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w:id w:val="-156853464"/>
        <w:docPartObj>
          <w:docPartGallery w:val="Cover Pages"/>
          <w:docPartUnique/>
        </w:docPartObj>
      </w:sdtPr>
      <w:sdtEndPr/>
      <w:sdtContent>
        <w:p w14:paraId="57107325" w14:textId="77777777" w:rsidR="00BB750B" w:rsidRDefault="00BB750B" w:rsidP="00BB750B">
          <w:pPr>
            <w:pStyle w:val="Heading1"/>
          </w:pPr>
        </w:p>
        <w:p w14:paraId="79C675A0" w14:textId="2CC6FA8F" w:rsidR="00BB750B" w:rsidRDefault="00B802D9" w:rsidP="00BB750B">
          <w:pPr>
            <w:pStyle w:val="Heading1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80768" behindDoc="1" locked="0" layoutInCell="1" allowOverlap="1" wp14:anchorId="700DF4C2" wp14:editId="7EB0F611">
                <wp:simplePos x="0" y="0"/>
                <wp:positionH relativeFrom="margin">
                  <wp:align>center</wp:align>
                </wp:positionH>
                <wp:positionV relativeFrom="paragraph">
                  <wp:posOffset>387985</wp:posOffset>
                </wp:positionV>
                <wp:extent cx="1893570" cy="1795780"/>
                <wp:effectExtent l="0" t="0" r="0" b="0"/>
                <wp:wrapNone/>
                <wp:docPr id="4678" name="Picture 46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3570" cy="1795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1C5AC9A" w14:textId="1560B114" w:rsidR="00BB750B" w:rsidRDefault="00BB750B" w:rsidP="00BB750B">
          <w:pPr>
            <w:pStyle w:val="Heading1"/>
            <w:ind w:left="0"/>
            <w:rPr>
              <w:rFonts w:ascii="Lucida Handwriting" w:hAnsi="Lucida Handwriting"/>
              <w:sz w:val="72"/>
            </w:rPr>
          </w:pPr>
          <w:r>
            <w:rPr>
              <w:rFonts w:ascii="Lucida Handwriting" w:hAnsi="Lucida Handwriting"/>
              <w:sz w:val="72"/>
            </w:rPr>
            <w:t xml:space="preserve">      </w:t>
          </w:r>
        </w:p>
        <w:p w14:paraId="08B60276" w14:textId="55216952" w:rsidR="00BB750B" w:rsidRPr="00534A3E" w:rsidRDefault="00534A3E" w:rsidP="00534A3E">
          <w:pPr>
            <w:pStyle w:val="Title"/>
            <w:ind w:left="0"/>
            <w:rPr>
              <w:sz w:val="80"/>
              <w:szCs w:val="80"/>
            </w:rPr>
          </w:pPr>
          <w:r>
            <w:rPr>
              <w:sz w:val="80"/>
              <w:szCs w:val="80"/>
            </w:rPr>
            <w:t xml:space="preserve">         </w:t>
          </w:r>
          <w:r w:rsidR="00BB750B" w:rsidRPr="00534A3E">
            <w:rPr>
              <w:sz w:val="80"/>
              <w:szCs w:val="80"/>
            </w:rPr>
            <w:t>We Are Going on Bear Hunt</w:t>
          </w:r>
        </w:p>
        <w:p w14:paraId="49892EED" w14:textId="0870BEA2" w:rsidR="00BB750B" w:rsidRPr="00BB750B" w:rsidRDefault="00BB750B" w:rsidP="00BB750B">
          <w:pPr>
            <w:rPr>
              <w:sz w:val="36"/>
              <w:szCs w:val="36"/>
            </w:rPr>
          </w:pPr>
          <w:r w:rsidRPr="00BB750B">
            <w:rPr>
              <w:sz w:val="36"/>
              <w:szCs w:val="36"/>
            </w:rPr>
            <w:t xml:space="preserve">                                               </w:t>
          </w:r>
          <w:r>
            <w:rPr>
              <w:sz w:val="36"/>
              <w:szCs w:val="36"/>
            </w:rPr>
            <w:t xml:space="preserve">           </w:t>
          </w:r>
          <w:r w:rsidRPr="00BB750B">
            <w:rPr>
              <w:sz w:val="36"/>
              <w:szCs w:val="36"/>
            </w:rPr>
            <w:t>Flash Cards</w:t>
          </w:r>
        </w:p>
        <w:p w14:paraId="2EDA0D92" w14:textId="130F2BFC" w:rsidR="00BB750B" w:rsidRPr="00F34F26" w:rsidRDefault="00BB750B" w:rsidP="00BB750B">
          <w:pPr>
            <w:rPr>
              <w:b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79744" behindDoc="1" locked="0" layoutInCell="1" allowOverlap="1" wp14:anchorId="7E475AD9" wp14:editId="60A445EB">
                <wp:simplePos x="0" y="0"/>
                <wp:positionH relativeFrom="column">
                  <wp:posOffset>3391841</wp:posOffset>
                </wp:positionH>
                <wp:positionV relativeFrom="paragraph">
                  <wp:posOffset>133351</wp:posOffset>
                </wp:positionV>
                <wp:extent cx="2180283" cy="1635212"/>
                <wp:effectExtent l="0" t="0" r="0" b="3175"/>
                <wp:wrapNone/>
                <wp:docPr id="1" name="Picture 1" descr="https://s-media-cache-ak0.pinimg.com/236x/d5/61/92/d561920b9f203343aa99af8efda69b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s-media-cache-ak0.pinimg.com/236x/d5/61/92/d561920b9f203343aa99af8efda69b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1979" cy="163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F177724" w14:textId="759DE8E8" w:rsidR="00BB750B" w:rsidRDefault="00BB750B"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77696" behindDoc="1" locked="1" layoutInCell="1" allowOverlap="1" wp14:anchorId="744E9BE2" wp14:editId="06BF2F68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457200</wp:posOffset>
                    </wp:positionV>
                    <wp:extent cx="9152890" cy="6866890"/>
                    <wp:effectExtent l="0" t="0" r="0" b="0"/>
                    <wp:wrapNone/>
                    <wp:docPr id="2418" name="Group 1" descr="Background with witch and children trick-or-treating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152890" cy="6866890"/>
                              <a:chOff x="0" y="0"/>
                              <a:chExt cx="9150350" cy="6864351"/>
                            </a:xfrm>
                          </wpg:grpSpPr>
                          <wps:wsp>
                            <wps:cNvPr id="2419" name="AutoShape 4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175" y="3175"/>
                                <a:ext cx="9144000" cy="68611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2420" name="Group 24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7175" cy="6861176"/>
                                <a:chOff x="0" y="0"/>
                                <a:chExt cx="5762" cy="4322"/>
                              </a:xfrm>
                            </wpg:grpSpPr>
                            <wps:wsp>
                              <wps:cNvPr id="2421" name="Rectangle 2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762" cy="43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2" name="Oval 2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" y="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3" name="Oval 2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0" y="58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4" name="Oval 2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" y="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5" name="Oval 2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" y="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6" name="Oval 2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" y="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7" name="Oval 2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58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8" name="Oval 2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9" name="Freeform 2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6"/>
                                  <a:ext cx="16" cy="82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0 h 41"/>
                                    <a:gd name="T2" fmla="*/ 0 w 8"/>
                                    <a:gd name="T3" fmla="*/ 0 h 41"/>
                                    <a:gd name="T4" fmla="*/ 0 w 8"/>
                                    <a:gd name="T5" fmla="*/ 41 h 41"/>
                                    <a:gd name="T6" fmla="*/ 8 w 8"/>
                                    <a:gd name="T7" fmla="*/ 2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41">
                                      <a:moveTo>
                                        <a:pt x="8" y="20"/>
                                      </a:moveTo>
                                      <a:cubicBezTo>
                                        <a:pt x="8" y="12"/>
                                        <a:pt x="5" y="5"/>
                                        <a:pt x="0" y="0"/>
                                      </a:cubicBezTo>
                                      <a:cubicBezTo>
                                        <a:pt x="0" y="41"/>
                                        <a:pt x="0" y="41"/>
                                        <a:pt x="0" y="41"/>
                                      </a:cubicBezTo>
                                      <a:cubicBezTo>
                                        <a:pt x="5" y="35"/>
                                        <a:pt x="8" y="28"/>
                                        <a:pt x="8" y="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30" name="Oval 2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" y="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31" name="Oval 2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" y="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32" name="Oval 2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33" name="Oval 2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" y="58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34" name="Oval 2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35" name="Oval 2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36" name="Oval 2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2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37" name="Oval 2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38" name="Oval 2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39" name="Oval 2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6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40" name="Oval 2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41" name="Oval 2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0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42" name="Oval 2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43" name="Freeform 2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34"/>
                                  <a:ext cx="68" cy="118"/>
                                </a:xfrm>
                                <a:custGeom>
                                  <a:avLst/>
                                  <a:gdLst>
                                    <a:gd name="T0" fmla="*/ 5 w 34"/>
                                    <a:gd name="T1" fmla="*/ 0 h 59"/>
                                    <a:gd name="T2" fmla="*/ 0 w 34"/>
                                    <a:gd name="T3" fmla="*/ 0 h 59"/>
                                    <a:gd name="T4" fmla="*/ 0 w 34"/>
                                    <a:gd name="T5" fmla="*/ 59 h 59"/>
                                    <a:gd name="T6" fmla="*/ 5 w 34"/>
                                    <a:gd name="T7" fmla="*/ 59 h 59"/>
                                    <a:gd name="T8" fmla="*/ 34 w 34"/>
                                    <a:gd name="T9" fmla="*/ 30 h 59"/>
                                    <a:gd name="T10" fmla="*/ 5 w 34"/>
                                    <a:gd name="T11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4" h="59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0"/>
                                        <a:pt x="0" y="0"/>
                                      </a:cubicBezTo>
                                      <a:cubicBezTo>
                                        <a:pt x="0" y="59"/>
                                        <a:pt x="0" y="59"/>
                                        <a:pt x="0" y="59"/>
                                      </a:cubicBezTo>
                                      <a:cubicBezTo>
                                        <a:pt x="2" y="59"/>
                                        <a:pt x="3" y="59"/>
                                        <a:pt x="5" y="59"/>
                                      </a:cubicBezTo>
                                      <a:cubicBezTo>
                                        <a:pt x="21" y="59"/>
                                        <a:pt x="34" y="46"/>
                                        <a:pt x="34" y="30"/>
                                      </a:cubicBezTo>
                                      <a:cubicBezTo>
                                        <a:pt x="34" y="13"/>
                                        <a:pt x="21" y="0"/>
                                        <a:pt x="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44" name="Oval 2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45" name="Oval 2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46" name="Oval 2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47" name="Oval 2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48" name="Oval 2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8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49" name="Oval 2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" y="1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50" name="Oval 2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51" name="Oval 2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52" name="Oval 2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374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53" name="Oval 2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" y="374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54" name="Oval 2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" y="374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55" name="Oval 2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56" name="Oval 2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57" name="Oval 2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58" name="Oval 2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59" name="Oval 2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0" name="Oval 2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1" name="Oval 2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2" name="Oval 2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3" name="Oval 2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4" name="Oval 2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5" name="Oval 2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6" name="Oval 2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7" name="Oval 2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8" name="Oval 2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69" name="Oval 2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4" y="374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70" name="Oval 24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" y="374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71" name="Oval 2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72" name="Oval 2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73" name="Oval 2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74" name="Oval 2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75" name="Oval 2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76" name="Oval 2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77" name="Oval 2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" y="3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78" name="Oval 2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" y="48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79" name="Oval 2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0" y="484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0" name="Oval 2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" y="48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1" name="Oval 2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" y="48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2" name="Oval 2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" y="48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3" name="Oval 2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484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4" name="Oval 2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48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5" name="Freeform 2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02"/>
                                  <a:ext cx="16" cy="82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1 h 41"/>
                                    <a:gd name="T2" fmla="*/ 0 w 8"/>
                                    <a:gd name="T3" fmla="*/ 0 h 41"/>
                                    <a:gd name="T4" fmla="*/ 0 w 8"/>
                                    <a:gd name="T5" fmla="*/ 41 h 41"/>
                                    <a:gd name="T6" fmla="*/ 8 w 8"/>
                                    <a:gd name="T7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41">
                                      <a:moveTo>
                                        <a:pt x="8" y="21"/>
                                      </a:moveTo>
                                      <a:cubicBezTo>
                                        <a:pt x="8" y="13"/>
                                        <a:pt x="5" y="5"/>
                                        <a:pt x="0" y="0"/>
                                      </a:cubicBezTo>
                                      <a:cubicBezTo>
                                        <a:pt x="0" y="41"/>
                                        <a:pt x="0" y="41"/>
                                        <a:pt x="0" y="41"/>
                                      </a:cubicBezTo>
                                      <a:cubicBezTo>
                                        <a:pt x="5" y="36"/>
                                        <a:pt x="8" y="29"/>
                                        <a:pt x="8" y="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6" name="Oval 2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" y="48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7" name="Oval 2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" y="48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8" name="Oval 2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48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9" name="Oval 2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" y="484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0" name="Oval 2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48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1" name="Oval 2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48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2" name="Oval 2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2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3" name="Oval 2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4" name="Oval 2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5" name="Oval 2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6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6" name="Oval 2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7" name="Oval 2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0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8" name="Oval 2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9" name="Freeform 2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62"/>
                                  <a:ext cx="68" cy="116"/>
                                </a:xfrm>
                                <a:custGeom>
                                  <a:avLst/>
                                  <a:gdLst>
                                    <a:gd name="T0" fmla="*/ 5 w 34"/>
                                    <a:gd name="T1" fmla="*/ 0 h 58"/>
                                    <a:gd name="T2" fmla="*/ 0 w 34"/>
                                    <a:gd name="T3" fmla="*/ 0 h 58"/>
                                    <a:gd name="T4" fmla="*/ 0 w 34"/>
                                    <a:gd name="T5" fmla="*/ 58 h 58"/>
                                    <a:gd name="T6" fmla="*/ 5 w 34"/>
                                    <a:gd name="T7" fmla="*/ 58 h 58"/>
                                    <a:gd name="T8" fmla="*/ 34 w 34"/>
                                    <a:gd name="T9" fmla="*/ 29 h 58"/>
                                    <a:gd name="T10" fmla="*/ 5 w 34"/>
                                    <a:gd name="T11" fmla="*/ 0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4" h="58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0"/>
                                        <a:pt x="0" y="0"/>
                                      </a:cubicBezTo>
                                      <a:cubicBezTo>
                                        <a:pt x="0" y="58"/>
                                        <a:pt x="0" y="58"/>
                                        <a:pt x="0" y="58"/>
                                      </a:cubicBezTo>
                                      <a:cubicBezTo>
                                        <a:pt x="2" y="58"/>
                                        <a:pt x="3" y="58"/>
                                        <a:pt x="5" y="58"/>
                                      </a:cubicBezTo>
                                      <a:cubicBezTo>
                                        <a:pt x="21" y="58"/>
                                        <a:pt x="34" y="45"/>
                                        <a:pt x="34" y="29"/>
                                      </a:cubicBezTo>
                                      <a:cubicBezTo>
                                        <a:pt x="34" y="13"/>
                                        <a:pt x="21" y="0"/>
                                        <a:pt x="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0" name="Oval 2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1" name="Oval 2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2" name="Oval 2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3" name="Oval 2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4" name="Oval 2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8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5" name="Oval 2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" y="562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6" name="Oval 2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7" name="Oval 2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8" name="Oval 2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9" name="Oval 2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0" name="Oval 2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1" name="Oval 2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2" name="Oval 2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3" name="Freeform 2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00"/>
                                  <a:ext cx="52" cy="56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28"/>
                                    <a:gd name="T2" fmla="*/ 0 w 26"/>
                                    <a:gd name="T3" fmla="*/ 7 h 28"/>
                                    <a:gd name="T4" fmla="*/ 0 w 26"/>
                                    <a:gd name="T5" fmla="*/ 21 h 28"/>
                                    <a:gd name="T6" fmla="*/ 12 w 26"/>
                                    <a:gd name="T7" fmla="*/ 28 h 28"/>
                                    <a:gd name="T8" fmla="*/ 26 w 26"/>
                                    <a:gd name="T9" fmla="*/ 14 h 28"/>
                                    <a:gd name="T10" fmla="*/ 12 w 26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8">
                                      <a:moveTo>
                                        <a:pt x="12" y="0"/>
                                      </a:moveTo>
                                      <a:cubicBezTo>
                                        <a:pt x="7" y="0"/>
                                        <a:pt x="3" y="3"/>
                                        <a:pt x="0" y="7"/>
                                      </a:cubicBezTo>
                                      <a:cubicBezTo>
                                        <a:pt x="0" y="21"/>
                                        <a:pt x="0" y="21"/>
                                        <a:pt x="0" y="21"/>
                                      </a:cubicBezTo>
                                      <a:cubicBezTo>
                                        <a:pt x="3" y="25"/>
                                        <a:pt x="7" y="28"/>
                                        <a:pt x="12" y="28"/>
                                      </a:cubicBezTo>
                                      <a:cubicBezTo>
                                        <a:pt x="20" y="28"/>
                                        <a:pt x="26" y="22"/>
                                        <a:pt x="26" y="14"/>
                                      </a:cubicBezTo>
                                      <a:cubicBezTo>
                                        <a:pt x="26" y="6"/>
                                        <a:pt x="20" y="0"/>
                                        <a:pt x="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4" name="Oval 2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5" name="Oval 2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" y="300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6" name="Oval 2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" y="300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7" name="Oval 2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" y="300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8" name="Oval 2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9" name="Oval 2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0" name="Oval 2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" y="300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1" name="Oval 2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2" name="Oval 2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3" name="Oval 2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4" name="Oval 2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5" name="Oval 2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0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6" name="Oval 2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7" name="Oval 2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8" name="Oval 2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9" name="Oval 2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0" name="Oval 2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1" name="Oval 2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" y="30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2" name="Oval 2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300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3" name="Oval 2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8" y="300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4" name="Oval 2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5" name="Oval 2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6" name="Oval 2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80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7" name="Oval 2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" y="80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8" name="Oval 2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" y="80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9" name="Oval 2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0" name="Oval 2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1" name="Oval 2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2" name="Oval 2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3" name="Oval 2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4" name="Oval 2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5" name="Oval 25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6" name="Oval 2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7" name="Oval 2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8" name="Oval 2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9" name="Oval 2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0" name="Oval 2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1" name="Oval 2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2" name="Oval 2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3" name="Oval 2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4" y="80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4" name="Oval 2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" y="80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5" name="Oval 2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6" name="Oval 2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7" name="Oval 2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8" name="Oval 2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9" name="Oval 2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60" name="Oval 2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61" name="Oval 2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" y="80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62" name="Oval 2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" y="91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63" name="Oval 2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0" y="912"/>
                                  <a:ext cx="116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64" name="Oval 2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" y="91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65" name="Oval 2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" y="91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66" name="Oval 2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" y="91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67" name="Oval 2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912"/>
                                  <a:ext cx="116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68" name="Oval 2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91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69" name="Freeform 2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30"/>
                                  <a:ext cx="16" cy="81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0 h 40"/>
                                    <a:gd name="T2" fmla="*/ 0 w 8"/>
                                    <a:gd name="T3" fmla="*/ 0 h 40"/>
                                    <a:gd name="T4" fmla="*/ 0 w 8"/>
                                    <a:gd name="T5" fmla="*/ 40 h 40"/>
                                    <a:gd name="T6" fmla="*/ 8 w 8"/>
                                    <a:gd name="T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40">
                                      <a:moveTo>
                                        <a:pt x="8" y="20"/>
                                      </a:moveTo>
                                      <a:cubicBezTo>
                                        <a:pt x="8" y="12"/>
                                        <a:pt x="5" y="5"/>
                                        <a:pt x="0" y="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5" y="35"/>
                                        <a:pt x="8" y="28"/>
                                        <a:pt x="8" y="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70" name="Oval 2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" y="91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71" name="Oval 2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" y="91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72" name="Oval 2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91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73" name="Oval 2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" y="912"/>
                                  <a:ext cx="116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74" name="Oval 2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91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75" name="Oval 2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91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76" name="Oval 2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2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77" name="Oval 2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78" name="Oval 2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79" name="Oval 2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6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80" name="Oval 2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81" name="Oval 2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0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82" name="Oval 2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83" name="Freeform 2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89"/>
                                  <a:ext cx="68" cy="118"/>
                                </a:xfrm>
                                <a:custGeom>
                                  <a:avLst/>
                                  <a:gdLst>
                                    <a:gd name="T0" fmla="*/ 5 w 34"/>
                                    <a:gd name="T1" fmla="*/ 0 h 59"/>
                                    <a:gd name="T2" fmla="*/ 0 w 34"/>
                                    <a:gd name="T3" fmla="*/ 0 h 59"/>
                                    <a:gd name="T4" fmla="*/ 0 w 34"/>
                                    <a:gd name="T5" fmla="*/ 59 h 59"/>
                                    <a:gd name="T6" fmla="*/ 5 w 34"/>
                                    <a:gd name="T7" fmla="*/ 59 h 59"/>
                                    <a:gd name="T8" fmla="*/ 34 w 34"/>
                                    <a:gd name="T9" fmla="*/ 29 h 59"/>
                                    <a:gd name="T10" fmla="*/ 5 w 34"/>
                                    <a:gd name="T11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4" h="59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0"/>
                                        <a:pt x="0" y="0"/>
                                      </a:cubicBezTo>
                                      <a:cubicBezTo>
                                        <a:pt x="0" y="59"/>
                                        <a:pt x="0" y="59"/>
                                        <a:pt x="0" y="59"/>
                                      </a:cubicBezTo>
                                      <a:cubicBezTo>
                                        <a:pt x="2" y="59"/>
                                        <a:pt x="3" y="59"/>
                                        <a:pt x="5" y="59"/>
                                      </a:cubicBezTo>
                                      <a:cubicBezTo>
                                        <a:pt x="21" y="59"/>
                                        <a:pt x="34" y="46"/>
                                        <a:pt x="34" y="29"/>
                                      </a:cubicBezTo>
                                      <a:cubicBezTo>
                                        <a:pt x="34" y="13"/>
                                        <a:pt x="21" y="0"/>
                                        <a:pt x="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84" name="Oval 2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85" name="Oval 2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86" name="Oval 2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87" name="Oval 2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88" name="Oval 2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8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89" name="Oval 2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" y="9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90" name="Oval 2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91" name="Oval 2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92" name="Oval 2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93" name="Oval 2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94" name="Oval 2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95" name="Oval 2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96" name="Oval 2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97" name="Freeform 2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"/>
                                  <a:ext cx="52" cy="58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29"/>
                                    <a:gd name="T2" fmla="*/ 0 w 26"/>
                                    <a:gd name="T3" fmla="*/ 7 h 29"/>
                                    <a:gd name="T4" fmla="*/ 0 w 26"/>
                                    <a:gd name="T5" fmla="*/ 22 h 29"/>
                                    <a:gd name="T6" fmla="*/ 12 w 26"/>
                                    <a:gd name="T7" fmla="*/ 29 h 29"/>
                                    <a:gd name="T8" fmla="*/ 26 w 26"/>
                                    <a:gd name="T9" fmla="*/ 15 h 29"/>
                                    <a:gd name="T10" fmla="*/ 12 w 26"/>
                                    <a:gd name="T1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9">
                                      <a:moveTo>
                                        <a:pt x="12" y="0"/>
                                      </a:moveTo>
                                      <a:cubicBezTo>
                                        <a:pt x="7" y="0"/>
                                        <a:pt x="3" y="3"/>
                                        <a:pt x="0" y="7"/>
                                      </a:cubicBezTo>
                                      <a:cubicBezTo>
                                        <a:pt x="0" y="22"/>
                                        <a:pt x="0" y="22"/>
                                        <a:pt x="0" y="22"/>
                                      </a:cubicBezTo>
                                      <a:cubicBezTo>
                                        <a:pt x="3" y="26"/>
                                        <a:pt x="7" y="29"/>
                                        <a:pt x="12" y="29"/>
                                      </a:cubicBezTo>
                                      <a:cubicBezTo>
                                        <a:pt x="20" y="29"/>
                                        <a:pt x="26" y="22"/>
                                        <a:pt x="26" y="15"/>
                                      </a:cubicBezTo>
                                      <a:cubicBezTo>
                                        <a:pt x="26" y="7"/>
                                        <a:pt x="20" y="0"/>
                                        <a:pt x="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98" name="Oval 2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99" name="Freeform 2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726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8 w 29"/>
                                    <a:gd name="T1" fmla="*/ 15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5 h 29"/>
                                    <a:gd name="T6" fmla="*/ 14 w 29"/>
                                    <a:gd name="T7" fmla="*/ 0 h 29"/>
                                    <a:gd name="T8" fmla="*/ 28 w 29"/>
                                    <a:gd name="T9" fmla="*/ 15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8" y="15"/>
                                      </a:moveTo>
                                      <a:cubicBezTo>
                                        <a:pt x="29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5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7"/>
                                        <a:pt x="28" y="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00" name="Oval 2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" y="72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01" name="Oval 2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" y="72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02" name="Oval 2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03" name="Oval 2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04" name="Oval 2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" y="72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05" name="Oval 2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06" name="Oval 2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07" name="Oval 2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08" name="Oval 2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09" name="Oval 2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0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10" name="Oval 2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11" name="Oval 2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12" name="Oval 2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13" name="Oval 2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14" name="Oval 2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15" name="Oval 2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" y="72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16" name="Oval 2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72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17" name="Oval 2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8" y="72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18" name="Oval 2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122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19" name="Oval 2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" y="122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20" name="Oval 2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122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2621" name="Group 26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2075"/>
                                <a:ext cx="7019925" cy="2627313"/>
                                <a:chOff x="0" y="92075"/>
                                <a:chExt cx="4422" cy="1655"/>
                              </a:xfrm>
                            </wpg:grpSpPr>
                            <wps:wsp>
                              <wps:cNvPr id="2622" name="Oval 2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" y="9324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23" name="Oval 2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" y="9324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24" name="Oval 2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25" name="Oval 2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26" name="Oval 2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27" name="Oval 2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28" name="Oval 2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29" name="Oval 2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30" name="Oval 2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31" name="Oval 2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32" name="Oval 2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33" name="Oval 2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34" name="Oval 2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35" name="Oval 2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36" name="Oval 2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37" name="Oval 2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38" name="Oval 2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4" y="9324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39" name="Oval 2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" y="9324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40" name="Oval 2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41" name="Oval 2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42" name="Oval 2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43" name="Oval 2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44" name="Oval 2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45" name="Oval 2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46" name="Oval 2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47" name="Oval 2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48" name="Oval 2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0" y="93356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49" name="Oval 2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50" name="Oval 2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51" name="Oval 2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52" name="Oval 2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93356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53" name="Oval 2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54" name="Freeform 2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3374"/>
                                  <a:ext cx="16" cy="82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1 h 41"/>
                                    <a:gd name="T2" fmla="*/ 0 w 8"/>
                                    <a:gd name="T3" fmla="*/ 0 h 41"/>
                                    <a:gd name="T4" fmla="*/ 0 w 8"/>
                                    <a:gd name="T5" fmla="*/ 41 h 41"/>
                                    <a:gd name="T6" fmla="*/ 8 w 8"/>
                                    <a:gd name="T7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41">
                                      <a:moveTo>
                                        <a:pt x="8" y="21"/>
                                      </a:moveTo>
                                      <a:cubicBezTo>
                                        <a:pt x="8" y="13"/>
                                        <a:pt x="5" y="5"/>
                                        <a:pt x="0" y="0"/>
                                      </a:cubicBezTo>
                                      <a:cubicBezTo>
                                        <a:pt x="0" y="41"/>
                                        <a:pt x="0" y="41"/>
                                        <a:pt x="0" y="41"/>
                                      </a:cubicBezTo>
                                      <a:cubicBezTo>
                                        <a:pt x="5" y="36"/>
                                        <a:pt x="8" y="28"/>
                                        <a:pt x="8" y="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55" name="Oval 2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56" name="Oval 2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57" name="Oval 2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58" name="Oval 2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" y="93356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59" name="Oval 2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60" name="Oval 2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61" name="Oval 2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2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62" name="Oval 2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63" name="Oval 2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64" name="Oval 2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6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65" name="Oval 2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66" name="Oval 2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0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67" name="Oval 2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68" name="Freeform 2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3432"/>
                                  <a:ext cx="68" cy="118"/>
                                </a:xfrm>
                                <a:custGeom>
                                  <a:avLst/>
                                  <a:gdLst>
                                    <a:gd name="T0" fmla="*/ 5 w 34"/>
                                    <a:gd name="T1" fmla="*/ 0 h 59"/>
                                    <a:gd name="T2" fmla="*/ 0 w 34"/>
                                    <a:gd name="T3" fmla="*/ 1 h 59"/>
                                    <a:gd name="T4" fmla="*/ 0 w 34"/>
                                    <a:gd name="T5" fmla="*/ 59 h 59"/>
                                    <a:gd name="T6" fmla="*/ 5 w 34"/>
                                    <a:gd name="T7" fmla="*/ 59 h 59"/>
                                    <a:gd name="T8" fmla="*/ 34 w 34"/>
                                    <a:gd name="T9" fmla="*/ 30 h 59"/>
                                    <a:gd name="T10" fmla="*/ 5 w 34"/>
                                    <a:gd name="T11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4" h="59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1"/>
                                        <a:pt x="0" y="1"/>
                                      </a:cubicBezTo>
                                      <a:cubicBezTo>
                                        <a:pt x="0" y="59"/>
                                        <a:pt x="0" y="59"/>
                                        <a:pt x="0" y="59"/>
                                      </a:cubicBezTo>
                                      <a:cubicBezTo>
                                        <a:pt x="2" y="59"/>
                                        <a:pt x="3" y="59"/>
                                        <a:pt x="5" y="59"/>
                                      </a:cubicBezTo>
                                      <a:cubicBezTo>
                                        <a:pt x="21" y="59"/>
                                        <a:pt x="34" y="46"/>
                                        <a:pt x="34" y="30"/>
                                      </a:cubicBezTo>
                                      <a:cubicBezTo>
                                        <a:pt x="34" y="14"/>
                                        <a:pt x="21" y="0"/>
                                        <a:pt x="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69" name="Oval 2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70" name="Oval 2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71" name="Oval 2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72" name="Oval 2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73" name="Oval 2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8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74" name="Oval 2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75" name="Oval 2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76" name="Oval 2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77" name="Oval 2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78" name="Oval 2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79" name="Oval 2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80" name="Oval 2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81" name="Oval 2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82" name="Freeform 2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3172"/>
                                  <a:ext cx="52" cy="56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28"/>
                                    <a:gd name="T2" fmla="*/ 0 w 26"/>
                                    <a:gd name="T3" fmla="*/ 7 h 28"/>
                                    <a:gd name="T4" fmla="*/ 0 w 26"/>
                                    <a:gd name="T5" fmla="*/ 21 h 28"/>
                                    <a:gd name="T6" fmla="*/ 12 w 26"/>
                                    <a:gd name="T7" fmla="*/ 28 h 28"/>
                                    <a:gd name="T8" fmla="*/ 26 w 26"/>
                                    <a:gd name="T9" fmla="*/ 14 h 28"/>
                                    <a:gd name="T10" fmla="*/ 12 w 26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8">
                                      <a:moveTo>
                                        <a:pt x="12" y="0"/>
                                      </a:moveTo>
                                      <a:cubicBezTo>
                                        <a:pt x="7" y="0"/>
                                        <a:pt x="3" y="3"/>
                                        <a:pt x="0" y="7"/>
                                      </a:cubicBezTo>
                                      <a:cubicBezTo>
                                        <a:pt x="0" y="21"/>
                                        <a:pt x="0" y="21"/>
                                        <a:pt x="0" y="21"/>
                                      </a:cubicBezTo>
                                      <a:cubicBezTo>
                                        <a:pt x="3" y="25"/>
                                        <a:pt x="7" y="28"/>
                                        <a:pt x="12" y="28"/>
                                      </a:cubicBezTo>
                                      <a:cubicBezTo>
                                        <a:pt x="20" y="28"/>
                                        <a:pt x="26" y="22"/>
                                        <a:pt x="26" y="14"/>
                                      </a:cubicBezTo>
                                      <a:cubicBezTo>
                                        <a:pt x="26" y="6"/>
                                        <a:pt x="20" y="0"/>
                                        <a:pt x="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83" name="Oval 2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84" name="Oval 2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" y="9317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85" name="Oval 2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" y="9317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86" name="Oval 2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" y="9317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87" name="Oval 2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88" name="Oval 2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89" name="Oval 2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" y="9317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90" name="Oval 2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91" name="Oval 2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92" name="Oval 2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93" name="Oval 2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94" name="Oval 2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0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95" name="Oval 2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96" name="Oval 2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97" name="Oval 2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98" name="Oval 2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99" name="Oval 2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0" name="Oval 2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1" name="Oval 2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9317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2" name="Oval 2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8" y="9317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3" name="Oval 2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4" name="Oval 27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5" name="Oval 2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936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6" name="Oval 2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" y="936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7" name="Oval 2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" y="936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8" name="Oval 2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09" name="Oval 2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0" name="Oval 2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1" name="Oval 2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2" name="Oval 2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3" name="Oval 2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4" name="Oval 2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5" name="Oval 2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6" name="Oval 2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7" name="Oval 2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8" name="Oval 2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19" name="Oval 2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20" name="Oval 2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21" name="Oval 2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22" name="Oval 2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4" y="936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23" name="Oval 2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" y="936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24" name="Oval 2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25" name="Oval 2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26" name="Oval 2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27" name="Oval 2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28" name="Oval 2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29" name="Oval 2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30" name="Oval 2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31" name="Oval 2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8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32" name="Oval 2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6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33" name="Oval 2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4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34" name="Oval 2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2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35" name="Oval 2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8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36" name="Oval 27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6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37" name="Oval 2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38" name="Oval 27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39" name="Oval 2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4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40" name="Oval 2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2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41" name="Oval 2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8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42" name="Oval 2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6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43" name="Oval 2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4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44" name="Oval 2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2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45" name="Oval 2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46" name="Oval 2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47" name="Oval 2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4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48" name="Oval 2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2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49" name="Oval 27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50" name="Oval 2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8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51" name="Oval 2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4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52" name="Oval 27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53" name="Oval 2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4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54" name="Oval 27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2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55" name="Oval 27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30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56" name="Oval 2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57" name="Oval 2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4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58" name="Oval 27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2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59" name="Oval 2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60" name="Oval 27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2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61" name="Oval 2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62" name="Oval 27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63" name="Oval 2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64" name="Oval 27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65" name="Oval 2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66" name="Freeform 2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8" y="92391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5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5 h 29"/>
                                    <a:gd name="T6" fmla="*/ 14 w 29"/>
                                    <a:gd name="T7" fmla="*/ 0 h 29"/>
                                    <a:gd name="T8" fmla="*/ 29 w 29"/>
                                    <a:gd name="T9" fmla="*/ 15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15"/>
                                      </a:moveTo>
                                      <a:cubicBezTo>
                                        <a:pt x="28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5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7"/>
                                        <a:pt x="29" y="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67" name="Oval 27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8" y="9239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68" name="Oval 27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8" y="9239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69" name="Oval 2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0" name="Oval 2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1" name="Oval 2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2" name="Oval 27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3" name="Oval 2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2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4" name="Oval 2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2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5" name="Oval 2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2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6" name="Oval 2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2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7" name="Oval 2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02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8" name="Oval 2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82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79" name="Oval 2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2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0" name="Oval 2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1" name="Oval 2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2" name="Oval 2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0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3" name="Oval 2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0" y="9239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4" name="Oval 2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0" y="9239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5" name="Oval 2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0" y="9239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6" name="Oval 2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2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7" name="Oval 2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8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8" name="Oval 27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6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9" name="Oval 2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4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0" name="Freeform 2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2" y="92501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30 h 59"/>
                                    <a:gd name="T2" fmla="*/ 29 w 59"/>
                                    <a:gd name="T3" fmla="*/ 59 h 59"/>
                                    <a:gd name="T4" fmla="*/ 0 w 59"/>
                                    <a:gd name="T5" fmla="*/ 30 h 59"/>
                                    <a:gd name="T6" fmla="*/ 29 w 59"/>
                                    <a:gd name="T7" fmla="*/ 0 h 59"/>
                                    <a:gd name="T8" fmla="*/ 59 w 59"/>
                                    <a:gd name="T9" fmla="*/ 3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59">
                                      <a:moveTo>
                                        <a:pt x="59" y="30"/>
                                      </a:moveTo>
                                      <a:cubicBezTo>
                                        <a:pt x="58" y="46"/>
                                        <a:pt x="45" y="59"/>
                                        <a:pt x="29" y="59"/>
                                      </a:cubicBezTo>
                                      <a:cubicBezTo>
                                        <a:pt x="13" y="59"/>
                                        <a:pt x="0" y="46"/>
                                        <a:pt x="0" y="30"/>
                                      </a:cubicBezTo>
                                      <a:cubicBezTo>
                                        <a:pt x="0" y="13"/>
                                        <a:pt x="13" y="0"/>
                                        <a:pt x="29" y="0"/>
                                      </a:cubicBezTo>
                                      <a:cubicBezTo>
                                        <a:pt x="45" y="0"/>
                                        <a:pt x="59" y="13"/>
                                        <a:pt x="59" y="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1" name="Oval 2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8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2" name="Oval 2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6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3" name="Oval 2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4" name="Oval 27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5" name="Oval 2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4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6" name="Oval 2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2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7" name="Oval 2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8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8" name="Oval 2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6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9" name="Oval 2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4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0" name="Oval 2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2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1" name="Oval 2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2" name="Oval 2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3" name="Oval 2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4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4" name="Oval 2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2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5" name="Oval 2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6" name="Oval 2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8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7" name="Oval 2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4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8" name="Oval 2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9" name="Oval 2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4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0" name="Oval 2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2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1" name="Oval 2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30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2" name="Oval 2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3" name="Oval 2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4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4" name="Oval 28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2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5" name="Oval 2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4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6" name="Oval 2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14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7" name="Oval 2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4" y="9231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8" name="Oval 2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4" y="9231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9" name="Oval 2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4" y="9231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20" name="Oval 2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6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21" name="Oval 2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6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2822" name="Group 28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5650" y="476249"/>
                                <a:ext cx="3724275" cy="2243138"/>
                                <a:chOff x="3295650" y="476250"/>
                                <a:chExt cx="2346" cy="1413"/>
                              </a:xfrm>
                            </wpg:grpSpPr>
                            <wps:wsp>
                              <wps:cNvPr id="2823" name="Oval 2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48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24" name="Oval 2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28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25" name="Oval 2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08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26" name="Oval 2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8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27" name="Oval 2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68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28" name="Oval 2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48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29" name="Oval 2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28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0" name="Oval 2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1" name="Oval 2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2" name="Oval 2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3" name="Oval 2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4" name="Oval 2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5" name="Oval 2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0" y="476250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6" name="Oval 2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0" y="476250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7" name="Oval 2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8" name="Oval 2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9" name="Oval 2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0" name="Oval 2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1" name="Oval 2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2" name="Oval 2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3" name="Oval 2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0" y="476250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4" name="Oval 2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1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5" name="Oval 2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9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6" name="Oval 2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7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7" name="Oval 2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5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8" name="Oval 2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3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9" name="Oval 2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0" name="Oval 2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1" name="Freeform 2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752" y="476752"/>
                                  <a:ext cx="58" cy="56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4 h 28"/>
                                    <a:gd name="T2" fmla="*/ 14 w 29"/>
                                    <a:gd name="T3" fmla="*/ 28 h 28"/>
                                    <a:gd name="T4" fmla="*/ 0 w 29"/>
                                    <a:gd name="T5" fmla="*/ 14 h 28"/>
                                    <a:gd name="T6" fmla="*/ 14 w 29"/>
                                    <a:gd name="T7" fmla="*/ 0 h 28"/>
                                    <a:gd name="T8" fmla="*/ 29 w 29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8">
                                      <a:moveTo>
                                        <a:pt x="29" y="14"/>
                                      </a:moveTo>
                                      <a:cubicBezTo>
                                        <a:pt x="28" y="22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7" y="28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6"/>
                                        <a:pt x="29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2" name="Oval 2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32" y="47675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3" name="Oval 2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12" y="47675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4" name="Oval 28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9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5" name="Oval 2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7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6" name="Oval 2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7" name="Oval 2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3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8" name="Oval 2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6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9" name="Oval 2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6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0" name="Oval 2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6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1" name="Oval 2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6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2" name="Oval 2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6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3" name="Oval 2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6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4" name="Oval 2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6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5" name="Oval 2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6" name="Oval 2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7" name="Oval 28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4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8" name="Oval 28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4" y="47675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9" name="Oval 28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4" y="47675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0" name="Oval 28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4" y="47675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1" name="Oval 2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6" y="47675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2" name="Oval 2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22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3" name="Oval 2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90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4" name="Oval 2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58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5" name="Oval 2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26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6" name="Oval 2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92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7" name="Oval 2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60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8" name="Oval 2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28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9" name="Oval 2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650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0" name="Oval 2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18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1" name="Oval 2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6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2" name="Oval 2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2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3" name="Oval 2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20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4" name="Oval 2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88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5" name="Oval 2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56" y="476862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6" name="Oval 2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7" name="Oval 28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42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8" name="Oval 2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08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9" name="Oval 2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76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0" name="Oval 28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44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1" name="Oval 2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12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2" name="Oval 28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78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3" name="Oval 28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02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4" name="Oval 28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68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5" name="Oval 28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36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6" name="Oval 2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04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7" name="Oval 28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72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8" name="Oval 28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38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9" name="Oval 28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06" y="4769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0" name="Oval 2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08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1" name="Oval 2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88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2" name="Oval 2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68" y="47667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3" name="Oval 2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48" y="47667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4" name="Oval 2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28" y="47667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5" name="Oval 2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6" name="Oval 2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7" name="Oval 2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48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8" name="Oval 2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28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9" name="Oval 2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08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0" name="Oval 29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8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1" name="Oval 2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68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2" name="Oval 2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48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3" name="Oval 2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28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4" name="Oval 29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5" name="Oval 29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6" name="Oval 29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7" name="Oval 29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8" name="Oval 2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9" name="Oval 2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0" y="47667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0" name="Oval 2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0" y="47667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1" name="Oval 2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2" name="Oval 29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3" name="Oval 2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4" name="Oval 2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5" name="Oval 2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6" name="Oval 2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7" name="Oval 2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0" y="47667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8" name="Oval 2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1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9" name="Oval 2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9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0" name="Oval 2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7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1" name="Oval 2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5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2" name="Oval 2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3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3" name="Oval 29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4" name="Oval 2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5" name="Freeform 2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752" y="477179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4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4 h 29"/>
                                    <a:gd name="T6" fmla="*/ 14 w 29"/>
                                    <a:gd name="T7" fmla="*/ 0 h 29"/>
                                    <a:gd name="T8" fmla="*/ 29 w 29"/>
                                    <a:gd name="T9" fmla="*/ 14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14"/>
                                      </a:moveTo>
                                      <a:cubicBezTo>
                                        <a:pt x="28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7"/>
                                        <a:pt x="29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6" name="Oval 2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32" y="47717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7" name="Oval 29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12" y="47717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8" name="Oval 2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9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9" name="Oval 2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7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0" name="Oval 2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1" name="Oval 2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3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2" name="Oval 2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6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3" name="Oval 2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6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4" name="Oval 2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6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5" name="Oval 2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6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6" name="Oval 2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6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7" name="Oval 2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6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8" name="Oval 2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6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9" name="Oval 2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0" name="Oval 2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1" name="Oval 2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4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2" name="Oval 2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4" y="47717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3" name="Oval 2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4" y="47717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4" name="Oval 2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4" y="47717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5" name="Oval 2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6" y="4771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6" name="Oval 2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22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7" name="Oval 2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90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8" name="Oval 29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58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9" name="Freeform 2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7326" y="477289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30 h 59"/>
                                    <a:gd name="T2" fmla="*/ 29 w 59"/>
                                    <a:gd name="T3" fmla="*/ 59 h 59"/>
                                    <a:gd name="T4" fmla="*/ 0 w 59"/>
                                    <a:gd name="T5" fmla="*/ 30 h 59"/>
                                    <a:gd name="T6" fmla="*/ 29 w 59"/>
                                    <a:gd name="T7" fmla="*/ 0 h 59"/>
                                    <a:gd name="T8" fmla="*/ 59 w 59"/>
                                    <a:gd name="T9" fmla="*/ 3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59">
                                      <a:moveTo>
                                        <a:pt x="59" y="30"/>
                                      </a:moveTo>
                                      <a:cubicBezTo>
                                        <a:pt x="58" y="46"/>
                                        <a:pt x="45" y="59"/>
                                        <a:pt x="29" y="59"/>
                                      </a:cubicBezTo>
                                      <a:cubicBezTo>
                                        <a:pt x="13" y="59"/>
                                        <a:pt x="0" y="46"/>
                                        <a:pt x="0" y="30"/>
                                      </a:cubicBezTo>
                                      <a:cubicBezTo>
                                        <a:pt x="0" y="13"/>
                                        <a:pt x="13" y="0"/>
                                        <a:pt x="29" y="0"/>
                                      </a:cubicBezTo>
                                      <a:cubicBezTo>
                                        <a:pt x="45" y="0"/>
                                        <a:pt x="59" y="13"/>
                                        <a:pt x="59" y="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0" name="Oval 2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92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1" name="Oval 2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60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2" name="Oval 2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28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3" name="Oval 2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650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4" name="Oval 2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18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5" name="Oval 2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6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6" name="Oval 2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2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7" name="Oval 2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20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8" name="Oval 2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88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9" name="Oval 2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56" y="4772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0" name="Oval 2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1" name="Oval 2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42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2" name="Oval 2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08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3" name="Oval 2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76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4" name="Oval 2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44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5" name="Oval 2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12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6" name="Oval 2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78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7" name="Oval 2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02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8" name="Oval 2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68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9" name="Oval 2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36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0" name="Oval 2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04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1" name="Oval 2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72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2" name="Oval 2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38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3" name="Oval 29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06" y="47736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4" name="Oval 2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08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5" name="Oval 29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88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6" name="Oval 29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68" y="4771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7" name="Oval 2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48" y="4771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8" name="Oval 29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28" y="4771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9" name="Oval 2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0" name="Oval 2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1" name="Oval 2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48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2" name="Oval 2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28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3" name="Oval 2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08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4" name="Oval 2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8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5" name="Oval 2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68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6" name="Oval 2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48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7" name="Oval 2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28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8" name="Oval 2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9" name="Oval 2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0" name="Oval 3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1" name="Oval 3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2" name="Oval 3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3" name="Oval 3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0" y="4771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4" name="Oval 3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0" y="4771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5" name="Oval 3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6" name="Oval 3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7" name="Oval 3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8" name="Oval 3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9" name="Oval 3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0" name="Oval 3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1" name="Oval 3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0" y="4771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2" name="Oval 3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14" y="4776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3" name="Oval 3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94" y="4776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4" name="Oval 3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74" y="4776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5" name="Oval 3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54" y="4776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6" name="Oval 3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34" y="4776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7" name="Oval 3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4" y="4776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8" name="Oval 3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4776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9" name="Freeform 30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752" y="477607"/>
                                  <a:ext cx="58" cy="56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4 h 28"/>
                                    <a:gd name="T2" fmla="*/ 14 w 29"/>
                                    <a:gd name="T3" fmla="*/ 28 h 28"/>
                                    <a:gd name="T4" fmla="*/ 0 w 29"/>
                                    <a:gd name="T5" fmla="*/ 14 h 28"/>
                                    <a:gd name="T6" fmla="*/ 14 w 29"/>
                                    <a:gd name="T7" fmla="*/ 0 h 28"/>
                                    <a:gd name="T8" fmla="*/ 29 w 29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8">
                                      <a:moveTo>
                                        <a:pt x="29" y="14"/>
                                      </a:moveTo>
                                      <a:cubicBezTo>
                                        <a:pt x="28" y="22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7" y="28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6"/>
                                        <a:pt x="29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20" name="Oval 3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32" y="47760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21" name="Oval 3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12" y="47760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22" name="Oval 3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94" y="4776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3023" name="Group 30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8750" y="92075"/>
                                <a:ext cx="5181600" cy="2627313"/>
                                <a:chOff x="3968750" y="92075"/>
                                <a:chExt cx="3264" cy="1655"/>
                              </a:xfrm>
                            </wpg:grpSpPr>
                            <wps:wsp>
                              <wps:cNvPr id="3024" name="Oval 3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8750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25" name="Oval 3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8830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26" name="Oval 3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8910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27" name="Oval 3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03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28" name="Oval 3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11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29" name="Oval 3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19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0" name="Oval 3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27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1" name="Oval 3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35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2" name="Oval 3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43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3" name="Oval 3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51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4" name="Oval 3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9470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5" name="Oval 3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9550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6" name="Oval 3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9630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7" name="Oval 3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9710" y="936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8" name="Oval 3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9790" y="936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9" name="Oval 3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9870" y="936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0" name="Oval 3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9952" y="936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1" name="Freeform 3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676" y="92075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9 h 59"/>
                                    <a:gd name="T2" fmla="*/ 30 w 59"/>
                                    <a:gd name="T3" fmla="*/ 59 h 59"/>
                                    <a:gd name="T4" fmla="*/ 0 w 59"/>
                                    <a:gd name="T5" fmla="*/ 29 h 59"/>
                                    <a:gd name="T6" fmla="*/ 30 w 59"/>
                                    <a:gd name="T7" fmla="*/ 0 h 59"/>
                                    <a:gd name="T8" fmla="*/ 59 w 59"/>
                                    <a:gd name="T9" fmla="*/ 2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59">
                                      <a:moveTo>
                                        <a:pt x="59" y="29"/>
                                      </a:moveTo>
                                      <a:cubicBezTo>
                                        <a:pt x="59" y="45"/>
                                        <a:pt x="46" y="59"/>
                                        <a:pt x="30" y="59"/>
                                      </a:cubicBezTo>
                                      <a:cubicBezTo>
                                        <a:pt x="14" y="59"/>
                                        <a:pt x="0" y="45"/>
                                        <a:pt x="0" y="29"/>
                                      </a:cubicBezTo>
                                      <a:cubicBezTo>
                                        <a:pt x="0" y="13"/>
                                        <a:pt x="13" y="0"/>
                                        <a:pt x="30" y="0"/>
                                      </a:cubicBezTo>
                                      <a:cubicBezTo>
                                        <a:pt x="46" y="0"/>
                                        <a:pt x="59" y="13"/>
                                        <a:pt x="59" y="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2" name="Oval 3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44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3" name="Oval 3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504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4" name="Oval 3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72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5" name="Oval 3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40" y="92075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6" name="Oval 3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06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7" name="Oval 3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174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8" name="Oval 3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42" y="920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9" name="Oval 3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10" y="92075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0" name="Oval 3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728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1" name="Oval 3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96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2" name="Oval 3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556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3" name="Oval 3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722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4" name="Oval 3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90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5" name="Oval 3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58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6" name="Oval 3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226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7" name="Oval 3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92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8" name="Oval 3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60" y="9215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9" name="Oval 3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16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0" name="Oval 3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24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1" name="Oval 3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2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2" name="Oval 3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0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3" name="Oval 3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8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4" name="Oval 3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6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5" name="Oval 3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6" name="Oval 3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06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7" name="Oval 3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86" y="9239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8" name="Oval 3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766" y="9239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9" name="Oval 3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46" y="9239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0" name="Oval 3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92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1" name="Oval 3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0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2" name="Oval 3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8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3" name="Oval 3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4" name="Oval 3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72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5" name="Oval 3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08" y="9239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6" name="Freeform 3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888" y="92391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5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5 h 29"/>
                                    <a:gd name="T6" fmla="*/ 14 w 29"/>
                                    <a:gd name="T7" fmla="*/ 0 h 29"/>
                                    <a:gd name="T8" fmla="*/ 29 w 29"/>
                                    <a:gd name="T9" fmla="*/ 15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15"/>
                                      </a:moveTo>
                                      <a:cubicBezTo>
                                        <a:pt x="29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5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8" y="7"/>
                                        <a:pt x="29" y="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7" name="Freeform 3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968" y="92391"/>
                                  <a:ext cx="46" cy="58"/>
                                </a:xfrm>
                                <a:custGeom>
                                  <a:avLst/>
                                  <a:gdLst>
                                    <a:gd name="T0" fmla="*/ 14 w 23"/>
                                    <a:gd name="T1" fmla="*/ 0 h 29"/>
                                    <a:gd name="T2" fmla="*/ 0 w 23"/>
                                    <a:gd name="T3" fmla="*/ 15 h 29"/>
                                    <a:gd name="T4" fmla="*/ 14 w 23"/>
                                    <a:gd name="T5" fmla="*/ 29 h 29"/>
                                    <a:gd name="T6" fmla="*/ 23 w 23"/>
                                    <a:gd name="T7" fmla="*/ 26 h 29"/>
                                    <a:gd name="T8" fmla="*/ 23 w 23"/>
                                    <a:gd name="T9" fmla="*/ 3 h 29"/>
                                    <a:gd name="T10" fmla="*/ 14 w 23"/>
                                    <a:gd name="T1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9">
                                      <a:moveTo>
                                        <a:pt x="14" y="0"/>
                                      </a:moveTo>
                                      <a:cubicBezTo>
                                        <a:pt x="7" y="0"/>
                                        <a:pt x="0" y="7"/>
                                        <a:pt x="0" y="15"/>
                                      </a:cubicBezTo>
                                      <a:cubicBezTo>
                                        <a:pt x="0" y="22"/>
                                        <a:pt x="7" y="29"/>
                                        <a:pt x="14" y="29"/>
                                      </a:cubicBezTo>
                                      <a:cubicBezTo>
                                        <a:pt x="18" y="29"/>
                                        <a:pt x="20" y="28"/>
                                        <a:pt x="23" y="26"/>
                                      </a:cubicBezTo>
                                      <a:cubicBezTo>
                                        <a:pt x="23" y="3"/>
                                        <a:pt x="23" y="3"/>
                                        <a:pt x="23" y="3"/>
                                      </a:cubicBezTo>
                                      <a:cubicBezTo>
                                        <a:pt x="20" y="1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8" name="Oval 30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76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9" name="Oval 3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44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0" name="Oval 3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504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1" name="Oval 3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72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2" name="Oval 3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40" y="92501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3" name="Oval 3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06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4" name="Oval 3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174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5" name="Oval 3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42" y="925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6" name="Oval 30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10" y="92501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7" name="Oval 3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728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8" name="Oval 3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96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9" name="Oval 30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556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0" name="Oval 30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722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1" name="Oval 3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90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2" name="Oval 3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58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3" name="Oval 3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226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4" name="Oval 3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92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5" name="Oval 3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60" y="9257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6" name="Oval 3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162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7" name="Oval 3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242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8" name="Oval 3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22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9" name="Oval 3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02" y="9231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0" name="Oval 3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82" y="9231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1" name="Oval 3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64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2" name="Oval 3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4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3" name="Oval 3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02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4" name="Oval 3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82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5" name="Oval 3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762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6" name="Oval 3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42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7" name="Oval 3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922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8" name="Oval 3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02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9" name="Oval 3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82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10" name="Oval 3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4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11" name="Freeform 3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724" y="9231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4 h 28"/>
                                    <a:gd name="T2" fmla="*/ 14 w 28"/>
                                    <a:gd name="T3" fmla="*/ 28 h 28"/>
                                    <a:gd name="T4" fmla="*/ 0 w 28"/>
                                    <a:gd name="T5" fmla="*/ 14 h 28"/>
                                    <a:gd name="T6" fmla="*/ 14 w 28"/>
                                    <a:gd name="T7" fmla="*/ 0 h 28"/>
                                    <a:gd name="T8" fmla="*/ 28 w 28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14"/>
                                      </a:moveTo>
                                      <a:cubicBezTo>
                                        <a:pt x="28" y="22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6" y="28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6" y="0"/>
                                        <a:pt x="14" y="0"/>
                                      </a:cubicBezTo>
                                      <a:cubicBezTo>
                                        <a:pt x="21" y="0"/>
                                        <a:pt x="28" y="6"/>
                                        <a:pt x="28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12" name="Oval 3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04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13" name="Oval 3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84" y="9231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14" name="Freeform 3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964" y="92317"/>
                                  <a:ext cx="50" cy="56"/>
                                </a:xfrm>
                                <a:custGeom>
                                  <a:avLst/>
                                  <a:gdLst>
                                    <a:gd name="T0" fmla="*/ 14 w 25"/>
                                    <a:gd name="T1" fmla="*/ 0 h 28"/>
                                    <a:gd name="T2" fmla="*/ 0 w 25"/>
                                    <a:gd name="T3" fmla="*/ 14 h 28"/>
                                    <a:gd name="T4" fmla="*/ 14 w 25"/>
                                    <a:gd name="T5" fmla="*/ 28 h 28"/>
                                    <a:gd name="T6" fmla="*/ 25 w 25"/>
                                    <a:gd name="T7" fmla="*/ 23 h 28"/>
                                    <a:gd name="T8" fmla="*/ 25 w 25"/>
                                    <a:gd name="T9" fmla="*/ 5 h 28"/>
                                    <a:gd name="T10" fmla="*/ 14 w 25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28">
                                      <a:moveTo>
                                        <a:pt x="14" y="0"/>
                                      </a:moveTo>
                                      <a:cubicBezTo>
                                        <a:pt x="6" y="0"/>
                                        <a:pt x="0" y="6"/>
                                        <a:pt x="0" y="14"/>
                                      </a:cubicBezTo>
                                      <a:cubicBezTo>
                                        <a:pt x="0" y="22"/>
                                        <a:pt x="6" y="28"/>
                                        <a:pt x="14" y="28"/>
                                      </a:cubicBezTo>
                                      <a:cubicBezTo>
                                        <a:pt x="18" y="28"/>
                                        <a:pt x="22" y="26"/>
                                        <a:pt x="25" y="23"/>
                                      </a:cubicBezTo>
                                      <a:cubicBezTo>
                                        <a:pt x="25" y="5"/>
                                        <a:pt x="25" y="5"/>
                                        <a:pt x="25" y="5"/>
                                      </a:cubicBezTo>
                                      <a:cubicBezTo>
                                        <a:pt x="22" y="2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15" name="Oval 3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16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16" name="Oval 3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24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17" name="Oval 3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2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18" name="Oval 3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0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19" name="Oval 3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8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20" name="Oval 3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6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21" name="Oval 3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22" name="Oval 3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06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23" name="Oval 3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86" y="9281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24" name="Oval 3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766" y="9281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25" name="Oval 3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46" y="9281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26" name="Oval 3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92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27" name="Oval 3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0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28" name="Oval 3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8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29" name="Oval 3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30" name="Oval 3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72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31" name="Oval 3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08" y="9281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32" name="Oval 3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88" y="9281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33" name="Freeform 3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968" y="92819"/>
                                  <a:ext cx="46" cy="56"/>
                                </a:xfrm>
                                <a:custGeom>
                                  <a:avLst/>
                                  <a:gdLst>
                                    <a:gd name="T0" fmla="*/ 14 w 23"/>
                                    <a:gd name="T1" fmla="*/ 0 h 28"/>
                                    <a:gd name="T2" fmla="*/ 0 w 23"/>
                                    <a:gd name="T3" fmla="*/ 14 h 28"/>
                                    <a:gd name="T4" fmla="*/ 14 w 23"/>
                                    <a:gd name="T5" fmla="*/ 28 h 28"/>
                                    <a:gd name="T6" fmla="*/ 23 w 23"/>
                                    <a:gd name="T7" fmla="*/ 25 h 28"/>
                                    <a:gd name="T8" fmla="*/ 23 w 23"/>
                                    <a:gd name="T9" fmla="*/ 3 h 28"/>
                                    <a:gd name="T10" fmla="*/ 14 w 23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8">
                                      <a:moveTo>
                                        <a:pt x="14" y="0"/>
                                      </a:moveTo>
                                      <a:cubicBezTo>
                                        <a:pt x="7" y="0"/>
                                        <a:pt x="0" y="6"/>
                                        <a:pt x="0" y="14"/>
                                      </a:cubicBezTo>
                                      <a:cubicBezTo>
                                        <a:pt x="0" y="22"/>
                                        <a:pt x="7" y="28"/>
                                        <a:pt x="14" y="28"/>
                                      </a:cubicBezTo>
                                      <a:cubicBezTo>
                                        <a:pt x="18" y="28"/>
                                        <a:pt x="20" y="27"/>
                                        <a:pt x="23" y="25"/>
                                      </a:cubicBezTo>
                                      <a:cubicBezTo>
                                        <a:pt x="23" y="3"/>
                                        <a:pt x="23" y="3"/>
                                        <a:pt x="23" y="3"/>
                                      </a:cubicBezTo>
                                      <a:cubicBezTo>
                                        <a:pt x="20" y="1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34" name="Freeform 3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676" y="92929"/>
                                  <a:ext cx="118" cy="119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9 h 59"/>
                                    <a:gd name="T2" fmla="*/ 30 w 59"/>
                                    <a:gd name="T3" fmla="*/ 59 h 59"/>
                                    <a:gd name="T4" fmla="*/ 0 w 59"/>
                                    <a:gd name="T5" fmla="*/ 29 h 59"/>
                                    <a:gd name="T6" fmla="*/ 30 w 59"/>
                                    <a:gd name="T7" fmla="*/ 0 h 59"/>
                                    <a:gd name="T8" fmla="*/ 59 w 59"/>
                                    <a:gd name="T9" fmla="*/ 2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59">
                                      <a:moveTo>
                                        <a:pt x="59" y="29"/>
                                      </a:moveTo>
                                      <a:cubicBezTo>
                                        <a:pt x="59" y="45"/>
                                        <a:pt x="46" y="59"/>
                                        <a:pt x="30" y="59"/>
                                      </a:cubicBezTo>
                                      <a:cubicBezTo>
                                        <a:pt x="14" y="59"/>
                                        <a:pt x="0" y="45"/>
                                        <a:pt x="0" y="29"/>
                                      </a:cubicBezTo>
                                      <a:cubicBezTo>
                                        <a:pt x="0" y="13"/>
                                        <a:pt x="13" y="0"/>
                                        <a:pt x="30" y="0"/>
                                      </a:cubicBezTo>
                                      <a:cubicBezTo>
                                        <a:pt x="46" y="0"/>
                                        <a:pt x="59" y="13"/>
                                        <a:pt x="59" y="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35" name="Oval 3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44" y="92929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36" name="Oval 3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504" y="92929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37" name="Oval 3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72" y="92929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38" name="Oval 3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40" y="92929"/>
                                  <a:ext cx="116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39" name="Oval 3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06" y="92929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40" name="Oval 3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174" y="92929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41" name="Oval 3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42" y="92929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42" name="Oval 3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10" y="92929"/>
                                  <a:ext cx="116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43" name="Oval 3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728" y="9300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44" name="Oval 3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96" y="9300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45" name="Oval 3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556" y="9300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46" name="Oval 3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722" y="9300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47" name="Oval 3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90" y="9300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48" name="Oval 3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58" y="9300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49" name="Oval 3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226" y="9300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0" name="Oval 3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92" y="9300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1" name="Oval 3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60" y="9300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2" name="Oval 3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162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3" name="Oval 3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242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4" name="Oval 3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22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5" name="Oval 3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02" y="9274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6" name="Oval 3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82" y="9274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7" name="Oval 3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64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8" name="Oval 3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4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9" name="Oval 3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02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60" name="Oval 3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82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61" name="Oval 3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762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62" name="Oval 3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42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63" name="Oval 3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922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64" name="Oval 3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02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65" name="Oval 3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82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66" name="Oval 3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4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67" name="Oval 3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724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68" name="Oval 3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04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69" name="Oval 3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84" y="9274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70" name="Freeform 3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964" y="92743"/>
                                  <a:ext cx="50" cy="58"/>
                                </a:xfrm>
                                <a:custGeom>
                                  <a:avLst/>
                                  <a:gdLst>
                                    <a:gd name="T0" fmla="*/ 14 w 25"/>
                                    <a:gd name="T1" fmla="*/ 0 h 29"/>
                                    <a:gd name="T2" fmla="*/ 0 w 25"/>
                                    <a:gd name="T3" fmla="*/ 15 h 29"/>
                                    <a:gd name="T4" fmla="*/ 14 w 25"/>
                                    <a:gd name="T5" fmla="*/ 29 h 29"/>
                                    <a:gd name="T6" fmla="*/ 25 w 25"/>
                                    <a:gd name="T7" fmla="*/ 24 h 29"/>
                                    <a:gd name="T8" fmla="*/ 25 w 25"/>
                                    <a:gd name="T9" fmla="*/ 6 h 29"/>
                                    <a:gd name="T10" fmla="*/ 14 w 25"/>
                                    <a:gd name="T1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29">
                                      <a:moveTo>
                                        <a:pt x="14" y="0"/>
                                      </a:moveTo>
                                      <a:cubicBezTo>
                                        <a:pt x="6" y="0"/>
                                        <a:pt x="0" y="7"/>
                                        <a:pt x="0" y="15"/>
                                      </a:cubicBezTo>
                                      <a:cubicBezTo>
                                        <a:pt x="0" y="22"/>
                                        <a:pt x="6" y="29"/>
                                        <a:pt x="14" y="29"/>
                                      </a:cubicBezTo>
                                      <a:cubicBezTo>
                                        <a:pt x="18" y="29"/>
                                        <a:pt x="22" y="27"/>
                                        <a:pt x="25" y="24"/>
                                      </a:cubicBezTo>
                                      <a:cubicBezTo>
                                        <a:pt x="25" y="6"/>
                                        <a:pt x="25" y="6"/>
                                        <a:pt x="25" y="6"/>
                                      </a:cubicBezTo>
                                      <a:cubicBezTo>
                                        <a:pt x="22" y="2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71" name="Oval 3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16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72" name="Oval 3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24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73" name="Oval 3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2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74" name="Oval 3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0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75" name="Oval 3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8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76" name="Oval 3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6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77" name="Oval 3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78" name="Oval 3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06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79" name="Oval 3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86" y="9324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80" name="Oval 3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766" y="9324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81" name="Oval 3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46" y="9324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82" name="Oval 3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92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83" name="Oval 3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0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84" name="Oval 3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8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85" name="Oval 3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86" name="Oval 3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72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87" name="Oval 3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08" y="93246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88" name="Freeform 3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888" y="93246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4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4 h 29"/>
                                    <a:gd name="T6" fmla="*/ 14 w 29"/>
                                    <a:gd name="T7" fmla="*/ 0 h 29"/>
                                    <a:gd name="T8" fmla="*/ 29 w 29"/>
                                    <a:gd name="T9" fmla="*/ 14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14"/>
                                      </a:moveTo>
                                      <a:cubicBezTo>
                                        <a:pt x="29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8" y="7"/>
                                        <a:pt x="29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89" name="Freeform 3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968" y="93246"/>
                                  <a:ext cx="46" cy="58"/>
                                </a:xfrm>
                                <a:custGeom>
                                  <a:avLst/>
                                  <a:gdLst>
                                    <a:gd name="T0" fmla="*/ 14 w 23"/>
                                    <a:gd name="T1" fmla="*/ 0 h 29"/>
                                    <a:gd name="T2" fmla="*/ 0 w 23"/>
                                    <a:gd name="T3" fmla="*/ 14 h 29"/>
                                    <a:gd name="T4" fmla="*/ 14 w 23"/>
                                    <a:gd name="T5" fmla="*/ 29 h 29"/>
                                    <a:gd name="T6" fmla="*/ 23 w 23"/>
                                    <a:gd name="T7" fmla="*/ 26 h 29"/>
                                    <a:gd name="T8" fmla="*/ 23 w 23"/>
                                    <a:gd name="T9" fmla="*/ 3 h 29"/>
                                    <a:gd name="T10" fmla="*/ 14 w 23"/>
                                    <a:gd name="T1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9">
                                      <a:moveTo>
                                        <a:pt x="14" y="0"/>
                                      </a:moveTo>
                                      <a:cubicBezTo>
                                        <a:pt x="7" y="0"/>
                                        <a:pt x="0" y="7"/>
                                        <a:pt x="0" y="14"/>
                                      </a:cubicBezTo>
                                      <a:cubicBezTo>
                                        <a:pt x="0" y="22"/>
                                        <a:pt x="7" y="29"/>
                                        <a:pt x="14" y="29"/>
                                      </a:cubicBezTo>
                                      <a:cubicBezTo>
                                        <a:pt x="18" y="29"/>
                                        <a:pt x="20" y="28"/>
                                        <a:pt x="23" y="26"/>
                                      </a:cubicBezTo>
                                      <a:cubicBezTo>
                                        <a:pt x="23" y="3"/>
                                        <a:pt x="23" y="3"/>
                                        <a:pt x="23" y="3"/>
                                      </a:cubicBezTo>
                                      <a:cubicBezTo>
                                        <a:pt x="20" y="1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0" name="Oval 3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76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1" name="Oval 3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44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2" name="Oval 3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504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3" name="Oval 3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72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4" name="Oval 3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40" y="93356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5" name="Oval 3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06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6" name="Oval 3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174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7" name="Oval 3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42" y="93356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8" name="Oval 3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10" y="93356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99" name="Oval 3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728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00" name="Oval 3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896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01" name="Oval 3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556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02" name="Oval 3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722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03" name="Oval 3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90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04" name="Oval 3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58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05" name="Oval 3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226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06" name="Oval 3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92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07" name="Oval 3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60" y="93432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08" name="Oval 3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162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09" name="Oval 3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242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10" name="Oval 3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322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11" name="Oval 3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02" y="9317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12" name="Oval 3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482" y="93172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13" name="Oval 3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564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14" name="Oval 3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4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15" name="Oval 3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02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16" name="Oval 3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682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17" name="Oval 3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762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18" name="Oval 3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842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19" name="Oval 3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922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20" name="Oval 3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02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21" name="Oval 3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082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22" name="Oval 3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644" y="93172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23" name="Freeform 3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1724" y="93172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4 h 28"/>
                                    <a:gd name="T2" fmla="*/ 14 w 28"/>
                                    <a:gd name="T3" fmla="*/ 28 h 28"/>
                                    <a:gd name="T4" fmla="*/ 0 w 28"/>
                                    <a:gd name="T5" fmla="*/ 14 h 28"/>
                                    <a:gd name="T6" fmla="*/ 14 w 28"/>
                                    <a:gd name="T7" fmla="*/ 0 h 28"/>
                                    <a:gd name="T8" fmla="*/ 28 w 28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14"/>
                                      </a:moveTo>
                                      <a:cubicBezTo>
                                        <a:pt x="28" y="22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6" y="28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6" y="0"/>
                                        <a:pt x="14" y="0"/>
                                      </a:cubicBezTo>
                                      <a:cubicBezTo>
                                        <a:pt x="21" y="0"/>
                                        <a:pt x="28" y="6"/>
                                        <a:pt x="28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3224" name="Group 32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833563"/>
                                <a:ext cx="9150350" cy="2495550"/>
                                <a:chOff x="0" y="1833563"/>
                                <a:chExt cx="5764" cy="1572"/>
                              </a:xfrm>
                            </wpg:grpSpPr>
                            <wps:wsp>
                              <wps:cNvPr id="3225" name="Oval 3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4" y="18335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26" name="Oval 3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4" y="18335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27" name="Freeform 3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4" y="1833563"/>
                                  <a:ext cx="50" cy="56"/>
                                </a:xfrm>
                                <a:custGeom>
                                  <a:avLst/>
                                  <a:gdLst>
                                    <a:gd name="T0" fmla="*/ 14 w 25"/>
                                    <a:gd name="T1" fmla="*/ 0 h 28"/>
                                    <a:gd name="T2" fmla="*/ 0 w 25"/>
                                    <a:gd name="T3" fmla="*/ 14 h 28"/>
                                    <a:gd name="T4" fmla="*/ 14 w 25"/>
                                    <a:gd name="T5" fmla="*/ 28 h 28"/>
                                    <a:gd name="T6" fmla="*/ 25 w 25"/>
                                    <a:gd name="T7" fmla="*/ 23 h 28"/>
                                    <a:gd name="T8" fmla="*/ 25 w 25"/>
                                    <a:gd name="T9" fmla="*/ 5 h 28"/>
                                    <a:gd name="T10" fmla="*/ 14 w 25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28">
                                      <a:moveTo>
                                        <a:pt x="14" y="0"/>
                                      </a:moveTo>
                                      <a:cubicBezTo>
                                        <a:pt x="6" y="0"/>
                                        <a:pt x="0" y="6"/>
                                        <a:pt x="0" y="14"/>
                                      </a:cubicBezTo>
                                      <a:cubicBezTo>
                                        <a:pt x="0" y="22"/>
                                        <a:pt x="6" y="28"/>
                                        <a:pt x="14" y="28"/>
                                      </a:cubicBezTo>
                                      <a:cubicBezTo>
                                        <a:pt x="18" y="28"/>
                                        <a:pt x="22" y="26"/>
                                        <a:pt x="25" y="23"/>
                                      </a:cubicBezTo>
                                      <a:cubicBezTo>
                                        <a:pt x="25" y="5"/>
                                        <a:pt x="25" y="5"/>
                                        <a:pt x="25" y="5"/>
                                      </a:cubicBezTo>
                                      <a:cubicBezTo>
                                        <a:pt x="22" y="2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28" name="Oval 3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29" name="Oval 3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30" name="Oval 3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7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31" name="Oval 3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32" name="Oval 3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33" name="Oval 3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34" name="Oval 3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35" name="Oval 3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6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36" name="Oval 3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6" y="183406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37" name="Oval 3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6" y="183406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38" name="Oval 3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6" y="183406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39" name="Oval 3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0" name="Oval 3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1" name="Oval 3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2" name="Oval 3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3" name="Oval 3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4" name="Oval 3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8" y="183406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5" name="Oval 3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8" y="183406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6" name="Freeform 3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8" y="1834065"/>
                                  <a:ext cx="46" cy="56"/>
                                </a:xfrm>
                                <a:custGeom>
                                  <a:avLst/>
                                  <a:gdLst>
                                    <a:gd name="T0" fmla="*/ 14 w 23"/>
                                    <a:gd name="T1" fmla="*/ 0 h 28"/>
                                    <a:gd name="T2" fmla="*/ 0 w 23"/>
                                    <a:gd name="T3" fmla="*/ 14 h 28"/>
                                    <a:gd name="T4" fmla="*/ 14 w 23"/>
                                    <a:gd name="T5" fmla="*/ 28 h 28"/>
                                    <a:gd name="T6" fmla="*/ 23 w 23"/>
                                    <a:gd name="T7" fmla="*/ 25 h 28"/>
                                    <a:gd name="T8" fmla="*/ 23 w 23"/>
                                    <a:gd name="T9" fmla="*/ 2 h 28"/>
                                    <a:gd name="T10" fmla="*/ 14 w 23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8">
                                      <a:moveTo>
                                        <a:pt x="14" y="0"/>
                                      </a:moveTo>
                                      <a:cubicBezTo>
                                        <a:pt x="7" y="0"/>
                                        <a:pt x="0" y="6"/>
                                        <a:pt x="0" y="14"/>
                                      </a:cubicBezTo>
                                      <a:cubicBezTo>
                                        <a:pt x="0" y="22"/>
                                        <a:pt x="7" y="28"/>
                                        <a:pt x="14" y="28"/>
                                      </a:cubicBezTo>
                                      <a:cubicBezTo>
                                        <a:pt x="18" y="28"/>
                                        <a:pt x="20" y="27"/>
                                        <a:pt x="23" y="25"/>
                                      </a:cubicBezTo>
                                      <a:cubicBezTo>
                                        <a:pt x="23" y="2"/>
                                        <a:pt x="23" y="2"/>
                                        <a:pt x="23" y="2"/>
                                      </a:cubicBezTo>
                                      <a:cubicBezTo>
                                        <a:pt x="20" y="1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7" name="Oval 3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" y="183416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8" name="Oval 3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0" y="1834163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9" name="Oval 3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" y="183416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50" name="Oval 3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" y="183416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51" name="Oval 3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" y="183416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52" name="Oval 3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1834163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53" name="Oval 3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183416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54" name="Freeform 3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834181"/>
                                  <a:ext cx="16" cy="82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0 h 41"/>
                                    <a:gd name="T2" fmla="*/ 0 w 8"/>
                                    <a:gd name="T3" fmla="*/ 0 h 41"/>
                                    <a:gd name="T4" fmla="*/ 0 w 8"/>
                                    <a:gd name="T5" fmla="*/ 41 h 41"/>
                                    <a:gd name="T6" fmla="*/ 8 w 8"/>
                                    <a:gd name="T7" fmla="*/ 2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41">
                                      <a:moveTo>
                                        <a:pt x="8" y="20"/>
                                      </a:moveTo>
                                      <a:cubicBezTo>
                                        <a:pt x="8" y="12"/>
                                        <a:pt x="5" y="5"/>
                                        <a:pt x="0" y="0"/>
                                      </a:cubicBezTo>
                                      <a:cubicBezTo>
                                        <a:pt x="0" y="41"/>
                                        <a:pt x="0" y="41"/>
                                        <a:pt x="0" y="41"/>
                                      </a:cubicBezTo>
                                      <a:cubicBezTo>
                                        <a:pt x="5" y="35"/>
                                        <a:pt x="8" y="28"/>
                                        <a:pt x="8" y="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55" name="Oval 3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" y="183416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56" name="Oval 3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" y="183416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57" name="Oval 3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183416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58" name="Oval 3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" y="1834163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59" name="Oval 3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183416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0" name="Oval 3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183416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1" name="Oval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2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2" name="Oval 3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3" name="Oval 3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4" name="Oval 3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6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5" name="Oval 3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6" name="Oval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0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7" name="Oval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8" name="Freeform 3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834239"/>
                                  <a:ext cx="68" cy="118"/>
                                </a:xfrm>
                                <a:custGeom>
                                  <a:avLst/>
                                  <a:gdLst>
                                    <a:gd name="T0" fmla="*/ 5 w 34"/>
                                    <a:gd name="T1" fmla="*/ 0 h 59"/>
                                    <a:gd name="T2" fmla="*/ 0 w 34"/>
                                    <a:gd name="T3" fmla="*/ 0 h 59"/>
                                    <a:gd name="T4" fmla="*/ 0 w 34"/>
                                    <a:gd name="T5" fmla="*/ 59 h 59"/>
                                    <a:gd name="T6" fmla="*/ 5 w 34"/>
                                    <a:gd name="T7" fmla="*/ 59 h 59"/>
                                    <a:gd name="T8" fmla="*/ 34 w 34"/>
                                    <a:gd name="T9" fmla="*/ 30 h 59"/>
                                    <a:gd name="T10" fmla="*/ 5 w 34"/>
                                    <a:gd name="T11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4" h="59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0"/>
                                        <a:pt x="0" y="0"/>
                                      </a:cubicBezTo>
                                      <a:cubicBezTo>
                                        <a:pt x="0" y="59"/>
                                        <a:pt x="0" y="59"/>
                                        <a:pt x="0" y="59"/>
                                      </a:cubicBezTo>
                                      <a:cubicBezTo>
                                        <a:pt x="2" y="59"/>
                                        <a:pt x="3" y="59"/>
                                        <a:pt x="5" y="59"/>
                                      </a:cubicBezTo>
                                      <a:cubicBezTo>
                                        <a:pt x="21" y="59"/>
                                        <a:pt x="34" y="46"/>
                                        <a:pt x="34" y="30"/>
                                      </a:cubicBezTo>
                                      <a:cubicBezTo>
                                        <a:pt x="34" y="13"/>
                                        <a:pt x="21" y="0"/>
                                        <a:pt x="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69" name="Oval 3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70" name="Oval 3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71" name="Oval 3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72" name="Oval 3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73" name="Oval 3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8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74" name="Oval 3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" y="183423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75" name="Oval 3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76" name="Oval 3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77" name="Oval 3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78" name="Oval 3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79" name="Oval 3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80" name="Oval 3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81" name="Oval 3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82" name="Freeform 3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833979"/>
                                  <a:ext cx="52" cy="56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28"/>
                                    <a:gd name="T2" fmla="*/ 0 w 26"/>
                                    <a:gd name="T3" fmla="*/ 7 h 28"/>
                                    <a:gd name="T4" fmla="*/ 0 w 26"/>
                                    <a:gd name="T5" fmla="*/ 21 h 28"/>
                                    <a:gd name="T6" fmla="*/ 12 w 26"/>
                                    <a:gd name="T7" fmla="*/ 28 h 28"/>
                                    <a:gd name="T8" fmla="*/ 26 w 26"/>
                                    <a:gd name="T9" fmla="*/ 14 h 28"/>
                                    <a:gd name="T10" fmla="*/ 12 w 26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8">
                                      <a:moveTo>
                                        <a:pt x="12" y="0"/>
                                      </a:moveTo>
                                      <a:cubicBezTo>
                                        <a:pt x="7" y="0"/>
                                        <a:pt x="3" y="2"/>
                                        <a:pt x="0" y="7"/>
                                      </a:cubicBezTo>
                                      <a:cubicBezTo>
                                        <a:pt x="0" y="21"/>
                                        <a:pt x="0" y="21"/>
                                        <a:pt x="0" y="21"/>
                                      </a:cubicBezTo>
                                      <a:cubicBezTo>
                                        <a:pt x="3" y="25"/>
                                        <a:pt x="7" y="28"/>
                                        <a:pt x="12" y="28"/>
                                      </a:cubicBezTo>
                                      <a:cubicBezTo>
                                        <a:pt x="20" y="28"/>
                                        <a:pt x="26" y="21"/>
                                        <a:pt x="26" y="14"/>
                                      </a:cubicBezTo>
                                      <a:cubicBezTo>
                                        <a:pt x="26" y="6"/>
                                        <a:pt x="20" y="0"/>
                                        <a:pt x="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83" name="Oval 3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84" name="Freeform 3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1833979"/>
                                  <a:ext cx="58" cy="56"/>
                                </a:xfrm>
                                <a:custGeom>
                                  <a:avLst/>
                                  <a:gdLst>
                                    <a:gd name="T0" fmla="*/ 28 w 29"/>
                                    <a:gd name="T1" fmla="*/ 14 h 28"/>
                                    <a:gd name="T2" fmla="*/ 14 w 29"/>
                                    <a:gd name="T3" fmla="*/ 28 h 28"/>
                                    <a:gd name="T4" fmla="*/ 0 w 29"/>
                                    <a:gd name="T5" fmla="*/ 14 h 28"/>
                                    <a:gd name="T6" fmla="*/ 14 w 29"/>
                                    <a:gd name="T7" fmla="*/ 0 h 28"/>
                                    <a:gd name="T8" fmla="*/ 28 w 29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8">
                                      <a:moveTo>
                                        <a:pt x="28" y="14"/>
                                      </a:moveTo>
                                      <a:cubicBezTo>
                                        <a:pt x="29" y="21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7" y="28"/>
                                        <a:pt x="0" y="21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6"/>
                                        <a:pt x="28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85" name="Oval 3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" y="18339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86" name="Oval 3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" y="18339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87" name="Oval 3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88" name="Oval 3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89" name="Oval 3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" y="18339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0" name="Oval 3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1" name="Oval 3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2" name="Oval 3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3" name="Oval 3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4" name="Oval 3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0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5" name="Oval 3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6" name="Oval 3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7" name="Oval 3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8" name="Oval 3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9" name="Oval 3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0" name="Oval 3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" y="18339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1" name="Oval 3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18339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2" name="Oval 3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8" y="18339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3" name="Oval 3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4" name="Oval 3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5" name="Oval 3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183447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6" name="Oval 3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" y="183447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7" name="Oval 3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" y="183447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8" name="Oval 3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9" name="Oval 3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10" name="Oval 3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11" name="Oval 3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12" name="Oval 3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13" name="Oval 3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14" name="Oval 3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15" name="Oval 3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16" name="Oval 3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17" name="Oval 3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18" name="Oval 3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19" name="Oval 3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20" name="Oval 3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21" name="Oval 3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22" name="Oval 3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4" y="183447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23" name="Oval 3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" y="183447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24" name="Oval 3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25" name="Oval 3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26" name="Oval 3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27" name="Oval 3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28" name="Oval 3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29" name="Oval 3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30" name="Oval 3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" y="1834479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31" name="Oval 3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" y="18345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32" name="Oval 3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0" y="1834589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33" name="Oval 3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" y="18345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34" name="Oval 3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" y="18345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35" name="Oval 3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" y="18345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36" name="Oval 3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1834589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37" name="Oval 3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18345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38" name="Freeform 3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834607"/>
                                  <a:ext cx="16" cy="82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1 h 41"/>
                                    <a:gd name="T2" fmla="*/ 0 w 8"/>
                                    <a:gd name="T3" fmla="*/ 0 h 41"/>
                                    <a:gd name="T4" fmla="*/ 0 w 8"/>
                                    <a:gd name="T5" fmla="*/ 41 h 41"/>
                                    <a:gd name="T6" fmla="*/ 8 w 8"/>
                                    <a:gd name="T7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41">
                                      <a:moveTo>
                                        <a:pt x="8" y="21"/>
                                      </a:moveTo>
                                      <a:cubicBezTo>
                                        <a:pt x="8" y="13"/>
                                        <a:pt x="5" y="5"/>
                                        <a:pt x="0" y="0"/>
                                      </a:cubicBezTo>
                                      <a:cubicBezTo>
                                        <a:pt x="0" y="41"/>
                                        <a:pt x="0" y="41"/>
                                        <a:pt x="0" y="41"/>
                                      </a:cubicBezTo>
                                      <a:cubicBezTo>
                                        <a:pt x="5" y="36"/>
                                        <a:pt x="8" y="29"/>
                                        <a:pt x="8" y="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39" name="Oval 3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" y="18345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0" name="Oval 3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" y="18345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1" name="Oval 3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18345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2" name="Oval 3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" y="1834589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3" name="Oval 3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18345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4" name="Oval 3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183458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5" name="Oval 3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2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6" name="Oval 3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7" name="Oval 3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8" name="Oval 3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6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9" name="Oval 3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0" name="Oval 3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0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1" name="Oval 3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2" name="Freeform 3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834667"/>
                                  <a:ext cx="68" cy="116"/>
                                </a:xfrm>
                                <a:custGeom>
                                  <a:avLst/>
                                  <a:gdLst>
                                    <a:gd name="T0" fmla="*/ 5 w 34"/>
                                    <a:gd name="T1" fmla="*/ 0 h 58"/>
                                    <a:gd name="T2" fmla="*/ 0 w 34"/>
                                    <a:gd name="T3" fmla="*/ 0 h 58"/>
                                    <a:gd name="T4" fmla="*/ 0 w 34"/>
                                    <a:gd name="T5" fmla="*/ 58 h 58"/>
                                    <a:gd name="T6" fmla="*/ 5 w 34"/>
                                    <a:gd name="T7" fmla="*/ 58 h 58"/>
                                    <a:gd name="T8" fmla="*/ 34 w 34"/>
                                    <a:gd name="T9" fmla="*/ 29 h 58"/>
                                    <a:gd name="T10" fmla="*/ 5 w 34"/>
                                    <a:gd name="T11" fmla="*/ 0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4" h="58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0"/>
                                        <a:pt x="0" y="0"/>
                                      </a:cubicBezTo>
                                      <a:cubicBezTo>
                                        <a:pt x="0" y="58"/>
                                        <a:pt x="0" y="58"/>
                                        <a:pt x="0" y="58"/>
                                      </a:cubicBezTo>
                                      <a:cubicBezTo>
                                        <a:pt x="2" y="58"/>
                                        <a:pt x="3" y="58"/>
                                        <a:pt x="5" y="58"/>
                                      </a:cubicBezTo>
                                      <a:cubicBezTo>
                                        <a:pt x="21" y="58"/>
                                        <a:pt x="34" y="45"/>
                                        <a:pt x="34" y="29"/>
                                      </a:cubicBezTo>
                                      <a:cubicBezTo>
                                        <a:pt x="34" y="13"/>
                                        <a:pt x="21" y="0"/>
                                        <a:pt x="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3" name="Oval 3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4" name="Oval 3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5" name="Oval 3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6" name="Oval 3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7" name="Oval 3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8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8" name="Oval 3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" y="1834667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59" name="Oval 3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60" name="Oval 3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61" name="Oval 3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62" name="Oval 3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63" name="Oval 3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64" name="Oval 3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65" name="Oval 3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66" name="Freeform 3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834405"/>
                                  <a:ext cx="52" cy="56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28"/>
                                    <a:gd name="T2" fmla="*/ 0 w 26"/>
                                    <a:gd name="T3" fmla="*/ 7 h 28"/>
                                    <a:gd name="T4" fmla="*/ 0 w 26"/>
                                    <a:gd name="T5" fmla="*/ 21 h 28"/>
                                    <a:gd name="T6" fmla="*/ 12 w 26"/>
                                    <a:gd name="T7" fmla="*/ 28 h 28"/>
                                    <a:gd name="T8" fmla="*/ 26 w 26"/>
                                    <a:gd name="T9" fmla="*/ 14 h 28"/>
                                    <a:gd name="T10" fmla="*/ 12 w 26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8">
                                      <a:moveTo>
                                        <a:pt x="12" y="0"/>
                                      </a:moveTo>
                                      <a:cubicBezTo>
                                        <a:pt x="7" y="0"/>
                                        <a:pt x="3" y="3"/>
                                        <a:pt x="0" y="7"/>
                                      </a:cubicBezTo>
                                      <a:cubicBezTo>
                                        <a:pt x="0" y="21"/>
                                        <a:pt x="0" y="21"/>
                                        <a:pt x="0" y="21"/>
                                      </a:cubicBezTo>
                                      <a:cubicBezTo>
                                        <a:pt x="3" y="25"/>
                                        <a:pt x="7" y="28"/>
                                        <a:pt x="12" y="28"/>
                                      </a:cubicBezTo>
                                      <a:cubicBezTo>
                                        <a:pt x="20" y="28"/>
                                        <a:pt x="26" y="22"/>
                                        <a:pt x="26" y="14"/>
                                      </a:cubicBezTo>
                                      <a:cubicBezTo>
                                        <a:pt x="26" y="6"/>
                                        <a:pt x="20" y="0"/>
                                        <a:pt x="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67" name="Oval 3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68" name="Oval 3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" y="18344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69" name="Oval 3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" y="18344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0" name="Oval 3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" y="18344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1" name="Oval 3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2" name="Oval 3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3" name="Oval 3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" y="18344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4" name="Oval 3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5" name="Oval 3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6" name="Oval 3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7" name="Oval 3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8" name="Oval 3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0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9" name="Oval 3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0" name="Oval 3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1" name="Oval 3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2" name="Oval 3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3" name="Oval 3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4" name="Oval 3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" y="1834405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5" name="Oval 3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18344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6" name="Oval 3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8" y="1834405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7" name="Oval 3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8" name="Oval 3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9" name="Oval 3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183490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0" name="Oval 3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" y="183490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1" name="Oval 3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" y="183490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2" name="Oval 3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3" name="Oval 3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4" name="Oval 3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5" name="Oval 3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6" name="Oval 3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7" name="Oval 3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8" name="Oval 3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9" name="Oval 3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0" name="Oval 3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1" name="Oval 3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2" name="Oval 3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3" name="Oval 3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4" name="Oval 3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5" name="Oval 3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6" name="Oval 3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4" y="183490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7" name="Oval 34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" y="183490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8" name="Oval 3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9" name="Oval 3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10" name="Oval 3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11" name="Oval 34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12" name="Oval 3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13" name="Oval 3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14" name="Oval 3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" y="183490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15" name="Oval 3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" y="183501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16" name="Oval 3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0" y="1835017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17" name="Oval 34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" y="183501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18" name="Oval 3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" y="183501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19" name="Oval 3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" y="183501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20" name="Oval 3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1835017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21" name="Oval 3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183501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22" name="Freeform 3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835035"/>
                                  <a:ext cx="16" cy="80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0 h 40"/>
                                    <a:gd name="T2" fmla="*/ 0 w 8"/>
                                    <a:gd name="T3" fmla="*/ 0 h 40"/>
                                    <a:gd name="T4" fmla="*/ 0 w 8"/>
                                    <a:gd name="T5" fmla="*/ 40 h 40"/>
                                    <a:gd name="T6" fmla="*/ 8 w 8"/>
                                    <a:gd name="T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40">
                                      <a:moveTo>
                                        <a:pt x="8" y="20"/>
                                      </a:moveTo>
                                      <a:cubicBezTo>
                                        <a:pt x="8" y="12"/>
                                        <a:pt x="5" y="5"/>
                                        <a:pt x="0" y="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5" y="35"/>
                                        <a:pt x="8" y="28"/>
                                        <a:pt x="8" y="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23" name="Oval 3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" y="183501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24" name="Oval 3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" y="183501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3425" name="Group 34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493963"/>
                                <a:ext cx="7019925" cy="2919413"/>
                                <a:chOff x="0" y="2493963"/>
                                <a:chExt cx="4422" cy="1839"/>
                              </a:xfrm>
                            </wpg:grpSpPr>
                            <wps:wsp>
                              <wps:cNvPr id="3426" name="Oval 3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27" name="Oval 3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" y="2495001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28" name="Oval 3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29" name="Oval 3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30" name="Oval 3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2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31" name="Oval 3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32" name="Oval 3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33" name="Oval 3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6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34" name="Oval 3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35" name="Oval 3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0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36" name="Oval 3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37" name="Freeform 3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495077"/>
                                  <a:ext cx="68" cy="118"/>
                                </a:xfrm>
                                <a:custGeom>
                                  <a:avLst/>
                                  <a:gdLst>
                                    <a:gd name="T0" fmla="*/ 5 w 34"/>
                                    <a:gd name="T1" fmla="*/ 0 h 59"/>
                                    <a:gd name="T2" fmla="*/ 0 w 34"/>
                                    <a:gd name="T3" fmla="*/ 0 h 59"/>
                                    <a:gd name="T4" fmla="*/ 0 w 34"/>
                                    <a:gd name="T5" fmla="*/ 59 h 59"/>
                                    <a:gd name="T6" fmla="*/ 5 w 34"/>
                                    <a:gd name="T7" fmla="*/ 59 h 59"/>
                                    <a:gd name="T8" fmla="*/ 34 w 34"/>
                                    <a:gd name="T9" fmla="*/ 29 h 59"/>
                                    <a:gd name="T10" fmla="*/ 5 w 34"/>
                                    <a:gd name="T11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4" h="59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0"/>
                                        <a:pt x="0" y="0"/>
                                      </a:cubicBezTo>
                                      <a:cubicBezTo>
                                        <a:pt x="0" y="59"/>
                                        <a:pt x="0" y="59"/>
                                        <a:pt x="0" y="59"/>
                                      </a:cubicBezTo>
                                      <a:cubicBezTo>
                                        <a:pt x="2" y="59"/>
                                        <a:pt x="3" y="59"/>
                                        <a:pt x="5" y="59"/>
                                      </a:cubicBezTo>
                                      <a:cubicBezTo>
                                        <a:pt x="21" y="59"/>
                                        <a:pt x="34" y="46"/>
                                        <a:pt x="34" y="29"/>
                                      </a:cubicBezTo>
                                      <a:cubicBezTo>
                                        <a:pt x="34" y="13"/>
                                        <a:pt x="21" y="0"/>
                                        <a:pt x="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38" name="Oval 3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39" name="Oval 3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40" name="Oval 3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41" name="Oval 3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42" name="Oval 3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8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43" name="Oval 3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44" name="Oval 3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45" name="Oval 3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46" name="Oval 3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47" name="Oval 3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48" name="Oval 3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49" name="Oval 3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50" name="Oval 3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51" name="Freeform 3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494815"/>
                                  <a:ext cx="52" cy="58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29"/>
                                    <a:gd name="T2" fmla="*/ 0 w 26"/>
                                    <a:gd name="T3" fmla="*/ 7 h 29"/>
                                    <a:gd name="T4" fmla="*/ 0 w 26"/>
                                    <a:gd name="T5" fmla="*/ 22 h 29"/>
                                    <a:gd name="T6" fmla="*/ 12 w 26"/>
                                    <a:gd name="T7" fmla="*/ 29 h 29"/>
                                    <a:gd name="T8" fmla="*/ 26 w 26"/>
                                    <a:gd name="T9" fmla="*/ 15 h 29"/>
                                    <a:gd name="T10" fmla="*/ 12 w 26"/>
                                    <a:gd name="T1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9">
                                      <a:moveTo>
                                        <a:pt x="12" y="0"/>
                                      </a:moveTo>
                                      <a:cubicBezTo>
                                        <a:pt x="7" y="0"/>
                                        <a:pt x="3" y="3"/>
                                        <a:pt x="0" y="7"/>
                                      </a:cubicBezTo>
                                      <a:cubicBezTo>
                                        <a:pt x="0" y="22"/>
                                        <a:pt x="0" y="22"/>
                                        <a:pt x="0" y="22"/>
                                      </a:cubicBezTo>
                                      <a:cubicBezTo>
                                        <a:pt x="3" y="26"/>
                                        <a:pt x="7" y="29"/>
                                        <a:pt x="12" y="29"/>
                                      </a:cubicBezTo>
                                      <a:cubicBezTo>
                                        <a:pt x="20" y="29"/>
                                        <a:pt x="26" y="22"/>
                                        <a:pt x="26" y="15"/>
                                      </a:cubicBezTo>
                                      <a:cubicBezTo>
                                        <a:pt x="26" y="7"/>
                                        <a:pt x="20" y="0"/>
                                        <a:pt x="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52" name="Oval 3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53" name="Freeform 3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2494815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8 w 29"/>
                                    <a:gd name="T1" fmla="*/ 15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5 h 29"/>
                                    <a:gd name="T6" fmla="*/ 14 w 29"/>
                                    <a:gd name="T7" fmla="*/ 0 h 29"/>
                                    <a:gd name="T8" fmla="*/ 28 w 29"/>
                                    <a:gd name="T9" fmla="*/ 15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8" y="15"/>
                                      </a:moveTo>
                                      <a:cubicBezTo>
                                        <a:pt x="29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5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7"/>
                                        <a:pt x="28" y="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54" name="Oval 3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" y="24948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55" name="Oval 3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" y="24948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56" name="Oval 3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57" name="Oval 3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58" name="Oval 3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" y="24948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59" name="Oval 3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60" name="Oval 3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61" name="Oval 3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62" name="Oval 3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63" name="Oval 3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64" name="Oval 3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65" name="Oval 3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66" name="Oval 3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67" name="Oval 3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68" name="Oval 3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69" name="Oval 3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0" name="Oval 34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24948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1" name="Oval 3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8" y="24948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2" name="Oval 3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3" name="Oval 3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4" name="Oval 3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2495317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5" name="Oval 3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" y="2495317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6" name="Oval 3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" y="2495317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7" name="Oval 3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8" name="Oval 3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79" name="Oval 3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80" name="Oval 3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81" name="Oval 3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82" name="Oval 3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83" name="Oval 3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84" name="Oval 3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85" name="Oval 3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86" name="Oval 3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87" name="Oval 3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88" name="Oval 3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89" name="Oval 3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90" name="Oval 3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91" name="Oval 3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4" y="2495317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92" name="Oval 3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" y="2495317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93" name="Oval 3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94" name="Oval 3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95" name="Oval 3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96" name="Oval 3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97" name="Oval 3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98" name="Oval 3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99" name="Oval 3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00" name="Oval 3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01" name="Oval 3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0" y="2495427"/>
                                  <a:ext cx="116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02" name="Oval 3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03" name="Oval 3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04" name="Oval 3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05" name="Oval 3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2495427"/>
                                  <a:ext cx="116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06" name="Oval 3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07" name="Freeform 3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495445"/>
                                  <a:ext cx="16" cy="83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1 h 41"/>
                                    <a:gd name="T2" fmla="*/ 0 w 8"/>
                                    <a:gd name="T3" fmla="*/ 0 h 41"/>
                                    <a:gd name="T4" fmla="*/ 0 w 8"/>
                                    <a:gd name="T5" fmla="*/ 41 h 41"/>
                                    <a:gd name="T6" fmla="*/ 8 w 8"/>
                                    <a:gd name="T7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41">
                                      <a:moveTo>
                                        <a:pt x="8" y="21"/>
                                      </a:moveTo>
                                      <a:cubicBezTo>
                                        <a:pt x="8" y="13"/>
                                        <a:pt x="5" y="5"/>
                                        <a:pt x="0" y="0"/>
                                      </a:cubicBezTo>
                                      <a:cubicBezTo>
                                        <a:pt x="0" y="41"/>
                                        <a:pt x="0" y="41"/>
                                        <a:pt x="0" y="41"/>
                                      </a:cubicBezTo>
                                      <a:cubicBezTo>
                                        <a:pt x="5" y="36"/>
                                        <a:pt x="8" y="28"/>
                                        <a:pt x="8" y="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08" name="Oval 3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09" name="Oval 3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10" name="Oval 3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11" name="Oval 3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" y="2495427"/>
                                  <a:ext cx="116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12" name="Oval 3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13" name="Oval 3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14" name="Oval 3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2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15" name="Oval 3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16" name="Oval 3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17" name="Oval 3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6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18" name="Oval 3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19" name="Oval 3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0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20" name="Oval 3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21" name="Freeform 3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495503"/>
                                  <a:ext cx="68" cy="119"/>
                                </a:xfrm>
                                <a:custGeom>
                                  <a:avLst/>
                                  <a:gdLst>
                                    <a:gd name="T0" fmla="*/ 5 w 34"/>
                                    <a:gd name="T1" fmla="*/ 0 h 59"/>
                                    <a:gd name="T2" fmla="*/ 0 w 34"/>
                                    <a:gd name="T3" fmla="*/ 1 h 59"/>
                                    <a:gd name="T4" fmla="*/ 0 w 34"/>
                                    <a:gd name="T5" fmla="*/ 59 h 59"/>
                                    <a:gd name="T6" fmla="*/ 5 w 34"/>
                                    <a:gd name="T7" fmla="*/ 59 h 59"/>
                                    <a:gd name="T8" fmla="*/ 34 w 34"/>
                                    <a:gd name="T9" fmla="*/ 30 h 59"/>
                                    <a:gd name="T10" fmla="*/ 5 w 34"/>
                                    <a:gd name="T11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4" h="59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1"/>
                                        <a:pt x="0" y="1"/>
                                      </a:cubicBezTo>
                                      <a:cubicBezTo>
                                        <a:pt x="0" y="59"/>
                                        <a:pt x="0" y="59"/>
                                        <a:pt x="0" y="59"/>
                                      </a:cubicBezTo>
                                      <a:cubicBezTo>
                                        <a:pt x="2" y="59"/>
                                        <a:pt x="3" y="59"/>
                                        <a:pt x="5" y="59"/>
                                      </a:cubicBezTo>
                                      <a:cubicBezTo>
                                        <a:pt x="21" y="59"/>
                                        <a:pt x="34" y="46"/>
                                        <a:pt x="34" y="30"/>
                                      </a:cubicBezTo>
                                      <a:cubicBezTo>
                                        <a:pt x="34" y="14"/>
                                        <a:pt x="21" y="0"/>
                                        <a:pt x="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22" name="Oval 3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23" name="Oval 3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24" name="Oval 3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25" name="Oval 3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26" name="Oval 3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8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27" name="Oval 3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28" name="Oval 3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29" name="Oval 3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30" name="Oval 3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31" name="Oval 3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32" name="Oval 3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33" name="Oval 3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34" name="Oval 3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35" name="Freeform 3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495243"/>
                                  <a:ext cx="52" cy="56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28"/>
                                    <a:gd name="T2" fmla="*/ 0 w 26"/>
                                    <a:gd name="T3" fmla="*/ 7 h 28"/>
                                    <a:gd name="T4" fmla="*/ 0 w 26"/>
                                    <a:gd name="T5" fmla="*/ 21 h 28"/>
                                    <a:gd name="T6" fmla="*/ 12 w 26"/>
                                    <a:gd name="T7" fmla="*/ 28 h 28"/>
                                    <a:gd name="T8" fmla="*/ 26 w 26"/>
                                    <a:gd name="T9" fmla="*/ 14 h 28"/>
                                    <a:gd name="T10" fmla="*/ 12 w 26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8">
                                      <a:moveTo>
                                        <a:pt x="12" y="0"/>
                                      </a:moveTo>
                                      <a:cubicBezTo>
                                        <a:pt x="7" y="0"/>
                                        <a:pt x="3" y="3"/>
                                        <a:pt x="0" y="7"/>
                                      </a:cubicBezTo>
                                      <a:cubicBezTo>
                                        <a:pt x="0" y="21"/>
                                        <a:pt x="0" y="21"/>
                                        <a:pt x="0" y="21"/>
                                      </a:cubicBezTo>
                                      <a:cubicBezTo>
                                        <a:pt x="3" y="25"/>
                                        <a:pt x="7" y="28"/>
                                        <a:pt x="12" y="28"/>
                                      </a:cubicBezTo>
                                      <a:cubicBezTo>
                                        <a:pt x="20" y="28"/>
                                        <a:pt x="26" y="22"/>
                                        <a:pt x="26" y="14"/>
                                      </a:cubicBezTo>
                                      <a:cubicBezTo>
                                        <a:pt x="26" y="6"/>
                                        <a:pt x="20" y="0"/>
                                        <a:pt x="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36" name="Oval 3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37" name="Oval 3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38" name="Oval 3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39" name="Oval 3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40" name="Oval 3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41" name="Oval 3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42" name="Oval 3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43" name="Oval 3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44" name="Oval 3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45" name="Oval 35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46" name="Oval 3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47" name="Oval 3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48" name="Oval 3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49" name="Oval 3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0" name="Oval 3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1" name="Oval 3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2" name="Oval 3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3" name="Oval 3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4" name="Oval 3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5" name="Oval 3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8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6" name="Oval 3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7" name="Oval 3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8" name="Oval 3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2495746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9" name="Oval 3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" y="2495746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60" name="Oval 3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" y="2495746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61" name="Oval 3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62" name="Oval 3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63" name="Oval 3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64" name="Oval 3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65" name="Oval 3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66" name="Oval 3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67" name="Oval 3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68" name="Oval 3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69" name="Oval 3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70" name="Oval 3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71" name="Oval 3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72" name="Oval 3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73" name="Oval 3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74" name="Oval 3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75" name="Oval 3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4" y="2495746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76" name="Oval 3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" y="2495746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77" name="Oval 3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78" name="Oval 3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79" name="Oval 3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80" name="Oval 3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81" name="Oval 3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82" name="Oval 3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83" name="Oval 3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84" name="Oval 3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8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85" name="Oval 3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6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86" name="Oval 3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4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87" name="Oval 3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2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88" name="Oval 3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8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89" name="Oval 3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6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90" name="Oval 3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91" name="Oval 3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92" name="Oval 3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4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93" name="Oval 3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2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94" name="Oval 3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8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95" name="Oval 3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6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96" name="Oval 3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4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97" name="Oval 3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2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98" name="Oval 3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99" name="Oval 3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00" name="Oval 3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4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01" name="Oval 3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2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02" name="Oval 3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03" name="Oval 3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8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04" name="Oval 3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4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05" name="Oval 3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06" name="Oval 3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4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07" name="Oval 3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2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08" name="Oval 3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30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09" name="Oval 3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10" name="Oval 3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4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11" name="Oval 3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2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12" name="Oval 3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4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13" name="Oval 3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14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14" name="Oval 3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4" y="249396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15" name="Oval 3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4" y="249396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16" name="Oval 3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4" y="249396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17" name="Oval 3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18" name="Oval 3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19" name="Oval 3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4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20" name="Oval 3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21" name="Oval 3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4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22" name="Oval 3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4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23" name="Oval 3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4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24" name="Oval 3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4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25" name="Oval 3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54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3626" name="Group 36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5650" y="2493963"/>
                                <a:ext cx="3724275" cy="2241550"/>
                                <a:chOff x="3295650" y="2493963"/>
                                <a:chExt cx="2346" cy="1412"/>
                              </a:xfrm>
                            </wpg:grpSpPr>
                            <wps:wsp>
                              <wps:cNvPr id="3627" name="Oval 3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28" name="Oval 3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29" name="Oval 3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30" name="Oval 3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31" name="Oval 3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32" name="Oval 3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0" y="249396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33" name="Oval 3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0" y="249396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34" name="Oval 3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35" name="Oval 3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36" name="Oval 3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37" name="Oval 3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38" name="Oval 3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39" name="Oval 3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40" name="Oval 3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0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41" name="Oval 3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1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42" name="Oval 3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9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43" name="Oval 3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7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44" name="Oval 3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5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45" name="Oval 3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3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46" name="Oval 3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47" name="Oval 3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48" name="Freeform 3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752" y="2494463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5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5 h 29"/>
                                    <a:gd name="T6" fmla="*/ 14 w 29"/>
                                    <a:gd name="T7" fmla="*/ 0 h 29"/>
                                    <a:gd name="T8" fmla="*/ 29 w 29"/>
                                    <a:gd name="T9" fmla="*/ 15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15"/>
                                      </a:moveTo>
                                      <a:cubicBezTo>
                                        <a:pt x="28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5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7"/>
                                        <a:pt x="29" y="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49" name="Oval 3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32" y="249446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50" name="Oval 3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12" y="249446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51" name="Oval 3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9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52" name="Oval 3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7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53" name="Oval 3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54" name="Oval 3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3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55" name="Oval 3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6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56" name="Oval 3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6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57" name="Oval 3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6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58" name="Oval 3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6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59" name="Oval 3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6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0" name="Oval 3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6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1" name="Oval 3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6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2" name="Oval 3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3" name="Oval 3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4" name="Oval 3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4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5" name="Oval 3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4" y="249446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6" name="Oval 3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4" y="249446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7" name="Oval 3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4" y="249446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8" name="Oval 3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6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9" name="Oval 3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22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0" name="Oval 3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90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1" name="Oval 3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58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2" name="Freeform 3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7326" y="2494573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30 h 59"/>
                                    <a:gd name="T2" fmla="*/ 29 w 59"/>
                                    <a:gd name="T3" fmla="*/ 59 h 59"/>
                                    <a:gd name="T4" fmla="*/ 0 w 59"/>
                                    <a:gd name="T5" fmla="*/ 30 h 59"/>
                                    <a:gd name="T6" fmla="*/ 29 w 59"/>
                                    <a:gd name="T7" fmla="*/ 0 h 59"/>
                                    <a:gd name="T8" fmla="*/ 59 w 59"/>
                                    <a:gd name="T9" fmla="*/ 3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59">
                                      <a:moveTo>
                                        <a:pt x="59" y="30"/>
                                      </a:moveTo>
                                      <a:cubicBezTo>
                                        <a:pt x="58" y="46"/>
                                        <a:pt x="45" y="59"/>
                                        <a:pt x="29" y="59"/>
                                      </a:cubicBezTo>
                                      <a:cubicBezTo>
                                        <a:pt x="13" y="59"/>
                                        <a:pt x="0" y="46"/>
                                        <a:pt x="0" y="30"/>
                                      </a:cubicBezTo>
                                      <a:cubicBezTo>
                                        <a:pt x="0" y="13"/>
                                        <a:pt x="13" y="0"/>
                                        <a:pt x="29" y="0"/>
                                      </a:cubicBezTo>
                                      <a:cubicBezTo>
                                        <a:pt x="45" y="0"/>
                                        <a:pt x="59" y="13"/>
                                        <a:pt x="59" y="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3" name="Oval 3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92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4" name="Oval 3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60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5" name="Oval 3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28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6" name="Oval 3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650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7" name="Oval 3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18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8" name="Oval 3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6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9" name="Oval 3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2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80" name="Oval 3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20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81" name="Oval 3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88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82" name="Oval 3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56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83" name="Oval 3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84" name="Oval 3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42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85" name="Oval 3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08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86" name="Oval 3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76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87" name="Oval 3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44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88" name="Oval 3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12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89" name="Oval 3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78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90" name="Oval 3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02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91" name="Oval 3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68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92" name="Oval 3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36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93" name="Oval 3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04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94" name="Oval 3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72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95" name="Oval 3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38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96" name="Oval 3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06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97" name="Oval 3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0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98" name="Oval 3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8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99" name="Oval 3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68" y="249438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00" name="Oval 3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48" y="249438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01" name="Oval 3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28" y="249438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02" name="Oval 3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03" name="Oval 3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04" name="Oval 37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4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05" name="Oval 3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2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06" name="Oval 3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0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07" name="Oval 3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08" name="Oval 3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6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09" name="Oval 3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4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10" name="Oval 3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2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11" name="Oval 3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12" name="Oval 3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13" name="Oval 3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14" name="Oval 3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15" name="Oval 3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16" name="Oval 3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0" y="249438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17" name="Oval 3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0" y="249438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18" name="Oval 3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19" name="Oval 3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20" name="Oval 3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21" name="Oval 3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22" name="Oval 3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23" name="Oval 3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24" name="Oval 3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0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25" name="Oval 3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1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26" name="Oval 3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9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27" name="Oval 3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7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28" name="Oval 3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5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29" name="Oval 3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3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30" name="Oval 3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31" name="Oval 3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32" name="Freeform 3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752" y="2494891"/>
                                  <a:ext cx="58" cy="56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4 h 28"/>
                                    <a:gd name="T2" fmla="*/ 14 w 29"/>
                                    <a:gd name="T3" fmla="*/ 28 h 28"/>
                                    <a:gd name="T4" fmla="*/ 0 w 29"/>
                                    <a:gd name="T5" fmla="*/ 14 h 28"/>
                                    <a:gd name="T6" fmla="*/ 14 w 29"/>
                                    <a:gd name="T7" fmla="*/ 0 h 28"/>
                                    <a:gd name="T8" fmla="*/ 29 w 29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8">
                                      <a:moveTo>
                                        <a:pt x="29" y="14"/>
                                      </a:moveTo>
                                      <a:cubicBezTo>
                                        <a:pt x="28" y="22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7" y="28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6"/>
                                        <a:pt x="29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33" name="Oval 3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32" y="249489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34" name="Oval 3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12" y="249489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35" name="Oval 3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9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36" name="Oval 37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7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37" name="Oval 3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38" name="Oval 37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3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39" name="Oval 3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6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40" name="Oval 3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6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41" name="Oval 3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6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42" name="Oval 3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6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43" name="Oval 3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6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44" name="Oval 3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6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45" name="Oval 3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6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46" name="Oval 3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47" name="Oval 3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48" name="Oval 3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4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49" name="Oval 37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4" y="249489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50" name="Oval 3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4" y="249489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51" name="Oval 3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4" y="249489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52" name="Oval 37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6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53" name="Oval 3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22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54" name="Oval 37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90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55" name="Oval 37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58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56" name="Oval 3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26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57" name="Oval 3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92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58" name="Oval 37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60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59" name="Oval 3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28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60" name="Oval 37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650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61" name="Oval 3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18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62" name="Oval 37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6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63" name="Oval 3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2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64" name="Oval 37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20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65" name="Oval 3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88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66" name="Oval 37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56" y="249500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67" name="Oval 37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68" name="Oval 37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42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69" name="Oval 3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08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70" name="Oval 3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76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71" name="Oval 3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44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72" name="Oval 37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12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73" name="Oval 3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78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74" name="Oval 3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02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75" name="Oval 3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68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76" name="Oval 3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36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77" name="Oval 3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04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78" name="Oval 3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72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79" name="Oval 3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38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80" name="Oval 3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06" y="249507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81" name="Oval 3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0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82" name="Oval 3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8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83" name="Oval 3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68" y="24948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84" name="Oval 3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48" y="24948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85" name="Oval 3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28" y="24948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86" name="Oval 3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87" name="Oval 3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88" name="Oval 37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4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89" name="Oval 3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2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90" name="Oval 37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0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91" name="Oval 3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92" name="Oval 3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6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93" name="Oval 3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4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94" name="Oval 37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28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95" name="Oval 3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96" name="Oval 3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97" name="Oval 3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98" name="Oval 3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799" name="Oval 3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00" name="Oval 3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0" y="24948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01" name="Oval 3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0" y="24948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02" name="Oval 3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03" name="Oval 3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04" name="Oval 3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05" name="Oval 3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06" name="Oval 3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07" name="Oval 3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08" name="Oval 3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0" y="24948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09" name="Oval 3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1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10" name="Oval 3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9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11" name="Oval 3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7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12" name="Oval 3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5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13" name="Oval 3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3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14" name="Oval 38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15" name="Oval 3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16" name="Freeform 3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752" y="2495317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4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4 h 29"/>
                                    <a:gd name="T6" fmla="*/ 14 w 29"/>
                                    <a:gd name="T7" fmla="*/ 0 h 29"/>
                                    <a:gd name="T8" fmla="*/ 29 w 29"/>
                                    <a:gd name="T9" fmla="*/ 14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14"/>
                                      </a:moveTo>
                                      <a:cubicBezTo>
                                        <a:pt x="28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7"/>
                                        <a:pt x="29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17" name="Oval 3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32" y="2495317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18" name="Oval 3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12" y="2495317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19" name="Oval 3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9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20" name="Oval 3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7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21" name="Oval 3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22" name="Oval 3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3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23" name="Oval 3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6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24" name="Oval 3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6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25" name="Oval 3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6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26" name="Oval 3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6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3827" name="Group 3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5650" y="2495319"/>
                                <a:ext cx="5854700" cy="2919414"/>
                                <a:chOff x="3295650" y="2493963"/>
                                <a:chExt cx="3688" cy="1839"/>
                              </a:xfrm>
                            </wpg:grpSpPr>
                            <wps:wsp>
                              <wps:cNvPr id="3828" name="Oval 3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6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29" name="Oval 3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6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30" name="Oval 3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6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31" name="Oval 3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32" name="Oval 3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33" name="Oval 3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4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34" name="Oval 3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4" y="2495317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35" name="Oval 3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4" y="2495317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36" name="Oval 3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4" y="2495317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37" name="Oval 3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6" y="2495317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38" name="Oval 3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22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39" name="Oval 3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90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40" name="Oval 3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58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41" name="Freeform 3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7326" y="2495427"/>
                                  <a:ext cx="118" cy="119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30 h 59"/>
                                    <a:gd name="T2" fmla="*/ 29 w 59"/>
                                    <a:gd name="T3" fmla="*/ 59 h 59"/>
                                    <a:gd name="T4" fmla="*/ 0 w 59"/>
                                    <a:gd name="T5" fmla="*/ 30 h 59"/>
                                    <a:gd name="T6" fmla="*/ 29 w 59"/>
                                    <a:gd name="T7" fmla="*/ 0 h 59"/>
                                    <a:gd name="T8" fmla="*/ 59 w 59"/>
                                    <a:gd name="T9" fmla="*/ 3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59">
                                      <a:moveTo>
                                        <a:pt x="59" y="30"/>
                                      </a:moveTo>
                                      <a:cubicBezTo>
                                        <a:pt x="58" y="46"/>
                                        <a:pt x="45" y="59"/>
                                        <a:pt x="29" y="59"/>
                                      </a:cubicBezTo>
                                      <a:cubicBezTo>
                                        <a:pt x="13" y="59"/>
                                        <a:pt x="0" y="46"/>
                                        <a:pt x="0" y="30"/>
                                      </a:cubicBezTo>
                                      <a:cubicBezTo>
                                        <a:pt x="0" y="13"/>
                                        <a:pt x="13" y="0"/>
                                        <a:pt x="29" y="0"/>
                                      </a:cubicBezTo>
                                      <a:cubicBezTo>
                                        <a:pt x="45" y="0"/>
                                        <a:pt x="59" y="13"/>
                                        <a:pt x="59" y="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42" name="Oval 3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92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43" name="Oval 3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60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44" name="Oval 3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28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45" name="Oval 3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650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46" name="Oval 3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18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47" name="Oval 3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6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48" name="Oval 3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2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49" name="Oval 3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20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50" name="Oval 3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88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51" name="Oval 3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56" y="2495427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52" name="Oval 3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53" name="Oval 3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42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54" name="Oval 38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08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55" name="Oval 3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76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56" name="Oval 3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44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57" name="Oval 3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12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58" name="Oval 3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78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59" name="Oval 3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02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0" name="Oval 3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68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1" name="Oval 3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36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2" name="Oval 3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04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3" name="Oval 3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72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4" name="Oval 3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38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5" name="Oval 3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06" y="2495503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6" name="Oval 3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0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7" name="Oval 38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8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8" name="Oval 38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68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9" name="Oval 38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48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70" name="Oval 38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28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71" name="Oval 3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72" name="Oval 3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73" name="Oval 3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4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74" name="Oval 3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2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75" name="Oval 3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0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76" name="Oval 3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77" name="Oval 3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6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78" name="Oval 3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4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79" name="Oval 3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28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80" name="Oval 3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81" name="Oval 3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82" name="Oval 3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83" name="Oval 3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84" name="Oval 3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85" name="Oval 3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0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86" name="Oval 3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0" y="249524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87" name="Oval 38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88" name="Oval 3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89" name="Oval 3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90" name="Oval 38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91" name="Oval 3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92" name="Oval 38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93" name="Oval 38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0" y="249524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94" name="Oval 38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1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95" name="Oval 38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9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96" name="Oval 3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7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97" name="Oval 38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5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98" name="Oval 38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3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99" name="Oval 38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00" name="Oval 3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01" name="Freeform 3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752" y="2495746"/>
                                  <a:ext cx="58" cy="56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4 h 28"/>
                                    <a:gd name="T2" fmla="*/ 14 w 29"/>
                                    <a:gd name="T3" fmla="*/ 28 h 28"/>
                                    <a:gd name="T4" fmla="*/ 0 w 29"/>
                                    <a:gd name="T5" fmla="*/ 14 h 28"/>
                                    <a:gd name="T6" fmla="*/ 14 w 29"/>
                                    <a:gd name="T7" fmla="*/ 0 h 28"/>
                                    <a:gd name="T8" fmla="*/ 29 w 29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8">
                                      <a:moveTo>
                                        <a:pt x="29" y="14"/>
                                      </a:moveTo>
                                      <a:cubicBezTo>
                                        <a:pt x="28" y="22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7" y="28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6"/>
                                        <a:pt x="29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02" name="Oval 3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32" y="2495746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03" name="Oval 3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12" y="2495746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04" name="Oval 3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9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05" name="Oval 3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7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06" name="Oval 3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07" name="Oval 3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3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08" name="Oval 3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6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09" name="Oval 3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6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10" name="Oval 39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6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11" name="Oval 3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6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12" name="Oval 3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6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13" name="Oval 3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6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14" name="Oval 39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6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15" name="Oval 39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16" name="Oval 39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17" name="Oval 39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4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18" name="Oval 3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4" y="2495746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19" name="Oval 3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4" y="2495746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20" name="Oval 3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4" y="2495746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21" name="Oval 3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6" y="2495746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22" name="Freeform 3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000" y="2494147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9 h 59"/>
                                    <a:gd name="T2" fmla="*/ 30 w 59"/>
                                    <a:gd name="T3" fmla="*/ 59 h 59"/>
                                    <a:gd name="T4" fmla="*/ 0 w 59"/>
                                    <a:gd name="T5" fmla="*/ 29 h 59"/>
                                    <a:gd name="T6" fmla="*/ 30 w 59"/>
                                    <a:gd name="T7" fmla="*/ 0 h 59"/>
                                    <a:gd name="T8" fmla="*/ 59 w 59"/>
                                    <a:gd name="T9" fmla="*/ 2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59">
                                      <a:moveTo>
                                        <a:pt x="59" y="29"/>
                                      </a:moveTo>
                                      <a:cubicBezTo>
                                        <a:pt x="59" y="45"/>
                                        <a:pt x="46" y="59"/>
                                        <a:pt x="30" y="59"/>
                                      </a:cubicBezTo>
                                      <a:cubicBezTo>
                                        <a:pt x="14" y="59"/>
                                        <a:pt x="0" y="45"/>
                                        <a:pt x="0" y="29"/>
                                      </a:cubicBezTo>
                                      <a:cubicBezTo>
                                        <a:pt x="0" y="13"/>
                                        <a:pt x="13" y="0"/>
                                        <a:pt x="30" y="0"/>
                                      </a:cubicBezTo>
                                      <a:cubicBezTo>
                                        <a:pt x="46" y="0"/>
                                        <a:pt x="59" y="13"/>
                                        <a:pt x="59" y="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23" name="Oval 3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168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24" name="Oval 3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28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25" name="Oval 3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96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26" name="Oval 3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64" y="2494147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27" name="Oval 3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30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28" name="Oval 3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98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29" name="Oval 3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66" y="2494147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30" name="Oval 3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34" y="2494147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31" name="Oval 3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052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32" name="Oval 3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220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33" name="Oval 39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80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34" name="Oval 3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46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35" name="Oval 39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14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36" name="Oval 3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82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37" name="Oval 39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50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38" name="Oval 3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16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39" name="Oval 3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84" y="249422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0" name="Oval 3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8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1" name="Oval 3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6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2" name="Oval 3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4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3" name="Oval 3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26" y="249396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4" name="Oval 3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06" y="2493963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5" name="Oval 3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88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6" name="Oval 3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68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7" name="Oval 3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2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8" name="Oval 3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0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49" name="Oval 3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8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50" name="Oval 3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6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51" name="Oval 3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4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52" name="Oval 3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2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53" name="Oval 3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06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54" name="Oval 3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68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55" name="Oval 3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048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56" name="Oval 3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128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57" name="Oval 3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208" y="2493963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58" name="Freeform 3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288" y="2493963"/>
                                  <a:ext cx="50" cy="56"/>
                                </a:xfrm>
                                <a:custGeom>
                                  <a:avLst/>
                                  <a:gdLst>
                                    <a:gd name="T0" fmla="*/ 14 w 25"/>
                                    <a:gd name="T1" fmla="*/ 0 h 28"/>
                                    <a:gd name="T2" fmla="*/ 0 w 25"/>
                                    <a:gd name="T3" fmla="*/ 14 h 28"/>
                                    <a:gd name="T4" fmla="*/ 14 w 25"/>
                                    <a:gd name="T5" fmla="*/ 28 h 28"/>
                                    <a:gd name="T6" fmla="*/ 25 w 25"/>
                                    <a:gd name="T7" fmla="*/ 23 h 28"/>
                                    <a:gd name="T8" fmla="*/ 25 w 25"/>
                                    <a:gd name="T9" fmla="*/ 5 h 28"/>
                                    <a:gd name="T10" fmla="*/ 14 w 25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28">
                                      <a:moveTo>
                                        <a:pt x="14" y="0"/>
                                      </a:moveTo>
                                      <a:cubicBezTo>
                                        <a:pt x="6" y="0"/>
                                        <a:pt x="0" y="6"/>
                                        <a:pt x="0" y="14"/>
                                      </a:cubicBezTo>
                                      <a:cubicBezTo>
                                        <a:pt x="0" y="21"/>
                                        <a:pt x="6" y="28"/>
                                        <a:pt x="14" y="28"/>
                                      </a:cubicBezTo>
                                      <a:cubicBezTo>
                                        <a:pt x="18" y="28"/>
                                        <a:pt x="22" y="26"/>
                                        <a:pt x="25" y="23"/>
                                      </a:cubicBezTo>
                                      <a:cubicBezTo>
                                        <a:pt x="25" y="5"/>
                                        <a:pt x="25" y="5"/>
                                        <a:pt x="25" y="5"/>
                                      </a:cubicBezTo>
                                      <a:cubicBezTo>
                                        <a:pt x="22" y="2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59" name="Oval 3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9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60" name="Oval 3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7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61" name="Oval 3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5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62" name="Oval 3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3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63" name="Oval 3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1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64" name="Oval 3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9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65" name="Oval 3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7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66" name="Oval 3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30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67" name="Oval 3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10" y="249446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68" name="Oval 3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90" y="249446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69" name="Oval 3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70" y="249446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70" name="Oval 3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5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71" name="Oval 3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3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72" name="Oval 3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1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73" name="Oval 3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7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74" name="Oval 3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05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75" name="Oval 3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132" y="249446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76" name="Freeform 3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212" y="2494463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5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5 h 29"/>
                                    <a:gd name="T6" fmla="*/ 14 w 29"/>
                                    <a:gd name="T7" fmla="*/ 0 h 29"/>
                                    <a:gd name="T8" fmla="*/ 29 w 29"/>
                                    <a:gd name="T9" fmla="*/ 15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15"/>
                                      </a:moveTo>
                                      <a:cubicBezTo>
                                        <a:pt x="29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5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8" y="7"/>
                                        <a:pt x="29" y="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77" name="Freeform 3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292" y="2494463"/>
                                  <a:ext cx="46" cy="58"/>
                                </a:xfrm>
                                <a:custGeom>
                                  <a:avLst/>
                                  <a:gdLst>
                                    <a:gd name="T0" fmla="*/ 14 w 23"/>
                                    <a:gd name="T1" fmla="*/ 0 h 29"/>
                                    <a:gd name="T2" fmla="*/ 0 w 23"/>
                                    <a:gd name="T3" fmla="*/ 15 h 29"/>
                                    <a:gd name="T4" fmla="*/ 14 w 23"/>
                                    <a:gd name="T5" fmla="*/ 29 h 29"/>
                                    <a:gd name="T6" fmla="*/ 23 w 23"/>
                                    <a:gd name="T7" fmla="*/ 26 h 29"/>
                                    <a:gd name="T8" fmla="*/ 23 w 23"/>
                                    <a:gd name="T9" fmla="*/ 3 h 29"/>
                                    <a:gd name="T10" fmla="*/ 14 w 23"/>
                                    <a:gd name="T1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9">
                                      <a:moveTo>
                                        <a:pt x="14" y="0"/>
                                      </a:moveTo>
                                      <a:cubicBezTo>
                                        <a:pt x="7" y="0"/>
                                        <a:pt x="0" y="7"/>
                                        <a:pt x="0" y="15"/>
                                      </a:cubicBezTo>
                                      <a:cubicBezTo>
                                        <a:pt x="0" y="22"/>
                                        <a:pt x="7" y="29"/>
                                        <a:pt x="14" y="29"/>
                                      </a:cubicBezTo>
                                      <a:cubicBezTo>
                                        <a:pt x="18" y="29"/>
                                        <a:pt x="20" y="28"/>
                                        <a:pt x="23" y="26"/>
                                      </a:cubicBezTo>
                                      <a:cubicBezTo>
                                        <a:pt x="23" y="3"/>
                                        <a:pt x="23" y="3"/>
                                        <a:pt x="23" y="3"/>
                                      </a:cubicBezTo>
                                      <a:cubicBezTo>
                                        <a:pt x="20" y="1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78" name="Oval 3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000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79" name="Oval 3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168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80" name="Oval 3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28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81" name="Oval 3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96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82" name="Oval 3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64" y="2494573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83" name="Oval 39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30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84" name="Oval 3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98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85" name="Oval 39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66" y="2494573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86" name="Oval 39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34" y="2494573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87" name="Oval 3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052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88" name="Oval 39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220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89" name="Oval 3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80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90" name="Oval 3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46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91" name="Oval 3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14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92" name="Oval 3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82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93" name="Oval 3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50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94" name="Oval 3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16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95" name="Oval 3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84" y="2494651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96" name="Oval 3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86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97" name="Oval 3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66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98" name="Oval 3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46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999" name="Oval 3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26" y="249438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00" name="Oval 4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06" y="249438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01" name="Oval 4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8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02" name="Oval 4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6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03" name="Oval 4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26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04" name="Oval 4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06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05" name="Oval 4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86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06" name="Oval 4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66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07" name="Oval 4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46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08" name="Oval 4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26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09" name="Oval 4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06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10" name="Oval 4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6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11" name="Freeform 4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048" y="2494389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4 h 28"/>
                                    <a:gd name="T2" fmla="*/ 14 w 28"/>
                                    <a:gd name="T3" fmla="*/ 28 h 28"/>
                                    <a:gd name="T4" fmla="*/ 0 w 28"/>
                                    <a:gd name="T5" fmla="*/ 14 h 28"/>
                                    <a:gd name="T6" fmla="*/ 14 w 28"/>
                                    <a:gd name="T7" fmla="*/ 0 h 28"/>
                                    <a:gd name="T8" fmla="*/ 28 w 28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14"/>
                                      </a:moveTo>
                                      <a:cubicBezTo>
                                        <a:pt x="28" y="22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6" y="28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6" y="0"/>
                                        <a:pt x="14" y="0"/>
                                      </a:cubicBezTo>
                                      <a:cubicBezTo>
                                        <a:pt x="21" y="0"/>
                                        <a:pt x="28" y="6"/>
                                        <a:pt x="28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12" name="Oval 4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12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13" name="Oval 4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208" y="24943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14" name="Freeform 4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288" y="2494389"/>
                                  <a:ext cx="50" cy="56"/>
                                </a:xfrm>
                                <a:custGeom>
                                  <a:avLst/>
                                  <a:gdLst>
                                    <a:gd name="T0" fmla="*/ 14 w 25"/>
                                    <a:gd name="T1" fmla="*/ 0 h 28"/>
                                    <a:gd name="T2" fmla="*/ 0 w 25"/>
                                    <a:gd name="T3" fmla="*/ 14 h 28"/>
                                    <a:gd name="T4" fmla="*/ 14 w 25"/>
                                    <a:gd name="T5" fmla="*/ 28 h 28"/>
                                    <a:gd name="T6" fmla="*/ 25 w 25"/>
                                    <a:gd name="T7" fmla="*/ 23 h 28"/>
                                    <a:gd name="T8" fmla="*/ 25 w 25"/>
                                    <a:gd name="T9" fmla="*/ 5 h 28"/>
                                    <a:gd name="T10" fmla="*/ 14 w 25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28">
                                      <a:moveTo>
                                        <a:pt x="14" y="0"/>
                                      </a:moveTo>
                                      <a:cubicBezTo>
                                        <a:pt x="6" y="0"/>
                                        <a:pt x="0" y="6"/>
                                        <a:pt x="0" y="14"/>
                                      </a:cubicBezTo>
                                      <a:cubicBezTo>
                                        <a:pt x="0" y="22"/>
                                        <a:pt x="6" y="28"/>
                                        <a:pt x="14" y="28"/>
                                      </a:cubicBezTo>
                                      <a:cubicBezTo>
                                        <a:pt x="18" y="28"/>
                                        <a:pt x="22" y="26"/>
                                        <a:pt x="25" y="23"/>
                                      </a:cubicBezTo>
                                      <a:cubicBezTo>
                                        <a:pt x="25" y="5"/>
                                        <a:pt x="25" y="5"/>
                                        <a:pt x="25" y="5"/>
                                      </a:cubicBezTo>
                                      <a:cubicBezTo>
                                        <a:pt x="22" y="2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15" name="Oval 4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92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16" name="Oval 4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72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17" name="Oval 4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52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18" name="Oval 4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32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19" name="Oval 4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12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20" name="Oval 4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92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21" name="Oval 4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72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22" name="Oval 4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30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23" name="Oval 4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10" y="249489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24" name="Oval 4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90" y="249489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25" name="Oval 4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70" y="249489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26" name="Oval 4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52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27" name="Oval 4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32" y="249489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4028" name="Group 40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3846513"/>
                                <a:ext cx="9150350" cy="2252663"/>
                                <a:chOff x="0" y="3846513"/>
                                <a:chExt cx="5764" cy="1419"/>
                              </a:xfrm>
                            </wpg:grpSpPr>
                            <wps:wsp>
                              <wps:cNvPr id="4029" name="Oval 4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8" y="38465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30" name="Oval 4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8" y="38465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31" name="Oval 4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8" y="38465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32" name="Oval 4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8" y="384658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33" name="Oval 4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8" y="384658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34" name="Freeform 4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8" y="3846589"/>
                                  <a:ext cx="46" cy="56"/>
                                </a:xfrm>
                                <a:custGeom>
                                  <a:avLst/>
                                  <a:gdLst>
                                    <a:gd name="T0" fmla="*/ 14 w 23"/>
                                    <a:gd name="T1" fmla="*/ 0 h 28"/>
                                    <a:gd name="T2" fmla="*/ 0 w 23"/>
                                    <a:gd name="T3" fmla="*/ 14 h 28"/>
                                    <a:gd name="T4" fmla="*/ 14 w 23"/>
                                    <a:gd name="T5" fmla="*/ 28 h 28"/>
                                    <a:gd name="T6" fmla="*/ 23 w 23"/>
                                    <a:gd name="T7" fmla="*/ 25 h 28"/>
                                    <a:gd name="T8" fmla="*/ 23 w 23"/>
                                    <a:gd name="T9" fmla="*/ 3 h 28"/>
                                    <a:gd name="T10" fmla="*/ 14 w 23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8">
                                      <a:moveTo>
                                        <a:pt x="14" y="0"/>
                                      </a:moveTo>
                                      <a:cubicBezTo>
                                        <a:pt x="7" y="0"/>
                                        <a:pt x="0" y="6"/>
                                        <a:pt x="0" y="14"/>
                                      </a:cubicBezTo>
                                      <a:cubicBezTo>
                                        <a:pt x="0" y="22"/>
                                        <a:pt x="7" y="28"/>
                                        <a:pt x="14" y="28"/>
                                      </a:cubicBezTo>
                                      <a:cubicBezTo>
                                        <a:pt x="18" y="28"/>
                                        <a:pt x="20" y="27"/>
                                        <a:pt x="23" y="25"/>
                                      </a:cubicBezTo>
                                      <a:cubicBezTo>
                                        <a:pt x="23" y="3"/>
                                        <a:pt x="23" y="3"/>
                                        <a:pt x="23" y="3"/>
                                      </a:cubicBezTo>
                                      <a:cubicBezTo>
                                        <a:pt x="20" y="1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35" name="Freeform 4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6" y="3846699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9 h 59"/>
                                    <a:gd name="T2" fmla="*/ 30 w 59"/>
                                    <a:gd name="T3" fmla="*/ 59 h 59"/>
                                    <a:gd name="T4" fmla="*/ 0 w 59"/>
                                    <a:gd name="T5" fmla="*/ 29 h 59"/>
                                    <a:gd name="T6" fmla="*/ 30 w 59"/>
                                    <a:gd name="T7" fmla="*/ 0 h 59"/>
                                    <a:gd name="T8" fmla="*/ 59 w 59"/>
                                    <a:gd name="T9" fmla="*/ 2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59">
                                      <a:moveTo>
                                        <a:pt x="59" y="29"/>
                                      </a:moveTo>
                                      <a:cubicBezTo>
                                        <a:pt x="59" y="45"/>
                                        <a:pt x="46" y="59"/>
                                        <a:pt x="30" y="59"/>
                                      </a:cubicBezTo>
                                      <a:cubicBezTo>
                                        <a:pt x="14" y="59"/>
                                        <a:pt x="0" y="45"/>
                                        <a:pt x="0" y="29"/>
                                      </a:cubicBezTo>
                                      <a:cubicBezTo>
                                        <a:pt x="0" y="13"/>
                                        <a:pt x="13" y="0"/>
                                        <a:pt x="30" y="0"/>
                                      </a:cubicBezTo>
                                      <a:cubicBezTo>
                                        <a:pt x="46" y="0"/>
                                        <a:pt x="59" y="13"/>
                                        <a:pt x="59" y="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36" name="Oval 4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4" y="384669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37" name="Oval 4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" y="384669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38" name="Oval 4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2" y="384669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39" name="Oval 4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0" y="3846699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40" name="Oval 4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6" y="384669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41" name="Oval 4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4" y="384669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42" name="Oval 4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2" y="3846699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43" name="Oval 4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0" y="3846699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44" name="Oval 4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8" y="38467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45" name="Oval 4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46" y="38467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46" name="Oval 4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6" y="38467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47" name="Oval 4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2" y="38467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48" name="Oval 4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40" y="38467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49" name="Oval 4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8" y="38467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50" name="Oval 4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76" y="38467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51" name="Oval 4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2" y="38467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52" name="Oval 4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0" y="384677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53" name="Oval 4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2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54" name="Oval 4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2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55" name="Oval 4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72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56" name="Oval 4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2" y="384651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57" name="Oval 4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" y="384651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58" name="Oval 4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4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59" name="Oval 4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4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60" name="Oval 4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2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61" name="Oval 4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2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62" name="Oval 4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2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63" name="Oval 4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2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64" name="Oval 4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2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65" name="Oval 4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66" name="Oval 4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2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67" name="Oval 4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4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68" name="Oval 4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4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69" name="Oval 4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4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70" name="Oval 4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4" y="384651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71" name="Freeform 4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4" y="3846513"/>
                                  <a:ext cx="50" cy="58"/>
                                </a:xfrm>
                                <a:custGeom>
                                  <a:avLst/>
                                  <a:gdLst>
                                    <a:gd name="T0" fmla="*/ 14 w 25"/>
                                    <a:gd name="T1" fmla="*/ 0 h 29"/>
                                    <a:gd name="T2" fmla="*/ 0 w 25"/>
                                    <a:gd name="T3" fmla="*/ 15 h 29"/>
                                    <a:gd name="T4" fmla="*/ 14 w 25"/>
                                    <a:gd name="T5" fmla="*/ 29 h 29"/>
                                    <a:gd name="T6" fmla="*/ 25 w 25"/>
                                    <a:gd name="T7" fmla="*/ 24 h 29"/>
                                    <a:gd name="T8" fmla="*/ 25 w 25"/>
                                    <a:gd name="T9" fmla="*/ 6 h 29"/>
                                    <a:gd name="T10" fmla="*/ 14 w 25"/>
                                    <a:gd name="T1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29">
                                      <a:moveTo>
                                        <a:pt x="14" y="0"/>
                                      </a:moveTo>
                                      <a:cubicBezTo>
                                        <a:pt x="6" y="0"/>
                                        <a:pt x="0" y="7"/>
                                        <a:pt x="0" y="15"/>
                                      </a:cubicBezTo>
                                      <a:cubicBezTo>
                                        <a:pt x="0" y="22"/>
                                        <a:pt x="6" y="29"/>
                                        <a:pt x="14" y="29"/>
                                      </a:cubicBezTo>
                                      <a:cubicBezTo>
                                        <a:pt x="18" y="29"/>
                                        <a:pt x="22" y="27"/>
                                        <a:pt x="25" y="24"/>
                                      </a:cubicBezTo>
                                      <a:cubicBezTo>
                                        <a:pt x="25" y="6"/>
                                        <a:pt x="25" y="6"/>
                                        <a:pt x="25" y="6"/>
                                      </a:cubicBezTo>
                                      <a:cubicBezTo>
                                        <a:pt x="22" y="2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72" name="Oval 4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73" name="Oval 4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74" name="Oval 4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7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75" name="Oval 4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76" name="Oval 4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77" name="Oval 4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78" name="Oval 40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79" name="Oval 4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6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80" name="Oval 4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6" y="38470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81" name="Oval 4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6" y="38470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82" name="Oval 4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6" y="384701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83" name="Oval 4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84" name="Oval 4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85" name="Oval 4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86" name="Oval 40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87" name="Oval 4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88" name="Oval 4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8" y="3847015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89" name="Freeform 4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38" y="3847015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4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4 h 29"/>
                                    <a:gd name="T6" fmla="*/ 14 w 29"/>
                                    <a:gd name="T7" fmla="*/ 0 h 29"/>
                                    <a:gd name="T8" fmla="*/ 29 w 29"/>
                                    <a:gd name="T9" fmla="*/ 14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14"/>
                                      </a:moveTo>
                                      <a:cubicBezTo>
                                        <a:pt x="29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8" y="7"/>
                                        <a:pt x="29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90" name="Freeform 4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8" y="3847015"/>
                                  <a:ext cx="46" cy="58"/>
                                </a:xfrm>
                                <a:custGeom>
                                  <a:avLst/>
                                  <a:gdLst>
                                    <a:gd name="T0" fmla="*/ 14 w 23"/>
                                    <a:gd name="T1" fmla="*/ 0 h 29"/>
                                    <a:gd name="T2" fmla="*/ 0 w 23"/>
                                    <a:gd name="T3" fmla="*/ 14 h 29"/>
                                    <a:gd name="T4" fmla="*/ 14 w 23"/>
                                    <a:gd name="T5" fmla="*/ 29 h 29"/>
                                    <a:gd name="T6" fmla="*/ 23 w 23"/>
                                    <a:gd name="T7" fmla="*/ 26 h 29"/>
                                    <a:gd name="T8" fmla="*/ 23 w 23"/>
                                    <a:gd name="T9" fmla="*/ 3 h 29"/>
                                    <a:gd name="T10" fmla="*/ 14 w 23"/>
                                    <a:gd name="T1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9">
                                      <a:moveTo>
                                        <a:pt x="14" y="0"/>
                                      </a:moveTo>
                                      <a:cubicBezTo>
                                        <a:pt x="7" y="0"/>
                                        <a:pt x="0" y="7"/>
                                        <a:pt x="0" y="14"/>
                                      </a:cubicBezTo>
                                      <a:cubicBezTo>
                                        <a:pt x="0" y="22"/>
                                        <a:pt x="7" y="29"/>
                                        <a:pt x="14" y="29"/>
                                      </a:cubicBezTo>
                                      <a:cubicBezTo>
                                        <a:pt x="18" y="29"/>
                                        <a:pt x="20" y="28"/>
                                        <a:pt x="23" y="26"/>
                                      </a:cubicBezTo>
                                      <a:cubicBezTo>
                                        <a:pt x="23" y="3"/>
                                        <a:pt x="23" y="3"/>
                                        <a:pt x="23" y="3"/>
                                      </a:cubicBezTo>
                                      <a:cubicBezTo>
                                        <a:pt x="20" y="1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91" name="Oval 4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6" y="3847125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92" name="Oval 4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4" y="3847125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93" name="Oval 4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" y="3847125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94" name="Oval 4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2" y="3847125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95" name="Oval 4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0" y="3847125"/>
                                  <a:ext cx="116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96" name="Oval 4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6" y="3847125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97" name="Oval 4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4" y="3847125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98" name="Oval 4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2" y="3847125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99" name="Oval 4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0" y="3847125"/>
                                  <a:ext cx="116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00" name="Oval 4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8" y="3847201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01" name="Oval 4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46" y="3847201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02" name="Oval 4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6" y="3847201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03" name="Oval 4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2" y="3847201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04" name="Oval 4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40" y="3847201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05" name="Oval 4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8" y="3847201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06" name="Oval 4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76" y="3847201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07" name="Oval 4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2" y="3847201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08" name="Oval 4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0" y="3847201"/>
                                  <a:ext cx="118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09" name="Oval 4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2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10" name="Oval 4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2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11" name="Oval 4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72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12" name="Oval 4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2" y="384694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13" name="Oval 4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" y="384694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14" name="Oval 4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4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15" name="Oval 4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4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16" name="Oval 4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2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17" name="Oval 4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2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18" name="Oval 4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2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19" name="Oval 4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2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20" name="Oval 4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2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21" name="Oval 4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22" name="Oval 4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2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23" name="Oval 4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4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24" name="Freeform 4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74" y="3846941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4 h 28"/>
                                    <a:gd name="T2" fmla="*/ 14 w 28"/>
                                    <a:gd name="T3" fmla="*/ 28 h 28"/>
                                    <a:gd name="T4" fmla="*/ 0 w 28"/>
                                    <a:gd name="T5" fmla="*/ 14 h 28"/>
                                    <a:gd name="T6" fmla="*/ 14 w 28"/>
                                    <a:gd name="T7" fmla="*/ 0 h 28"/>
                                    <a:gd name="T8" fmla="*/ 28 w 28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14"/>
                                      </a:moveTo>
                                      <a:cubicBezTo>
                                        <a:pt x="28" y="22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6" y="28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6" y="0"/>
                                        <a:pt x="14" y="0"/>
                                      </a:cubicBezTo>
                                      <a:cubicBezTo>
                                        <a:pt x="21" y="0"/>
                                        <a:pt x="28" y="6"/>
                                        <a:pt x="28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25" name="Oval 4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4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26" name="Oval 4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4" y="384694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27" name="Freeform 4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4" y="3846941"/>
                                  <a:ext cx="50" cy="56"/>
                                </a:xfrm>
                                <a:custGeom>
                                  <a:avLst/>
                                  <a:gdLst>
                                    <a:gd name="T0" fmla="*/ 14 w 25"/>
                                    <a:gd name="T1" fmla="*/ 0 h 28"/>
                                    <a:gd name="T2" fmla="*/ 0 w 25"/>
                                    <a:gd name="T3" fmla="*/ 14 h 28"/>
                                    <a:gd name="T4" fmla="*/ 14 w 25"/>
                                    <a:gd name="T5" fmla="*/ 28 h 28"/>
                                    <a:gd name="T6" fmla="*/ 25 w 25"/>
                                    <a:gd name="T7" fmla="*/ 23 h 28"/>
                                    <a:gd name="T8" fmla="*/ 25 w 25"/>
                                    <a:gd name="T9" fmla="*/ 5 h 28"/>
                                    <a:gd name="T10" fmla="*/ 14 w 25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28">
                                      <a:moveTo>
                                        <a:pt x="14" y="0"/>
                                      </a:moveTo>
                                      <a:cubicBezTo>
                                        <a:pt x="6" y="0"/>
                                        <a:pt x="0" y="6"/>
                                        <a:pt x="0" y="14"/>
                                      </a:cubicBezTo>
                                      <a:cubicBezTo>
                                        <a:pt x="0" y="22"/>
                                        <a:pt x="6" y="28"/>
                                        <a:pt x="14" y="28"/>
                                      </a:cubicBezTo>
                                      <a:cubicBezTo>
                                        <a:pt x="18" y="28"/>
                                        <a:pt x="22" y="26"/>
                                        <a:pt x="25" y="23"/>
                                      </a:cubicBezTo>
                                      <a:cubicBezTo>
                                        <a:pt x="25" y="5"/>
                                        <a:pt x="25" y="5"/>
                                        <a:pt x="25" y="5"/>
                                      </a:cubicBezTo>
                                      <a:cubicBezTo>
                                        <a:pt x="22" y="2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28" name="Oval 4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29" name="Oval 4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30" name="Oval 4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7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31" name="Oval 4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32" name="Oval 4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33" name="Oval 4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34" name="Oval 4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35" name="Oval 4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6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36" name="Oval 4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6" y="384744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37" name="Oval 4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6" y="384744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38" name="Oval 4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6" y="384744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39" name="Oval 4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40" name="Oval 4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41" name="Oval 4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42" name="Oval 4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43" name="Oval 4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44" name="Oval 4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8" y="384744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45" name="Oval 4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8" y="384744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46" name="Freeform 4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8" y="3847444"/>
                                  <a:ext cx="46" cy="56"/>
                                </a:xfrm>
                                <a:custGeom>
                                  <a:avLst/>
                                  <a:gdLst>
                                    <a:gd name="T0" fmla="*/ 14 w 23"/>
                                    <a:gd name="T1" fmla="*/ 0 h 28"/>
                                    <a:gd name="T2" fmla="*/ 0 w 23"/>
                                    <a:gd name="T3" fmla="*/ 14 h 28"/>
                                    <a:gd name="T4" fmla="*/ 14 w 23"/>
                                    <a:gd name="T5" fmla="*/ 28 h 28"/>
                                    <a:gd name="T6" fmla="*/ 23 w 23"/>
                                    <a:gd name="T7" fmla="*/ 25 h 28"/>
                                    <a:gd name="T8" fmla="*/ 23 w 23"/>
                                    <a:gd name="T9" fmla="*/ 2 h 28"/>
                                    <a:gd name="T10" fmla="*/ 14 w 23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8">
                                      <a:moveTo>
                                        <a:pt x="14" y="0"/>
                                      </a:moveTo>
                                      <a:cubicBezTo>
                                        <a:pt x="7" y="0"/>
                                        <a:pt x="0" y="6"/>
                                        <a:pt x="0" y="14"/>
                                      </a:cubicBezTo>
                                      <a:cubicBezTo>
                                        <a:pt x="0" y="22"/>
                                        <a:pt x="7" y="28"/>
                                        <a:pt x="14" y="28"/>
                                      </a:cubicBezTo>
                                      <a:cubicBezTo>
                                        <a:pt x="18" y="28"/>
                                        <a:pt x="20" y="27"/>
                                        <a:pt x="23" y="25"/>
                                      </a:cubicBezTo>
                                      <a:cubicBezTo>
                                        <a:pt x="23" y="2"/>
                                        <a:pt x="23" y="2"/>
                                        <a:pt x="23" y="2"/>
                                      </a:cubicBezTo>
                                      <a:cubicBezTo>
                                        <a:pt x="20" y="1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47" name="Oval 4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" y="38475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48" name="Oval 4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0" y="3847558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49" name="Oval 4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" y="38475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50" name="Oval 4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" y="38475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51" name="Oval 4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" y="38475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52" name="Oval 4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3847558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53" name="Oval 4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38475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54" name="Freeform 4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847576"/>
                                  <a:ext cx="16" cy="82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0 h 41"/>
                                    <a:gd name="T2" fmla="*/ 0 w 8"/>
                                    <a:gd name="T3" fmla="*/ 0 h 41"/>
                                    <a:gd name="T4" fmla="*/ 0 w 8"/>
                                    <a:gd name="T5" fmla="*/ 41 h 41"/>
                                    <a:gd name="T6" fmla="*/ 8 w 8"/>
                                    <a:gd name="T7" fmla="*/ 2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41">
                                      <a:moveTo>
                                        <a:pt x="8" y="20"/>
                                      </a:moveTo>
                                      <a:cubicBezTo>
                                        <a:pt x="8" y="12"/>
                                        <a:pt x="5" y="5"/>
                                        <a:pt x="0" y="0"/>
                                      </a:cubicBezTo>
                                      <a:cubicBezTo>
                                        <a:pt x="0" y="41"/>
                                        <a:pt x="0" y="41"/>
                                        <a:pt x="0" y="41"/>
                                      </a:cubicBezTo>
                                      <a:cubicBezTo>
                                        <a:pt x="5" y="35"/>
                                        <a:pt x="8" y="28"/>
                                        <a:pt x="8" y="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55" name="Oval 4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" y="38475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56" name="Oval 4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" y="38475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57" name="Oval 4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38475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58" name="Oval 4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" y="3847558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59" name="Oval 4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38475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60" name="Oval 4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3847558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61" name="Oval 4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2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62" name="Oval 4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63" name="Oval 4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64" name="Oval 4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6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65" name="Oval 4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66" name="Oval 4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0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67" name="Oval 4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68" name="Freeform 4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847634"/>
                                  <a:ext cx="68" cy="118"/>
                                </a:xfrm>
                                <a:custGeom>
                                  <a:avLst/>
                                  <a:gdLst>
                                    <a:gd name="T0" fmla="*/ 5 w 34"/>
                                    <a:gd name="T1" fmla="*/ 0 h 59"/>
                                    <a:gd name="T2" fmla="*/ 0 w 34"/>
                                    <a:gd name="T3" fmla="*/ 0 h 59"/>
                                    <a:gd name="T4" fmla="*/ 0 w 34"/>
                                    <a:gd name="T5" fmla="*/ 59 h 59"/>
                                    <a:gd name="T6" fmla="*/ 5 w 34"/>
                                    <a:gd name="T7" fmla="*/ 59 h 59"/>
                                    <a:gd name="T8" fmla="*/ 34 w 34"/>
                                    <a:gd name="T9" fmla="*/ 30 h 59"/>
                                    <a:gd name="T10" fmla="*/ 5 w 34"/>
                                    <a:gd name="T11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4" h="59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0"/>
                                        <a:pt x="0" y="0"/>
                                      </a:cubicBezTo>
                                      <a:cubicBezTo>
                                        <a:pt x="0" y="59"/>
                                        <a:pt x="0" y="59"/>
                                        <a:pt x="0" y="59"/>
                                      </a:cubicBezTo>
                                      <a:cubicBezTo>
                                        <a:pt x="2" y="59"/>
                                        <a:pt x="3" y="59"/>
                                        <a:pt x="5" y="59"/>
                                      </a:cubicBezTo>
                                      <a:cubicBezTo>
                                        <a:pt x="21" y="59"/>
                                        <a:pt x="34" y="46"/>
                                        <a:pt x="34" y="30"/>
                                      </a:cubicBezTo>
                                      <a:cubicBezTo>
                                        <a:pt x="34" y="13"/>
                                        <a:pt x="21" y="0"/>
                                        <a:pt x="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69" name="Oval 4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70" name="Oval 4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71" name="Oval 4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72" name="Oval 4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73" name="Oval 4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8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74" name="Oval 4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" y="3847634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75" name="Oval 4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76" name="Oval 4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77" name="Oval 4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78" name="Oval 4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79" name="Oval 4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80" name="Oval 4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81" name="Oval 4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82" name="Freeform 4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847374"/>
                                  <a:ext cx="52" cy="56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28"/>
                                    <a:gd name="T2" fmla="*/ 0 w 26"/>
                                    <a:gd name="T3" fmla="*/ 6 h 28"/>
                                    <a:gd name="T4" fmla="*/ 0 w 26"/>
                                    <a:gd name="T5" fmla="*/ 21 h 28"/>
                                    <a:gd name="T6" fmla="*/ 12 w 26"/>
                                    <a:gd name="T7" fmla="*/ 28 h 28"/>
                                    <a:gd name="T8" fmla="*/ 26 w 26"/>
                                    <a:gd name="T9" fmla="*/ 14 h 28"/>
                                    <a:gd name="T10" fmla="*/ 12 w 26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8">
                                      <a:moveTo>
                                        <a:pt x="12" y="0"/>
                                      </a:moveTo>
                                      <a:cubicBezTo>
                                        <a:pt x="7" y="0"/>
                                        <a:pt x="3" y="2"/>
                                        <a:pt x="0" y="6"/>
                                      </a:cubicBezTo>
                                      <a:cubicBezTo>
                                        <a:pt x="0" y="21"/>
                                        <a:pt x="0" y="21"/>
                                        <a:pt x="0" y="21"/>
                                      </a:cubicBezTo>
                                      <a:cubicBezTo>
                                        <a:pt x="3" y="25"/>
                                        <a:pt x="7" y="28"/>
                                        <a:pt x="12" y="28"/>
                                      </a:cubicBezTo>
                                      <a:cubicBezTo>
                                        <a:pt x="20" y="28"/>
                                        <a:pt x="26" y="21"/>
                                        <a:pt x="26" y="14"/>
                                      </a:cubicBezTo>
                                      <a:cubicBezTo>
                                        <a:pt x="26" y="6"/>
                                        <a:pt x="20" y="0"/>
                                        <a:pt x="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83" name="Oval 4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84" name="Freeform 4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3847374"/>
                                  <a:ext cx="58" cy="56"/>
                                </a:xfrm>
                                <a:custGeom>
                                  <a:avLst/>
                                  <a:gdLst>
                                    <a:gd name="T0" fmla="*/ 28 w 29"/>
                                    <a:gd name="T1" fmla="*/ 14 h 28"/>
                                    <a:gd name="T2" fmla="*/ 14 w 29"/>
                                    <a:gd name="T3" fmla="*/ 28 h 28"/>
                                    <a:gd name="T4" fmla="*/ 0 w 29"/>
                                    <a:gd name="T5" fmla="*/ 14 h 28"/>
                                    <a:gd name="T6" fmla="*/ 14 w 29"/>
                                    <a:gd name="T7" fmla="*/ 0 h 28"/>
                                    <a:gd name="T8" fmla="*/ 28 w 29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8">
                                      <a:moveTo>
                                        <a:pt x="28" y="14"/>
                                      </a:moveTo>
                                      <a:cubicBezTo>
                                        <a:pt x="29" y="21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7" y="28"/>
                                        <a:pt x="0" y="21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6"/>
                                        <a:pt x="28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85" name="Oval 4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" y="38473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86" name="Oval 4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" y="38473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87" name="Oval 4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88" name="Oval 4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89" name="Oval 4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" y="38473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90" name="Oval 4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91" name="Oval 4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92" name="Oval 4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93" name="Oval 4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94" name="Oval 4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0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95" name="Oval 4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96" name="Oval 4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97" name="Oval 4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98" name="Oval 4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99" name="Oval 4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00" name="Oval 4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" y="3847374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01" name="Oval 4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38473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02" name="Oval 4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8" y="3847374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03" name="Oval 4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04" name="Oval 4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05" name="Oval 4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3847874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06" name="Oval 4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" y="3847874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07" name="Oval 4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" y="3847874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08" name="Oval 4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09" name="Oval 4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10" name="Oval 4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11" name="Oval 4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12" name="Oval 4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13" name="Oval 4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14" name="Oval 4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15" name="Oval 4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16" name="Oval 4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17" name="Oval 4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18" name="Oval 4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19" name="Oval 4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20" name="Oval 4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21" name="Oval 4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22" name="Oval 4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4" y="3847874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23" name="Oval 4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" y="3847874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24" name="Oval 4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25" name="Oval 4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26" name="Oval 4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27" name="Oval 4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28" name="Oval 4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3847874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4229" name="Group 42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5213351"/>
                                <a:ext cx="7019925" cy="1562100"/>
                                <a:chOff x="0" y="5213351"/>
                                <a:chExt cx="4422" cy="984"/>
                              </a:xfrm>
                            </wpg:grpSpPr>
                            <wps:wsp>
                              <wps:cNvPr id="4230" name="Oval 4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31" name="Oval 4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32" name="Oval 4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33" name="Oval 4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0" y="5213961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34" name="Oval 4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35" name="Oval 4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4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36" name="Oval 4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2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37" name="Oval 4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" y="5213961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38" name="Oval 4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39" name="Freeform 4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213979"/>
                                  <a:ext cx="16" cy="82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1 h 41"/>
                                    <a:gd name="T2" fmla="*/ 0 w 8"/>
                                    <a:gd name="T3" fmla="*/ 0 h 41"/>
                                    <a:gd name="T4" fmla="*/ 0 w 8"/>
                                    <a:gd name="T5" fmla="*/ 41 h 41"/>
                                    <a:gd name="T6" fmla="*/ 8 w 8"/>
                                    <a:gd name="T7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41">
                                      <a:moveTo>
                                        <a:pt x="8" y="21"/>
                                      </a:moveTo>
                                      <a:cubicBezTo>
                                        <a:pt x="8" y="13"/>
                                        <a:pt x="5" y="5"/>
                                        <a:pt x="0" y="0"/>
                                      </a:cubicBezTo>
                                      <a:cubicBezTo>
                                        <a:pt x="0" y="41"/>
                                        <a:pt x="0" y="41"/>
                                        <a:pt x="0" y="41"/>
                                      </a:cubicBezTo>
                                      <a:cubicBezTo>
                                        <a:pt x="5" y="36"/>
                                        <a:pt x="8" y="29"/>
                                        <a:pt x="8" y="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0" name="Oval 4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1" name="Oval 4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2" name="Oval 4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3" name="Oval 4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" y="5213961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4" name="Oval 4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5" name="Oval 4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6" name="Oval 4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2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7" name="Oval 4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0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8" name="Oval 4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49" name="Oval 4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6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50" name="Oval 4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51" name="Oval 4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0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52" name="Oval 4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53" name="Freeform 4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214039"/>
                                  <a:ext cx="68" cy="116"/>
                                </a:xfrm>
                                <a:custGeom>
                                  <a:avLst/>
                                  <a:gdLst>
                                    <a:gd name="T0" fmla="*/ 5 w 34"/>
                                    <a:gd name="T1" fmla="*/ 0 h 58"/>
                                    <a:gd name="T2" fmla="*/ 0 w 34"/>
                                    <a:gd name="T3" fmla="*/ 0 h 58"/>
                                    <a:gd name="T4" fmla="*/ 0 w 34"/>
                                    <a:gd name="T5" fmla="*/ 58 h 58"/>
                                    <a:gd name="T6" fmla="*/ 5 w 34"/>
                                    <a:gd name="T7" fmla="*/ 58 h 58"/>
                                    <a:gd name="T8" fmla="*/ 34 w 34"/>
                                    <a:gd name="T9" fmla="*/ 29 h 58"/>
                                    <a:gd name="T10" fmla="*/ 5 w 34"/>
                                    <a:gd name="T11" fmla="*/ 0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4" h="58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0"/>
                                        <a:pt x="0" y="0"/>
                                      </a:cubicBezTo>
                                      <a:cubicBezTo>
                                        <a:pt x="0" y="58"/>
                                        <a:pt x="0" y="58"/>
                                        <a:pt x="0" y="58"/>
                                      </a:cubicBezTo>
                                      <a:cubicBezTo>
                                        <a:pt x="2" y="58"/>
                                        <a:pt x="3" y="58"/>
                                        <a:pt x="5" y="58"/>
                                      </a:cubicBezTo>
                                      <a:cubicBezTo>
                                        <a:pt x="21" y="58"/>
                                        <a:pt x="34" y="45"/>
                                        <a:pt x="34" y="29"/>
                                      </a:cubicBezTo>
                                      <a:cubicBezTo>
                                        <a:pt x="34" y="13"/>
                                        <a:pt x="21" y="0"/>
                                        <a:pt x="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54" name="Oval 4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55" name="Oval 4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56" name="Oval 4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57" name="Oval 4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58" name="Oval 4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8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59" name="Oval 4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60" name="Oval 4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61" name="Oval 4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62" name="Oval 4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63" name="Oval 4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64" name="Oval 4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65" name="Oval 4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66" name="Oval 4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67" name="Freeform 4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213777"/>
                                  <a:ext cx="52" cy="56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28"/>
                                    <a:gd name="T2" fmla="*/ 0 w 26"/>
                                    <a:gd name="T3" fmla="*/ 7 h 28"/>
                                    <a:gd name="T4" fmla="*/ 0 w 26"/>
                                    <a:gd name="T5" fmla="*/ 21 h 28"/>
                                    <a:gd name="T6" fmla="*/ 12 w 26"/>
                                    <a:gd name="T7" fmla="*/ 28 h 28"/>
                                    <a:gd name="T8" fmla="*/ 26 w 26"/>
                                    <a:gd name="T9" fmla="*/ 14 h 28"/>
                                    <a:gd name="T10" fmla="*/ 12 w 26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8">
                                      <a:moveTo>
                                        <a:pt x="12" y="0"/>
                                      </a:moveTo>
                                      <a:cubicBezTo>
                                        <a:pt x="7" y="0"/>
                                        <a:pt x="3" y="3"/>
                                        <a:pt x="0" y="7"/>
                                      </a:cubicBezTo>
                                      <a:cubicBezTo>
                                        <a:pt x="0" y="21"/>
                                        <a:pt x="0" y="21"/>
                                        <a:pt x="0" y="21"/>
                                      </a:cubicBezTo>
                                      <a:cubicBezTo>
                                        <a:pt x="3" y="25"/>
                                        <a:pt x="7" y="28"/>
                                        <a:pt x="12" y="28"/>
                                      </a:cubicBezTo>
                                      <a:cubicBezTo>
                                        <a:pt x="20" y="28"/>
                                        <a:pt x="26" y="22"/>
                                        <a:pt x="26" y="14"/>
                                      </a:cubicBezTo>
                                      <a:cubicBezTo>
                                        <a:pt x="26" y="6"/>
                                        <a:pt x="20" y="0"/>
                                        <a:pt x="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68" name="Oval 4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69" name="Oval 4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0" name="Oval 4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1" name="Oval 4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2" name="Oval 4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3" name="Oval 4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4" name="Oval 4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5" name="Oval 4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6" name="Oval 4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7" name="Oval 4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8" name="Oval 4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79" name="Oval 4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80" name="Oval 4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81" name="Oval 4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82" name="Oval 4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83" name="Oval 4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84" name="Oval 4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85" name="Oval 4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86" name="Oval 4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87" name="Oval 4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8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88" name="Oval 4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89" name="Oval 4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0" name="Oval 4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52142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1" name="Oval 4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" y="52142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2" name="Oval 4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" y="52142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3" name="Oval 4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4" name="Oval 4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5" name="Oval 4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6" name="Oval 4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7" name="Oval 4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8" name="Oval 4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9" name="Oval 4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00" name="Oval 4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01" name="Oval 4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02" name="Oval 4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03" name="Oval 4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04" name="Oval 4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05" name="Oval 4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06" name="Oval 4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07" name="Oval 4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4" y="52142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08" name="Oval 4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4" y="52142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09" name="Oval 4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0" name="Oval 4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1" name="Oval 4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2" name="Oval 4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3" name="Oval 4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4" name="Oval 4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5" name="Oval 4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6" name="Oval 4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7" name="Oval 4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8" name="Oval 4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9" name="Oval 4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20" name="Oval 4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21" name="Oval 4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22" name="Oval 4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23" name="Freeform 4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214203"/>
                                  <a:ext cx="52" cy="58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29"/>
                                    <a:gd name="T2" fmla="*/ 0 w 26"/>
                                    <a:gd name="T3" fmla="*/ 7 h 29"/>
                                    <a:gd name="T4" fmla="*/ 0 w 26"/>
                                    <a:gd name="T5" fmla="*/ 22 h 29"/>
                                    <a:gd name="T6" fmla="*/ 12 w 26"/>
                                    <a:gd name="T7" fmla="*/ 29 h 29"/>
                                    <a:gd name="T8" fmla="*/ 26 w 26"/>
                                    <a:gd name="T9" fmla="*/ 15 h 29"/>
                                    <a:gd name="T10" fmla="*/ 12 w 26"/>
                                    <a:gd name="T1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9">
                                      <a:moveTo>
                                        <a:pt x="12" y="0"/>
                                      </a:moveTo>
                                      <a:cubicBezTo>
                                        <a:pt x="7" y="0"/>
                                        <a:pt x="3" y="3"/>
                                        <a:pt x="0" y="7"/>
                                      </a:cubicBezTo>
                                      <a:cubicBezTo>
                                        <a:pt x="0" y="22"/>
                                        <a:pt x="0" y="22"/>
                                        <a:pt x="0" y="22"/>
                                      </a:cubicBezTo>
                                      <a:cubicBezTo>
                                        <a:pt x="3" y="26"/>
                                        <a:pt x="7" y="29"/>
                                        <a:pt x="12" y="29"/>
                                      </a:cubicBezTo>
                                      <a:cubicBezTo>
                                        <a:pt x="20" y="29"/>
                                        <a:pt x="26" y="22"/>
                                        <a:pt x="26" y="15"/>
                                      </a:cubicBezTo>
                                      <a:cubicBezTo>
                                        <a:pt x="26" y="7"/>
                                        <a:pt x="20" y="0"/>
                                        <a:pt x="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24" name="Oval 4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25" name="Freeform 4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5214203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8 w 29"/>
                                    <a:gd name="T1" fmla="*/ 15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5 h 29"/>
                                    <a:gd name="T6" fmla="*/ 14 w 29"/>
                                    <a:gd name="T7" fmla="*/ 0 h 29"/>
                                    <a:gd name="T8" fmla="*/ 28 w 29"/>
                                    <a:gd name="T9" fmla="*/ 15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8" y="15"/>
                                      </a:moveTo>
                                      <a:cubicBezTo>
                                        <a:pt x="29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5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7"/>
                                        <a:pt x="28" y="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26" name="Oval 4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" y="521420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27" name="Oval 4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" y="521420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28" name="Oval 4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29" name="Oval 4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30" name="Oval 4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8" y="521420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31" name="Oval 4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32" name="Oval 4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33" name="Oval 4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34" name="Oval 4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35" name="Oval 4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36" name="Oval 4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37" name="Oval 4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38" name="Oval 4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39" name="Oval 4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40" name="Oval 4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41" name="Oval 4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42" name="Oval 4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521420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43" name="Oval 4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8" y="521420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44" name="Oval 4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8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45" name="Oval 4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6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46" name="Oval 4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4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47" name="Oval 4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2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48" name="Oval 4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8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49" name="Oval 4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6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50" name="Oval 4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51" name="Oval 4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6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52" name="Oval 4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4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53" name="Oval 4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2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54" name="Oval 4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8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55" name="Oval 4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6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56" name="Oval 4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4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57" name="Oval 4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2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58" name="Oval 4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59" name="Oval 4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60" name="Oval 4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4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61" name="Oval 4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2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62" name="Oval 4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0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63" name="Oval 4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8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64" name="Oval 4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4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65" name="Oval 4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8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66" name="Oval 4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4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67" name="Oval 4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2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68" name="Oval 4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30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69" name="Oval 4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70" name="Oval 4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4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71" name="Oval 4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2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72" name="Oval 4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4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73" name="Oval 4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14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74" name="Oval 4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4" y="521335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75" name="Oval 4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4" y="521335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76" name="Oval 4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4" y="521335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77" name="Oval 4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78" name="Oval 4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79" name="Oval 4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4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80" name="Oval 4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81" name="Oval 4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4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82" name="Oval 4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4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83" name="Oval 4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4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84" name="Oval 4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4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85" name="Oval 4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54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86" name="Oval 4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87" name="Oval 4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88" name="Oval 4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89" name="Oval 4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90" name="Oval 4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91" name="Oval 4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6" y="521335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92" name="Oval 4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521335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93" name="Oval 4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94" name="Oval 4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95" name="Oval 4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96" name="Oval 4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97" name="Oval 4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98" name="Oval 4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99" name="Oval 4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00" name="Oval 4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01" name="Oval 4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2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02" name="Oval 4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03" name="Oval 4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04" name="Oval 4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05" name="Oval 4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06" name="Oval 4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07" name="Freeform 4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8" y="5213851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5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5 h 29"/>
                                    <a:gd name="T6" fmla="*/ 14 w 29"/>
                                    <a:gd name="T7" fmla="*/ 0 h 29"/>
                                    <a:gd name="T8" fmla="*/ 29 w 29"/>
                                    <a:gd name="T9" fmla="*/ 15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15"/>
                                      </a:moveTo>
                                      <a:cubicBezTo>
                                        <a:pt x="28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5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7"/>
                                        <a:pt x="29" y="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08" name="Oval 4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8" y="521385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09" name="Oval 4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8" y="521385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10" name="Oval 4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11" name="Oval 44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12" name="Oval 4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13" name="Oval 4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14" name="Oval 4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15" name="Oval 4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16" name="Oval 4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17" name="Oval 44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18" name="Oval 4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0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19" name="Oval 4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8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20" name="Oval 4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21" name="Oval 4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22" name="Oval 4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23" name="Oval 4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24" name="Oval 4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0" y="521385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25" name="Oval 4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0" y="521385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26" name="Oval 4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0" y="521385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27" name="Oval 4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28" name="Oval 4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8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29" name="Oval 4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6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4430" name="Group 44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5650" y="5213351"/>
                                <a:ext cx="5854700" cy="1562100"/>
                                <a:chOff x="3295650" y="5213351"/>
                                <a:chExt cx="3688" cy="984"/>
                              </a:xfrm>
                            </wpg:grpSpPr>
                            <wps:wsp>
                              <wps:cNvPr id="4431" name="Oval 4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58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32" name="Freeform 4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7326" y="5213961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30 h 59"/>
                                    <a:gd name="T2" fmla="*/ 29 w 59"/>
                                    <a:gd name="T3" fmla="*/ 59 h 59"/>
                                    <a:gd name="T4" fmla="*/ 0 w 59"/>
                                    <a:gd name="T5" fmla="*/ 30 h 59"/>
                                    <a:gd name="T6" fmla="*/ 29 w 59"/>
                                    <a:gd name="T7" fmla="*/ 0 h 59"/>
                                    <a:gd name="T8" fmla="*/ 59 w 59"/>
                                    <a:gd name="T9" fmla="*/ 3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59">
                                      <a:moveTo>
                                        <a:pt x="59" y="30"/>
                                      </a:moveTo>
                                      <a:cubicBezTo>
                                        <a:pt x="58" y="46"/>
                                        <a:pt x="45" y="59"/>
                                        <a:pt x="29" y="59"/>
                                      </a:cubicBezTo>
                                      <a:cubicBezTo>
                                        <a:pt x="13" y="59"/>
                                        <a:pt x="0" y="46"/>
                                        <a:pt x="0" y="30"/>
                                      </a:cubicBezTo>
                                      <a:cubicBezTo>
                                        <a:pt x="0" y="13"/>
                                        <a:pt x="13" y="0"/>
                                        <a:pt x="29" y="0"/>
                                      </a:cubicBezTo>
                                      <a:cubicBezTo>
                                        <a:pt x="45" y="0"/>
                                        <a:pt x="59" y="13"/>
                                        <a:pt x="59" y="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33" name="Oval 4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92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34" name="Oval 4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60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35" name="Oval 4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28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36" name="Oval 4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650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37" name="Oval 4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18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38" name="Oval 4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6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39" name="Oval 4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2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40" name="Oval 4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20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41" name="Oval 4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88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42" name="Oval 4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56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43" name="Oval 4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44" name="Oval 4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42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45" name="Oval 4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08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46" name="Oval 4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76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47" name="Oval 4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44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48" name="Oval 4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12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49" name="Oval 4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78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50" name="Oval 4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02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51" name="Oval 4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68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52" name="Oval 4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36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53" name="Oval 4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04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54" name="Oval 4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72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55" name="Oval 4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38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56" name="Oval 4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06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57" name="Oval 4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0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58" name="Oval 4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8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59" name="Oval 4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68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60" name="Oval 4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48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61" name="Oval 4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28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62" name="Oval 4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63" name="Oval 4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64" name="Oval 4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4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65" name="Oval 4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2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66" name="Oval 4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0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67" name="Oval 4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68" name="Oval 4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6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69" name="Oval 4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4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70" name="Oval 44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2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71" name="Oval 4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72" name="Oval 4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73" name="Oval 4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74" name="Oval 4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75" name="Oval 4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76" name="Oval 4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0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77" name="Oval 4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0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78" name="Oval 4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79" name="Oval 4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80" name="Oval 4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81" name="Oval 4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82" name="Oval 4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83" name="Oval 4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84" name="Oval 4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0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85" name="Oval 4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1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86" name="Oval 4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9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87" name="Oval 4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7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88" name="Oval 4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5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89" name="Oval 4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3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0" name="Oval 4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1" name="Oval 4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2" name="Freeform 4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752" y="5214279"/>
                                  <a:ext cx="58" cy="56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4 h 28"/>
                                    <a:gd name="T2" fmla="*/ 14 w 29"/>
                                    <a:gd name="T3" fmla="*/ 28 h 28"/>
                                    <a:gd name="T4" fmla="*/ 0 w 29"/>
                                    <a:gd name="T5" fmla="*/ 14 h 28"/>
                                    <a:gd name="T6" fmla="*/ 14 w 29"/>
                                    <a:gd name="T7" fmla="*/ 0 h 28"/>
                                    <a:gd name="T8" fmla="*/ 29 w 29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8">
                                      <a:moveTo>
                                        <a:pt x="29" y="14"/>
                                      </a:moveTo>
                                      <a:cubicBezTo>
                                        <a:pt x="28" y="22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7" y="28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9" y="6"/>
                                        <a:pt x="29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3" name="Oval 4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32" y="52142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4" name="Oval 4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12" y="52142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5" name="Oval 4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9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6" name="Oval 4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7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7" name="Oval 4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5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8" name="Oval 4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3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9" name="Oval 4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6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00" name="Oval 4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6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01" name="Oval 4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6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02" name="Oval 4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6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03" name="Oval 4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6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04" name="Oval 4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6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05" name="Oval 4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6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06" name="Oval 4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07" name="Oval 4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08" name="Oval 4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4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09" name="Oval 4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4" y="52142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10" name="Oval 4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4" y="52142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11" name="Oval 4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4" y="5214279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12" name="Oval 4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6" y="5214279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13" name="Oval 4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0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14" name="Oval 4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38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15" name="Oval 4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468" y="521420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16" name="Oval 4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548" y="521420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17" name="Oval 4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628" y="521420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18" name="Oval 4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1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19" name="Oval 4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20" name="Oval 4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74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21" name="Oval 4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82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22" name="Oval 4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0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23" name="Oval 4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98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24" name="Oval 4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06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25" name="Oval 4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14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26" name="Oval 4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228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27" name="Oval 4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35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28" name="Oval 4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43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29" name="Oval 4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1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30" name="Oval 4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59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31" name="Oval 4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67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32" name="Oval 4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750" y="521420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33" name="Oval 4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30" y="5214203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34" name="Oval 4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79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35" name="Oval 4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87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36" name="Oval 4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95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37" name="Oval 4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03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38" name="Oval 4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1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39" name="Oval 4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19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40" name="Oval 4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270" y="5214203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41" name="Freeform 4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000" y="5213535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9 h 59"/>
                                    <a:gd name="T2" fmla="*/ 30 w 59"/>
                                    <a:gd name="T3" fmla="*/ 59 h 59"/>
                                    <a:gd name="T4" fmla="*/ 0 w 59"/>
                                    <a:gd name="T5" fmla="*/ 29 h 59"/>
                                    <a:gd name="T6" fmla="*/ 30 w 59"/>
                                    <a:gd name="T7" fmla="*/ 0 h 59"/>
                                    <a:gd name="T8" fmla="*/ 59 w 59"/>
                                    <a:gd name="T9" fmla="*/ 2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59">
                                      <a:moveTo>
                                        <a:pt x="59" y="29"/>
                                      </a:moveTo>
                                      <a:cubicBezTo>
                                        <a:pt x="59" y="45"/>
                                        <a:pt x="46" y="59"/>
                                        <a:pt x="30" y="59"/>
                                      </a:cubicBezTo>
                                      <a:cubicBezTo>
                                        <a:pt x="14" y="59"/>
                                        <a:pt x="0" y="45"/>
                                        <a:pt x="0" y="29"/>
                                      </a:cubicBezTo>
                                      <a:cubicBezTo>
                                        <a:pt x="0" y="13"/>
                                        <a:pt x="13" y="0"/>
                                        <a:pt x="30" y="0"/>
                                      </a:cubicBezTo>
                                      <a:cubicBezTo>
                                        <a:pt x="46" y="0"/>
                                        <a:pt x="59" y="13"/>
                                        <a:pt x="59" y="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42" name="Oval 4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168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43" name="Oval 4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28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44" name="Oval 4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96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45" name="Oval 45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64" y="5213535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46" name="Oval 4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30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47" name="Oval 4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98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48" name="Oval 4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66" y="5213535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49" name="Oval 4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34" y="5213535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50" name="Oval 4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052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51" name="Oval 4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220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52" name="Oval 4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80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53" name="Oval 4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46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54" name="Oval 4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14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55" name="Oval 4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82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56" name="Oval 4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50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57" name="Oval 4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16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58" name="Oval 4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84" y="521361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59" name="Oval 4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8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60" name="Oval 4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6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61" name="Oval 4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4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62" name="Oval 4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26" y="521335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63" name="Oval 4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06" y="5213351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64" name="Oval 4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88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65" name="Oval 4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68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66" name="Oval 4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2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67" name="Oval 4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0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68" name="Oval 4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8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69" name="Oval 4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6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0" name="Oval 4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4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1" name="Oval 4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2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2" name="Oval 4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06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3" name="Oval 4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68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4" name="Oval 4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048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5" name="Oval 4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128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6" name="Oval 4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208" y="5213351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7" name="Freeform 4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288" y="5213351"/>
                                  <a:ext cx="50" cy="56"/>
                                </a:xfrm>
                                <a:custGeom>
                                  <a:avLst/>
                                  <a:gdLst>
                                    <a:gd name="T0" fmla="*/ 14 w 25"/>
                                    <a:gd name="T1" fmla="*/ 0 h 28"/>
                                    <a:gd name="T2" fmla="*/ 0 w 25"/>
                                    <a:gd name="T3" fmla="*/ 14 h 28"/>
                                    <a:gd name="T4" fmla="*/ 14 w 25"/>
                                    <a:gd name="T5" fmla="*/ 28 h 28"/>
                                    <a:gd name="T6" fmla="*/ 25 w 25"/>
                                    <a:gd name="T7" fmla="*/ 23 h 28"/>
                                    <a:gd name="T8" fmla="*/ 25 w 25"/>
                                    <a:gd name="T9" fmla="*/ 5 h 28"/>
                                    <a:gd name="T10" fmla="*/ 14 w 25"/>
                                    <a:gd name="T11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28">
                                      <a:moveTo>
                                        <a:pt x="14" y="0"/>
                                      </a:moveTo>
                                      <a:cubicBezTo>
                                        <a:pt x="6" y="0"/>
                                        <a:pt x="0" y="6"/>
                                        <a:pt x="0" y="14"/>
                                      </a:cubicBezTo>
                                      <a:cubicBezTo>
                                        <a:pt x="0" y="21"/>
                                        <a:pt x="6" y="28"/>
                                        <a:pt x="14" y="28"/>
                                      </a:cubicBezTo>
                                      <a:cubicBezTo>
                                        <a:pt x="18" y="28"/>
                                        <a:pt x="22" y="26"/>
                                        <a:pt x="25" y="23"/>
                                      </a:cubicBezTo>
                                      <a:cubicBezTo>
                                        <a:pt x="25" y="5"/>
                                        <a:pt x="25" y="5"/>
                                        <a:pt x="25" y="5"/>
                                      </a:cubicBezTo>
                                      <a:cubicBezTo>
                                        <a:pt x="22" y="2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8" name="Oval 4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9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9" name="Oval 4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7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80" name="Oval 4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5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81" name="Oval 4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3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82" name="Oval 4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1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83" name="Oval 4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9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84" name="Oval 4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7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85" name="Oval 4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30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86" name="Oval 4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10" y="521385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87" name="Oval 4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90" y="521385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88" name="Oval 4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70" y="521385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89" name="Oval 4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5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90" name="Oval 4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3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91" name="Oval 4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1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92" name="Oval 4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7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93" name="Oval 4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05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94" name="Oval 4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132" y="5213851"/>
                                  <a:ext cx="56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95" name="Freeform 4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212" y="5213851"/>
                                  <a:ext cx="58" cy="58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15 h 29"/>
                                    <a:gd name="T2" fmla="*/ 14 w 29"/>
                                    <a:gd name="T3" fmla="*/ 29 h 29"/>
                                    <a:gd name="T4" fmla="*/ 0 w 29"/>
                                    <a:gd name="T5" fmla="*/ 15 h 29"/>
                                    <a:gd name="T6" fmla="*/ 14 w 29"/>
                                    <a:gd name="T7" fmla="*/ 0 h 29"/>
                                    <a:gd name="T8" fmla="*/ 29 w 29"/>
                                    <a:gd name="T9" fmla="*/ 15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15"/>
                                      </a:moveTo>
                                      <a:cubicBezTo>
                                        <a:pt x="29" y="22"/>
                                        <a:pt x="22" y="29"/>
                                        <a:pt x="14" y="29"/>
                                      </a:cubicBezTo>
                                      <a:cubicBezTo>
                                        <a:pt x="7" y="29"/>
                                        <a:pt x="0" y="22"/>
                                        <a:pt x="0" y="15"/>
                                      </a:cubicBez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cubicBezTo>
                                        <a:pt x="22" y="0"/>
                                        <a:pt x="28" y="7"/>
                                        <a:pt x="29" y="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96" name="Freeform 4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292" y="5213851"/>
                                  <a:ext cx="46" cy="58"/>
                                </a:xfrm>
                                <a:custGeom>
                                  <a:avLst/>
                                  <a:gdLst>
                                    <a:gd name="T0" fmla="*/ 14 w 23"/>
                                    <a:gd name="T1" fmla="*/ 0 h 29"/>
                                    <a:gd name="T2" fmla="*/ 0 w 23"/>
                                    <a:gd name="T3" fmla="*/ 15 h 29"/>
                                    <a:gd name="T4" fmla="*/ 14 w 23"/>
                                    <a:gd name="T5" fmla="*/ 29 h 29"/>
                                    <a:gd name="T6" fmla="*/ 23 w 23"/>
                                    <a:gd name="T7" fmla="*/ 26 h 29"/>
                                    <a:gd name="T8" fmla="*/ 23 w 23"/>
                                    <a:gd name="T9" fmla="*/ 3 h 29"/>
                                    <a:gd name="T10" fmla="*/ 14 w 23"/>
                                    <a:gd name="T11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9">
                                      <a:moveTo>
                                        <a:pt x="14" y="0"/>
                                      </a:moveTo>
                                      <a:cubicBezTo>
                                        <a:pt x="7" y="0"/>
                                        <a:pt x="0" y="7"/>
                                        <a:pt x="0" y="15"/>
                                      </a:cubicBezTo>
                                      <a:cubicBezTo>
                                        <a:pt x="0" y="22"/>
                                        <a:pt x="7" y="29"/>
                                        <a:pt x="14" y="29"/>
                                      </a:cubicBezTo>
                                      <a:cubicBezTo>
                                        <a:pt x="18" y="29"/>
                                        <a:pt x="20" y="28"/>
                                        <a:pt x="23" y="26"/>
                                      </a:cubicBezTo>
                                      <a:cubicBezTo>
                                        <a:pt x="23" y="3"/>
                                        <a:pt x="23" y="3"/>
                                        <a:pt x="23" y="3"/>
                                      </a:cubicBezTo>
                                      <a:cubicBezTo>
                                        <a:pt x="20" y="1"/>
                                        <a:pt x="18" y="0"/>
                                        <a:pt x="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97" name="Oval 4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000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98" name="Oval 4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168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99" name="Oval 4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28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00" name="Oval 4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96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01" name="Oval 4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64" y="5213961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02" name="Oval 4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30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03" name="Oval 4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98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04" name="Oval 4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66" y="5213961"/>
                                  <a:ext cx="11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05" name="Oval 4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34" y="5213961"/>
                                  <a:ext cx="116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06" name="Oval 4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052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07" name="Oval 4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220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08" name="Oval 4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880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09" name="Oval 4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46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10" name="Oval 4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14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11" name="Oval 4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82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12" name="Oval 4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50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13" name="Oval 4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16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14" name="Oval 4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84" y="5214039"/>
                                  <a:ext cx="118" cy="1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15" name="Oval 4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8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16" name="Oval 4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56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17" name="Oval 4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64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18" name="Oval 4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726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19" name="Oval 4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06" y="5213777"/>
                                  <a:ext cx="58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0" name="Oval 4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88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1" name="Oval 4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6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2" name="Oval 4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92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3" name="Oval 4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0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4" name="Oval 4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08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5" name="Oval 4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16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6" name="Oval 4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24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7" name="Oval 4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32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8" name="Oval 4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406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9" name="Oval 4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968" y="5213777"/>
                                  <a:ext cx="56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30" name="Freeform 4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048" y="5213777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4 h 28"/>
                                    <a:gd name="T2" fmla="*/ 14 w 28"/>
                                    <a:gd name="T3" fmla="*/ 28 h 28"/>
                                    <a:gd name="T4" fmla="*/ 0 w 28"/>
                                    <a:gd name="T5" fmla="*/ 14 h 28"/>
                                    <a:gd name="T6" fmla="*/ 14 w 28"/>
                                    <a:gd name="T7" fmla="*/ 0 h 28"/>
                                    <a:gd name="T8" fmla="*/ 28 w 28"/>
                                    <a:gd name="T9" fmla="*/ 1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14"/>
                                      </a:moveTo>
                                      <a:cubicBezTo>
                                        <a:pt x="28" y="22"/>
                                        <a:pt x="22" y="28"/>
                                        <a:pt x="14" y="28"/>
                                      </a:cubicBezTo>
                                      <a:cubicBezTo>
                                        <a:pt x="6" y="28"/>
                                        <a:pt x="0" y="22"/>
                                        <a:pt x="0" y="14"/>
                                      </a:cubicBezTo>
                                      <a:cubicBezTo>
                                        <a:pt x="0" y="6"/>
                                        <a:pt x="6" y="0"/>
                                        <a:pt x="14" y="0"/>
                                      </a:cubicBezTo>
                                      <a:cubicBezTo>
                                        <a:pt x="21" y="0"/>
                                        <a:pt x="28" y="6"/>
                                        <a:pt x="28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6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>
                            <wps:cNvPr id="4631" name="Oval 46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16975" y="5889626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32" name="Oval 4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43975" y="5889626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33" name="Freeform 4633"/>
                            <wps:cNvSpPr>
                              <a:spLocks/>
                            </wps:cNvSpPr>
                            <wps:spPr bwMode="auto">
                              <a:xfrm>
                                <a:off x="9070975" y="5889626"/>
                                <a:ext cx="79375" cy="88900"/>
                              </a:xfrm>
                              <a:custGeom>
                                <a:avLst/>
                                <a:gdLst>
                                  <a:gd name="T0" fmla="*/ 14 w 25"/>
                                  <a:gd name="T1" fmla="*/ 0 h 28"/>
                                  <a:gd name="T2" fmla="*/ 0 w 25"/>
                                  <a:gd name="T3" fmla="*/ 14 h 28"/>
                                  <a:gd name="T4" fmla="*/ 14 w 25"/>
                                  <a:gd name="T5" fmla="*/ 28 h 28"/>
                                  <a:gd name="T6" fmla="*/ 25 w 25"/>
                                  <a:gd name="T7" fmla="*/ 23 h 28"/>
                                  <a:gd name="T8" fmla="*/ 25 w 25"/>
                                  <a:gd name="T9" fmla="*/ 5 h 28"/>
                                  <a:gd name="T10" fmla="*/ 14 w 25"/>
                                  <a:gd name="T1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" h="28">
                                    <a:moveTo>
                                      <a:pt x="14" y="0"/>
                                    </a:moveTo>
                                    <a:cubicBezTo>
                                      <a:pt x="6" y="0"/>
                                      <a:pt x="0" y="6"/>
                                      <a:pt x="0" y="14"/>
                                    </a:cubicBezTo>
                                    <a:cubicBezTo>
                                      <a:pt x="0" y="22"/>
                                      <a:pt x="6" y="28"/>
                                      <a:pt x="14" y="28"/>
                                    </a:cubicBezTo>
                                    <a:cubicBezTo>
                                      <a:pt x="18" y="28"/>
                                      <a:pt x="22" y="26"/>
                                      <a:pt x="25" y="23"/>
                                    </a:cubicBezTo>
                                    <a:cubicBezTo>
                                      <a:pt x="25" y="5"/>
                                      <a:pt x="25" y="5"/>
                                      <a:pt x="25" y="5"/>
                                    </a:cubicBezTo>
                                    <a:cubicBezTo>
                                      <a:pt x="22" y="2"/>
                                      <a:pt x="18" y="0"/>
                                      <a:pt x="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34" name="Oval 46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07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35" name="Oval 46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34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36" name="Oval 46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1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37" name="Oval 46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88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38" name="Oval 46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5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39" name="Oval 46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42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40" name="Oval 46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69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41" name="Oval 46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150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42" name="Oval 46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2150" y="6686551"/>
                                <a:ext cx="92075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43" name="Oval 46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69150" y="6686551"/>
                                <a:ext cx="92075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44" name="Oval 46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96150" y="6686551"/>
                                <a:ext cx="92075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45" name="Oval 46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26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46" name="Oval 46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53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47" name="Oval 46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80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48" name="Oval 46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69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49" name="Oval 46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96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50" name="Oval 4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3325" y="6686551"/>
                                <a:ext cx="88900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51" name="Oval 46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50325" y="6686551"/>
                                <a:ext cx="92075" cy="88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52" name="Freeform 4652"/>
                            <wps:cNvSpPr>
                              <a:spLocks/>
                            </wps:cNvSpPr>
                            <wps:spPr bwMode="auto">
                              <a:xfrm>
                                <a:off x="9077325" y="6686551"/>
                                <a:ext cx="73025" cy="88900"/>
                              </a:xfrm>
                              <a:custGeom>
                                <a:avLst/>
                                <a:gdLst>
                                  <a:gd name="T0" fmla="*/ 14 w 23"/>
                                  <a:gd name="T1" fmla="*/ 0 h 28"/>
                                  <a:gd name="T2" fmla="*/ 0 w 23"/>
                                  <a:gd name="T3" fmla="*/ 14 h 28"/>
                                  <a:gd name="T4" fmla="*/ 14 w 23"/>
                                  <a:gd name="T5" fmla="*/ 28 h 28"/>
                                  <a:gd name="T6" fmla="*/ 23 w 23"/>
                                  <a:gd name="T7" fmla="*/ 25 h 28"/>
                                  <a:gd name="T8" fmla="*/ 23 w 23"/>
                                  <a:gd name="T9" fmla="*/ 3 h 28"/>
                                  <a:gd name="T10" fmla="*/ 14 w 23"/>
                                  <a:gd name="T1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28">
                                    <a:moveTo>
                                      <a:pt x="14" y="0"/>
                                    </a:moveTo>
                                    <a:cubicBezTo>
                                      <a:pt x="7" y="0"/>
                                      <a:pt x="0" y="6"/>
                                      <a:pt x="0" y="14"/>
                                    </a:cubicBezTo>
                                    <a:cubicBezTo>
                                      <a:pt x="0" y="22"/>
                                      <a:pt x="7" y="28"/>
                                      <a:pt x="14" y="28"/>
                                    </a:cubicBezTo>
                                    <a:cubicBezTo>
                                      <a:pt x="18" y="28"/>
                                      <a:pt x="20" y="27"/>
                                      <a:pt x="23" y="25"/>
                                    </a:cubicBezTo>
                                    <a:cubicBezTo>
                                      <a:pt x="23" y="3"/>
                                      <a:pt x="23" y="3"/>
                                      <a:pt x="23" y="3"/>
                                    </a:cubicBezTo>
                                    <a:cubicBezTo>
                                      <a:pt x="20" y="1"/>
                                      <a:pt x="18" y="0"/>
                                      <a:pt x="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53" name="Oval 4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97800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54" name="Oval 4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4800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55" name="Oval 4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51800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56" name="Oval 46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78800" y="6565901"/>
                                <a:ext cx="92075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57" name="Oval 46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05800" y="6565901"/>
                                <a:ext cx="92075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58" name="Oval 46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35975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59" name="Oval 46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62975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60" name="Oval 4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8800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61" name="Oval 46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5800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62" name="Oval 46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62800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63" name="Oval 46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89800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64" name="Oval 46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6800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65" name="Oval 46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43800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66" name="Oval 46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70800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67" name="Oval 46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62975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68" name="Oval 4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89975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69" name="Oval 46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16975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70" name="Oval 46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43975" y="6565901"/>
                                <a:ext cx="8890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71" name="Freeform 4671"/>
                            <wps:cNvSpPr>
                              <a:spLocks/>
                            </wps:cNvSpPr>
                            <wps:spPr bwMode="auto">
                              <a:xfrm>
                                <a:off x="9070975" y="6565901"/>
                                <a:ext cx="79375" cy="92075"/>
                              </a:xfrm>
                              <a:custGeom>
                                <a:avLst/>
                                <a:gdLst>
                                  <a:gd name="T0" fmla="*/ 14 w 25"/>
                                  <a:gd name="T1" fmla="*/ 0 h 29"/>
                                  <a:gd name="T2" fmla="*/ 0 w 25"/>
                                  <a:gd name="T3" fmla="*/ 15 h 29"/>
                                  <a:gd name="T4" fmla="*/ 14 w 25"/>
                                  <a:gd name="T5" fmla="*/ 29 h 29"/>
                                  <a:gd name="T6" fmla="*/ 25 w 25"/>
                                  <a:gd name="T7" fmla="*/ 24 h 29"/>
                                  <a:gd name="T8" fmla="*/ 25 w 25"/>
                                  <a:gd name="T9" fmla="*/ 6 h 29"/>
                                  <a:gd name="T10" fmla="*/ 14 w 25"/>
                                  <a:gd name="T11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" h="29">
                                    <a:moveTo>
                                      <a:pt x="14" y="0"/>
                                    </a:moveTo>
                                    <a:cubicBezTo>
                                      <a:pt x="6" y="0"/>
                                      <a:pt x="0" y="7"/>
                                      <a:pt x="0" y="15"/>
                                    </a:cubicBezTo>
                                    <a:cubicBezTo>
                                      <a:pt x="0" y="22"/>
                                      <a:pt x="6" y="29"/>
                                      <a:pt x="14" y="29"/>
                                    </a:cubicBezTo>
                                    <a:cubicBezTo>
                                      <a:pt x="18" y="29"/>
                                      <a:pt x="22" y="27"/>
                                      <a:pt x="25" y="24"/>
                                    </a:cubicBezTo>
                                    <a:cubicBezTo>
                                      <a:pt x="25" y="6"/>
                                      <a:pt x="25" y="6"/>
                                      <a:pt x="25" y="6"/>
                                    </a:cubicBezTo>
                                    <a:cubicBezTo>
                                      <a:pt x="22" y="2"/>
                                      <a:pt x="18" y="0"/>
                                      <a:pt x="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F69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72" name="Rectangle 46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8025" y="746125"/>
                                <a:ext cx="7734300" cy="5365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73" name="Rectangle 46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8025" y="746125"/>
                                <a:ext cx="7734300" cy="5365751"/>
                              </a:xfrm>
                              <a:prstGeom prst="rect">
                                <a:avLst/>
                              </a:prstGeom>
                              <a:noFill/>
                              <a:ln w="127000" cap="flat">
                                <a:solidFill>
                                  <a:schemeClr val="accent2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74" name="Freeform 4674"/>
                            <wps:cNvSpPr>
                              <a:spLocks/>
                            </wps:cNvSpPr>
                            <wps:spPr bwMode="auto">
                              <a:xfrm>
                                <a:off x="168275" y="311150"/>
                                <a:ext cx="8540750" cy="6146801"/>
                              </a:xfrm>
                              <a:custGeom>
                                <a:avLst/>
                                <a:gdLst>
                                  <a:gd name="T0" fmla="*/ 2690 w 2690"/>
                                  <a:gd name="T1" fmla="*/ 983 h 1935"/>
                                  <a:gd name="T2" fmla="*/ 1436 w 2690"/>
                                  <a:gd name="T3" fmla="*/ 1910 h 1935"/>
                                  <a:gd name="T4" fmla="*/ 50 w 2690"/>
                                  <a:gd name="T5" fmla="*/ 1054 h 1935"/>
                                  <a:gd name="T6" fmla="*/ 1185 w 2690"/>
                                  <a:gd name="T7" fmla="*/ 65 h 1935"/>
                                  <a:gd name="T8" fmla="*/ 2675 w 2690"/>
                                  <a:gd name="T9" fmla="*/ 842 h 1935"/>
                                  <a:gd name="T10" fmla="*/ 2690 w 2690"/>
                                  <a:gd name="T11" fmla="*/ 983 h 19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90" h="1935">
                                    <a:moveTo>
                                      <a:pt x="2690" y="983"/>
                                    </a:moveTo>
                                    <a:cubicBezTo>
                                      <a:pt x="2687" y="1460"/>
                                      <a:pt x="2145" y="1885"/>
                                      <a:pt x="1436" y="1910"/>
                                    </a:cubicBezTo>
                                    <a:cubicBezTo>
                                      <a:pt x="717" y="1935"/>
                                      <a:pt x="101" y="1539"/>
                                      <a:pt x="50" y="1054"/>
                                    </a:cubicBezTo>
                                    <a:cubicBezTo>
                                      <a:pt x="0" y="586"/>
                                      <a:pt x="488" y="127"/>
                                      <a:pt x="1185" y="65"/>
                                    </a:cubicBezTo>
                                    <a:cubicBezTo>
                                      <a:pt x="1905" y="0"/>
                                      <a:pt x="2567" y="353"/>
                                      <a:pt x="2675" y="842"/>
                                    </a:cubicBezTo>
                                    <a:cubicBezTo>
                                      <a:pt x="2685" y="889"/>
                                      <a:pt x="2690" y="936"/>
                                      <a:pt x="2690" y="983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75" name="Freeform 4675" descr="Background box"/>
                            <wps:cNvSpPr>
                              <a:spLocks/>
                            </wps:cNvSpPr>
                            <wps:spPr bwMode="auto">
                              <a:xfrm>
                                <a:off x="168275" y="311150"/>
                                <a:ext cx="8540750" cy="6146801"/>
                              </a:xfrm>
                              <a:custGeom>
                                <a:avLst/>
                                <a:gdLst>
                                  <a:gd name="T0" fmla="*/ 2690 w 2690"/>
                                  <a:gd name="T1" fmla="*/ 983 h 1935"/>
                                  <a:gd name="T2" fmla="*/ 1436 w 2690"/>
                                  <a:gd name="T3" fmla="*/ 1910 h 1935"/>
                                  <a:gd name="T4" fmla="*/ 50 w 2690"/>
                                  <a:gd name="T5" fmla="*/ 1054 h 1935"/>
                                  <a:gd name="T6" fmla="*/ 1185 w 2690"/>
                                  <a:gd name="T7" fmla="*/ 65 h 1935"/>
                                  <a:gd name="T8" fmla="*/ 2675 w 2690"/>
                                  <a:gd name="T9" fmla="*/ 842 h 1935"/>
                                  <a:gd name="T10" fmla="*/ 2690 w 2690"/>
                                  <a:gd name="T11" fmla="*/ 983 h 19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90" h="1935">
                                    <a:moveTo>
                                      <a:pt x="2690" y="983"/>
                                    </a:moveTo>
                                    <a:cubicBezTo>
                                      <a:pt x="2687" y="1460"/>
                                      <a:pt x="2145" y="1885"/>
                                      <a:pt x="1436" y="1910"/>
                                    </a:cubicBezTo>
                                    <a:cubicBezTo>
                                      <a:pt x="717" y="1935"/>
                                      <a:pt x="101" y="1539"/>
                                      <a:pt x="50" y="1054"/>
                                    </a:cubicBezTo>
                                    <a:cubicBezTo>
                                      <a:pt x="0" y="586"/>
                                      <a:pt x="488" y="127"/>
                                      <a:pt x="1185" y="65"/>
                                    </a:cubicBezTo>
                                    <a:cubicBezTo>
                                      <a:pt x="1905" y="0"/>
                                      <a:pt x="2567" y="353"/>
                                      <a:pt x="2675" y="842"/>
                                    </a:cubicBezTo>
                                    <a:cubicBezTo>
                                      <a:pt x="2685" y="889"/>
                                      <a:pt x="2690" y="936"/>
                                      <a:pt x="2690" y="983"/>
                                    </a:cubicBezTo>
                                  </a:path>
                                </a:pathLst>
                              </a:custGeom>
                              <a:noFill/>
                              <a:ln w="127000" cap="flat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76" name="Freeform 4676" descr="Background box"/>
                            <wps:cNvSpPr>
                              <a:spLocks/>
                            </wps:cNvSpPr>
                            <wps:spPr bwMode="auto">
                              <a:xfrm>
                                <a:off x="736600" y="806450"/>
                                <a:ext cx="7423150" cy="5175251"/>
                              </a:xfrm>
                              <a:custGeom>
                                <a:avLst/>
                                <a:gdLst>
                                  <a:gd name="T0" fmla="*/ 2338 w 2338"/>
                                  <a:gd name="T1" fmla="*/ 827 h 1629"/>
                                  <a:gd name="T2" fmla="*/ 1248 w 2338"/>
                                  <a:gd name="T3" fmla="*/ 1607 h 1629"/>
                                  <a:gd name="T4" fmla="*/ 43 w 2338"/>
                                  <a:gd name="T5" fmla="*/ 887 h 1629"/>
                                  <a:gd name="T6" fmla="*/ 1030 w 2338"/>
                                  <a:gd name="T7" fmla="*/ 54 h 1629"/>
                                  <a:gd name="T8" fmla="*/ 2325 w 2338"/>
                                  <a:gd name="T9" fmla="*/ 709 h 1629"/>
                                  <a:gd name="T10" fmla="*/ 2338 w 2338"/>
                                  <a:gd name="T11" fmla="*/ 827 h 1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38" h="1629">
                                    <a:moveTo>
                                      <a:pt x="2338" y="827"/>
                                    </a:moveTo>
                                    <a:cubicBezTo>
                                      <a:pt x="2336" y="1229"/>
                                      <a:pt x="1864" y="1586"/>
                                      <a:pt x="1248" y="1607"/>
                                    </a:cubicBezTo>
                                    <a:cubicBezTo>
                                      <a:pt x="623" y="1629"/>
                                      <a:pt x="88" y="1295"/>
                                      <a:pt x="43" y="887"/>
                                    </a:cubicBezTo>
                                    <a:cubicBezTo>
                                      <a:pt x="0" y="493"/>
                                      <a:pt x="424" y="107"/>
                                      <a:pt x="1030" y="54"/>
                                    </a:cubicBezTo>
                                    <a:cubicBezTo>
                                      <a:pt x="1656" y="0"/>
                                      <a:pt x="2231" y="297"/>
                                      <a:pt x="2325" y="709"/>
                                    </a:cubicBezTo>
                                    <a:cubicBezTo>
                                      <a:pt x="2334" y="748"/>
                                      <a:pt x="2338" y="788"/>
                                      <a:pt x="2338" y="82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1134C5A" id="Group 1" o:spid="_x0000_s1026" alt="Background with witch and children trick-or-treating" style="position:absolute;margin-left:36pt;margin-top:36pt;width:720.7pt;height:540.7pt;z-index:-251638784;mso-position-horizontal-relative:page;mso-position-vertical-relative:page;mso-width-relative:margin;mso-height-relative:margin" coordsize="91503,68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">
                    <v:rect id="AutoShape 4" o:spid="_x0000_s1027" style="position:absolute;left:31;top:31;width:91440;height:68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D6cYA&#10;AADdAAAADwAAAGRycy9kb3ducmV2LnhtbESPQWvCQBSE70L/w/IEb7qJirSpq5QWqSepNoi9PbLP&#10;bDD7NmS3Gv31rlDocZiZb5j5srO1OFPrK8cK0lECgrhwuuJSQf69Gj6D8AFZY+2YFFzJw3Lx1Jtj&#10;pt2Ft3TehVJECPsMFZgQmkxKXxiy6EeuIY7e0bUWQ5RtKXWLlwi3tRwnyUxarDguGGzo3VBx2v1a&#10;BYfjh5vsf3L/eQubcrY29Sr/SpUa9Lu3VxCBuvAf/muvtYLxNH2B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iD6cYAAADdAAAADwAAAAAAAAAAAAAAAACYAgAAZHJz&#10;L2Rvd25yZXYueG1sUEsFBgAAAAAEAAQA9QAAAIsDAAAAAA==&#10;" fillcolor="#94a088 [3209]" stroked="f">
                      <o:lock v:ext="edit" aspectratio="t" text="t"/>
                    </v:rect>
                    <v:group id="Group 2420" o:spid="_x0000_s1028" style="position:absolute;width:91471;height:68611" coordsize="5762,4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    <v:rect id="Rectangle 2421" o:spid="_x0000_s1029" style="position:absolute;width:5762;height:4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/18YA&#10;AADdAAAADwAAAGRycy9kb3ducmV2LnhtbESPQWvCQBSE7wX/w/IEb3VjkFKiq4SCKHoQ00J7fGZf&#10;syHZtyG7xvjvu4VCj8PMfMOst6NtxUC9rx0rWMwTEMSl0zVXCj7ed8+vIHxA1tg6JgUP8rDdTJ7W&#10;mGl35wsNRahEhLDPUIEJocuk9KUhi37uOuLofbveYoiyr6Tu8R7htpVpkrxIizXHBYMdvRkqm+Jm&#10;FRy+8rA/Xm9H95lfmuJkzkPTnJWaTcd8BSLQGP7Df+2DVpAu0wX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J/18YAAADdAAAADwAAAAAAAAAAAAAAAACYAgAAZHJz&#10;L2Rvd25yZXYueG1sUEsFBgAAAAAEAAQA9QAAAIsDAAAAAA==&#10;" fillcolor="#e48312 [3204]" stroked="f"/>
                      <v:oval id="Oval 2422" o:spid="_x0000_s1030" style="position:absolute;left:1072;top:58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8MsUA&#10;AADdAAAADwAAAGRycy9kb3ducmV2LnhtbESPQWvCQBSE7wX/w/IEb3XjYkWiq4hS8CAtjR48PrPP&#10;JJp9G7Jbk/77bqHgcZiZb5jlure1eFDrK8caJuMEBHHuTMWFhtPx/XUOwgdkg7Vj0vBDHtarwcsS&#10;U+M6/qJHFgoRIexT1FCG0KRS+rwki37sGuLoXV1rMUTZFtK02EW4raVKkpm0WHFcKLGhbUn5Pfu2&#10;Gqb0cdvSZX9Ws+yza942N3cwO61Hw36zABGoD8/wf3tvNKipU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rwyxQAAAN0AAAAPAAAAAAAAAAAAAAAAAJgCAABkcnMv&#10;ZG93bnJldi54bWxQSwUGAAAAAAQABAD1AAAAigMAAAAA&#10;" fillcolor="#df6926" stroked="f"/>
                      <v:oval id="Oval 2423" o:spid="_x0000_s1031" style="position:absolute;left:1240;top:58;width:116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ZqccA&#10;AADdAAAADwAAAGRycy9kb3ducmV2LnhtbESPT2vCQBTE7wW/w/KE3pqN0YqkrkEUwUOpNO3B42v2&#10;mT9m34bs1qTfvisUehxm5jfMOhtNK27Uu9qyglkUgyAurK65VPD5cXhagXAeWWNrmRT8kINsM3lY&#10;Y6rtwO90y30pAoRdigoq77tUSldUZNBFtiMO3sX2Bn2QfSl1j0OAm1YmcbyUBmsOCxV2tKuouObf&#10;RsGC3podfR3PyTI/Dd3ztrGveq/U43TcvoDwNPr/8F/7qBUki2QO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OGanHAAAA3QAAAA8AAAAAAAAAAAAAAAAAmAIAAGRy&#10;cy9kb3ducmV2LnhtbFBLBQYAAAAABAAEAPUAAACMAwAAAAA=&#10;" fillcolor="#df6926" stroked="f"/>
                      <v:oval id="Oval 2424" o:spid="_x0000_s1032" style="position:absolute;left:1406;top:58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B3cYA&#10;AADdAAAADwAAAGRycy9kb3ducmV2LnhtbESPT2vCQBTE74V+h+UVvNVNQ5QSXYNYCh5EadpDj8/s&#10;M3/Mvg3ZrYnf3hUKHoeZ+Q2zzEbTigv1rras4G0agSAurK65VPDz/fn6DsJ5ZI2tZVJwJQfZ6vlp&#10;iam2A3/RJfelCBB2KSqovO9SKV1RkUE3tR1x8E62N+iD7EupexwC3LQyjqK5NFhzWKiwo01FxTn/&#10;MwoS2jcbOm5/43l+GLrZurE7/aHU5GVcL0B4Gv0j/N/eagVxEidwf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eB3cYAAADdAAAADwAAAAAAAAAAAAAAAACYAgAAZHJz&#10;L2Rvd25yZXYueG1sUEsFBgAAAAAEAAQA9QAAAIsDAAAAAA==&#10;" fillcolor="#df6926" stroked="f"/>
                      <v:oval id="Oval 2425" o:spid="_x0000_s1033" style="position:absolute;left:1574;top:58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kRsYA&#10;AADdAAAADwAAAGRycy9kb3ducmV2LnhtbESPQWvCQBSE7wX/w/KE3urGkASJriKK4KG0NPXQ42v2&#10;mUSzb0N2m6T/vlso9DjMzDfMZjeZVgzUu8ayguUiAkFcWt1wpeDyfnpagXAeWWNrmRR8k4Pddvaw&#10;wVzbkd9oKHwlAoRdjgpq77tcSlfWZNAtbEccvKvtDfog+0rqHscAN62MoyiTBhsOCzV2dKipvBdf&#10;RkFCL7cDfZ4/4qx4Hbt0f7PP+qjU43zar0F4mvx/+K991griJE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skRsYAAADdAAAADwAAAAAAAAAAAAAAAACYAgAAZHJz&#10;L2Rvd25yZXYueG1sUEsFBgAAAAAEAAQA9QAAAIsDAAAAAA==&#10;" fillcolor="#df6926" stroked="f"/>
                      <v:oval id="Oval 2426" o:spid="_x0000_s1034" style="position:absolute;left:1742;top:58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6McUA&#10;AADdAAAADwAAAGRycy9kb3ducmV2LnhtbESPQWvCQBSE74X+h+UVvDWbBg0luopYBA+iNO2hx2f2&#10;mUSzb0N2NfHfu0LB4zAz3zCzxWAacaXO1ZYVfEQxCOLC6ppLBb8/6/dPEM4ja2wsk4IbOVjMX19m&#10;mGnb8zddc1+KAGGXoYLK+zaT0hUVGXSRbYmDd7SdQR9kV0rdYR/gppFJHKfSYM1hocKWVhUV5/xi&#10;FIxpd1rRYfOXpPm+byfLk93qL6VGb8NyCsLT4J/h//ZGK0jGSQq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boxxQAAAN0AAAAPAAAAAAAAAAAAAAAAAJgCAABkcnMv&#10;ZG93bnJldi54bWxQSwUGAAAAAAQABAD1AAAAigMAAAAA&#10;" fillcolor="#df6926" stroked="f"/>
                      <v:oval id="Oval 2427" o:spid="_x0000_s1035" style="position:absolute;left:1910;top:58;width:116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fqsYA&#10;AADdAAAADwAAAGRycy9kb3ducmV2LnhtbESPT2vCQBTE74LfYXlCb3VjsFZS1yBKwUNRmvbg8TX7&#10;zB+zb0N2a9Jv7woFj8PM/IZZpYNpxJU6V1lWMJtGIIhzqysuFHx/vT8vQTiPrLGxTAr+yEG6Ho9W&#10;mGjb8yddM1+IAGGXoILS+zaR0uUlGXRT2xIH72w7gz7IrpC6wz7ATSPjKFpIgxWHhRJb2paUX7Jf&#10;o2BOh3pLP/tTvMiOffuyqe2H3in1NBk2byA8Df4R/m/vtYJ4Hr/C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fqsYAAADdAAAADwAAAAAAAAAAAAAAAACYAgAAZHJz&#10;L2Rvd25yZXYueG1sUEsFBgAAAAAEAAQA9QAAAIsDAAAAAA==&#10;" fillcolor="#df6926" stroked="f"/>
                      <v:oval id="Oval 2428" o:spid="_x0000_s1036" style="position:absolute;left:2076;top:58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L2MEA&#10;AADdAAAADwAAAGRycy9kb3ducmV2LnhtbERPTYvCMBC9C/6HMII3TS0qSzWKKAsexMWuB49jM7bV&#10;ZlKarK3/3hwWPD7e93LdmUo8qXGlZQWTcQSCOLO65FzB+fd79AXCeWSNlWVS8CIH61W/t8RE25ZP&#10;9Ex9LkIIuwQVFN7XiZQuK8igG9uaOHA32xj0ATa51A22IdxUMo6iuTRYcmgosKZtQdkj/TMKpnS8&#10;b+m6v8Tz9KetZ5u7PeidUsNBt1mA8NT5j/jfvdcK4mkc5oY34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qi9jBAAAA3QAAAA8AAAAAAAAAAAAAAAAAmAIAAGRycy9kb3du&#10;cmV2LnhtbFBLBQYAAAAABAAEAPUAAACGAwAAAAA=&#10;" fillcolor="#df6926" stroked="f"/>
                      <v:shape id="Freeform 2429" o:spid="_x0000_s1037" style="position:absolute;top:76;width:16;height:82;visibility:visible;mso-wrap-style:square;v-text-anchor:top" coordsize="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U9sgA&#10;AADdAAAADwAAAGRycy9kb3ducmV2LnhtbESPQUvDQBSE74L/YXmCF7EbUymadltKwVIoVBs92Nsj&#10;+5INZt+m2W2T/vuuIHgcZuYbZrYYbCPO1PnasYKnUQKCuHC65krB1+fb4wsIH5A1No5JwYU8LOa3&#10;NzPMtOt5T+c8VCJC2GeowITQZlL6wpBFP3ItcfRK11kMUXaV1B32EW4bmSbJRFqsOS4YbGllqPjJ&#10;T1aBK99PmwOO/fphZ/pj+fG9zLdOqfu7YTkFEWgI/+G/9kYrSJ/TV/h9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J5T2yAAAAN0AAAAPAAAAAAAAAAAAAAAAAJgCAABk&#10;cnMvZG93bnJldi54bWxQSwUGAAAAAAQABAD1AAAAjQMAAAAA&#10;" path="m8,20c8,12,5,5,,,,41,,41,,41,5,35,8,28,8,20xe" fillcolor="#df6926" stroked="f">
                        <v:path arrowok="t" o:connecttype="custom" o:connectlocs="16,40;0,0;0,82;16,40" o:connectangles="0,0,0,0"/>
                      </v:shape>
                      <v:oval id="Oval 2430" o:spid="_x0000_s1038" style="position:absolute;left:66;top:58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RA8MA&#10;AADdAAAADwAAAGRycy9kb3ducmV2LnhtbERPy4rCMBTdC/MP4Q6403TqA6lGEUVwISPTceHy2lzb&#10;Os1NaaKtf28WAy4P571YdaYSD2pcaVnB1zACQZxZXXKu4PS7G8xAOI+ssbJMCp7kYLX86C0w0bbl&#10;H3qkPhchhF2CCgrv60RKlxVk0A1tTRy4q20M+gCbXOoG2xBuKhlH0VQaLDk0FFjTpqDsL70bBWP6&#10;vm3osj/H0/TY1pP1zR70Vqn+Z7eeg/DU+bf4373XCuLxKOwP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URA8MAAADdAAAADwAAAAAAAAAAAAAAAACYAgAAZHJzL2Rv&#10;d25yZXYueG1sUEsFBgAAAAAEAAQA9QAAAIgDAAAAAA==&#10;" fillcolor="#df6926" stroked="f"/>
                      <v:oval id="Oval 2431" o:spid="_x0000_s1039" style="position:absolute;left:234;top:58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0mMUA&#10;AADdAAAADwAAAGRycy9kb3ducmV2LnhtbESPQWvCQBSE74L/YXlCb7oxWpHoKqIIHoqlqQePz+wz&#10;iWbfhuzWpP/eLRQ8DjPzDbNcd6YSD2pcaVnBeBSBIM6sLjlXcPreD+cgnEfWWFkmBb/kYL3q95aY&#10;aNvyFz1Sn4sAYZeggsL7OpHSZQUZdCNbEwfvahuDPsgml7rBNsBNJeMomkmDJYeFAmvaFpTd0x+j&#10;YErH25Yuh3M8Sz/b+n1zsx96p9TboNssQHjq/Cv83z5oBfF0Moa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bSYxQAAAN0AAAAPAAAAAAAAAAAAAAAAAJgCAABkcnMv&#10;ZG93bnJldi54bWxQSwUGAAAAAAQABAD1AAAAigMAAAAA&#10;" fillcolor="#df6926" stroked="f"/>
                      <v:oval id="Oval 2432" o:spid="_x0000_s1040" style="position:absolute;left:402;top:58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q78cA&#10;AADdAAAADwAAAGRycy9kb3ducmV2LnhtbESPT2vCQBTE7wW/w/KE3pqN0YqkrkEUwUOpNO3B42v2&#10;mT9m34bs1qTfvisUehxm5jfMOhtNK27Uu9qyglkUgyAurK65VPD5cXhagXAeWWNrmRT8kINsM3lY&#10;Y6rtwO90y30pAoRdigoq77tUSldUZNBFtiMO3sX2Bn2QfSl1j0OAm1YmcbyUBmsOCxV2tKuouObf&#10;RsGC3podfR3PyTI/Dd3ztrGveq/U43TcvoDwNPr/8F/7qBUki3kC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bKu/HAAAA3QAAAA8AAAAAAAAAAAAAAAAAmAIAAGRy&#10;cy9kb3ducmV2LnhtbFBLBQYAAAAABAAEAPUAAACMAwAAAAA=&#10;" fillcolor="#df6926" stroked="f"/>
                      <v:oval id="Oval 2433" o:spid="_x0000_s1041" style="position:absolute;left:570;top:58;width:116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PdMcA&#10;AADdAAAADwAAAGRycy9kb3ducmV2LnhtbESPQWvCQBSE74X+h+UVvDWbxigldRVRBA9SadpDj6/Z&#10;1yQ2+zZk1yT++64geBxm5htmsRpNI3rqXG1ZwUsUgyAurK65VPD1uXt+BeE8ssbGMim4kIPV8vFh&#10;gZm2A39Qn/tSBAi7DBVU3reZlK6oyKCLbEscvF/bGfRBdqXUHQ4BbhqZxPFcGqw5LFTY0qai4i8/&#10;GwUpvZ829LP/Tub5cWhn65M96K1Sk6dx/QbC0+jv4Vt7rxUk6XQK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Xj3THAAAA3QAAAA8AAAAAAAAAAAAAAAAAmAIAAGRy&#10;cy9kb3ducmV2LnhtbFBLBQYAAAAABAAEAPUAAACMAwAAAAA=&#10;" fillcolor="#df6926" stroked="f"/>
                      <v:oval id="Oval 2434" o:spid="_x0000_s1042" style="position:absolute;left:736;top:58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XAMcA&#10;AADdAAAADwAAAGRycy9kb3ducmV2LnhtbESPT2vCQBTE7wW/w/IK3uqmaSoldSOiFDyIpdFDj6/Z&#10;Z/6YfRuyq4nf3i0Uehxm5jfMYjmaVlypd7VlBc+zCARxYXXNpYLj4ePpDYTzyBpby6TgRg6W2eRh&#10;gam2A3/RNfelCBB2KSqovO9SKV1RkUE3sx1x8E62N+iD7EupexwC3LQyjqK5NFhzWKiwo3VFxTm/&#10;GAUJ7Zs1/Wy/43n+OXSvq8bu9Eap6eO4egfhafT/4b/2ViuIk5cE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+FwDHAAAA3QAAAA8AAAAAAAAAAAAAAAAAmAIAAGRy&#10;cy9kb3ducmV2LnhtbFBLBQYAAAAABAAEAPUAAACMAwAAAAA=&#10;" fillcolor="#df6926" stroked="f"/>
                      <v:oval id="Oval 2435" o:spid="_x0000_s1043" style="position:absolute;left:904;top:58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ym8YA&#10;AADdAAAADwAAAGRycy9kb3ducmV2LnhtbESPT2vCQBTE70K/w/IK3nTT+IcSXUUUwYMoTXvw+Mw+&#10;k9js25BdTfrtu4LgcZiZ3zDzZWcqcafGlZYVfAwjEMSZ1SXnCn6+t4NPEM4ja6wsk4I/crBcvPXm&#10;mGjb8hfdU5+LAGGXoILC+zqR0mUFGXRDWxMH72Ibgz7IJpe6wTbATSXjKJpKgyWHhQJrWheU/aY3&#10;o2BMh+uazrtTPE2PbT1ZXe1eb5Tqv3erGQhPnX+Fn+2dVhCPRxN4vA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Kym8YAAADdAAAADwAAAAAAAAAAAAAAAACYAgAAZHJz&#10;L2Rvd25yZXYueG1sUEsFBgAAAAAEAAQA9QAAAIsDAAAAAA==&#10;" fillcolor="#df6926" stroked="f"/>
                      <v:oval id="Oval 2436" o:spid="_x0000_s1044" style="position:absolute;left:1122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hIcYA&#10;AADdAAAADwAAAGRycy9kb3ducmV2LnhtbESPQWsCMRSE70L/Q3iF3jRbq2K3RhFRLB4EV0G8PTav&#10;u6ublyWJuv33TUHwOMzMN8xk1ppa3Mj5yrKC914Cgji3uuJCwWG/6o5B+ICssbZMCn7Jw2z60plg&#10;qu2dd3TLQiEihH2KCsoQmlRKn5dk0PdsQxy9H+sMhihdIbXDe4SbWvaTZCQNVhwXSmxoUVJ+ya5G&#10;gVsO10FeVsvBeXs+ftrNSZ/0UKm313b+BSJQG57hR/tbK+gPPkbw/yY+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2hIcYAAADdAAAADwAAAAAAAAAAAAAAAACYAgAAZHJz&#10;L2Rvd25yZXYueG1sUEsFBgAAAAAEAAQA9QAAAIsDAAAAAA==&#10;" fillcolor="black" stroked="f"/>
                      <v:oval id="Oval 2437" o:spid="_x0000_s1045" style="position:absolute;left:1290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EuscA&#10;AADdAAAADwAAAGRycy9kb3ducmV2LnhtbESPW2sCMRSE3wv9D+EUfNNsvbZbo4goFR8EL1B8O2xO&#10;d1c3J0uS6vrvjSD0cZiZb5jxtDGVuJDzpWUF750EBHFmdcm5gsN+2f4A4QOyxsoyKbiRh+nk9WWM&#10;qbZX3tJlF3IRIexTVFCEUKdS+qwgg75ja+Lo/VpnMETpcqkdXiPcVLKbJENpsOS4UGBN84Ky8+7P&#10;KHCLwXeQ5+Wif9qcfj7t+qiPeqBU662ZfYEI1IT/8LO90gq6/d4IHm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xBLrHAAAA3QAAAA8AAAAAAAAAAAAAAAAAmAIAAGRy&#10;cy9kb3ducmV2LnhtbFBLBQYAAAAABAAEAPUAAACMAwAAAAA=&#10;" fillcolor="black" stroked="f"/>
                      <v:oval id="Oval 2438" o:spid="_x0000_s1046" style="position:absolute;left:1458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QyMMA&#10;AADdAAAADwAAAGRycy9kb3ducmV2LnhtbERPy4rCMBTdC/5DuIK7MfU1aDWKiOIwC2FUEHeX5tpW&#10;m5uSRO38/WQx4PJw3vNlYyrxJOdLywr6vQQEcWZ1ybmC03H7MQHhA7LGyjIp+CUPy0W7NcdU2xf/&#10;0PMQchFD2KeooAihTqX0WUEGfc/WxJG7WmcwROhyqR2+Yrip5CBJPqXBkmNDgTWtC8ruh4dR4Dbj&#10;XZD37WZ029/OU/t90Rc9VqrbaVYzEIGa8Bb/u7+0gsFoGOfGN/E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6QyMMAAADdAAAADwAAAAAAAAAAAAAAAACYAgAAZHJzL2Rv&#10;d25yZXYueG1sUEsFBgAAAAAEAAQA9QAAAIgDAAAAAA==&#10;" fillcolor="black" stroked="f"/>
                      <v:oval id="Oval 2439" o:spid="_x0000_s1047" style="position:absolute;left:1626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1U8YA&#10;AADdAAAADwAAAGRycy9kb3ducmV2LnhtbESPT2sCMRTE7wW/Q3iCt5r1L3U1ioii9CBoC8XbY/Pc&#10;Xd28LEnU9dubQqHHYWZ+w8wWjanEnZwvLSvodRMQxJnVJecKvr827x8gfEDWWFkmBU/ysJi33maY&#10;avvgA92PIRcRwj5FBUUIdSqlzwoy6Lu2Jo7e2TqDIUqXS+3wEeGmkv0kGUuDJceFAmtaFZRdjzej&#10;wK1H2yCvm/Xwsr/8TOznSZ/0SKlOu1lOQQRqwn/4r73TCvrDwQR+38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I1U8YAAADdAAAADwAAAAAAAAAAAAAAAACYAgAAZHJz&#10;L2Rvd25yZXYueG1sUEsFBgAAAAAEAAQA9QAAAIsDAAAAAA==&#10;" fillcolor="black" stroked="f"/>
                      <v:oval id="Oval 2440" o:spid="_x0000_s1048" style="position:absolute;left:1792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7vs8QA&#10;AADdAAAADwAAAGRycy9kb3ducmV2LnhtbERPz2vCMBS+C/sfwhvspumkinbGMoZlYwdBNxBvj+at&#10;rW1eSpLV7r9fDoLHj+/3Jh9NJwZyvrGs4HmWgCAurW64UvD9VUxXIHxA1thZJgV/5CHfPkw2mGl7&#10;5QMNx1CJGMI+QwV1CH0mpS9rMuhntieO3I91BkOErpLa4TWGm07Ok2QpDTYcG2rs6a2msj3+GgVu&#10;t3gPsi126WV/Oa3t51mf9UKpp8fx9QVEoDHcxTf3h1YwT9O4P76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e77PEAAAA3QAAAA8AAAAAAAAAAAAAAAAAmAIAAGRycy9k&#10;b3ducmV2LnhtbFBLBQYAAAAABAAEAPUAAACJAwAAAAA=&#10;" fillcolor="black" stroked="f"/>
                      <v:oval id="Oval 2441" o:spid="_x0000_s1049" style="position:absolute;left:1960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KKMcA&#10;AADdAAAADwAAAGRycy9kb3ducmV2LnhtbESPT2vCQBTE7wW/w/KE3upGiWJjNiKitPQg+AeKt0f2&#10;mUSzb8PuVtNv3y0Uehxm5jdMvuxNK+7kfGNZwXiUgCAurW64UnA6bl/mIHxA1thaJgXf5GFZDJ5y&#10;zLR98J7uh1CJCGGfoYI6hC6T0pc1GfQj2xFH72KdwRClq6R2+Ihw08pJksykwYbjQo0drWsqb4cv&#10;o8Btpm9B3rab9Lq7fr7aj7M+66lSz8N+tQARqA//4b/2u1YwSdMx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SijHAAAA3QAAAA8AAAAAAAAAAAAAAAAAmAIAAGRy&#10;cy9kb3ducmV2LnhtbFBLBQYAAAAABAAEAPUAAACMAwAAAAA=&#10;" fillcolor="black" stroked="f"/>
                      <v:oval id="Oval 2442" o:spid="_x0000_s1050" style="position:absolute;left:2128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UX8YA&#10;AADdAAAADwAAAGRycy9kb3ducmV2LnhtbESPQWvCQBSE7wX/w/KE3nRjiKVGVylFafFQ0Ari7ZF9&#10;JtHs27C71fjvXUHocZiZb5jZojONuJDztWUFo2ECgriwuuZSwe53NXgH4QOyxsYyKbiRh8W89zLD&#10;XNsrb+iyDaWIEPY5KqhCaHMpfVGRQT+0LXH0jtYZDFG6UmqH1wg3jUyT5E0arDkuVNjSZ0XFeftn&#10;FLjl+CvI82qZnX5O+4ldH/RBj5V67XcfUxCBuvAffra/tYI0y1J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DUX8YAAADdAAAADwAAAAAAAAAAAAAAAACYAgAAZHJz&#10;L2Rvd25yZXYueG1sUEsFBgAAAAAEAAQA9QAAAIsDAAAAAA==&#10;" fillcolor="black" stroked="f"/>
                      <v:shape id="Freeform 2443" o:spid="_x0000_s1051" style="position:absolute;top:134;width:68;height:118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mr8UA&#10;AADdAAAADwAAAGRycy9kb3ducmV2LnhtbESPQWvCQBSE70L/w/IK3nRjFGlTV2kFxZPaWHp+Zl+T&#10;0OzbkF2T+O9dQfA4zMw3zGLVm0q01LjSsoLJOAJBnFldcq7g57QZvYFwHlljZZkUXMnBavkyWGCi&#10;bcff1KY+FwHCLkEFhfd1IqXLCjLoxrYmDt6fbQz6IJtc6ga7ADeVjKNoLg2WHBYKrGldUPafXowC&#10;vz8dztv2i+NuNznPpzZ/z36PSg1f+88PEJ56/ww/2jutIJ7NpnB/E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6avxQAAAN0AAAAPAAAAAAAAAAAAAAAAAJgCAABkcnMv&#10;ZG93bnJldi54bWxQSwUGAAAAAAQABAD1AAAAigMAAAAA&#10;" path="m5,c3,,2,,,,,59,,59,,59v2,,3,,5,c21,59,34,46,34,30,34,13,21,,5,xe" fillcolor="black" stroked="f">
                        <v:path arrowok="t" o:connecttype="custom" o:connectlocs="10,0;0,0;0,118;10,118;68,60;10,0" o:connectangles="0,0,0,0,0,0"/>
                      </v:shape>
                      <v:oval id="Oval 2444" o:spid="_x0000_s1052" style="position:absolute;left:118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psMYA&#10;AADdAAAADwAAAGRycy9kb3ducmV2LnhtbESPQWvCQBSE7wX/w/IEb7ppiKWmrkFEafFQ0ArF2yP7&#10;mkSzb8Puqum/7wpCj8PMfMPMi9604krON5YVPE8SEMSl1Q1XCg5fm/ErCB+QNbaWScEveSgWg6c5&#10;5treeEfXfahEhLDPUUEdQpdL6cuaDPqJ7Yij92OdwRClq6R2eItw08o0SV6kwYbjQo0drWoqz/uL&#10;UeDW0/cgz5t1dvo8fc/s9qiPeqrUaNgv30AE6sN/+NH+0ArSLMvg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XpsMYAAADdAAAADwAAAAAAAAAAAAAAAACYAgAAZHJz&#10;L2Rvd25yZXYueG1sUEsFBgAAAAAEAAQA9QAAAIsDAAAAAA==&#10;" fillcolor="black" stroked="f"/>
                      <v:oval id="Oval 2445" o:spid="_x0000_s1053" style="position:absolute;left:286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MK8YA&#10;AADdAAAADwAAAGRycy9kb3ducmV2LnhtbESPQWvCQBSE7wX/w/IEb7qpJKWNrlKKongoaAvi7ZF9&#10;TaLZt2F31fjvXUHocZiZb5jpvDONuJDztWUFr6MEBHFhdc2lgt+f5fAdhA/IGhvLpOBGHuaz3ssU&#10;c22vvKXLLpQiQtjnqKAKoc2l9EVFBv3ItsTR+7POYIjSlVI7vEa4aeQ4Sd6kwZrjQoUtfVVUnHZn&#10;o8AtslWQp+UiPX4f9x92c9AHnSk16HefExCBuvAffrbXWsE4TT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lMK8YAAADdAAAADwAAAAAAAAAAAAAAAACYAgAAZHJz&#10;L2Rvd25yZXYueG1sUEsFBgAAAAAEAAQA9QAAAIsDAAAAAA==&#10;" fillcolor="black" stroked="f"/>
                      <v:oval id="Oval 2446" o:spid="_x0000_s1054" style="position:absolute;left:452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SXMYA&#10;AADdAAAADwAAAGRycy9kb3ducmV2LnhtbESPT4vCMBTE7wt+h/AEb5oqVdyuUUQUFw8L/oHF26N5&#10;21abl5JE7X57syDscZiZ3zCzRWtqcSfnK8sKhoMEBHFudcWFgtNx05+C8AFZY22ZFPySh8W88zbD&#10;TNsH7+l+CIWIEPYZKihDaDIpfV6SQT+wDXH0fqwzGKJ0hdQOHxFuajlKkok0WHFcKLGhVUn59XAz&#10;Ctx6vA3yulmnl6/L97vdnfVZj5XqddvlB4hAbfgPv9qfWsEoTSfw9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vSXMYAAADdAAAADwAAAAAAAAAAAAAAAACYAgAAZHJz&#10;L2Rvd25yZXYueG1sUEsFBgAAAAAEAAQA9QAAAIsDAAAAAA==&#10;" fillcolor="black" stroked="f"/>
                      <v:oval id="Oval 2447" o:spid="_x0000_s1055" style="position:absolute;left:620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3x8cA&#10;AADdAAAADwAAAGRycy9kb3ducmV2LnhtbESPT2sCMRTE70K/Q3iF3jRbWW27mpVSFIuHQm2heHts&#10;nvvHzcuSRN1+eyMIHoeZ+Q0zX/SmFSdyvras4HmUgCAurK65VPD7sxq+gvABWWNrmRT8k4dF/jCY&#10;Y6btmb/ptA2liBD2GSqoQugyKX1RkUE/sh1x9PbWGQxRulJqh+cIN60cJ8lUGqw5LlTY0UdFxWF7&#10;NArccrIO8rBaps1X8/dmNzu90xOlnh779xmIQH24h2/tT61gnKYvcH0Tn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3d8fHAAAA3QAAAA8AAAAAAAAAAAAAAAAAmAIAAGRy&#10;cy9kb3ducmV2LnhtbFBLBQYAAAAABAAEAPUAAACMAwAAAAA=&#10;" fillcolor="black" stroked="f"/>
                      <v:oval id="Oval 2448" o:spid="_x0000_s1056" style="position:absolute;left:788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jtcQA&#10;AADdAAAADwAAAGRycy9kb3ducmV2LnhtbERPz2vCMBS+C/sfwhvspumkinbGMoZlYwdBNxBvj+at&#10;rW1eSpLV7r9fDoLHj+/3Jh9NJwZyvrGs4HmWgCAurW64UvD9VUxXIHxA1thZJgV/5CHfPkw2mGl7&#10;5QMNx1CJGMI+QwV1CH0mpS9rMuhntieO3I91BkOErpLa4TWGm07Ok2QpDTYcG2rs6a2msj3+GgVu&#10;t3gPsi126WV/Oa3t51mf9UKpp8fx9QVEoDHcxTf3h1YwT9M4N76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o47XEAAAA3QAAAA8AAAAAAAAAAAAAAAAAmAIAAGRycy9k&#10;b3ducmV2LnhtbFBLBQYAAAAABAAEAPUAAACJAwAAAAA=&#10;" fillcolor="black" stroked="f"/>
                      <v:oval id="Oval 2449" o:spid="_x0000_s1057" style="position:absolute;left:956;top:13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GLscA&#10;AADdAAAADwAAAGRycy9kb3ducmV2LnhtbESPT2sCMRTE70K/Q3iF3jRbWUW3ZqUUpaUHwW2heHts&#10;XvePm5clSXX99qYgeBxm5jfMaj2YTpzI+caygudJAoK4tLrhSsH313a8AOEDssbOMim4kId1/jBa&#10;Yabtmfd0KkIlIoR9hgrqEPpMSl/WZNBPbE8cvV/rDIYoXSW1w3OEm05Ok2QuDTYcF2rs6a2m8lj8&#10;GQVuM3sP8rjdpO2u/Vnaz4M+6JlST4/D6wuIQEO4h2/tD61gmqZL+H8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kRi7HAAAA3QAAAA8AAAAAAAAAAAAAAAAAmAIAAGRy&#10;cy9kb3ducmV2LnhtbFBLBQYAAAAABAAEAPUAAACMAwAAAAA=&#10;" fillcolor="black" stroked="f"/>
                      <v:oval id="Oval 2450" o:spid="_x0000_s1058" style="position:absolute;left:562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5bsQA&#10;AADdAAAADwAAAGRycy9kb3ducmV2LnhtbERPz2vCMBS+C/sfwht403TFyuyMMqQy2WEwNxBvj+at&#10;rTYvJcna+t8vh4HHj+/3ejuaVvTkfGNZwdM8AUFcWt1wpeD7az97BuEDssbWMim4kYft5mGyxlzb&#10;gT+pP4ZKxBD2OSqoQ+hyKX1Zk0E/tx1x5H6sMxgidJXUDocYblqZJslSGmw4NtTY0a6m8nr8NQpc&#10;kb0Fed0Xi8vH5bSy72d91plS08fx9QVEoDHcxf/ug1aQLrK4P7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eW7EAAAA3QAAAA8AAAAAAAAAAAAAAAAAmAIAAGRycy9k&#10;b3ducmV2LnhtbFBLBQYAAAAABAAEAPUAAACJAwAAAAA=&#10;" fillcolor="black" stroked="f"/>
                      <v:oval id="Oval 2451" o:spid="_x0000_s1059" style="position:absolute;left:642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c9ccA&#10;AADdAAAADwAAAGRycy9kb3ducmV2LnhtbESPQWvCQBSE70L/w/IKvelGMWLTbKQUpaUHwbRQvD2y&#10;r0k0+zbsbjX+e7cgeBxm5hsmXw2mEydyvrWsYDpJQBBXVrdcK/j+2oyXIHxA1thZJgUX8rAqHkY5&#10;ZtqeeUenMtQiQthnqKAJoc+k9FVDBv3E9sTR+7XOYIjS1VI7PEe46eQsSRbSYMtxocGe3hqqjuWf&#10;UeDW6XuQx816ftgefp7t517vdarU0+Pw+gIi0BDu4Vv7QyuYzdMp/L+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3PXHAAAA3QAAAA8AAAAAAAAAAAAAAAAAmAIAAGRy&#10;cy9kb3ducmV2LnhtbFBLBQYAAAAABAAEAPUAAACMAwAAAAA=&#10;" fillcolor="black" stroked="f"/>
                      <v:oval id="Oval 2452" o:spid="_x0000_s1060" style="position:absolute;left:722;top:374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CgscA&#10;AADdAAAADwAAAGRycy9kb3ducmV2LnhtbESPT2sCMRTE74LfITyht5rt4kq7mpVSlBYPgrYg3h6b&#10;1/3j5mVJUt1++0YoeBxm5jfMcjWYTlzI+caygqdpAoK4tLrhSsHX5+bxGYQPyBo7y6TglzysivFo&#10;ibm2V97T5RAqESHsc1RQh9DnUvqyJoN+anvi6H1bZzBE6SqpHV4j3HQyTZK5NNhwXKixp7eayvPh&#10;xyhw6+w9yPNmPWt37fHFbk/6pDOlHibD6wJEoCHcw//tD60gnWUp3N7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ZQoLHAAAA3QAAAA8AAAAAAAAAAAAAAAAAmAIAAGRy&#10;cy9kb3ducmV2LnhtbFBLBQYAAAAABAAEAPUAAACMAwAAAAA=&#10;" fillcolor="black" stroked="f"/>
                      <v:oval id="Oval 2453" o:spid="_x0000_s1061" style="position:absolute;left:802;top:374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nGccA&#10;AADdAAAADwAAAGRycy9kb3ducmV2LnhtbESPW2sCMRSE3wv9D+EIvmnWy5Z2a1aKKC0+CNpC8e2w&#10;Od2Lm5Mlibr9940g9HGYmW+YxbI3rbiQ87VlBZNxAoK4sLrmUsHX52b0DMIHZI2tZVLwSx6W+ePD&#10;AjNtr7ynyyGUIkLYZ6igCqHLpPRFRQb92HbE0fuxzmCI0pVSO7xGuGnlNEmepMGa40KFHa0qKk6H&#10;s1Hg1ul7kKfNet7smu8Xuz3qo06VGg76t1cQgfrwH763P7SC6Tydwe1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V5xnHAAAA3QAAAA8AAAAAAAAAAAAAAAAAmAIAAGRy&#10;cy9kb3ducmV2LnhtbFBLBQYAAAAABAAEAPUAAACMAwAAAAA=&#10;" fillcolor="black" stroked="f"/>
                      <v:oval id="Oval 2454" o:spid="_x0000_s1062" style="position:absolute;left:882;top:374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/bcYA&#10;AADdAAAADwAAAGRycy9kb3ducmV2LnhtbESPQWvCQBSE7wX/w/IEb7qpJKWNrlKKongoaAvi7ZF9&#10;TaLZt2F31fjvXUHocZiZb5jpvDONuJDztWUFr6MEBHFhdc2lgt+f5fAdhA/IGhvLpOBGHuaz3ssU&#10;c22vvKXLLpQiQtjnqKAKoc2l9EVFBv3ItsTR+7POYIjSlVI7vEa4aeQ4Sd6kwZrjQoUtfVVUnHZn&#10;o8AtslWQp+UiPX4f9x92c9AHnSk16HefExCBuvAffrbXWsE4zVJ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/bcYAAADdAAAADwAAAAAAAAAAAAAAAACYAgAAZHJz&#10;L2Rvd25yZXYueG1sUEsFBgAAAAAEAAQA9QAAAIsDAAAAAA==&#10;" fillcolor="black" stroked="f"/>
                      <v:oval id="Oval 2455" o:spid="_x0000_s1063" style="position:absolute;left:96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a9sYA&#10;AADdAAAADwAAAGRycy9kb3ducmV2LnhtbESPQWvCQBSE7wX/w/IEb7ppMKWmrkFEafFQ0ArF2yP7&#10;mkSzb8Puqum/7wpCj8PMfMPMi9604krON5YVPE8SEMSl1Q1XCg5fm/ErCB+QNbaWScEveSgWg6c5&#10;5treeEfXfahEhLDPUUEdQpdL6cuaDPqJ7Yij92OdwRClq6R2eItw08o0SV6kwYbjQo0drWoqz/uL&#10;UeDW2XuQ5816evo8fc/s9qiPOlNqNOyXbyAC9eE//Gh/aAXpNMvg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Da9sYAAADdAAAADwAAAAAAAAAAAAAAAACYAgAAZHJz&#10;L2Rvd25yZXYueG1sUEsFBgAAAAAEAAQA9QAAAIsDAAAAAA==&#10;" fillcolor="black" stroked="f"/>
                      <v:oval id="Oval 2456" o:spid="_x0000_s1064" style="position:absolute;left:104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EgcYA&#10;AADdAAAADwAAAGRycy9kb3ducmV2LnhtbESPQWvCQBSE74X+h+UVvOmmYkSjqxRRlB4KpgXx9sg+&#10;k2j2bdhdNf77bkHocZiZb5j5sjONuJHztWUF74MEBHFhdc2lgp/vTX8CwgdkjY1lUvAgD8vF68sc&#10;M23vvKdbHkoRIewzVFCF0GZS+qIig35gW+LonawzGKJ0pdQO7xFuGjlMkrE0WHNcqLClVUXFJb8a&#10;BW6dboO8bNaj89f5MLWfR33UqVK9t+5jBiJQF/7Dz/ZOKxiO0jH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JEgcYAAADdAAAADwAAAAAAAAAAAAAAAACYAgAAZHJz&#10;L2Rvd25yZXYueG1sUEsFBgAAAAAEAAQA9QAAAIsDAAAAAA==&#10;" fillcolor="black" stroked="f"/>
                      <v:oval id="Oval 2457" o:spid="_x0000_s1065" style="position:absolute;left:2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hGscA&#10;AADdAAAADwAAAGRycy9kb3ducmV2LnhtbESPT2sCMRTE70K/Q3iF3mq24tp2NSulKBUPgrZQvD02&#10;z/3j5mVJUl2/vREKHoeZ+Q0zm/emFSdyvras4GWYgCAurK65VPDzvXx+A+EDssbWMim4kId5/jCY&#10;Yabtmbd02oVSRAj7DBVUIXSZlL6oyKAf2o44egfrDIYoXSm1w3OEm1aOkmQiDdYcFyrs6LOi4rj7&#10;MwrcIv0K8rhcjJtN8/tu13u916lST4/9xxREoD7cw//tlVYwGqev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u4RrHAAAA3QAAAA8AAAAAAAAAAAAAAAAAmAIAAGRy&#10;cy9kb3ducmV2LnhtbFBLBQYAAAAABAAEAPUAAACMAwAAAAA=&#10;" fillcolor="black" stroked="f"/>
                      <v:oval id="Oval 2458" o:spid="_x0000_s1066" style="position:absolute;left:82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1aMQA&#10;AADdAAAADwAAAGRycy9kb3ducmV2LnhtbERPz2vCMBS+C/sfwht403TFyuyMMqQy2WEwNxBvj+at&#10;rTYvJcna+t8vh4HHj+/3ejuaVvTkfGNZwdM8AUFcWt1wpeD7az97BuEDssbWMim4kYft5mGyxlzb&#10;gT+pP4ZKxBD2OSqoQ+hyKX1Zk0E/tx1x5H6sMxgidJXUDocYblqZJslSGmw4NtTY0a6m8nr8NQpc&#10;kb0Fed0Xi8vH5bSy72d91plS08fx9QVEoDHcxf/ug1aQLrI4N7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xdWjEAAAA3QAAAA8AAAAAAAAAAAAAAAAAmAIAAGRycy9k&#10;b3ducmV2LnhtbFBLBQYAAAAABAAEAPUAAACJAwAAAAA=&#10;" fillcolor="black" stroked="f"/>
                      <v:oval id="Oval 2459" o:spid="_x0000_s1067" style="position:absolute;left:162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3Q88YA&#10;AADdAAAADwAAAGRycy9kb3ducmV2LnhtbESPT2sCMRTE74LfITyht5qtuFK3ZkVEafEgVIXi7bF5&#10;3T9uXpYk1e23b4SCx2FmfsMslr1pxZWcry0reBknIIgLq2suFZyO2+dXED4ga2wtk4Jf8rDMh4MF&#10;Ztre+JOuh1CKCGGfoYIqhC6T0hcVGfRj2xFH79s6gyFKV0rt8BbhppWTJJlJgzXHhQo7WldUXA4/&#10;RoHbpO9BXrababNvvuZ2d9ZnnSr1NOpXbyAC9eER/m9/aAWTaTqH+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3Q88YAAADdAAAADwAAAAAAAAAAAAAAAACYAgAAZHJz&#10;L2Rvd25yZXYueG1sUEsFBgAAAAAEAAQA9QAAAIsDAAAAAA==&#10;" fillcolor="black" stroked="f"/>
                      <v:oval id="Oval 2460" o:spid="_x0000_s1068" style="position:absolute;left:242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z08QA&#10;AADdAAAADwAAAGRycy9kb3ducmV2LnhtbERPz2vCMBS+C/sfwhvstqaKlVmNMoay4WGgE6S3R/Ns&#10;q81LSTLb/ffLQfD48f1ergfTihs531hWME5SEMSl1Q1XCo4/29c3ED4ga2wtk4I/8rBePY2WmGvb&#10;855uh1CJGMI+RwV1CF0upS9rMugT2xFH7mydwRChq6R22Mdw08pJms6kwYZjQ40dfdRUXg+/RoHb&#10;ZJ9BXreb6eX7cprbXaELnSn18jy8L0AEGsJDfHd/aQWT6Szuj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s9PEAAAA3QAAAA8AAAAAAAAAAAAAAAAAmAIAAGRycy9k&#10;b3ducmV2LnhtbFBLBQYAAAAABAAEAPUAAACJAwAAAAA=&#10;" fillcolor="black" stroked="f"/>
                      <v:oval id="Oval 2461" o:spid="_x0000_s1069" style="position:absolute;left:322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WSMYA&#10;AADdAAAADwAAAGRycy9kb3ducmV2LnhtbESPT4vCMBTE7wt+h/CEvWmqqGg1iiyKi4cF/4B4ezTP&#10;ttq8lCRq99ubBWGPw8z8hpktGlOJBzlfWlbQ6yYgiDOrS84VHA/rzhiED8gaK8uk4Jc8LOatjxmm&#10;2j55R499yEWEsE9RQRFCnUrps4IM+q6tiaN3sc5giNLlUjt8RripZD9JRtJgyXGhwJq+Cspu+7tR&#10;4FbDTZC39Wpw/bmeJnZ71mc9VOqz3SynIAI14T/8bn9rBf3BqAd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cWSMYAAADdAAAADwAAAAAAAAAAAAAAAACYAgAAZHJz&#10;L2Rvd25yZXYueG1sUEsFBgAAAAAEAAQA9QAAAIsDAAAAAA==&#10;" fillcolor="black" stroked="f"/>
                      <v:oval id="Oval 2462" o:spid="_x0000_s1070" style="position:absolute;left:402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IP8YA&#10;AADdAAAADwAAAGRycy9kb3ducmV2LnhtbESPQWsCMRSE7wX/Q3hCb5p1UamrUaQoFg+FqiDeHpvn&#10;7urmZUmibv+9KQg9DjPzDTNbtKYWd3K+sqxg0E9AEOdWV1woOOzXvQ8QPiBrrC2Tgl/ysJh33maY&#10;afvgH7rvQiEihH2GCsoQmkxKn5dk0PdtQxy9s3UGQ5SukNrhI8JNLdMkGUuDFceFEhv6LCm/7m5G&#10;gVuNNkFe16vh5ftynNjtSZ/0SKn3brucggjUhv/wq/2lFaTDcQp/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WIP8YAAADdAAAADwAAAAAAAAAAAAAAAACYAgAAZHJz&#10;L2Rvd25yZXYueG1sUEsFBgAAAAAEAAQA9QAAAIsDAAAAAA==&#10;" fillcolor="black" stroked="f"/>
                      <v:oval id="Oval 2463" o:spid="_x0000_s1071" style="position:absolute;left:482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tpMYA&#10;AADdAAAADwAAAGRycy9kb3ducmV2LnhtbESPQWsCMRSE70L/Q3iF3jRbq2K3RhFRLB4EV0G8PTav&#10;u6ublyWJuv33TUHwOMzMN8xk1ppa3Mj5yrKC914Cgji3uuJCwWG/6o5B+ICssbZMCn7Jw2z60plg&#10;qu2dd3TLQiEihH2KCsoQmlRKn5dk0PdsQxy9H+sMhihdIbXDe4SbWvaTZCQNVhwXSmxoUVJ+ya5G&#10;gVsO10FeVsvBeXs+ftrNSZ/0UKm313b+BSJQG57hR/tbK+gPRh/w/yY+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ktpMYAAADdAAAADwAAAAAAAAAAAAAAAACYAgAAZHJz&#10;L2Rvd25yZXYueG1sUEsFBgAAAAAEAAQA9QAAAIsDAAAAAA==&#10;" fillcolor="black" stroked="f"/>
                      <v:oval id="Oval 2464" o:spid="_x0000_s1072" style="position:absolute;left:160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10MYA&#10;AADdAAAADwAAAGRycy9kb3ducmV2LnhtbESPT4vCMBTE7wt+h/AEb5oqVdyuUUQUFw8L/oHF26N5&#10;21abl5JE7X57syDscZiZ3zCzRWtqcSfnK8sKhoMEBHFudcWFgtNx05+C8AFZY22ZFPySh8W88zbD&#10;TNsH7+l+CIWIEPYZKihDaDIpfV6SQT+wDXH0fqwzGKJ0hdQOHxFuajlKkok0WHFcKLGhVUn59XAz&#10;Ctx6vA3yulmnl6/L97vdnfVZj5XqddvlB4hAbfgPv9qfWsEonaTw9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C10MYAAADdAAAADwAAAAAAAAAAAAAAAACYAgAAZHJz&#10;L2Rvd25yZXYueG1sUEsFBgAAAAAEAAQA9QAAAIsDAAAAAA==&#10;" fillcolor="black" stroked="f"/>
                      <v:oval id="Oval 2465" o:spid="_x0000_s1073" style="position:absolute;left:168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QS8YA&#10;AADdAAAADwAAAGRycy9kb3ducmV2LnhtbESPQWvCQBSE74X+h+UVvOmmYkSjqxRRlB4KpgXx9sg+&#10;k2j2bdhdNf77bkHocZiZb5j5sjONuJHztWUF74MEBHFhdc2lgp/vTX8CwgdkjY1lUvAgD8vF68sc&#10;M23vvKdbHkoRIewzVFCF0GZS+qIig35gW+LonawzGKJ0pdQO7xFuGjlMkrE0WHNcqLClVUXFJb8a&#10;BW6dboO8bNaj89f5MLWfR33UqVK9t+5jBiJQF/7Dz/ZOKxiOxi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wQS8YAAADdAAAADwAAAAAAAAAAAAAAAACYAgAAZHJz&#10;L2Rvd25yZXYueG1sUEsFBgAAAAAEAAQA9QAAAIsDAAAAAA==&#10;" fillcolor="black" stroked="f"/>
                      <v:oval id="Oval 2466" o:spid="_x0000_s1074" style="position:absolute;left:176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6OPMcA&#10;AADdAAAADwAAAGRycy9kb3ducmV2LnhtbESPQWvCQBSE70L/w/IKvdVNRYPGbKQUpaUHwbQg3h7Z&#10;ZxLNvg27W03/fVcoeBxm5hsmXw2mExdyvrWs4GWcgCCurG65VvD9tXmeg/ABWWNnmRT8kodV8TDK&#10;MdP2yju6lKEWEcI+QwVNCH0mpa8aMujHtieO3tE6gyFKV0vt8BrhppOTJEmlwZbjQoM9vTVUncsf&#10;o8CtZ+9Bnjfr6Wl72i/s50Ef9Eypp8fhdQki0BDu4f/2h1YwmaYp3N7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OjjzHAAAA3QAAAA8AAAAAAAAAAAAAAAAAmAIAAGRy&#10;cy9kb3ducmV2LnhtbFBLBQYAAAAABAAEAPUAAACMAwAAAAA=&#10;" fillcolor="black" stroked="f"/>
                      <v:oval id="Oval 2467" o:spid="_x0000_s1075" style="position:absolute;left:184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rp8cA&#10;AADdAAAADwAAAGRycy9kb3ducmV2LnhtbESPT2sCMRTE74LfITzBW81W1LbbjVKKUvEgdFso3h6b&#10;1/3j5mVJom6/vREKHoeZ+Q2TrXrTijM5X1tW8DhJQBAXVtdcKvj+2jw8g/ABWWNrmRT8kYfVcjjI&#10;MNX2wp90zkMpIoR9igqqELpUSl9UZNBPbEccvV/rDIYoXSm1w0uEm1ZOk2QhDdYcFyrs6L2i4pif&#10;jAK3nn8EedysZ82++Xmxu4M+6LlS41H/9goiUB/u4f/2ViuYzhZP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CK6fHAAAA3QAAAA8AAAAAAAAAAAAAAAAAmAIAAGRy&#10;cy9kb3ducmV2LnhtbFBLBQYAAAAABAAEAPUAAACMAwAAAAA=&#10;" fillcolor="black" stroked="f"/>
                      <v:oval id="Oval 2468" o:spid="_x0000_s1076" style="position:absolute;left:192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/1cQA&#10;AADdAAAADwAAAGRycy9kb3ducmV2LnhtbERPz2vCMBS+C/sfwhvstqaKlVmNMoay4WGgE6S3R/Ns&#10;q81LSTLb/ffLQfD48f1ergfTihs531hWME5SEMSl1Q1XCo4/29c3ED4ga2wtk4I/8rBePY2WmGvb&#10;855uh1CJGMI+RwV1CF0upS9rMugT2xFH7mydwRChq6R22Mdw08pJms6kwYZjQ40dfdRUXg+/RoHb&#10;ZJ9BXreb6eX7cprbXaELnSn18jy8L0AEGsJDfHd/aQWT6SzOjW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dv9XEAAAA3QAAAA8AAAAAAAAAAAAAAAAAmAIAAGRycy9k&#10;b3ducmV2LnhtbFBLBQYAAAAABAAEAPUAAACJAwAAAAA=&#10;" fillcolor="black" stroked="f"/>
                      <v:oval id="Oval 2469" o:spid="_x0000_s1077" style="position:absolute;left:2004;top:374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aTscA&#10;AADdAAAADwAAAGRycy9kb3ducmV2LnhtbESPQWvCQBSE7wX/w/KE3nSjJFJTV5GiWHooaAvF2yP7&#10;mkSzb8PumqT/vlsQehxm5htmtRlMIzpyvrasYDZNQBAXVtdcKvj82E+eQPiArLGxTAp+yMNmPXpY&#10;Ya5tz0fqTqEUEcI+RwVVCG0upS8qMuintiWO3rd1BkOUrpTaYR/hppHzJFlIgzXHhQpbeqmouJ5u&#10;RoHbZYcgr/tdenm/fC3t21mfdabU43jYPoMINIT/8L39qhXM08US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RGk7HAAAA3QAAAA8AAAAAAAAAAAAAAAAAmAIAAGRy&#10;cy9kb3ducmV2LnhtbFBLBQYAAAAABAAEAPUAAACMAwAAAAA=&#10;" fillcolor="black" stroked="f"/>
                      <v:oval id="Oval 2470" o:spid="_x0000_s1078" style="position:absolute;left:2084;top:374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lDsQA&#10;AADdAAAADwAAAGRycy9kb3ducmV2LnhtbERPy2oCMRTdF/yHcIXuakbR2k4nIyJKSxeCVpDZXSbX&#10;eTi5GZJUp3/fLApdHs47Ww2mEzdyvrGsYDpJQBCXVjdcKTh97Z5eQPiArLGzTAp+yMMqHz1kmGp7&#10;5wPdjqESMYR9igrqEPpUSl/WZNBPbE8cuYt1BkOErpLa4T2Gm07OkuRZGmw4NtTY06am8nr8Ngrc&#10;dvEe5HW3nbf79vxqPwtd6IVSj+Nh/QYi0BD+xX/uD61gNl/G/fF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JQ7EAAAA3QAAAA8AAAAAAAAAAAAAAAAAmAIAAGRycy9k&#10;b3ducmV2LnhtbFBLBQYAAAAABAAEAPUAAACJAwAAAAA=&#10;" fillcolor="black" stroked="f"/>
                      <v:oval id="Oval 2471" o:spid="_x0000_s1079" style="position:absolute;left:104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6AlccA&#10;AADdAAAADwAAAGRycy9kb3ducmV2LnhtbESPT2sCMRTE70K/Q3iF3jSraG23G6UURelBcFso3h6b&#10;1/3j5mVJoq7fvikIHoeZ+Q2TLXvTijM5X1tWMB4lIIgLq2suFXx/rYcvIHxA1thaJgVX8rBcPAwy&#10;TLW98J7OeShFhLBPUUEVQpdK6YuKDPqR7Yij92udwRClK6V2eIlw08pJkjxLgzXHhQo7+qioOOYn&#10;o8CtZpsgj+vVtNk1P6/286APeqbU02P//gYiUB/u4Vt7qxVMpvMx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+gJXHAAAA3QAAAA8AAAAAAAAAAAAAAAAAmAIAAGRy&#10;cy9kb3ducmV2LnhtbFBLBQYAAAAABAAEAPUAAACMAwAAAAA=&#10;" fillcolor="black" stroked="f"/>
                      <v:oval id="Oval 2472" o:spid="_x0000_s1080" style="position:absolute;left:112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e4sYA&#10;AADdAAAADwAAAGRycy9kb3ducmV2LnhtbESPQWsCMRSE74X+h/AK3jTbRVtdjVJEsXgQtIJ4e2ye&#10;u6ublyWJuv33piD0OMzMN8xk1ppa3Mj5yrKC914Cgji3uuJCwf5n2R2C8AFZY22ZFPySh9n09WWC&#10;mbZ33tJtFwoRIewzVFCG0GRS+rwkg75nG+LonawzGKJ0hdQO7xFuapkmyYc0WHFcKLGheUn5ZXc1&#10;CtxisAryslz0z5vzYWTXR33UA6U6b+3XGESgNvyHn+1vrSDtf6b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we4sYAAADdAAAADwAAAAAAAAAAAAAAAACYAgAAZHJz&#10;L2Rvd25yZXYueG1sUEsFBgAAAAAEAAQA9QAAAIsDAAAAAA==&#10;" fillcolor="black" stroked="f"/>
                      <v:oval id="Oval 2473" o:spid="_x0000_s1081" style="position:absolute;left:120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7eccA&#10;AADdAAAADwAAAGRycy9kb3ducmV2LnhtbESPW2sCMRSE3wv9D+EUfNNsvbZbo4goFR8EL1B8O2xO&#10;d1c3J0uS6vrvjSD0cZiZb5jxtDGVuJDzpWUF750EBHFmdcm5gsN+2f4A4QOyxsoyKbiRh+nk9WWM&#10;qbZX3tJlF3IRIexTVFCEUKdS+qwgg75ja+Lo/VpnMETpcqkdXiPcVLKbJENpsOS4UGBN84Ky8+7P&#10;KHCLwXeQ5+Wif9qcfj7t+qiPeqBU662ZfYEI1IT/8LO90gq6/VEPHm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gu3nHAAAA3QAAAA8AAAAAAAAAAAAAAAAAmAIAAGRy&#10;cy9kb3ducmV2LnhtbFBLBQYAAAAABAAEAPUAAACMAwAAAAA=&#10;" fillcolor="black" stroked="f"/>
                      <v:oval id="Oval 2474" o:spid="_x0000_s1082" style="position:absolute;left:128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jDccA&#10;AADdAAAADwAAAGRycy9kb3ducmV2LnhtbESPT2sCMRTE70K/Q3iF3jRbWW27mpVSFIuHQm2heHts&#10;nvvHzcuSRN1+eyMIHoeZ+Q0zX/SmFSdyvras4HmUgCAurK65VPD7sxq+gvABWWNrmRT8k4dF/jCY&#10;Y6btmb/ptA2liBD2GSqoQugyKX1RkUE/sh1x9PbWGQxRulJqh+cIN60cJ8lUGqw5LlTY0UdFxWF7&#10;NArccrIO8rBaps1X8/dmNzu90xOlnh779xmIQH24h2/tT61gnL6kcH0Tn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JIw3HAAAA3QAAAA8AAAAAAAAAAAAAAAAAmAIAAGRy&#10;cy9kb3ducmV2LnhtbFBLBQYAAAAABAAEAPUAAACMAwAAAAA=&#10;" fillcolor="black" stroked="f"/>
                      <v:oval id="Oval 2475" o:spid="_x0000_s1083" style="position:absolute;left:136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GlscA&#10;AADdAAAADwAAAGRycy9kb3ducmV2LnhtbESPT2sCMRTE70K/Q3iF3mq24tp2NSulKBUPgrZQvD02&#10;z/3j5mVJUl2/vREKHoeZ+Q0zm/emFSdyvras4GWYgCAurK65VPDzvXx+A+EDssbWMim4kId5/jCY&#10;Yabtmbd02oVSRAj7DBVUIXSZlL6oyKAf2o44egfrDIYoXSm1w3OEm1aOkmQiDdYcFyrs6LOi4rj7&#10;MwrcIv0K8rhcjJtN8/tu13u916lST4/9xxREoD7cw//tlVYwGr+m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hpbHAAAA3QAAAA8AAAAAAAAAAAAAAAAAmAIAAGRy&#10;cy9kb3ducmV2LnhtbFBLBQYAAAAABAAEAPUAAACMAwAAAAA=&#10;" fillcolor="black" stroked="f"/>
                      <v:oval id="Oval 2476" o:spid="_x0000_s1084" style="position:absolute;left:144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Y4ccA&#10;AADdAAAADwAAAGRycy9kb3ducmV2LnhtbESPT2sCMRTE74LfITzBW81W1LbbjVKKUvEgdFso3h6b&#10;1/3j5mVJom6/vREKHoeZ+Q2TrXrTijM5X1tW8DhJQBAXVtdcKvj+2jw8g/ABWWNrmRT8kYfVcjjI&#10;MNX2wp90zkMpIoR9igqqELpUSl9UZNBPbEccvV/rDIYoXSm1w0uEm1ZOk2QhDdYcFyrs6L2i4pif&#10;jAK3nn8EedysZ82++Xmxu4M+6LlS41H/9goiUB/u4f/2ViuYzp4W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XGOHHAAAA3QAAAA8AAAAAAAAAAAAAAAAAmAIAAGRy&#10;cy9kb3ducmV2LnhtbFBLBQYAAAAABAAEAPUAAACMAwAAAAA=&#10;" fillcolor="black" stroked="f"/>
                      <v:oval id="Oval 2477" o:spid="_x0000_s1085" style="position:absolute;left:1524;top:374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9escA&#10;AADdAAAADwAAAGRycy9kb3ducmV2LnhtbESPT2sCMRTE74LfITzBm2YrWtvtRilFqXgQui0Ub4/N&#10;6/5x87IkUbff3giFHoeZ+Q2TrXvTigs5X1tW8DBNQBAXVtdcKvj63E6eQPiArLG1TAp+ycN6NRxk&#10;mGp75Q+65KEUEcI+RQVVCF0qpS8qMuintiOO3o91BkOUrpTa4TXCTStnSfIoDdYcFyrs6K2i4pSf&#10;jQK3WbwHedpu5s2h+X62+6M+6oVS41H/+gIiUB/+w3/tnVYwmy+X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bvXrHAAAA3QAAAA8AAAAAAAAAAAAAAAAAmAIAAGRy&#10;cy9kb3ducmV2LnhtbFBLBQYAAAAABAAEAPUAAACMAwAAAAA=&#10;" fillcolor="black" stroked="f"/>
                      <v:oval id="Oval 2478" o:spid="_x0000_s1086" style="position:absolute;left:1072;top:48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kxcQA&#10;AADdAAAADwAAAGRycy9kb3ducmV2LnhtbERPTWvCQBC9F/wPywi91Y0h1ZK6ikSEHEqLsQePY3aa&#10;RLOzIbtN0n/fPRR6fLzvzW4yrRiod41lBctFBIK4tLrhSsHn+fj0AsJ5ZI2tZVLwQw5229nDBlNt&#10;Rz7RUPhKhBB2KSqove9SKV1Zk0G3sB1x4L5sb9AH2FdS9ziGcNPKOIpW0mDDoaHGjrKaynvxbRQk&#10;9H7L6Jpf4lXxMXbP+5t90welHufT/hWEp8n/i//cuVYQJ+swN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pMXEAAAA3QAAAA8AAAAAAAAAAAAAAAAAmAIAAGRycy9k&#10;b3ducmV2LnhtbFBLBQYAAAAABAAEAPUAAACJAwAAAAA=&#10;" fillcolor="#df6926" stroked="f"/>
                      <v:oval id="Oval 2479" o:spid="_x0000_s1087" style="position:absolute;left:1240;top:484;width:116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BXscA&#10;AADdAAAADwAAAGRycy9kb3ducmV2LnhtbESPT2vCQBTE74LfYXlCb3VjsNZGNyKWggepNPbQ42v2&#10;mT9m34bs1qTf3i0UPA4z8xtmvRlMI67Uucqygtk0AkGcW11xoeDz9Pa4BOE8ssbGMin4JQebdDxa&#10;Y6Jtzx90zXwhAoRdggpK79tESpeXZNBNbUscvLPtDPogu0LqDvsAN42Mo2ghDVYcFkpsaVdSfsl+&#10;jII5vdc7+t5/xYvs2LdP29oe9KtSD5NhuwLhafD38H97rxXE8+cX+Hs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VAV7HAAAA3QAAAA8AAAAAAAAAAAAAAAAAmAIAAGRy&#10;cy9kb3ducmV2LnhtbFBLBQYAAAAABAAEAPUAAACMAwAAAAA=&#10;" fillcolor="#df6926" stroked="f"/>
                      <v:oval id="Oval 2480" o:spid="_x0000_s1088" style="position:absolute;left:1406;top:48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Y5MIA&#10;AADdAAAADwAAAGRycy9kb3ducmV2LnhtbERPTYvCMBC9C/6HMAveNN3iSukaRRTBg7hYPXicbca2&#10;2kxKE23995vDgsfH+54ve1OLJ7WusqzgcxKBIM6trrhQcD5txwkI55E11pZJwYscLBfDwRxTbTs+&#10;0jPzhQgh7FJUUHrfpFK6vCSDbmIb4sBdbWvQB9gWUrfYhXBTyziKZtJgxaGhxIbWJeX37GEUTOlw&#10;W9Pv7hLPsp+u+Vrd7F5vlBp99KtvEJ56/xb/u3daQTxNwv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tjkwgAAAN0AAAAPAAAAAAAAAAAAAAAAAJgCAABkcnMvZG93&#10;bnJldi54bWxQSwUGAAAAAAQABAD1AAAAhwMAAAAA&#10;" fillcolor="#df6926" stroked="f"/>
                      <v:oval id="Oval 2481" o:spid="_x0000_s1089" style="position:absolute;left:1574;top:48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9f8UA&#10;AADdAAAADwAAAGRycy9kb3ducmV2LnhtbESPQYvCMBSE78L+h/AW9qapRUWqUcRF8LAodvfg8dk8&#10;27rNS2mirf/eCILHYWa+YebLzlTiRo0rLSsYDiIQxJnVJecK/n43/SkI55E1VpZJwZ0cLBcfvTkm&#10;2rZ8oFvqcxEg7BJUUHhfJ1K6rCCDbmBr4uCdbWPQB9nkUjfYBripZBxFE2mw5LBQYE3rgrL/9GoU&#10;jGh3WdNpe4wn6b6tx6uL/dHfSn19dqsZCE+df4df7a1WEI+mQ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n1/xQAAAN0AAAAPAAAAAAAAAAAAAAAAAJgCAABkcnMv&#10;ZG93bnJldi54bWxQSwUGAAAAAAQABAD1AAAAigMAAAAA&#10;" fillcolor="#df6926" stroked="f"/>
                      <v:oval id="Oval 2482" o:spid="_x0000_s1090" style="position:absolute;left:1742;top:48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jCMYA&#10;AADdAAAADwAAAGRycy9kb3ducmV2LnhtbESPQWvCQBSE70L/w/IKvemmwQaJrhJSBA+lxdhDj8/s&#10;axKbfRuya5L++25B8DjMzDfMZjeZVgzUu8aygudFBIK4tLrhSsHnaT9fgXAeWWNrmRT8koPd9mG2&#10;wVTbkY80FL4SAcIuRQW1910qpStrMugWtiMO3rftDfog+0rqHscAN62MoyiRBhsOCzV2lNdU/hRX&#10;o2BJ75eczoevOCk+xu4lu9g3/arU0+OUrUF4mvw9fGsftIJ4uYrh/0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TjCMYAAADdAAAADwAAAAAAAAAAAAAAAACYAgAAZHJz&#10;L2Rvd25yZXYueG1sUEsFBgAAAAAEAAQA9QAAAIsDAAAAAA==&#10;" fillcolor="#df6926" stroked="f"/>
                      <v:oval id="Oval 2483" o:spid="_x0000_s1091" style="position:absolute;left:1910;top:484;width:116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Gk8UA&#10;AADdAAAADwAAAGRycy9kb3ducmV2LnhtbESPQWvCQBSE74L/YXmF3nTTaEWiq4gieCgWowePz+wz&#10;iWbfhuzWpP/eLRQ8DjPzDTNfdqYSD2pcaVnBxzACQZxZXXKu4HTcDqYgnEfWWFkmBb/kYLno9+aY&#10;aNvygR6pz0WAsEtQQeF9nUjpsoIMuqGtiYN3tY1BH2STS91gG+CmknEUTaTBksNCgTWtC8ru6Y9R&#10;MKb9bU2X3TmepN9t/bm62S+9Uer9rVvNQHjq/Cv8395pBfF4OoK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EaTxQAAAN0AAAAPAAAAAAAAAAAAAAAAAJgCAABkcnMv&#10;ZG93bnJldi54bWxQSwUGAAAAAAQABAD1AAAAigMAAAAA&#10;" fillcolor="#df6926" stroked="f"/>
                      <v:oval id="Oval 2484" o:spid="_x0000_s1092" style="position:absolute;left:2076;top:48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e58YA&#10;AADdAAAADwAAAGRycy9kb3ducmV2LnhtbESPT2vCQBTE7wW/w/IEb3VjiCKpGxGl4EEsTT14fM2+&#10;5k+zb0N2a+K3dwuFHoeZ+Q2z2Y6mFTfqXW1ZwWIegSAurK65VHD5eH1eg3AeWWNrmRTcycE2mzxt&#10;MNV24He65b4UAcIuRQWV910qpSsqMujmtiMO3pftDfog+1LqHocAN62Mo2glDdYcFirsaF9R8Z3/&#10;GAUJnZs9fR6v8Sp/G7rlrrEnfVBqNh13LyA8jf4//Nc+agVxsk7g9014AjJ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He58YAAADdAAAADwAAAAAAAAAAAAAAAACYAgAAZHJz&#10;L2Rvd25yZXYueG1sUEsFBgAAAAAEAAQA9QAAAIsDAAAAAA==&#10;" fillcolor="#df6926" stroked="f"/>
                      <v:shape id="Freeform 2485" o:spid="_x0000_s1093" style="position:absolute;top:502;width:16;height:82;visibility:visible;mso-wrap-style:square;v-text-anchor:top" coordsize="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BycgA&#10;AADdAAAADwAAAGRycy9kb3ducmV2LnhtbESPQWvCQBSE74X+h+UVvJS60dYi0VWkYBEEtWkP9fbI&#10;vmSD2bdpdjXx37uFQo/DzHzDzJe9rcWFWl85VjAaJiCIc6crLhV8fa6fpiB8QNZYOyYFV/KwXNzf&#10;zTHVruMPumShFBHCPkUFJoQmldLnhiz6oWuIo1e41mKIsi2lbrGLcFvLcZK8SosVxwWDDb0Zyk/Z&#10;2Spwxf68OeKzf3/cme6nOHyvsq1TavDQr2YgAvXhP/zX3mgF45fpBH7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DMHJyAAAAN0AAAAPAAAAAAAAAAAAAAAAAJgCAABk&#10;cnMvZG93bnJldi54bWxQSwUGAAAAAAQABAD1AAAAjQMAAAAA&#10;" path="m8,21c8,13,5,5,,,,41,,41,,41,5,36,8,29,8,21xe" fillcolor="#df6926" stroked="f">
                        <v:path arrowok="t" o:connecttype="custom" o:connectlocs="16,42;0,0;0,82;16,42" o:connectangles="0,0,0,0"/>
                      </v:shape>
                      <v:oval id="Oval 2486" o:spid="_x0000_s1094" style="position:absolute;left:66;top:48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lC8YA&#10;AADdAAAADwAAAGRycy9kb3ducmV2LnhtbESPT2vCQBTE74LfYXmCN90YbJDUjYhS8CAtph48vmZf&#10;86fZtyG7Nem37xaEHoeZ+Q2z3Y2mFXfqXW1ZwWoZgSAurK65VHB9f1lsQDiPrLG1TAp+yMEum062&#10;mGo78IXuuS9FgLBLUUHlfZdK6YqKDLql7YiD92l7gz7IvpS6xyHATSvjKEqkwZrDQoUdHSoqvvJv&#10;o2BNr82BPk63OMnfhu5p39izPio1n437ZxCeRv8ffrRPWkG83iT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/lC8YAAADdAAAADwAAAAAAAAAAAAAAAACYAgAAZHJz&#10;L2Rvd25yZXYueG1sUEsFBgAAAAAEAAQA9QAAAIsDAAAAAA==&#10;" fillcolor="#df6926" stroked="f"/>
                      <v:oval id="Oval 2487" o:spid="_x0000_s1095" style="position:absolute;left:234;top:48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AkMcA&#10;AADdAAAADwAAAGRycy9kb3ducmV2LnhtbESPT2vCQBTE70K/w/IK3ppNg1pJ3YhYBA9SMe2hx9fs&#10;a/40+zZkVxO/fVcoeBxm5jfMaj2aVlyod7VlBc9RDIK4sLrmUsHnx+5pCcJ5ZI2tZVJwJQfr7GGy&#10;wlTbgU90yX0pAoRdigoq77tUSldUZNBFtiMO3o/tDfog+1LqHocAN61M4nghDdYcFirsaFtR8Zuf&#10;jYIZvTdb+t5/JYv8OHTzTWMP+k2p6eO4eQXhafT38H97rxUks+UL3N6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TQJDHAAAA3QAAAA8AAAAAAAAAAAAAAAAAmAIAAGRy&#10;cy9kb3ducmV2LnhtbFBLBQYAAAAABAAEAPUAAACMAwAAAAA=&#10;" fillcolor="#df6926" stroked="f"/>
                      <v:oval id="Oval 2488" o:spid="_x0000_s1096" style="position:absolute;left:402;top:48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U4sIA&#10;AADdAAAADwAAAGRycy9kb3ducmV2LnhtbERPTYvCMBC9C/6HMAveNN3iSukaRRTBg7hYPXicbca2&#10;2kxKE23995vDgsfH+54ve1OLJ7WusqzgcxKBIM6trrhQcD5txwkI55E11pZJwYscLBfDwRxTbTs+&#10;0jPzhQgh7FJUUHrfpFK6vCSDbmIb4sBdbWvQB9gWUrfYhXBTyziKZtJgxaGhxIbWJeX37GEUTOlw&#10;W9Pv7hLPsp+u+Vrd7F5vlBp99KtvEJ56/xb/u3daQTxNwtz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NTiwgAAAN0AAAAPAAAAAAAAAAAAAAAAAJgCAABkcnMvZG93&#10;bnJldi54bWxQSwUGAAAAAAQABAD1AAAAhwMAAAAA&#10;" fillcolor="#df6926" stroked="f"/>
                      <v:oval id="Oval 2489" o:spid="_x0000_s1097" style="position:absolute;left:570;top:484;width:116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xecUA&#10;AADdAAAADwAAAGRycy9kb3ducmV2LnhtbESPQWvCQBSE70L/w/IK3nTToGKjq4gieBCLsQePz+wz&#10;ic2+DdnVpP++KxQ8DjPzDTNfdqYSD2pcaVnBxzACQZxZXXKu4Pu0HUxBOI+ssbJMCn7JwXLx1ptj&#10;om3LR3qkPhcBwi5BBYX3dSKlywoy6Ia2Jg7e1TYGfZBNLnWDbYCbSsZRNJEGSw4LBda0Lij7Se9G&#10;wYgOtzVddud4kn619Xh1s3u9Uar/3q1mIDx1/hX+b++0gng0/YT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HF5xQAAAN0AAAAPAAAAAAAAAAAAAAAAAJgCAABkcnMv&#10;ZG93bnJldi54bWxQSwUGAAAAAAQABAD1AAAAigMAAAAA&#10;" fillcolor="#df6926" stroked="f"/>
                      <v:oval id="Oval 2490" o:spid="_x0000_s1098" style="position:absolute;left:736;top:48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OOcQA&#10;AADdAAAADwAAAGRycy9kb3ducmV2LnhtbERPTWvCQBC9F/wPywi91Y0hFZu6ikSEHEqLsQePY3aa&#10;RLOzIbtN0n/fPRR6fLzvzW4yrRiod41lBctFBIK4tLrhSsHn+fi0BuE8ssbWMin4IQe77exhg6m2&#10;I59oKHwlQgi7FBXU3neplK6syaBb2I44cF+2N+gD7CupexxDuGllHEUrabDh0FBjR1lN5b34NgoS&#10;er9ldM0v8ar4GLvn/c2+6YNSj/Np/wrC0+T/xX/uXCuIk5ewP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TjnEAAAA3QAAAA8AAAAAAAAAAAAAAAAAmAIAAGRycy9k&#10;b3ducmV2LnhtbFBLBQYAAAAABAAEAPUAAACJAwAAAAA=&#10;" fillcolor="#df6926" stroked="f"/>
                      <v:oval id="Oval 2491" o:spid="_x0000_s1099" style="position:absolute;left:904;top:484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rosUA&#10;AADdAAAADwAAAGRycy9kb3ducmV2LnhtbESPQWvCQBSE7wX/w/KE3nRjsKLRVUQpeCgWowePz+wz&#10;iWbfhuzWpP/eLQg9DjPzDbNYdaYSD2pcaVnBaBiBIM6sLjlXcDp+DqYgnEfWWFkmBb/kYLXsvS0w&#10;0bblAz1Sn4sAYZeggsL7OpHSZQUZdENbEwfvahuDPsgml7rBNsBNJeMomkiDJYeFAmvaFJTd0x+j&#10;YEz724Yuu3M8Sb/b+mN9s196q9R7v1vPQXjq/H/41d5pBfF4NoK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+uixQAAAN0AAAAPAAAAAAAAAAAAAAAAAJgCAABkcnMv&#10;ZG93bnJldi54bWxQSwUGAAAAAAQABAD1AAAAigMAAAAA&#10;" fillcolor="#df6926" stroked="f"/>
                      <v:oval id="Oval 2492" o:spid="_x0000_s1100" style="position:absolute;left:1122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4GMYA&#10;AADdAAAADwAAAGRycy9kb3ducmV2LnhtbESPQWvCQBSE74L/YXlCb3Vj0FKjq4goLR4KjYJ4e2Sf&#10;STT7NuxuNf33XaHgcZiZb5j5sjONuJHztWUFo2ECgriwuuZSwWG/fX0H4QOyxsYyKfglD8tFvzfH&#10;TNs7f9MtD6WIEPYZKqhCaDMpfVGRQT+0LXH0ztYZDFG6UmqH9wg3jUyT5E0arDkuVNjSuqLimv8Y&#10;BW4z+Qjyut2ML1+X49TuTvqkJ0q9DLrVDESgLjzD/+1PrSAdT1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D4GMYAAADdAAAADwAAAAAAAAAAAAAAAACYAgAAZHJz&#10;L2Rvd25yZXYueG1sUEsFBgAAAAAEAAQA9QAAAIsDAAAAAA==&#10;" fillcolor="black" stroked="f"/>
                      <v:oval id="Oval 2493" o:spid="_x0000_s1101" style="position:absolute;left:1290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dg8YA&#10;AADdAAAADwAAAGRycy9kb3ducmV2LnhtbESPT2sCMRTE7wW/Q3iCt5r1L3U1ioii9CBoC8XbY/Pc&#10;Xd28LEnU9dubQqHHYWZ+w8wWjanEnZwvLSvodRMQxJnVJecKvr827x8gfEDWWFkmBU/ysJi33maY&#10;avvgA92PIRcRwj5FBUUIdSqlzwoy6Lu2Jo7e2TqDIUqXS+3wEeGmkv0kGUuDJceFAmtaFZRdjzej&#10;wK1H2yCvm/Xwsr/8TOznSZ/0SKlOu1lOQQRqwn/4r73TCvrDyQB+38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xdg8YAAADdAAAADwAAAAAAAAAAAAAAAACYAgAAZHJz&#10;L2Rvd25yZXYueG1sUEsFBgAAAAAEAAQA9QAAAIsDAAAAAA==&#10;" fillcolor="black" stroked="f"/>
                      <v:oval id="Oval 2494" o:spid="_x0000_s1102" style="position:absolute;left:1458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F98cA&#10;AADdAAAADwAAAGRycy9kb3ducmV2LnhtbESPT2sCMRTE70K/Q3iF3jRbWUW3ZqUUpaUHwW2heHts&#10;XvePm5clSXX99qYgeBxm5jfMaj2YTpzI+caygudJAoK4tLrhSsH313a8AOEDssbOMim4kId1/jBa&#10;Yabtmfd0KkIlIoR9hgrqEPpMSl/WZNBPbE8cvV/rDIYoXSW1w3OEm05Ok2QuDTYcF2rs6a2m8lj8&#10;GQVuM3sP8rjdpO2u/Vnaz4M+6JlST4/D6wuIQEO4h2/tD61gmi5T+H8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FxffHAAAA3QAAAA8AAAAAAAAAAAAAAAAAmAIAAGRy&#10;cy9kb3ducmV2LnhtbFBLBQYAAAAABAAEAPUAAACMAwAAAAA=&#10;" fillcolor="black" stroked="f"/>
                      <v:oval id="Oval 2495" o:spid="_x0000_s1103" style="position:absolute;left:1626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gbMYA&#10;AADdAAAADwAAAGRycy9kb3ducmV2LnhtbESPT2sCMRTE74LfITyht5qtuFK3ZkVEafEgVIXi7bF5&#10;3T9uXpYk1e23b4SCx2FmfsMslr1pxZWcry0reBknIIgLq2suFZyO2+dXED4ga2wtk4Jf8rDMh4MF&#10;Ztre+JOuh1CKCGGfoYIqhC6T0hcVGfRj2xFH79s6gyFKV0rt8BbhppWTJJlJgzXHhQo7WldUXA4/&#10;RoHbpO9BXrababNvvuZ2d9ZnnSr1NOpXbyAC9eER/m9/aAWT6TyF+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lgbMYAAADdAAAADwAAAAAAAAAAAAAAAACYAgAAZHJz&#10;L2Rvd25yZXYueG1sUEsFBgAAAAAEAAQA9QAAAIsDAAAAAA==&#10;" fillcolor="black" stroked="f"/>
                      <v:oval id="Oval 2496" o:spid="_x0000_s1104" style="position:absolute;left:1792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+G8cA&#10;AADdAAAADwAAAGRycy9kb3ducmV2LnhtbESPQWvCQBSE7wX/w/KE3nSjJFJTV5GiWHooaAvF2yP7&#10;mkSzb8PumqT/vlsQehxm5htmtRlMIzpyvrasYDZNQBAXVtdcKvj82E+eQPiArLGxTAp+yMNmPXpY&#10;Ya5tz0fqTqEUEcI+RwVVCG0upS8qMuintiWO3rd1BkOUrpTaYR/hppHzJFlIgzXHhQpbeqmouJ5u&#10;RoHbZYcgr/tdenm/fC3t21mfdabU43jYPoMINIT/8L39qhXM0+UC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/hvHAAAA3QAAAA8AAAAAAAAAAAAAAAAAmAIAAGRy&#10;cy9kb3ducmV2LnhtbFBLBQYAAAAABAAEAPUAAACMAwAAAAA=&#10;" fillcolor="black" stroked="f"/>
                      <v:oval id="Oval 2497" o:spid="_x0000_s1105" style="position:absolute;left:1960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bgMYA&#10;AADdAAAADwAAAGRycy9kb3ducmV2LnhtbESPW2sCMRSE3wv9D+EIvtWs4nU1ShGlxQfBC4hvh81x&#10;d3VzsiSpbv+9EQp9HGbmG2a2aEwl7uR8aVlBt5OAIM6sLjlXcDysP8YgfEDWWFkmBb/kYTF/f5th&#10;qu2Dd3Tfh1xECPsUFRQh1KmUPivIoO/Ymjh6F+sMhihdLrXDR4SbSvaSZCgNlhwXCqxpWVB22/8Y&#10;BW41+Arytl71r9vraWI3Z33WA6XareZzCiJQE/7Df+1vraDXn4zg9S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dbgMYAAADdAAAADwAAAAAAAAAAAAAAAACYAgAAZHJz&#10;L2Rvd25yZXYueG1sUEsFBgAAAAAEAAQA9QAAAIsDAAAAAA==&#10;" fillcolor="black" stroked="f"/>
                      <v:oval id="Oval 2498" o:spid="_x0000_s1106" style="position:absolute;left:2128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jP8sQA&#10;AADdAAAADwAAAGRycy9kb3ducmV2LnhtbERPz2vCMBS+D/wfwht4m+mkjlmNImKZeBjoBsPbo3m2&#10;1ealJFlb/3tzGOz48f1ergfTiI6cry0reJ0kIIgLq2suFXx/5S/vIHxA1thYJgV38rBejZ6WmGnb&#10;85G6UyhFDGGfoYIqhDaT0hcVGfQT2xJH7mKdwRChK6V22Mdw08hpkrxJgzXHhgpb2lZU3E6/RoHb&#10;zT6CvOW79Pp5/Znbw1mf9Uyp8fOwWYAINIR/8Z97rxVM03m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Iz/LEAAAA3QAAAA8AAAAAAAAAAAAAAAAAmAIAAGRycy9k&#10;b3ducmV2LnhtbFBLBQYAAAAABAAEAPUAAACJAwAAAAA=&#10;" fillcolor="black" stroked="f"/>
                      <v:shape id="Freeform 2499" o:spid="_x0000_s1107" style="position:absolute;top:562;width:68;height:116;visibility:visible;mso-wrap-style:square;v-text-anchor:top" coordsize="3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4BcQA&#10;AADdAAAADwAAAGRycy9kb3ducmV2LnhtbESPQYvCMBSE7wv+h/AEb2uqiKzVKCIIetN2Fz0+mmdb&#10;bF5KE03992ZhYY/DzHzDrDa9acSTOldbVjAZJyCIC6trLhV85/vPLxDOI2tsLJOCFznYrAcfK0y1&#10;DXymZ+ZLESHsUlRQed+mUrqiIoNubFvi6N1sZ9BH2ZVSdxgi3DRymiRzabDmuFBhS7uKinv2MApO&#10;xyw/3a/hIrP8Fc7hsL9tHz9KjYb9dgnCU+//w3/tg1YwnS0W8PsmPg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uAXEAAAA3QAAAA8AAAAAAAAAAAAAAAAAmAIAAGRycy9k&#10;b3ducmV2LnhtbFBLBQYAAAAABAAEAPUAAACJAwAAAAA=&#10;" path="m5,c3,,2,,,,,58,,58,,58v2,,3,,5,c21,58,34,45,34,29,34,13,21,,5,xe" fillcolor="black" stroked="f">
                        <v:path arrowok="t" o:connecttype="custom" o:connectlocs="10,0;0,0;0,116;10,116;68,58;10,0" o:connectangles="0,0,0,0,0,0"/>
                      </v:shape>
                      <v:oval id="Oval 2500" o:spid="_x0000_s1108" style="position:absolute;left:118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Z7sIA&#10;AADdAAAADwAAAGRycy9kb3ducmV2LnhtbERPy4rCMBTdD/gP4Qqz01SZilajiCgOLgZ8gLi7NNe2&#10;2tyUJGrn781iYJaH854tWlOLJzlfWVYw6CcgiHOrKy4UnI6b3hiED8gaa8uk4Jc8LOadjxlm2r54&#10;T89DKEQMYZ+hgjKEJpPS5yUZ9H3bEEfuap3BEKErpHb4iuGmlsMkGUmDFceGEhtalZTfDw+jwK3T&#10;bZD3zfrr9nM7T+zuoi86Veqz2y6nIAK14V/85/7WCoZpEvfHN/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VnuwgAAAN0AAAAPAAAAAAAAAAAAAAAAAJgCAABkcnMvZG93&#10;bnJldi54bWxQSwUGAAAAAAQABAD1AAAAhwMAAAAA&#10;" fillcolor="black" stroked="f"/>
                      <v:oval id="Oval 2501" o:spid="_x0000_s1109" style="position:absolute;left:286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8dcYA&#10;AADdAAAADwAAAGRycy9kb3ducmV2LnhtbESPQWvCQBSE70L/w/IEb7pRmtJGVylFUXoomBbE2yP7&#10;TKLZt2F31fjv3YLgcZiZb5jZojONuJDztWUF41ECgriwuuZSwd/vavgOwgdkjY1lUnAjD4v5S2+G&#10;mbZX3tIlD6WIEPYZKqhCaDMpfVGRQT+yLXH0DtYZDFG6UmqH1wg3jZwkyZs0WHNcqLClr4qKU342&#10;CtwyXQd5Wi1fjz/H3Yf93uu9TpUa9LvPKYhAXXiGH+2NVjBJkzH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n8dcYAAADdAAAADwAAAAAAAAAAAAAAAACYAgAAZHJz&#10;L2Rvd25yZXYueG1sUEsFBgAAAAAEAAQA9QAAAIsDAAAAAA==&#10;" fillcolor="black" stroked="f"/>
                      <v:oval id="Oval 2502" o:spid="_x0000_s1110" style="position:absolute;left:452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iAsYA&#10;AADdAAAADwAAAGRycy9kb3ducmV2LnhtbESPQWvCQBSE7wX/w/IEb3VjaEqNriJFUTwUqoJ4e2Sf&#10;STT7Nuyumv77rlDocZiZb5jpvDONuJPztWUFo2ECgriwuuZSwWG/ev0A4QOyxsYyKfghD/NZ72WK&#10;ubYP/qb7LpQiQtjnqKAKoc2l9EVFBv3QtsTRO1tnMETpSqkdPiLcNDJNkndpsOa4UGFLnxUV193N&#10;KHDLbB3kdbV8u3xdjmO7PemTzpQa9LvFBESgLvyH/9obrSDNkhSe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tiAsYAAADdAAAADwAAAAAAAAAAAAAAAACYAgAAZHJz&#10;L2Rvd25yZXYueG1sUEsFBgAAAAAEAAQA9QAAAIsDAAAAAA==&#10;" fillcolor="black" stroked="f"/>
                      <v:oval id="Oval 2503" o:spid="_x0000_s1111" style="position:absolute;left:620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HmcYA&#10;AADdAAAADwAAAGRycy9kb3ducmV2LnhtbESPT2sCMRTE74LfITyht5rVdkVXo4goLT0I/gHx9tg8&#10;d1c3L0uS6vbbN4WCx2FmfsPMFq2pxZ2crywrGPQTEMS51RUXCo6HzesYhA/IGmvLpOCHPCzm3c4M&#10;M20fvKP7PhQiQthnqKAMocmk9HlJBn3fNsTRu1hnMETpCqkdPiLc1HKYJCNpsOK4UGJDq5Ly2/7b&#10;KHDr9CPI22b9ft1eTxP7ddZnnSr10muXUxCB2vAM/7c/tYJhmrz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fHmcYAAADdAAAADwAAAAAAAAAAAAAAAACYAgAAZHJz&#10;L2Rvd25yZXYueG1sUEsFBgAAAAAEAAQA9QAAAIsDAAAAAA==&#10;" fillcolor="black" stroked="f"/>
                      <v:oval id="Oval 2504" o:spid="_x0000_s1112" style="position:absolute;left:788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f7cYA&#10;AADdAAAADwAAAGRycy9kb3ducmV2LnhtbESPQWvCQBSE7wX/w/KE3urGYEqNrkFEafFQ0Ari7ZF9&#10;JtHs27C71fTfd4VCj8PMfMPMi9604kbON5YVjEcJCOLS6oYrBYevzcsbCB+QNbaWScEPeSgWg6c5&#10;5treeUe3fahEhLDPUUEdQpdL6cuaDPqR7Yijd7bOYIjSVVI7vEe4aWWaJK/SYMNxocaOVjWV1/23&#10;UeDW2XuQ1816cvm8HKd2e9InnSn1POyXMxCB+vAf/mt/aAVplkzg8S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5f7cYAAADdAAAADwAAAAAAAAAAAAAAAACYAgAAZHJz&#10;L2Rvd25yZXYueG1sUEsFBgAAAAAEAAQA9QAAAIsDAAAAAA==&#10;" fillcolor="black" stroked="f"/>
                      <v:oval id="Oval 2505" o:spid="_x0000_s1113" style="position:absolute;left:956;top:562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6dsYA&#10;AADdAAAADwAAAGRycy9kb3ducmV2LnhtbESPQWvCQBSE70L/w/IKvemm0oim2UgpitKDYFoQb4/s&#10;axLNvg27W03/fbcgeBxm5hsmXw6mExdyvrWs4HmSgCCurG65VvD1uR7PQfiArLGzTAp+ycOyeBjl&#10;mGl75T1dylCLCGGfoYImhD6T0lcNGfQT2xNH79s6gyFKV0vt8BrhppPTJJlJgy3HhQZ7em+oOpc/&#10;RoFbpZsgz+vVy2l3Oizsx1EfdarU0+Pw9goi0BDu4Vt7qxVM0ySF/zfxCc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L6dsYAAADdAAAADwAAAAAAAAAAAAAAAACYAgAAZHJz&#10;L2Rvd25yZXYueG1sUEsFBgAAAAAEAAQA9QAAAIsDAAAAAA==&#10;" fillcolor="black" stroked="f"/>
                      <v:oval id="Oval 2506" o:spid="_x0000_s1114" style="position:absolute;left:55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pzMYA&#10;AADdAAAADwAAAGRycy9kb3ducmV2LnhtbESPT2vCQBTE74LfYXkFb7pp0FCiaxBF8FBamvbQ4zP7&#10;zB+zb0N2Nem37xYKHoeZ+Q2zyUbTijv1rras4HkRgSAurK65VPD1eZy/gHAeWWNrmRT8kINsO51s&#10;MNV24A+6574UAcIuRQWV910qpSsqMugWtiMO3sX2Bn2QfSl1j0OAm1bGUZRIgzWHhQo72ldUXPOb&#10;UbCkt2ZP59N3nOTvQ7faNfZVH5SaPY27NQhPo3+E/9snrSBeR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3pzMYAAADdAAAADwAAAAAAAAAAAAAAAACYAgAAZHJz&#10;L2Rvd25yZXYueG1sUEsFBgAAAAAEAAQA9QAAAIsDAAAAAA==&#10;" fillcolor="#df6926" stroked="f"/>
                      <v:oval id="Oval 2507" o:spid="_x0000_s1115" style="position:absolute;left:63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MV8cA&#10;AADdAAAADwAAAGRycy9kb3ducmV2LnhtbESPT2vCQBTE7wW/w/KE3pqNQa2krkEUwUOpNO3B42v2&#10;mT9m34bs1qTfvisUehxm5jfMOhtNK27Uu9qyglkUgyAurK65VPD5cXhagXAeWWNrmRT8kINsM3lY&#10;Y6rtwO90y30pAoRdigoq77tUSldUZNBFtiMO3sX2Bn2QfSl1j0OAm1YmcbyUBmsOCxV2tKuouObf&#10;RsGc3podfR3PyTI/Dd1i29hXvVfqcTpuX0B4Gv1/+K991AqSRfwM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hTFfHAAAA3QAAAA8AAAAAAAAAAAAAAAAAmAIAAGRy&#10;cy9kb3ducmV2LnhtbFBLBQYAAAAABAAEAPUAAACMAwAAAAA=&#10;" fillcolor="#df6926" stroked="f"/>
                      <v:oval id="Oval 2508" o:spid="_x0000_s1116" style="position:absolute;left:71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YJcMA&#10;AADdAAAADwAAAGRycy9kb3ducmV2LnhtbERPz2vCMBS+C/4P4Q12s+nKlNEZRZRBD0Ox22HHt+at&#10;rWteSpK13X9vDoLHj+/3ejuZTgzkfGtZwVOSgiCurG65VvD58bZ4AeEDssbOMin4Jw/bzXy2xlzb&#10;kc80lKEWMYR9jgqaEPpcSl81ZNAntieO3I91BkOErpba4RjDTSezNF1Jgy3HhgZ72jdU/ZZ/RsEz&#10;HS97+i6+slV5Gvvl7mLf9UGpx4dp9woi0BTu4pu70AqyZRrnxjfxCc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7YJcMAAADdAAAADwAAAAAAAAAAAAAAAACYAgAAZHJzL2Rv&#10;d25yZXYueG1sUEsFBgAAAAAEAAQA9QAAAIgDAAAAAA==&#10;" fillcolor="#df6926" stroked="f"/>
                      <v:oval id="Oval 2509" o:spid="_x0000_s1117" style="position:absolute;left:79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9vscA&#10;AADdAAAADwAAAGRycy9kb3ducmV2LnhtbESPT2vCQBTE7wW/w/KE3pqNQaWmrkEUwUOpNO3B42v2&#10;mT9m34bs1qTfvisUehxm5jfMOhtNK27Uu9qyglkUgyAurK65VPD5cXh6BuE8ssbWMin4IQfZZvKw&#10;xlTbgd/plvtSBAi7FBVU3neplK6oyKCLbEccvIvtDfog+1LqHocAN61M4ngpDdYcFirsaFdRcc2/&#10;jYI5vTU7+jqek2V+GrrFtrGveq/U43TcvoDwNPr/8F/7qBUki3gF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yfb7HAAAA3QAAAA8AAAAAAAAAAAAAAAAAmAIAAGRy&#10;cy9kb3ducmV2LnhtbFBLBQYAAAAABAAEAPUAAACMAwAAAAA=&#10;" fillcolor="#df6926" stroked="f"/>
                      <v:oval id="Oval 2510" o:spid="_x0000_s1118" style="position:absolute;left:87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C/sIA&#10;AADdAAAADwAAAGRycy9kb3ducmV2LnhtbERPTYvCMBC9C/sfwgh7s6lllaUaRVwED+Ji3YPHsRnb&#10;ajMpTbT135vDgsfH+54ve1OLB7WusqxgHMUgiHOrKy4U/B03o28QziNrrC2Tgic5WC4+BnNMte34&#10;QI/MFyKEsEtRQel9k0rp8pIMusg2xIG72NagD7AtpG6xC+GmlkkcT6XBikNDiQ2tS8pv2d0o+KL9&#10;dU3n7SmZZr9dM1ld7U7/KPU57FczEJ56/xb/u7daQTIZh/3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UL+wgAAAN0AAAAPAAAAAAAAAAAAAAAAAJgCAABkcnMvZG93&#10;bnJldi54bWxQSwUGAAAAAAQABAD1AAAAhwMAAAAA&#10;" fillcolor="#df6926" stroked="f"/>
                      <v:oval id="Oval 2511" o:spid="_x0000_s1119" style="position:absolute;left:95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nZcYA&#10;AADdAAAADwAAAGRycy9kb3ducmV2LnhtbESPQWvCQBSE74X+h+UVvDWbBJUSXUUsggexNPbg8Zl9&#10;JrHZtyG7mvjv3ULB4zAz3zDz5WAacaPO1ZYVJFEMgriwuuZSwc9h8/4BwnlkjY1lUnAnB8vF68sc&#10;M217/qZb7ksRIOwyVFB532ZSuqIigy6yLXHwzrYz6IPsSqk77APcNDKN46k0WHNYqLCldUXFb341&#10;Csa0v6zptD2m0/yrbyeri93pT6VGb8NqBsLT4J/h//ZWK0gnSQJ/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3nZcYAAADdAAAADwAAAAAAAAAAAAAAAACYAgAAZHJz&#10;L2Rvd25yZXYueG1sUEsFBgAAAAAEAAQA9QAAAIsDAAAAAA==&#10;" fillcolor="#df6926" stroked="f"/>
                      <v:oval id="Oval 2512" o:spid="_x0000_s1120" style="position:absolute;left:103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5EsUA&#10;AADdAAAADwAAAGRycy9kb3ducmV2LnhtbESPQYvCMBSE78L+h/CEvWlqWWWpRhEXwYO4WPfg8dk8&#10;22rzUppo6783C4LHYWa+YWaLzlTiTo0rLSsYDSMQxJnVJecK/g7rwTcI55E1VpZJwYMcLOYfvRkm&#10;2ra8p3vqcxEg7BJUUHhfJ1K6rCCDbmhr4uCdbWPQB9nkUjfYBripZBxFE2mw5LBQYE2rgrJrejMK&#10;vmh3WdFpc4wn6W9bj5cXu9U/Sn32u+UUhKfOv8Ov9kYriMejGP7f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3kSxQAAAN0AAAAPAAAAAAAAAAAAAAAAAJgCAABkcnMv&#10;ZG93bnJldi54bWxQSwUGAAAAAAQABAD1AAAAigMAAAAA&#10;" fillcolor="#df6926" stroked="f"/>
                      <v:shape id="Freeform 2513" o:spid="_x0000_s1121" style="position:absolute;top:300;width:52;height:56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sOsYA&#10;AADdAAAADwAAAGRycy9kb3ducmV2LnhtbESPT2vCQBTE7wW/w/KEXoJukjYiqauIWOmlh6q010f2&#10;5Q/Nvg3ZNYnfvlso9DjMzG+YzW4yrRiod41lBckyBkFcWN1wpeB6eV2sQTiPrLG1TAru5GC3nT1s&#10;MNd25A8azr4SAcIuRwW1910upStqMuiWtiMOXml7gz7IvpK6xzHATSvTOF5Jgw2HhRo7OtRUfJ9v&#10;RsHIX8f1/jk5lbr5fI8yxFsZoVKP82n/AsLT5P/Df+03rSDNkif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YsOsYAAADdAAAADwAAAAAAAAAAAAAAAACYAgAAZHJz&#10;L2Rvd25yZXYueG1sUEsFBgAAAAAEAAQA9QAAAIsDAAAAAA==&#10;" path="m12,c7,,3,3,,7,,21,,21,,21v3,4,7,7,12,7c20,28,26,22,26,14,26,6,20,,12,xe" fillcolor="#df6926" stroked="f">
                        <v:path arrowok="t" o:connecttype="custom" o:connectlocs="24,0;0,14;0,42;24,56;52,28;24,0" o:connectangles="0,0,0,0,0,0"/>
                      </v:shape>
                      <v:oval id="Oval 2514" o:spid="_x0000_s1122" style="position:absolute;left:76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E/cUA&#10;AADdAAAADwAAAGRycy9kb3ducmV2LnhtbESPQYvCMBSE7wv+h/AEb2tqUZFqFFEED7LLVg8en82z&#10;rTYvpYm2/vvNwoLHYWa+YRarzlTiSY0rLSsYDSMQxJnVJecKTsfd5wyE88gaK8uk4EUOVsvexwIT&#10;bVv+oWfqcxEg7BJUUHhfJ1K6rCCDbmhr4uBdbWPQB9nkUjfYBripZBxFU2mw5LBQYE2bgrJ7+jAK&#10;xvR129Blf46n6XdbT9Y3e9BbpQb9bj0H4anz7/B/e68VxJPRG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kT9xQAAAN0AAAAPAAAAAAAAAAAAAAAAAJgCAABkcnMv&#10;ZG93bnJldi54bWxQSwUGAAAAAAQABAD1AAAAigMAAAAA&#10;" fillcolor="#df6926" stroked="f"/>
                      <v:oval id="Oval 2515" o:spid="_x0000_s1123" style="position:absolute;left:156;top:300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hZsUA&#10;AADdAAAADwAAAGRycy9kb3ducmV2LnhtbESPQWvCQBSE70L/w/IKvenG0EiJriIWwYMopj14fGaf&#10;SWz2bciuJv57VxB6HGbmG2a26E0tbtS6yrKC8SgCQZxbXXGh4PdnPfwC4TyyxtoyKbiTg8X8bTDD&#10;VNuOD3TLfCEChF2KCkrvm1RKl5dk0I1sQxy8s20N+iDbQuoWuwA3tYyjaCINVhwWSmxoVVL+l12N&#10;gk/aXVZ02hzjSbbvmmR5sVv9rdTHe7+cgvDU+//wq73RCuJknM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uFmxQAAAN0AAAAPAAAAAAAAAAAAAAAAAJgCAABkcnMv&#10;ZG93bnJldi54bWxQSwUGAAAAAAQABAD1AAAAigMAAAAA&#10;" fillcolor="#df6926" stroked="f"/>
                      <v:oval id="Oval 2516" o:spid="_x0000_s1124" style="position:absolute;left:236;top:300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/EcYA&#10;AADdAAAADwAAAGRycy9kb3ducmV2LnhtbESPQWvCQBSE74X+h+UVvDUbg4YSXUUsggexNPbg8Zl9&#10;JrHZtyG7mvjv3ULB4zAz3zDz5WAacaPO1ZYVjKMYBHFhdc2lgp/D5v0DhPPIGhvLpOBODpaL15c5&#10;Ztr2/E233JciQNhlqKDyvs2kdEVFBl1kW+LgnW1n0AfZlVJ32Ae4aWQSx6k0WHNYqLCldUXFb341&#10;Cia0v6zptD0maf7Vt9PVxe70p1Kjt2E1A+Fp8M/wf3urFSTTcQp/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R/EcYAAADdAAAADwAAAAAAAAAAAAAAAACYAgAAZHJz&#10;L2Rvd25yZXYueG1sUEsFBgAAAAAEAAQA9QAAAIsDAAAAAA==&#10;" fillcolor="#df6926" stroked="f"/>
                      <v:oval id="Oval 2517" o:spid="_x0000_s1125" style="position:absolute;left:316;top:300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aisUA&#10;AADdAAAADwAAAGRycy9kb3ducmV2LnhtbESPQWvCQBSE74L/YXlCb3VjUCvRVUQRPBSLqQePz+wz&#10;iWbfhuzWpP/eLRQ8DjPzDbNYdaYSD2pcaVnBaBiBIM6sLjlXcPrevc9AOI+ssbJMCn7JwWrZ7y0w&#10;0bblIz1Sn4sAYZeggsL7OpHSZQUZdENbEwfvahuDPsgml7rBNsBNJeMomkqDJYeFAmvaFJTd0x+j&#10;YEyH24Yu+3M8Tb/aerK+2U+9Vept0K3nIDx1/hX+b++1gngy+oC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NqKxQAAAN0AAAAPAAAAAAAAAAAAAAAAAJgCAABkcnMv&#10;ZG93bnJldi54bWxQSwUGAAAAAAQABAD1AAAAigMAAAAA&#10;" fillcolor="#df6926" stroked="f"/>
                      <v:oval id="Oval 2518" o:spid="_x0000_s1126" style="position:absolute;left:39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O+MIA&#10;AADdAAAADwAAAGRycy9kb3ducmV2LnhtbERPTYvCMBC9C/sfwgh7s6lllaUaRVwED+Ji3YPHsRnb&#10;ajMpTbT135vDgsfH+54ve1OLB7WusqxgHMUgiHOrKy4U/B03o28QziNrrC2Tgic5WC4+BnNMte34&#10;QI/MFyKEsEtRQel9k0rp8pIMusg2xIG72NagD7AtpG6xC+GmlkkcT6XBikNDiQ2tS8pv2d0o+KL9&#10;dU3n7SmZZr9dM1ld7U7/KPU57FczEJ56/xb/u7daQTIZh7n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074wgAAAN0AAAAPAAAAAAAAAAAAAAAAAJgCAABkcnMvZG93&#10;bnJldi54bWxQSwUGAAAAAAQABAD1AAAAhwMAAAAA&#10;" fillcolor="#df6926" stroked="f"/>
                      <v:oval id="Oval 2519" o:spid="_x0000_s1127" style="position:absolute;left:47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rY8UA&#10;AADdAAAADwAAAGRycy9kb3ducmV2LnhtbESPQWvCQBSE74L/YXlCb3VjUKnRVUQRPBSLqQePz+wz&#10;iWbfhuzWpP/eLRQ8DjPzDbNYdaYSD2pcaVnBaBiBIM6sLjlXcPrevX+AcB5ZY2WZFPySg9Wy31tg&#10;om3LR3qkPhcBwi5BBYX3dSKlywoy6Ia2Jg7e1TYGfZBNLnWDbYCbSsZRNJUGSw4LBda0KSi7pz9G&#10;wZgOtw1d9ud4mn619WR9s596q9TboFvPQXjq/Cv8395rBfFkNIO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+tjxQAAAN0AAAAPAAAAAAAAAAAAAAAAAJgCAABkcnMv&#10;ZG93bnJldi54bWxQSwUGAAAAAAQABAD1AAAAigMAAAAA&#10;" fillcolor="#df6926" stroked="f"/>
                      <v:oval id="Oval 2520" o:spid="_x0000_s1128" style="position:absolute;left:1598;top:300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IQ8EA&#10;AADdAAAADwAAAGRycy9kb3ducmV2LnhtbERPTYvCMBC9L/gfwgje1tSiItUooggeZGWrB49jM7bV&#10;ZlKaaOu/3xyEPT7e92LVmUq8qHGlZQWjYQSCOLO65FzB+bT7noFwHlljZZkUvMnBatn7WmCibcu/&#10;9Ep9LkIIuwQVFN7XiZQuK8igG9qaOHA32xj0ATa51A22IdxUMo6iqTRYcmgosKZNQdkjfRoFY/q5&#10;b+i6v8TT9NjWk/XdHvRWqUG/W89BeOr8v/jj3msF8SQO+8Ob8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9iEPBAAAA3QAAAA8AAAAAAAAAAAAAAAAAmAIAAGRycy9kb3du&#10;cmV2LnhtbFBLBQYAAAAABAAEAPUAAACGAwAAAAA=&#10;" fillcolor="#df6926" stroked="f"/>
                      <v:oval id="Oval 2521" o:spid="_x0000_s1129" style="position:absolute;left:1680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t2MUA&#10;AADdAAAADwAAAGRycy9kb3ducmV2LnhtbESPQYvCMBSE78L+h/CEvWlqWWWpRhEXwYO4WPfg8dk8&#10;22rzUppo6783C4LHYWa+YWaLzlTiTo0rLSsYDSMQxJnVJecK/g7rwTcI55E1VpZJwYMcLOYfvRkm&#10;2ra8p3vqcxEg7BJUUHhfJ1K6rCCDbmhr4uCdbWPQB9nkUjfYBripZBxFE2mw5LBQYE2rgrJrejMK&#10;vmh3WdFpc4wn6W9bj5cXu9U/Sn32u+UUhKfOv8Ov9kYriMfxCP7f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S3YxQAAAN0AAAAPAAAAAAAAAAAAAAAAAJgCAABkcnMv&#10;ZG93bnJldi54bWxQSwUGAAAAAAQABAD1AAAAigMAAAAA&#10;" fillcolor="#df6926" stroked="f"/>
                      <v:oval id="Oval 2522" o:spid="_x0000_s1130" style="position:absolute;left:1760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zr8UA&#10;AADdAAAADwAAAGRycy9kb3ducmV2LnhtbESPQWvCQBSE7wX/w/IEb3XjoiLRVUQpeJBKYw89PrOv&#10;SWz2bchuTfz3XaHgcZiZb5jVpre1uFHrK8caJuMEBHHuTMWFhs/z2+sChA/IBmvHpOFOHjbrwcsK&#10;U+M6/qBbFgoRIexT1FCG0KRS+rwki37sGuLofbvWYoiyLaRpsYtwW0uVJHNpseK4UGJDu5Lyn+zX&#10;apjS+3VHl8OXmmenrpltr+5o9lqPhv12CSJQH57h//bBaFAzpeDx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7OvxQAAAN0AAAAPAAAAAAAAAAAAAAAAAJgCAABkcnMv&#10;ZG93bnJldi54bWxQSwUGAAAAAAQABAD1AAAAigMAAAAA&#10;" fillcolor="#df6926" stroked="f"/>
                      <v:oval id="Oval 2523" o:spid="_x0000_s1131" style="position:absolute;left:1840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WNMcA&#10;AADdAAAADwAAAGRycy9kb3ducmV2LnhtbESPT2vCQBTE7wW/w/KE3pqNsYqkrkEUwUNpadqDx9fs&#10;M3/Mvg3ZrYnf3i0Uehxm5jfMOhtNK67Uu9qyglkUgyAurK65VPD1eXhagXAeWWNrmRTcyEG2mTys&#10;MdV24A+65r4UAcIuRQWV910qpSsqMugi2xEH72x7gz7IvpS6xyHATSuTOF5KgzWHhQo72lVUXPIf&#10;o+CZ3podfR9PyTJ/H7rFtrGveq/U43TcvoDwNPr/8F/7qBUki2QO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vFjTHAAAA3QAAAA8AAAAAAAAAAAAAAAAAmAIAAGRy&#10;cy9kb3ducmV2LnhtbFBLBQYAAAAABAAEAPUAAACMAwAAAAA=&#10;" fillcolor="#df6926" stroked="f"/>
                      <v:oval id="Oval 2524" o:spid="_x0000_s1132" style="position:absolute;left:1920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OQMYA&#10;AADdAAAADwAAAGRycy9kb3ducmV2LnhtbESPQWvCQBSE7wX/w/KE3urGkASJriKK4KG0NPXQ42v2&#10;mUSzb0N2m6T/vlso9DjMzDfMZjeZVgzUu8ayguUiAkFcWt1wpeDyfnpagXAeWWNrmRR8k4Pddvaw&#10;wVzbkd9oKHwlAoRdjgpq77tcSlfWZNAtbEccvKvtDfog+0rqHscAN62MoyiTBhsOCzV2dKipvBdf&#10;RkFCL7cDfZ4/4qx4Hbt0f7PP+qjU43zar0F4mvx/+K991griNE7g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aOQMYAAADdAAAADwAAAAAAAAAAAAAAAACYAgAAZHJz&#10;L2Rvd25yZXYueG1sUEsFBgAAAAAEAAQA9QAAAIsDAAAAAA==&#10;" fillcolor="#df6926" stroked="f"/>
                      <v:oval id="Oval 2525" o:spid="_x0000_s1133" style="position:absolute;left:2000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r28YA&#10;AADdAAAADwAAAGRycy9kb3ducmV2LnhtbESPT2vCQBTE70K/w/IK3nTTYKSkrkEsggepmPbQ42v2&#10;NX+afRuyq4nfvisIHoeZ+Q2zykbTigv1rras4GUegSAurK65VPD1uZu9gnAeWWNrmRRcyUG2fpqs&#10;MNV24BNdcl+KAGGXooLK+y6V0hUVGXRz2xEH79f2Bn2QfSl1j0OAm1bGUbSUBmsOCxV2tK2o+MvP&#10;RsGCPpot/ey/42V+HLpk09iDfldq+jxu3kB4Gv0jfG/vtYI4iRO4vQ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or28YAAADdAAAADwAAAAAAAAAAAAAAAACYAgAAZHJz&#10;L2Rvd25yZXYueG1sUEsFBgAAAAAEAAQA9QAAAIsDAAAAAA==&#10;" fillcolor="#df6926" stroked="f"/>
                      <v:oval id="Oval 2526" o:spid="_x0000_s1134" style="position:absolute;left:2080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1rMYA&#10;AADdAAAADwAAAGRycy9kb3ducmV2LnhtbESPT2vCQBTE74LfYXkFb7pp0FCiaxBF8FBamvbQ4zP7&#10;zB+zb0N2Nem37xYKHoeZ+Q2zyUbTijv1rras4HkRgSAurK65VPD1eZy/gHAeWWNrmRT8kINsO51s&#10;MNV24A+6574UAcIuRQWV910qpSsqMugWtiMO3sX2Bn2QfSl1j0OAm1bGUZRIgzWHhQo72ldUXPOb&#10;UbCkt2ZP59N3nOTvQ7faNfZVH5SaPY27NQhPo3+E/9snrSBex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i1rMYAAADdAAAADwAAAAAAAAAAAAAAAACYAgAAZHJz&#10;L2Rvd25yZXYueG1sUEsFBgAAAAAEAAQA9QAAAIsDAAAAAA==&#10;" fillcolor="#df6926" stroked="f"/>
                      <v:oval id="Oval 2527" o:spid="_x0000_s1135" style="position:absolute;left:103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QN8cA&#10;AADdAAAADwAAAGRycy9kb3ducmV2LnhtbESPT2vCQBTE7wW/w/KE3pqNQa2krkEUwUOpNO3B42v2&#10;mT9m34bs1qTfvisUehxm5jfMOhtNK27Uu9qyglkUgyAurK65VPD5cXhagXAeWWNrmRT8kINsM3lY&#10;Y6rtwO90y30pAoRdigoq77tUSldUZNBFtiMO3sX2Bn2QfSl1j0OAm1YmcbyUBmsOCxV2tKuouObf&#10;RsGc3podfR3PyTI/Dd1i29hXvVfqcTpuX0B4Gv1/+K991AqSRfIM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UEDfHAAAA3QAAAA8AAAAAAAAAAAAAAAAAmAIAAGRy&#10;cy9kb3ducmV2LnhtbFBLBQYAAAAABAAEAPUAAACMAwAAAAA=&#10;" fillcolor="#df6926" stroked="f"/>
                      <v:oval id="Oval 2528" o:spid="_x0000_s1136" style="position:absolute;left:111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ERcEA&#10;AADdAAAADwAAAGRycy9kb3ducmV2LnhtbERPTYvCMBC9L/gfwgje1tSiItUooggeZGWrB49jM7bV&#10;ZlKaaOu/3xyEPT7e92LVmUq8qHGlZQWjYQSCOLO65FzB+bT7noFwHlljZZkUvMnBatn7WmCibcu/&#10;9Ep9LkIIuwQVFN7XiZQuK8igG9qaOHA32xj0ATa51A22IdxUMo6iqTRYcmgosKZNQdkjfRoFY/q5&#10;b+i6v8TT9NjWk/XdHvRWqUG/W89BeOr8v/jj3msF8SQOc8Ob8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LhEXBAAAA3QAAAA8AAAAAAAAAAAAAAAAAmAIAAGRycy9kb3du&#10;cmV2LnhtbFBLBQYAAAAABAAEAPUAAACGAwAAAAA=&#10;" fillcolor="#df6926" stroked="f"/>
                      <v:oval id="Oval 2529" o:spid="_x0000_s1137" style="position:absolute;left:119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h3scA&#10;AADdAAAADwAAAGRycy9kb3ducmV2LnhtbESPT2vCQBTE7wW/w/KE3pqNQaWmrkEUwUOpNO3B42v2&#10;mT9m34bs1qTfvisUehxm5jfMOhtNK27Uu9qyglkUgyAurK65VPD5cXh6BuE8ssbWMin4IQfZZvKw&#10;xlTbgd/plvtSBAi7FBVU3neplK6oyKCLbEccvIvtDfog+1LqHocAN61M4ngpDdYcFirsaFdRcc2/&#10;jYI5vTU7+jqek2V+GrrFtrGveq/U43TcvoDwNPr/8F/7qBUki2QF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HId7HAAAA3QAAAA8AAAAAAAAAAAAAAAAAmAIAAGRy&#10;cy9kb3ducmV2LnhtbFBLBQYAAAAABAAEAPUAAACMAwAAAAA=&#10;" fillcolor="#df6926" stroked="f"/>
                      <v:oval id="Oval 2530" o:spid="_x0000_s1138" style="position:absolute;left:127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ensQA&#10;AADdAAAADwAAAGRycy9kb3ducmV2LnhtbERPTWvCQBC9F/wPywi91Y1pDSV1FUkp5FAsxh48jtlp&#10;Es3Ohuw2Sf+9eyh4fLzv9XYyrRiod41lBctFBIK4tLrhSsH38ePpFYTzyBpby6TgjxxsN7OHNaba&#10;jnygofCVCCHsUlRQe9+lUrqyJoNuYTviwP3Y3qAPsK+k7nEM4aaVcRQl0mDDoaHGjrKaymvxaxS8&#10;0P6S0Tk/xUnxNXar3cV+6nelHufT7g2Ep8nfxf/uXCuIV89hf3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Hp7EAAAA3QAAAA8AAAAAAAAAAAAAAAAAmAIAAGRycy9k&#10;b3ducmV2LnhtbFBLBQYAAAAABAAEAPUAAACJAwAAAAA=&#10;" fillcolor="#df6926" stroked="f"/>
                      <v:oval id="Oval 2531" o:spid="_x0000_s1139" style="position:absolute;left:1358;top:30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7BcUA&#10;AADdAAAADwAAAGRycy9kb3ducmV2LnhtbESPQWvCQBSE7wX/w/KE3urGtIpEVxGl4KEoTT14fGaf&#10;STT7NmS3Jv57VxA8DjPzDTNbdKYSV2pcaVnBcBCBIM6sLjlXsP/7/piAcB5ZY2WZFNzIwWLee5th&#10;om3Lv3RNfS4ChF2CCgrv60RKlxVk0A1sTRy8k20M+iCbXOoG2wA3lYyjaCwNlhwWCqxpVVB2Sf+N&#10;gi/anld03Bzicbpr69HybH/0Wqn3frecgvDU+Vf42d5oBfHocwi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LsFxQAAAN0AAAAPAAAAAAAAAAAAAAAAAJgCAABkcnMv&#10;ZG93bnJldi54bWxQSwUGAAAAAAQABAD1AAAAigMAAAAA&#10;" fillcolor="#df6926" stroked="f"/>
                      <v:oval id="Oval 2532" o:spid="_x0000_s1140" style="position:absolute;left:1438;top:300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lcscA&#10;AADdAAAADwAAAGRycy9kb3ducmV2LnhtbESPT2vCQBTE7wW/w/KE3pqNsYqkrkEUwUNpadqDx9fs&#10;M3/Mvg3ZrYnf3i0Uehxm5jfMOhtNK67Uu9qyglkUgyAurK65VPD1eXhagXAeWWNrmRTcyEG2mTys&#10;MdV24A+65r4UAcIuRQWV910qpSsqMugi2xEH72x7gz7IvpS6xyHATSuTOF5KgzWHhQo72lVUXPIf&#10;o+CZ3podfR9PyTJ/H7rFtrGveq/U43TcvoDwNPr/8F/7qBUki3kC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6JXLHAAAA3QAAAA8AAAAAAAAAAAAAAAAAmAIAAGRy&#10;cy9kb3ducmV2LnhtbFBLBQYAAAAABAAEAPUAAACMAwAAAAA=&#10;" fillcolor="#df6926" stroked="f"/>
                      <v:oval id="Oval 2533" o:spid="_x0000_s1141" style="position:absolute;left:1518;top:300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A6cYA&#10;AADdAAAADwAAAGRycy9kb3ducmV2LnhtbESPT2vCQBTE70K/w/IK3nTT+IcSXUUUwYNYjD14fGaf&#10;SWz2bciuJv32XaHgcZiZ3zDzZWcq8aDGlZYVfAwjEMSZ1SXnCr5P28EnCOeRNVaWScEvOVgu3npz&#10;TLRt+UiP1OciQNglqKDwvk6kdFlBBt3Q1sTBu9rGoA+yyaVusA1wU8k4iqbSYMlhocCa1gVlP+nd&#10;KBjT4bamy+4cT9Ovtp6sbnavN0r137vVDISnzr/C/+2dVhBPRiN4vg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aA6cYAAADdAAAADwAAAAAAAAAAAAAAAACYAgAAZHJz&#10;L2Rvd25yZXYueG1sUEsFBgAAAAAEAAQA9QAAAIsDAAAAAA==&#10;" fillcolor="#df6926" stroked="f"/>
                      <v:oval id="Oval 2534" o:spid="_x0000_s1142" style="position:absolute;left:562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VUMcA&#10;AADdAAAADwAAAGRycy9kb3ducmV2LnhtbESPW2sCMRSE3wv9D+EIvmnWy5Z2a1aKKC0+CNpC8e2w&#10;Od2Lm5Mlibr9940g9HGYmW+YxbI3rbiQ87VlBZNxAoK4sLrmUsHX52b0DMIHZI2tZVLwSx6W+ePD&#10;AjNtr7ynyyGUIkLYZ6igCqHLpPRFRQb92HbE0fuxzmCI0pVSO7xGuGnlNEmepMGa40KFHa0qKk6H&#10;s1Hg1ul7kKfNet7smu8Xuz3qo06VGg76t1cQgfrwH763P7SCaTqbw+1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ClVDHAAAA3QAAAA8AAAAAAAAAAAAAAAAAmAIAAGRy&#10;cy9kb3ducmV2LnhtbFBLBQYAAAAABAAEAPUAAACMAwAAAAA=&#10;" fillcolor="black" stroked="f"/>
                      <v:oval id="Oval 2535" o:spid="_x0000_s1143" style="position:absolute;left:642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wy8cA&#10;AADdAAAADwAAAGRycy9kb3ducmV2LnhtbESPT2sCMRTE74V+h/AKvWm21i12a1ZKUSoehKog3h6b&#10;1/3j5mVJUl2/vRGEHoeZ+Q0znfWmFSdyvras4GWYgCAurK65VLDbLgYTED4ga2wtk4ILeZjljw9T&#10;zLQ98w+dNqEUEcI+QwVVCF0mpS8qMuiHtiOO3q91BkOUrpTa4TnCTStHSfImDdYcFyrs6Kui4rj5&#10;MwrcPP0O8riYj5t1s3+3q4M+6FSp56f+8wNEoD78h+/tpVYwSl9Tu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OMMvHAAAA3QAAAA8AAAAAAAAAAAAAAAAAmAIAAGRy&#10;cy9kb3ducmV2LnhtbFBLBQYAAAAABAAEAPUAAACMAwAAAAA=&#10;" fillcolor="black" stroked="f"/>
                      <v:oval id="Oval 2536" o:spid="_x0000_s1144" style="position:absolute;left:722;top:80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uvMcA&#10;AADdAAAADwAAAGRycy9kb3ducmV2LnhtbESPT2sCMRTE74V+h/CE3mpW7YquRimitPQg+AfE22Pz&#10;3F3dvCxJqttvb4SCx2FmfsNM562pxZWcrywr6HUTEMS51RUXCva71fsIhA/IGmvLpOCPPMxnry9T&#10;zLS98Yau21CICGGfoYIyhCaT0uclGfRd2xBH72SdwRClK6R2eItwU8t+kgylwYrjQokNLUrKL9tf&#10;o8At068gL6vlx3l9Poztz1EfdarUW6f9nIAI1IZn+L/9rRX008EQ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crrzHAAAA3QAAAA8AAAAAAAAAAAAAAAAAmAIAAGRy&#10;cy9kb3ducmV2LnhtbFBLBQYAAAAABAAEAPUAAACMAwAAAAA=&#10;" fillcolor="black" stroked="f"/>
                      <v:oval id="Oval 2537" o:spid="_x0000_s1145" style="position:absolute;left:802;top:80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LJ8cA&#10;AADdAAAADwAAAGRycy9kb3ducmV2LnhtbESPW2sCMRSE3wv+h3AKfdNstetlaxQRpdKHghcQ3w6b&#10;093VzcmSpLr9940g9HGYmW+Y6bw1tbiS85VlBa+9BARxbnXFhYLDft0dg/ABWWNtmRT8kof5rPM0&#10;xUzbG2/puguFiBD2GSooQ2gyKX1ekkHfsw1x9L6tMxiidIXUDm8RbmrZT5KhNFhxXCixoWVJ+WX3&#10;YxS4VfoR5GW9ejt/nY8T+3nSJ50q9fLcLt5BBGrDf/jR3mgF/XQwgv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QCyfHAAAA3QAAAA8AAAAAAAAAAAAAAAAAmAIAAGRy&#10;cy9kb3ducmV2LnhtbFBLBQYAAAAABAAEAPUAAACMAwAAAAA=&#10;" fillcolor="black" stroked="f"/>
                      <v:oval id="Oval 2538" o:spid="_x0000_s1146" style="position:absolute;left:882;top:80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fVcMA&#10;AADdAAAADwAAAGRycy9kb3ducmV2LnhtbERPz2vCMBS+D/wfwhO8aaqzMjujyFCUHQarA/H2aN7a&#10;avNSkqj1v18Owo4f3+/FqjONuJHztWUF41ECgriwuuZSwc9hO3wD4QOyxsYyKXiQh9Wy97LATNs7&#10;f9MtD6WIIewzVFCF0GZS+qIig35kW+LI/VpnMEToSqkd3mO4aeQkSWbSYM2xocKWPioqLvnVKHCb&#10;dBfkZbuZnr/Ox7n9POmTTpUa9Lv1O4hAXfgXP917rWCSvsa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+fVcMAAADdAAAADwAAAAAAAAAAAAAAAACYAgAAZHJzL2Rv&#10;d25yZXYueG1sUEsFBgAAAAAEAAQA9QAAAIgDAAAAAA==&#10;" fillcolor="black" stroked="f"/>
                      <v:oval id="Oval 2539" o:spid="_x0000_s1147" style="position:absolute;left:96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6zsYA&#10;AADdAAAADwAAAGRycy9kb3ducmV2LnhtbESPQWsCMRSE74L/ITzBW82qXalbo4goSg+FaqF4e2ye&#10;u6ublyWJuv33plDwOMzMN8xs0Zpa3Mj5yrKC4SABQZxbXXGh4PuweXkD4QOyxtoyKfglD4t5tzPD&#10;TNs7f9FtHwoRIewzVFCG0GRS+rwkg35gG+LonawzGKJ0hdQO7xFuajlKkok0WHFcKLGhVUn5ZX81&#10;Ctw63QZ52axfz5/nn6n9OOqjTpXq99rlO4hAbXiG/9s7rWCUjqf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M6zsYAAADdAAAADwAAAAAAAAAAAAAAAACYAgAAZHJz&#10;L2Rvd25yZXYueG1sUEsFBgAAAAAEAAQA9QAAAIsDAAAAAA==&#10;" fillcolor="black" stroked="f"/>
                      <v:oval id="Oval 2540" o:spid="_x0000_s1148" style="position:absolute;left:104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gLsQA&#10;AADdAAAADwAAAGRycy9kb3ducmV2LnhtbERPz2vCMBS+C/sfwht403TFyuyMMqQy2WEwNxBvj+at&#10;rTYvJcna+t8vh4HHj+/3ejuaVvTkfGNZwdM8AUFcWt1wpeD7az97BuEDssbWMim4kYft5mGyxlzb&#10;gT+pP4ZKxBD2OSqoQ+hyKX1Zk0E/tx1x5H6sMxgidJXUDocYblqZJslSGmw4NtTY0a6m8nr8NQpc&#10;kb0Fed0Xi8vH5bSy72d91plS08fx9QVEoDHcxf/ug1aQZou4P7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/4C7EAAAA3QAAAA8AAAAAAAAAAAAAAAAAmAIAAGRycy9k&#10;b3ducmV2LnhtbFBLBQYAAAAABAAEAPUAAACJAwAAAAA=&#10;" fillcolor="black" stroked="f"/>
                      <v:oval id="Oval 2541" o:spid="_x0000_s1149" style="position:absolute;left:2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FtccA&#10;AADdAAAADwAAAGRycy9kb3ducmV2LnhtbESPQWvCQBSE70L/w/IKvelGMWLTbKQUpaUHwbRQvD2y&#10;r0k0+zbsbjX+e7cgeBxm5hsmXw2mEydyvrWsYDpJQBBXVrdcK/j+2oyXIHxA1thZJgUX8rAqHkY5&#10;ZtqeeUenMtQiQthnqKAJoc+k9FVDBv3E9sTR+7XOYIjS1VI7PEe46eQsSRbSYMtxocGe3hqqjuWf&#10;UeDW6XuQx816ftgefp7t517vdarU0+Pw+gIi0BDu4Vv7QyuYpfMp/L+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zRbXHAAAA3QAAAA8AAAAAAAAAAAAAAAAAmAIAAGRy&#10;cy9kb3ducmV2LnhtbFBLBQYAAAAABAAEAPUAAACMAwAAAAA=&#10;" fillcolor="black" stroked="f"/>
                      <v:oval id="Oval 2542" o:spid="_x0000_s1150" style="position:absolute;left:82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bwscA&#10;AADdAAAADwAAAGRycy9kb3ducmV2LnhtbESPT2sCMRTE74LfITyht5rt4kq7mpVSlBYPgrYg3h6b&#10;1/3j5mVJUt1++0YoeBxm5jfMcjWYTlzI+caygqdpAoK4tLrhSsHX5+bxGYQPyBo7y6TglzysivFo&#10;ibm2V97T5RAqESHsc1RQh9DnUvqyJoN+anvi6H1bZzBE6SqpHV4j3HQyTZK5NNhwXKixp7eayvPh&#10;xyhw6+w9yPNmPWt37fHFbk/6pDOlHibD6wJEoCHcw//tD60gzWYp3N7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h28LHAAAA3QAAAA8AAAAAAAAAAAAAAAAAmAIAAGRy&#10;cy9kb3ducmV2LnhtbFBLBQYAAAAABAAEAPUAAACMAwAAAAA=&#10;" fillcolor="black" stroked="f"/>
                      <v:oval id="Oval 2543" o:spid="_x0000_s1151" style="position:absolute;left:162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1+WccA&#10;AADdAAAADwAAAGRycy9kb3ducmV2LnhtbESPW2sCMRSE3wv9D+EIvmnWy5Z2a1aKKC0+CNpC8e2w&#10;Od2Lm5Mlibr9940g9HGYmW+YxbI3rbiQ87VlBZNxAoK4sLrmUsHX52b0DMIHZI2tZVLwSx6W+ePD&#10;AjNtr7ynyyGUIkLYZ6igCqHLpPRFRQb92HbE0fuxzmCI0pVSO7xGuGnlNEmepMGa40KFHa0qKk6H&#10;s1Hg1ul7kKfNet7smu8Xuz3qo06VGg76t1cQgfrwH763P7SCaTqfwe1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tflnHAAAA3QAAAA8AAAAAAAAAAAAAAAAAmAIAAGRy&#10;cy9kb3ducmV2LnhtbFBLBQYAAAAABAAEAPUAAACMAwAAAAA=&#10;" fillcolor="black" stroked="f"/>
                      <v:oval id="Oval 2544" o:spid="_x0000_s1152" style="position:absolute;left:242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mLcYA&#10;AADdAAAADwAAAGRycy9kb3ducmV2LnhtbESPQWvCQBSE7wX/w/IEb7qpJKWNrlKKongoaAvi7ZF9&#10;TaLZt2F31fjvXUHocZiZb5jpvDONuJDztWUFr6MEBHFhdc2lgt+f5fAdhA/IGhvLpOBGHuaz3ssU&#10;c22vvKXLLpQiQtjnqKAKoc2l9EVFBv3ItsTR+7POYIjSlVI7vEa4aeQ4Sd6kwZrjQoUtfVVUnHZn&#10;o8AtslWQp+UiPX4f9x92c9AHnSk16HefExCBuvAffrbXWsE4S1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mLcYAAADdAAAADwAAAAAAAAAAAAAAAACYAgAAZHJz&#10;L2Rvd25yZXYueG1sUEsFBgAAAAAEAAQA9QAAAIsDAAAAAA==&#10;" fillcolor="black" stroked="f"/>
                      <v:oval id="Oval 2545" o:spid="_x0000_s1153" style="position:absolute;left:322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DtsYA&#10;AADdAAAADwAAAGRycy9kb3ducmV2LnhtbESPQWvCQBSE7wX/w/IEb7ppMKWmrkFEafFQ0ArF2yP7&#10;mkSzb8Puqum/7wpCj8PMfMPMi9604krON5YVPE8SEMSl1Q1XCg5fm/ErCB+QNbaWScEveSgWg6c5&#10;5treeEfXfahEhLDPUUEdQpdL6cuaDPqJ7Yij92OdwRClq6R2eItw08o0SV6kwYbjQo0drWoqz/uL&#10;UeDW2XuQ5816evo8fc/s9qiPOlNqNOyXbyAC9eE//Gh/aAVpNs3g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hDtsYAAADdAAAADwAAAAAAAAAAAAAAAACYAgAAZHJz&#10;L2Rvd25yZXYueG1sUEsFBgAAAAAEAAQA9QAAAIsDAAAAAA==&#10;" fillcolor="black" stroked="f"/>
                      <v:oval id="Oval 2546" o:spid="_x0000_s1154" style="position:absolute;left:402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dwcYA&#10;AADdAAAADwAAAGRycy9kb3ducmV2LnhtbESPQWvCQBSE74X+h+UVvOmmYkSjqxRRlB4KpgXx9sg+&#10;k2j2bdhdNf77bkHocZiZb5j5sjONuJHztWUF74MEBHFhdc2lgp/vTX8CwgdkjY1lUvAgD8vF68sc&#10;M23vvKdbHkoRIewzVFCF0GZS+qIig35gW+LonawzGKJ0pdQO7xFuGjlMkrE0WHNcqLClVUXFJb8a&#10;BW6dboO8bNaj89f5MLWfR33UqVK9t+5jBiJQF/7Dz/ZOKximozH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rdwcYAAADdAAAADwAAAAAAAAAAAAAAAACYAgAAZHJz&#10;L2Rvd25yZXYueG1sUEsFBgAAAAAEAAQA9QAAAIsDAAAAAA==&#10;" fillcolor="black" stroked="f"/>
                      <v:oval id="Oval 2547" o:spid="_x0000_s1155" style="position:absolute;left:482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4WscA&#10;AADdAAAADwAAAGRycy9kb3ducmV2LnhtbESPT2sCMRTE70K/Q3iF3mq24tp2NSulKBUPgrZQvD02&#10;z/3j5mVJUl2/vREKHoeZ+Q0zm/emFSdyvras4GWYgCAurK65VPDzvXx+A+EDssbWMim4kId5/jCY&#10;Yabtmbd02oVSRAj7DBVUIXSZlL6oyKAf2o44egfrDIYoXSm1w3OEm1aOkmQiDdYcFyrs6LOi4rj7&#10;MwrcIv0K8rhcjJtN8/tu13u916lST4/9xxREoD7cw//tlVYwSsev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WeFrHAAAA3QAAAA8AAAAAAAAAAAAAAAAAmAIAAGRy&#10;cy9kb3ducmV2LnhtbFBLBQYAAAAABAAEAPUAAACMAwAAAAA=&#10;" fillcolor="black" stroked="f"/>
                      <v:oval id="Oval 2548" o:spid="_x0000_s1156" style="position:absolute;left:160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sKMQA&#10;AADdAAAADwAAAGRycy9kb3ducmV2LnhtbERPz2vCMBS+C/sfwht403TFyuyMMqQy2WEwNxBvj+at&#10;rTYvJcna+t8vh4HHj+/3ejuaVvTkfGNZwdM8AUFcWt1wpeD7az97BuEDssbWMim4kYft5mGyxlzb&#10;gT+pP4ZKxBD2OSqoQ+hyKX1Zk0E/tx1x5H6sMxgidJXUDocYblqZJslSGmw4NtTY0a6m8nr8NQpc&#10;kb0Fed0Xi8vH5bSy72d91plS08fx9QVEoDHcxf/ug1aQZos4N7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7CjEAAAA3QAAAA8AAAAAAAAAAAAAAAAAmAIAAGRycy9k&#10;b3ducmV2LnhtbFBLBQYAAAAABAAEAPUAAACJAwAAAAA=&#10;" fillcolor="black" stroked="f"/>
                      <v:oval id="Oval 2549" o:spid="_x0000_s1157" style="position:absolute;left:168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Js8YA&#10;AADdAAAADwAAAGRycy9kb3ducmV2LnhtbESPT2sCMRTE74LfITyht5qtuFK3ZkVEafEgVIXi7bF5&#10;3T9uXpYk1e23b4SCx2FmfsMslr1pxZWcry0reBknIIgLq2suFZyO2+dXED4ga2wtk4Jf8rDMh4MF&#10;Ztre+JOuh1CKCGGfoYIqhC6T0hcVGfRj2xFH79s6gyFKV0rt8BbhppWTJJlJgzXHhQo7WldUXA4/&#10;RoHbpO9BXrababNvvuZ2d9ZnnSr1NOpXbyAC9eER/m9/aAWTdDqH+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VJs8YAAADdAAAADwAAAAAAAAAAAAAAAACYAgAAZHJz&#10;L2Rvd25yZXYueG1sUEsFBgAAAAAEAAQA9QAAAIsDAAAAAA==&#10;" fillcolor="black" stroked="f"/>
                      <v:oval id="Oval 2550" o:spid="_x0000_s1158" style="position:absolute;left:176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288IA&#10;AADdAAAADwAAAGRycy9kb3ducmV2LnhtbERPy4rCMBTdD/gP4Qqz01SZilajiCgOLgZ8gLi7NNe2&#10;2tyUJGrn781iYJaH854tWlOLJzlfWVYw6CcgiHOrKy4UnI6b3hiED8gaa8uk4Jc8LOadjxlm2r54&#10;T89DKEQMYZ+hgjKEJpPS5yUZ9H3bEEfuap3BEKErpHb4iuGmlsMkGUmDFceGEhtalZTfDw+jwK3T&#10;bZD3zfrr9nM7T+zuoi86Veqz2y6nIAK14V/85/7WCoZpGvfHN/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nbzwgAAAN0AAAAPAAAAAAAAAAAAAAAAAJgCAABkcnMvZG93&#10;bnJldi54bWxQSwUGAAAAAAQABAD1AAAAhwMAAAAA&#10;" fillcolor="black" stroked="f"/>
                      <v:oval id="Oval 2551" o:spid="_x0000_s1159" style="position:absolute;left:184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rTaMYA&#10;AADdAAAADwAAAGRycy9kb3ducmV2LnhtbESPQWvCQBSE70L/w/IEb7pRmtJGVylFUXoomBbE2yP7&#10;TKLZt2F31fjv3YLgcZiZb5jZojONuJDztWUF41ECgriwuuZSwd/vavgOwgdkjY1lUnAjD4v5S2+G&#10;mbZX3tIlD6WIEPYZKqhCaDMpfVGRQT+yLXH0DtYZDFG6UmqH1wg3jZwkyZs0WHNcqLClr4qKU342&#10;CtwyXQd5Wi1fjz/H3Yf93uu9TpUa9LvPKYhAXXiGH+2NVjBJ0zH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rTaMYAAADdAAAADwAAAAAAAAAAAAAAAACYAgAAZHJz&#10;L2Rvd25yZXYueG1sUEsFBgAAAAAEAAQA9QAAAIsDAAAAAA==&#10;" fillcolor="black" stroked="f"/>
                      <v:oval id="Oval 2552" o:spid="_x0000_s1160" style="position:absolute;left:192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NH8YA&#10;AADdAAAADwAAAGRycy9kb3ducmV2LnhtbESPQWvCQBSE7wX/w/IEb3VjaEqNriJFUTwUqoJ4e2Sf&#10;STT7Nuyumv77rlDocZiZb5jpvDONuJPztWUFo2ECgriwuuZSwWG/ev0A4QOyxsYyKfghD/NZ72WK&#10;ubYP/qb7LpQiQtjnqKAKoc2l9EVFBv3QtsTRO1tnMETpSqkdPiLcNDJNkndpsOa4UGFLnxUV193N&#10;KHDLbB3kdbV8u3xdjmO7PemTzpQa9LvFBESgLvyH/9obrSDNshSe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hNH8YAAADdAAAADwAAAAAAAAAAAAAAAACYAgAAZHJz&#10;L2Rvd25yZXYueG1sUEsFBgAAAAAEAAQA9QAAAIsDAAAAAA==&#10;" fillcolor="black" stroked="f"/>
                      <v:oval id="Oval 2553" o:spid="_x0000_s1161" style="position:absolute;left:2004;top:80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ohMcA&#10;AADdAAAADwAAAGRycy9kb3ducmV2LnhtbESPT2sCMRTE74V+h/AKvWm21i12a1ZKUSoehKog3h6b&#10;1/3j5mVJUl2/vRGEHoeZ+Q0znfWmFSdyvras4GWYgCAurK65VLDbLgYTED4ga2wtk4ILeZjljw9T&#10;zLQ98w+dNqEUEcI+QwVVCF0mpS8qMuiHtiOO3q91BkOUrpTa4TnCTStHSfImDdYcFyrs6Kui4rj5&#10;MwrcPP0O8riYj5t1s3+3q4M+6FSp56f+8wNEoD78h+/tpVYwStNXu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06ITHAAAA3QAAAA8AAAAAAAAAAAAAAAAAmAIAAGRy&#10;cy9kb3ducmV2LnhtbFBLBQYAAAAABAAEAPUAAACMAwAAAAA=&#10;" fillcolor="black" stroked="f"/>
                      <v:oval id="Oval 2554" o:spid="_x0000_s1162" style="position:absolute;left:2084;top:80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1w8MYA&#10;AADdAAAADwAAAGRycy9kb3ducmV2LnhtbESPQWvCQBSE7wX/w/IEb7ppMKWmrkFEafFQ0ArF2yP7&#10;mkSzb8Puqum/7wpCj8PMfMPMi9604krON5YVPE8SEMSl1Q1XCg5fm/ErCB+QNbaWScEveSgWg6c5&#10;5treeEfXfahEhLDPUUEdQpdL6cuaDPqJ7Yij92OdwRClq6R2eItw08o0SV6kwYbjQo0drWoqz/uL&#10;UeDW2XuQ5816evo8fc/s9qiPOlNqNOyXbyAC9eE//Gh/aAVplk3h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1w8MYAAADdAAAADwAAAAAAAAAAAAAAAACYAgAAZHJz&#10;L2Rvd25yZXYueG1sUEsFBgAAAAAEAAQA9QAAAIsDAAAAAA==&#10;" fillcolor="black" stroked="f"/>
                      <v:oval id="Oval 2555" o:spid="_x0000_s1163" style="position:absolute;left:104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Va8YA&#10;AADdAAAADwAAAGRycy9kb3ducmV2LnhtbESPQWsCMRSE7wX/Q3iCt5pVmlJXo0hRWjwUqoJ4e2ye&#10;u6ublyWJuv33jVDocZiZb5jZorONuJEPtWMNo2EGgrhwpuZSw363fn4DESKywcYxafihAIt572mG&#10;uXF3/qbbNpYiQTjkqKGKsc2lDEVFFsPQtcTJOzlvMSbpS2k83hPcNnKcZa/SYs1pocKW3isqLtur&#10;1eBX6iPKy3r1cv46HyZuczRHo7Qe9LvlFESkLv6H/9qfRsNYKQW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HVa8YAAADdAAAADwAAAAAAAAAAAAAAAACYAgAAZHJz&#10;L2Rvd25yZXYueG1sUEsFBgAAAAAEAAQA9QAAAIsDAAAAAA==&#10;" fillcolor="black" stroked="f"/>
                      <v:oval id="Oval 2556" o:spid="_x0000_s1164" style="position:absolute;left:112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LHMcA&#10;AADdAAAADwAAAGRycy9kb3ducmV2LnhtbESPT2vCQBTE7wW/w/KE3urG0IhG1yCitPRQ8A+It0f2&#10;mUSzb8PuVtNv3y0Uehxm5jfMouhNK+7kfGNZwXiUgCAurW64UnA8bF+mIHxA1thaJgXf5KFYDp4W&#10;mGv74B3d96ESEcI+RwV1CF0upS9rMuhHtiOO3sU6gyFKV0nt8BHhppVpkkykwYbjQo0drWsqb/sv&#10;o8Btsrcgb9vN6/XzeprZj7M+60yp52G/moMI1If/8F/7XStIs2wC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DSxzHAAAA3QAAAA8AAAAAAAAAAAAAAAAAmAIAAGRy&#10;cy9kb3ducmV2LnhtbFBLBQYAAAAABAAEAPUAAACMAwAAAAA=&#10;" fillcolor="black" stroked="f"/>
                      <v:oval id="Oval 2557" o:spid="_x0000_s1165" style="position:absolute;left:120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uh8YA&#10;AADdAAAADwAAAGRycy9kb3ducmV2LnhtbESPQWsCMRSE7wX/Q3iCN80qbq2rUUQUSw+CtlC8PTbP&#10;3dXNy5JE3f77piD0OMzMN8x82Zpa3Mn5yrKC4SABQZxbXXGh4Otz238D4QOyxtoyKfghD8tF52WO&#10;mbYPPtD9GAoRIewzVFCG0GRS+rwkg35gG+Lona0zGKJ0hdQOHxFuajlKkldpsOK4UGJD65Ly6/Fm&#10;FLhNugvyut2ML/vL99R+nPRJp0r1uu1qBiJQG/7Dz/a7VjBK0w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/uh8YAAADdAAAADwAAAAAAAAAAAAAAAACYAgAAZHJz&#10;L2Rvd25yZXYueG1sUEsFBgAAAAAEAAQA9QAAAIsDAAAAAA==&#10;" fillcolor="black" stroked="f"/>
                      <v:oval id="Oval 2558" o:spid="_x0000_s1166" style="position:absolute;left:128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69cIA&#10;AADdAAAADwAAAGRycy9kb3ducmV2LnhtbERPy4rCMBTdD/gP4Qqz01SZilajiCgOLgZ8gLi7NNe2&#10;2tyUJGrn781iYJaH854tWlOLJzlfWVYw6CcgiHOrKy4UnI6b3hiED8gaa8uk4Jc8LOadjxlm2r54&#10;T89DKEQMYZ+hgjKEJpPS5yUZ9H3bEEfuap3BEKErpHb4iuGmlsMkGUmDFceGEhtalZTfDw+jwK3T&#10;bZD3zfrr9nM7T+zuoi86Veqz2y6nIAK14V/85/7WCoZpGufGN/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Hr1wgAAAN0AAAAPAAAAAAAAAAAAAAAAAJgCAABkcnMvZG93&#10;bnJldi54bWxQSwUGAAAAAAQABAD1AAAAhwMAAAAA&#10;" fillcolor="black" stroked="f"/>
                      <v:oval id="Oval 2559" o:spid="_x0000_s1167" style="position:absolute;left:136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fbsYA&#10;AADdAAAADwAAAGRycy9kb3ducmV2LnhtbESPT2sCMRTE74V+h/AK3mq24kpdzUoRRelB0Ari7bF5&#10;7h83L0sSdfvtm0Khx2FmfsPMF71pxZ2cry0reBsmIIgLq2suFRy/1q/vIHxA1thaJgXf5GGRPz/N&#10;MdP2wXu6H0IpIoR9hgqqELpMSl9UZNAPbUccvYt1BkOUrpTa4SPCTStHSTKRBmuOCxV2tKyouB5u&#10;RoFbpZsgr+vVuNk1p6n9POuzTpUavPQfMxCB+vAf/mtvtYJRmk7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zfbsYAAADdAAAADwAAAAAAAAAAAAAAAACYAgAAZHJz&#10;L2Rvd25yZXYueG1sUEsFBgAAAAAEAAQA9QAAAIsDAAAAAA==&#10;" fillcolor="black" stroked="f"/>
                      <v:oval id="Oval 2560" o:spid="_x0000_s1168" style="position:absolute;left:144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8TsQA&#10;AADdAAAADwAAAGRycy9kb3ducmV2LnhtbERPy2rCQBTdF/oPwy10p5OKEU0zkSJKSxeCtiDZXTK3&#10;eZi5E2amGv/eWRS6PJx3vh5NLy7kfGtZwcs0AUFcWd1yreD7azdZgvABWWNvmRTcyMO6eHzIMdP2&#10;yge6HEMtYgj7DBU0IQyZlL5qyKCf2oE4cj/WGQwRulpqh9cYbno5S5KFNNhybGhwoE1D1fn4axS4&#10;bfoe5Hm3nXf77rSyn6UudarU89P49goi0Bj+xX/uD61gli7i/vgmP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vE7EAAAA3QAAAA8AAAAAAAAAAAAAAAAAmAIAAGRycy9k&#10;b3ducmV2LnhtbFBLBQYAAAAABAAEAPUAAACJAwAAAAA=&#10;" fillcolor="black" stroked="f"/>
                      <v:oval id="Oval 2561" o:spid="_x0000_s1169" style="position:absolute;left:1524;top:80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Z1cYA&#10;AADdAAAADwAAAGRycy9kb3ducmV2LnhtbESPQWvCQBSE74X+h+UVvOlGMaLRVUpRKh4KpgXx9sg+&#10;k2j2bdjdavz3bkHocZiZb5jFqjONuJLztWUFw0ECgriwuuZSwc/3pj8F4QOyxsYyKbiTh9Xy9WWB&#10;mbY33tM1D6WIEPYZKqhCaDMpfVGRQT+wLXH0TtYZDFG6UmqHtwg3jRwlyUQarDkuVNjSR0XFJf81&#10;Ctw6/QzyslmPz1/nw8zujvqoU6V6b937HESgLvyHn+2tVjBKJ0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YZ1cYAAADdAAAADwAAAAAAAAAAAAAAAACYAgAAZHJz&#10;L2Rvd25yZXYueG1sUEsFBgAAAAAEAAQA9QAAAIsDAAAAAA==&#10;" fillcolor="black" stroked="f"/>
                      <v:oval id="Oval 2562" o:spid="_x0000_s1170" style="position:absolute;left:1072;top:912;width:118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Kb8YA&#10;AADdAAAADwAAAGRycy9kb3ducmV2LnhtbESPT2vCQBTE74LfYXkFb7pp0FCiaxBF8FBamvbQ4zP7&#10;zB+zb0N2Nem37xYKHoeZ+Q2zyUbTijv1rras4HkRgSAurK65VPD1eZy/gHAeWWNrmRT8kINsO51s&#10;MNV24A+6574UAcIuRQWV910qpSsqMugWtiMO3sX2Bn2QfSl1j0OAm1bGUZRIgzWHhQo72ldUXPOb&#10;UbCkt2ZP59N3nOTvQ7faNfZVH5SaPY27NQhPo3+E/9snrSBeJTH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Kb8YAAADdAAAADwAAAAAAAAAAAAAAAACYAgAAZHJz&#10;L2Rvd25yZXYueG1sUEsFBgAAAAAEAAQA9QAAAIsDAAAAAA==&#10;" fillcolor="#df6926" stroked="f"/>
                      <v:oval id="Oval 2563" o:spid="_x0000_s1171" style="position:absolute;left:1240;top:912;width:116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v9MYA&#10;AADdAAAADwAAAGRycy9kb3ducmV2LnhtbESPQWvCQBSE74X+h+UJ3urGqEGiq4hF8CAW0x48PrOv&#10;SWz2bciuJv33XaHgcZiZb5jluje1uFPrKssKxqMIBHFudcWFgq/P3dschPPIGmvLpOCXHKxXry9L&#10;TLXt+ET3zBciQNilqKD0vkmldHlJBt3INsTB+7atQR9kW0jdYhfgppZxFCXSYMVhocSGtiXlP9nN&#10;KJjS8bqly/4cJ9lH18w2V3vQ70oNB/1mAcJT75/h//ZeK4hnyQQe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Wv9MYAAADdAAAADwAAAAAAAAAAAAAAAACYAgAAZHJz&#10;L2Rvd25yZXYueG1sUEsFBgAAAAAEAAQA9QAAAIsDAAAAAA==&#10;" fillcolor="#df6926" stroked="f"/>
                      <v:oval id="Oval 2564" o:spid="_x0000_s1172" style="position:absolute;left:1406;top:912;width:118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3gMYA&#10;AADdAAAADwAAAGRycy9kb3ducmV2LnhtbESPQWvCQBSE7wX/w/IEb83GoEFSVxFF8CAtjR56fM2+&#10;JtHs25BdTfz33ULB4zAz3zDL9WAacafO1ZYVTKMYBHFhdc2lgvNp/7oA4TyyxsYyKXiQg/Vq9LLE&#10;TNueP+me+1IECLsMFVTet5mUrqjIoItsSxy8H9sZ9EF2pdQd9gFuGpnEcSoN1hwWKmxpW1FxzW9G&#10;wYzeL1v6Pnwlaf7Rt/PNxR71TqnJeNi8gfA0+Gf4v33QCpJ5OoO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w3gMYAAADdAAAADwAAAAAAAAAAAAAAAACYAgAAZHJz&#10;L2Rvd25yZXYueG1sUEsFBgAAAAAEAAQA9QAAAIsDAAAAAA==&#10;" fillcolor="#df6926" stroked="f"/>
                      <v:oval id="Oval 2565" o:spid="_x0000_s1173" style="position:absolute;left:1574;top:912;width:118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SG8YA&#10;AADdAAAADwAAAGRycy9kb3ducmV2LnhtbESPT2vCQBTE74V+h+UJvdWNoQkS3YhYBA+lxdhDj8/s&#10;a/40+zZkV5N++25B8DjMzG+Y9WYynbjS4BrLChbzCARxaXXDlYLP0/55CcJ5ZI2dZVLwSw42+ePD&#10;GjNtRz7StfCVCBB2GSqove8zKV1Zk0E3tz1x8L7tYNAHOVRSDzgGuOlkHEWpNNhwWKixp11N5U9x&#10;MQpe6L3d0fnwFafFx9gn29a+6VelnmbTdgXC0+Tv4Vv7oBXESZrA/5v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SG8YAAADdAAAADwAAAAAAAAAAAAAAAACYAgAAZHJz&#10;L2Rvd25yZXYueG1sUEsFBgAAAAAEAAQA9QAAAIsDAAAAAA==&#10;" fillcolor="#df6926" stroked="f"/>
                      <v:oval id="Oval 2566" o:spid="_x0000_s1174" style="position:absolute;left:1742;top:912;width:118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MbMYA&#10;AADdAAAADwAAAGRycy9kb3ducmV2LnhtbESPT2vCQBTE74LfYXkFb7pp0FCiaxBF8FBamvbQ4zP7&#10;zB+zb0N2Nem37xYKHoeZ+Q2zyUbTijv1rras4HkRgSAurK65VPD1eZy/gHAeWWNrmRT8kINsO51s&#10;MNV24A+6574UAcIuRQWV910qpSsqMugWtiMO3sX2Bn2QfSl1j0OAm1bGUZRIgzWHhQo72ldUXPOb&#10;UbCkt2ZP59N3nOTvQ7faNfZVH5SaPY27NQhPo3+E/9snrSBeJ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IMbMYAAADdAAAADwAAAAAAAAAAAAAAAACYAgAAZHJz&#10;L2Rvd25yZXYueG1sUEsFBgAAAAAEAAQA9QAAAIsDAAAAAA==&#10;" fillcolor="#df6926" stroked="f"/>
                      <v:oval id="Oval 2567" o:spid="_x0000_s1175" style="position:absolute;left:1910;top:912;width:116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p98cA&#10;AADdAAAADwAAAGRycy9kb3ducmV2LnhtbESPT2vCQBTE70K/w/IK3nTToGlJ3YhYBA9SadpDj6/Z&#10;1/xp9m3IriZ++64geBxm5jfMaj2aVpypd7VlBU/zCARxYXXNpYKvz93sBYTzyBpby6TgQg7W2cNk&#10;ham2A3/QOfelCBB2KSqovO9SKV1RkUE3tx1x8H5tb9AH2ZdS9zgEuGllHEWJNFhzWKiwo21FxV9+&#10;MgoW9N5s6Wf/HSf5ceiWm8Ye9JtS08dx8wrC0+jv4Vt7rxXEy+QZ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+qffHAAAA3QAAAA8AAAAAAAAAAAAAAAAAmAIAAGRy&#10;cy9kb3ducmV2LnhtbFBLBQYAAAAABAAEAPUAAACMAwAAAAA=&#10;" fillcolor="#df6926" stroked="f"/>
                      <v:oval id="Oval 2568" o:spid="_x0000_s1176" style="position:absolute;left:2076;top:912;width:118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9hcMA&#10;AADdAAAADwAAAGRycy9kb3ducmV2LnhtbERPTWuDQBC9F/oflin0VtdKlWDchJBSyCGkxPTQ48Sd&#10;qqk7K+5Wzb/PHgo5Pt53sZ5NJ0YaXGtZwWsUgyCurG65VvB1+nhZgHAeWWNnmRRcycF69fhQYK7t&#10;xEcaS1+LEMIuRwWN930upasaMugi2xMH7scOBn2AQy31gFMIN51M4jiTBlsODQ32tG2o+i3/jII3&#10;Oly2dN59J1n5OfXp5mL3+l2p56d5swThafZ38b97pxUkaRbmhjfh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E9hcMAAADdAAAADwAAAAAAAAAAAAAAAACYAgAAZHJzL2Rv&#10;d25yZXYueG1sUEsFBgAAAAAEAAQA9QAAAIgDAAAAAA==&#10;" fillcolor="#df6926" stroked="f"/>
                      <v:shape id="Freeform 2569" o:spid="_x0000_s1177" style="position:absolute;top:930;width:16;height:81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0pk8YA&#10;AADdAAAADwAAAGRycy9kb3ducmV2LnhtbESPQUvDQBSE74L/YXmCN7uxYLFpNkWkoqCHmkrPr9nX&#10;JDXvbchuk/jvXUHocZiZb5hsPXGrBup948TA/SwBRVI620hl4Gv3cvcIygcUi60TMvBDHtb59VWG&#10;qXWjfNJQhEpFiPgUDdQhdKnWvqyJ0c9cRxK9o+sZQ5R9pW2PY4Rzq+dJstCMjcSFGjt6rqn8Ls5s&#10;4HB+33DBp+WG99OuPAzb7cfraMztzfS0AhVoCpfwf/vNGpg/LJbw9yY+AZ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0pk8YAAADdAAAADwAAAAAAAAAAAAAAAACYAgAAZHJz&#10;L2Rvd25yZXYueG1sUEsFBgAAAAAEAAQA9QAAAIsDAAAAAA==&#10;" path="m8,20c8,12,5,5,,,,40,,40,,40,5,35,8,28,8,20xe" fillcolor="#df6926" stroked="f">
                        <v:path arrowok="t" o:connecttype="custom" o:connectlocs="16,41;0,0;0,81;16,41" o:connectangles="0,0,0,0"/>
                      </v:shape>
                      <v:oval id="Oval 2570" o:spid="_x0000_s1178" style="position:absolute;left:66;top:912;width:118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nXsIA&#10;AADdAAAADwAAAGRycy9kb3ducmV2LnhtbERPTYvCMBC9C/sfwix403SLulKNIorgQVbsevA4NmNb&#10;t5mUJtr6781hwePjfc+XnanEgxpXWlbwNYxAEGdWl5wrOP1uB1MQziNrrCyTgic5WC4+enNMtG35&#10;SI/U5yKEsEtQQeF9nUjpsoIMuqGtiQN3tY1BH2CTS91gG8JNJeMomkiDJYeGAmtaF5T9pXejYEQ/&#10;tzVddud4kh7aery62b3eKNX/7FYzEJ46/xb/u3daQTz+Dv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qdewgAAAN0AAAAPAAAAAAAAAAAAAAAAAJgCAABkcnMvZG93&#10;bnJldi54bWxQSwUGAAAAAAQABAD1AAAAhwMAAAAA&#10;" fillcolor="#df6926" stroked="f"/>
                      <v:oval id="Oval 2571" o:spid="_x0000_s1179" style="position:absolute;left:234;top:912;width:118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CxcUA&#10;AADdAAAADwAAAGRycy9kb3ducmV2LnhtbESPQWvCQBSE74L/YXlCb3VjUCvRVUQRPBSLqQePz+wz&#10;iWbfhuzWpP/eLRQ8DjPzDbNYdaYSD2pcaVnBaBiBIM6sLjlXcPrevc9AOI+ssbJMCn7JwWrZ7y0w&#10;0bblIz1Sn4sAYZeggsL7OpHSZQUZdENbEwfvahuDPsgml7rBNsBNJeMomkqDJYeFAmvaFJTd0x+j&#10;YEyH24Yu+3M8Tb/aerK+2U+9Vept0K3nIDx1/hX+b++1gnjyMYK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gLFxQAAAN0AAAAPAAAAAAAAAAAAAAAAAJgCAABkcnMv&#10;ZG93bnJldi54bWxQSwUGAAAAAAQABAD1AAAAigMAAAAA&#10;" fillcolor="#df6926" stroked="f"/>
                      <v:oval id="Oval 2572" o:spid="_x0000_s1180" style="position:absolute;left:402;top:912;width:118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csscA&#10;AADdAAAADwAAAGRycy9kb3ducmV2LnhtbESPT2vCQBTE7wW/w/KE3pqNQa2krkEUwUOpNO3B42v2&#10;mT9m34bs1qTfvisUehxm5jfMOhtNK27Uu9qyglkUgyAurK65VPD5cXhagXAeWWNrmRT8kINsM3lY&#10;Y6rtwO90y30pAoRdigoq77tUSldUZNBFtiMO3sX2Bn2QfSl1j0OAm1YmcbyUBmsOCxV2tKuouObf&#10;RsGc3podfR3PyTI/Dd1i29hXvVfqcTpuX0B4Gv1/+K991AqSxXMC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nLLHAAAA3QAAAA8AAAAAAAAAAAAAAAAAmAIAAGRy&#10;cy9kb3ducmV2LnhtbFBLBQYAAAAABAAEAPUAAACMAwAAAAA=&#10;" fillcolor="#df6926" stroked="f"/>
                      <v:oval id="Oval 2573" o:spid="_x0000_s1181" style="position:absolute;left:570;top:912;width:116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5KccA&#10;AADdAAAADwAAAGRycy9kb3ducmV2LnhtbESPzWvCQBTE74X+D8sTvNWN8aMldSOiCB6KYtpDj6/Z&#10;13w0+zZkV5P+992C4HGYmd8wq/VgGnGlzlWWFUwnEQji3OqKCwUf7/unFxDOI2tsLJOCX3KwTh8f&#10;Vpho2/OZrpkvRICwS1BB6X2bSOnykgy6iW2Jg/dtO4M+yK6QusM+wE0j4yhaSoMVh4USW9qWlP9k&#10;F6NgTsd6S1+Hz3iZnfp2santm94pNR4Nm1cQngZ/D9/aB60gXjzP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cOSnHAAAA3QAAAA8AAAAAAAAAAAAAAAAAmAIAAGRy&#10;cy9kb3ducmV2LnhtbFBLBQYAAAAABAAEAPUAAACMAwAAAAA=&#10;" fillcolor="#df6926" stroked="f"/>
                      <v:oval id="Oval 2574" o:spid="_x0000_s1182" style="position:absolute;left:736;top:912;width:118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hXccA&#10;AADdAAAADwAAAGRycy9kb3ducmV2LnhtbESPQWvCQBSE74X+h+UVvJlNg7EldRVRBA9SMe2hx9fs&#10;axKbfRuyaxL/fVcQehxm5htmsRpNI3rqXG1ZwXMUgyAurK65VPD5sZu+gnAeWWNjmRRcycFq+fiw&#10;wEzbgU/U574UAcIuQwWV920mpSsqMugi2xIH78d2Bn2QXSl1h0OAm0YmcTyXBmsOCxW2tKmo+M0v&#10;RsGM3s8b+t5/JfP8OLTp+mwPeqvU5Glcv4HwNPr/8L291wqS9GUGt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1oV3HAAAA3QAAAA8AAAAAAAAAAAAAAAAAmAIAAGRy&#10;cy9kb3ducmV2LnhtbFBLBQYAAAAABAAEAPUAAACMAwAAAAA=&#10;" fillcolor="#df6926" stroked="f"/>
                      <v:oval id="Oval 2575" o:spid="_x0000_s1183" style="position:absolute;left:904;top:912;width:118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kExscA&#10;AADdAAAADwAAAGRycy9kb3ducmV2LnhtbESPT2vCQBTE7wW/w/IK3uqmobEldSOiFDyIpdFDj6/Z&#10;Z/6YfRuyq4nf3i0Uehxm5jfMYjmaVlypd7VlBc+zCARxYXXNpYLj4ePpDYTzyBpby6TgRg6W2eRh&#10;gam2A3/RNfelCBB2KSqovO9SKV1RkUE3sx1x8E62N+iD7EupexwC3LQyjqK5NFhzWKiwo3VFxTm/&#10;GAUvtG/W9LP9juf559Alq8bu9Eap6eO4egfhafT/4b/2ViuIk9cE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5BMbHAAAA3QAAAA8AAAAAAAAAAAAAAAAAmAIAAGRy&#10;cy9kb3ducmV2LnhtbFBLBQYAAAAABAAEAPUAAACMAwAAAAA=&#10;" fillcolor="#df6926" stroked="f"/>
                      <v:oval id="Oval 2576" o:spid="_x0000_s1184" style="position:absolute;left:1122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XfMcA&#10;AADdAAAADwAAAGRycy9kb3ducmV2LnhtbESPT2sCMRTE70K/Q3iF3jRb6VrdmpVSFIuHQq0g3h6b&#10;1/3j5mVJUl2/fSMIHoeZ+Q0zX/SmFSdyvras4HmUgCAurK65VLD7WQ2nIHxA1thaJgUX8rDIHwZz&#10;zLQ98zedtqEUEcI+QwVVCF0mpS8qMuhHtiOO3q91BkOUrpTa4TnCTSvHSTKRBmuOCxV29FFRcdz+&#10;GQVuma6DPK6WL81Xs5/ZzUEfdKrU02P//gYiUB/u4Vv7UysYp68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2F3zHAAAA3QAAAA8AAAAAAAAAAAAAAAAAmAIAAGRy&#10;cy9kb3ducmV2LnhtbFBLBQYAAAAABAAEAPUAAACMAwAAAAA=&#10;" fillcolor="black" stroked="f"/>
                      <v:oval id="Oval 2577" o:spid="_x0000_s1185" style="position:absolute;left:1290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y58cA&#10;AADdAAAADwAAAGRycy9kb3ducmV2LnhtbESPW2sCMRSE34X+h3AKfdNspetla1ZKUSw+FGoF8e2w&#10;Od2Lm5MlSXX9940g9HGYmW+YxbI3rTiT87VlBc+jBARxYXXNpYL993o4A+EDssbWMim4kodl/jBY&#10;YKbthb/ovAuliBD2GSqoQugyKX1RkUE/sh1x9H6sMxiidKXUDi8Rblo5TpKJNFhzXKiwo/eKitPu&#10;1yhwq3QT5Gm9emk+m8Pcbo/6qFOlnh77t1cQgfrwH763P7SCcTqdwu1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sufHAAAA3QAAAA8AAAAAAAAAAAAAAAAAmAIAAGRy&#10;cy9kb3ducmV2LnhtbFBLBQYAAAAABAAEAPUAAACMAwAAAAA=&#10;" fillcolor="black" stroked="f"/>
                      <v:oval id="Oval 2578" o:spid="_x0000_s1186" style="position:absolute;left:1458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mlcMA&#10;AADdAAAADwAAAGRycy9kb3ducmV2LnhtbERPz2vCMBS+D/Y/hDfYbaYT67QaZYiieBDsBPH2aJ5t&#10;tXkpSab1vzeHwY4f3+/pvDONuJHztWUFn70EBHFhdc2lgsPP6mMEwgdkjY1lUvAgD/PZ68sUM23v&#10;vKdbHkoRQ9hnqKAKoc2k9EVFBn3PtsSRO1tnMEToSqkd3mO4aWQ/SYbSYM2xocKWFhUV1/zXKHDL&#10;dB3kdbUcXHaX49huT/qkU6Xe37rvCYhAXfgX/7k3WkE//Ypz4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mlcMAAADdAAAADwAAAAAAAAAAAAAAAACYAgAAZHJzL2Rv&#10;d25yZXYueG1sUEsFBgAAAAAEAAQA9QAAAIgDAAAAAA==&#10;" fillcolor="black" stroked="f"/>
                      <v:oval id="Oval 2579" o:spid="_x0000_s1187" style="position:absolute;left:1626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DDsYA&#10;AADdAAAADwAAAGRycy9kb3ducmV2LnhtbESPQWsCMRSE7wX/Q3iCt5qtuK2uRhFRKh4ErSDeHpvX&#10;3dXNy5Kkuv57Uyj0OMzMN8x03ppa3Mj5yrKCt34Cgji3uuJCwfFr/ToC4QOyxtoyKXiQh/ms8zLF&#10;TNs77+l2CIWIEPYZKihDaDIpfV6SQd+3DXH0vq0zGKJ0hdQO7xFuajlIkndpsOK4UGJDy5Ly6+HH&#10;KHCr9DPI63o1vOwup7HdnvVZp0r1uu1iAiJQG/7Df+2NVjBIP8b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mDDsYAAADdAAAADwAAAAAAAAAAAAAAAACYAgAAZHJz&#10;L2Rvd25yZXYueG1sUEsFBgAAAAAEAAQA9QAAAIsDAAAAAA==&#10;" fillcolor="black" stroked="f"/>
                      <v:oval id="Oval 2580" o:spid="_x0000_s1188" style="position:absolute;left:1792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atMQA&#10;AADdAAAADwAAAGRycy9kb3ducmV2LnhtbERPy2rCQBTdF/oPwy10VycVI5pmIkWUli4EbUGyu2Ru&#10;8zBzJ8xMNf69syi4PJx3vhpNL87kfGtZweskAUFcWd1yreDne/uyAOEDssbeMim4kodV8fiQY6bt&#10;hfd0PoRaxBD2GSpoQhgyKX3VkEE/sQNx5H6tMxgidLXUDi8x3PRymiRzabDl2NDgQOuGqtPhzyhw&#10;m/QjyNN2M+t23XFpv0pd6lSp56fx/Q1EoDHcxf/uT61gmi7i/vgmP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WrTEAAAA3QAAAA8AAAAAAAAAAAAAAAAAmAIAAGRycy9k&#10;b3ducmV2LnhtbFBLBQYAAAAABAAEAPUAAACJAwAAAAA=&#10;" fillcolor="black" stroked="f"/>
                      <v:oval id="Oval 2581" o:spid="_x0000_s1189" style="position:absolute;left:1960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/L8YA&#10;AADdAAAADwAAAGRycy9kb3ducmV2LnhtbESPQWvCQBSE74X+h+UVvNWNYkSjq5SiVDwUTAvi7ZF9&#10;JtHs27C71fjv3YLgcZiZb5j5sjONuJDztWUFg34CgriwuuZSwe/P+n0CwgdkjY1lUnAjD8vF68sc&#10;M22vvKNLHkoRIewzVFCF0GZS+qIig75vW+LoHa0zGKJ0pdQOrxFuGjlMkrE0WHNcqLClz4qKc/5n&#10;FLhV+hXkeb0anb5P+6ndHvRBp0r13rqPGYhAXXiGH+2NVjBMJwP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r/L8YAAADdAAAADwAAAAAAAAAAAAAAAACYAgAAZHJz&#10;L2Rvd25yZXYueG1sUEsFBgAAAAAEAAQA9QAAAIsDAAAAAA==&#10;" fillcolor="black" stroked="f"/>
                      <v:oval id="Oval 2582" o:spid="_x0000_s1190" style="position:absolute;left:2128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hWMYA&#10;AADdAAAADwAAAGRycy9kb3ducmV2LnhtbESPQWvCQBSE74L/YXlCb7ppaIqNriKiVDwItQXx9si+&#10;JtHs27C71fjvXaHgcZiZb5jpvDONuJDztWUFr6MEBHFhdc2lgp/v9XAMwgdkjY1lUnAjD/NZvzfF&#10;XNsrf9FlH0oRIexzVFCF0OZS+qIig35kW+Lo/VpnMETpSqkdXiPcNDJNkndpsOa4UGFLy4qK8/7P&#10;KHCr7DPI83r1dtqdDh92e9RHnSn1MugWExCBuvAM/7c3WkGajV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hhWMYAAADdAAAADwAAAAAAAAAAAAAAAACYAgAAZHJz&#10;L2Rvd25yZXYueG1sUEsFBgAAAAAEAAQA9QAAAIsDAAAAAA==&#10;" fillcolor="black" stroked="f"/>
                      <v:shape id="Freeform 2583" o:spid="_x0000_s1191" style="position:absolute;top:989;width:68;height:118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8TqMUA&#10;AADdAAAADwAAAGRycy9kb3ducmV2LnhtbESPQWvCQBSE70L/w/IKvenGSMXGbKQtVDxVq+L5mX0m&#10;odm3Ibsm6b/vCoLHYWa+YdLVYGrRUesqywqmkwgEcW51xYWC4+FrvADhPLLG2jIp+CMHq+xplGKi&#10;bc8/1O19IQKEXYIKSu+bREqXl2TQTWxDHLyLbQ36INtC6hb7ADe1jKNoLg1WHBZKbOizpPx3fzUK&#10;/Pdhe153Hxz3m+l5PrPFW37aKfXyPLwvQXga/CN8b2+0gvh1MYPbm/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xOoxQAAAN0AAAAPAAAAAAAAAAAAAAAAAJgCAABkcnMv&#10;ZG93bnJldi54bWxQSwUGAAAAAAQABAD1AAAAigMAAAAA&#10;" path="m5,c3,,2,,,,,59,,59,,59v2,,3,,5,c21,59,34,46,34,29,34,13,21,,5,xe" fillcolor="black" stroked="f">
                        <v:path arrowok="t" o:connecttype="custom" o:connectlocs="10,0;0,0;0,118;10,118;68,58;10,0" o:connectangles="0,0,0,0,0,0"/>
                      </v:shape>
                      <v:oval id="Oval 2584" o:spid="_x0000_s1192" style="position:absolute;left:118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ct8YA&#10;AADdAAAADwAAAGRycy9kb3ducmV2LnhtbESPQWvCQBSE74X+h+UVvNVNxYhGVymiKD0UTAvi7ZF9&#10;JtHs27C7avz33YLgcZiZb5jZojONuJLztWUFH/0EBHFhdc2lgt+f9fsYhA/IGhvLpOBOHhbz15cZ&#10;ZtreeEfXPJQiQthnqKAKoc2k9EVFBn3ftsTRO1pnMETpSqkd3iLcNHKQJCNpsOa4UGFLy4qKc34x&#10;Ctwq3QR5Xq+Gp+/TfmK/DvqgU6V6b93nFESgLjzDj/ZWKxik4yH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1ct8YAAADdAAAADwAAAAAAAAAAAAAAAACYAgAAZHJz&#10;L2Rvd25yZXYueG1sUEsFBgAAAAAEAAQA9QAAAIsDAAAAAA==&#10;" fillcolor="black" stroked="f"/>
                      <v:oval id="Oval 2585" o:spid="_x0000_s1193" style="position:absolute;left:286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5LMcA&#10;AADdAAAADwAAAGRycy9kb3ducmV2LnhtbESPT2vCQBTE7wW/w/KE3urG0BSNrkFEaemh4B8Qb4/s&#10;M4lm34bdrabfvlsoeBxm5jfMvOhNK27kfGNZwXiUgCAurW64UnDYb14mIHxA1thaJgU/5KFYDJ7m&#10;mGt75y3ddqESEcI+RwV1CF0upS9rMuhHtiOO3tk6gyFKV0nt8B7hppVpkrxJgw3HhRo7WtVUXnff&#10;RoFbZ+9BXjfr18vX5Ti1nyd90plSz8N+OQMRqA+P8H/7QytIs0kG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x+SzHAAAA3QAAAA8AAAAAAAAAAAAAAAAAmAIAAGRy&#10;cy9kb3ducmV2LnhtbFBLBQYAAAAABAAEAPUAAACMAwAAAAA=&#10;" fillcolor="black" stroked="f"/>
                      <v:oval id="Oval 2586" o:spid="_x0000_s1194" style="position:absolute;left:452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nW8YA&#10;AADdAAAADwAAAGRycy9kb3ducmV2LnhtbESPQWsCMRSE70L/Q3gFb5qtdEW3RilFUTwI2oJ4e2xe&#10;d1c3L0sSdf33RhA8DjPzDTOZtaYWF3K+sqzgo5+AIM6trrhQ8Pe76I1A+ICssbZMCm7kYTZ960ww&#10;0/bKW7rsQiEihH2GCsoQmkxKn5dk0PdtQxy9f+sMhihdIbXDa4SbWg6SZCgNVhwXSmzop6T8tDsb&#10;BW6eLoM8Leafx81xP7brgz7oVKnue/v9BSJQG17hZ3ulFQzS0R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NnW8YAAADdAAAADwAAAAAAAAAAAAAAAACYAgAAZHJz&#10;L2Rvd25yZXYueG1sUEsFBgAAAAAEAAQA9QAAAIsDAAAAAA==&#10;" fillcolor="black" stroked="f"/>
                      <v:oval id="Oval 2587" o:spid="_x0000_s1195" style="position:absolute;left:620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CwMYA&#10;AADdAAAADwAAAGRycy9kb3ducmV2LnhtbESPQWsCMRSE7wX/Q3iCt5qtuK2uRhFRKh4ErSDeHpvX&#10;3dXNy5Kkuv57Uyj0OMzMN8x03ppa3Mj5yrKCt34Cgji3uuJCwfFr/ToC4QOyxtoyKXiQh/ms8zLF&#10;TNs77+l2CIWIEPYZKihDaDIpfV6SQd+3DXH0vq0zGKJ0hdQO7xFuajlIkndpsOK4UGJDy5Ly6+HH&#10;KHCr9DPI63o1vOwup7HdnvVZp0r1uu1iAiJQG/7Df+2NVjBIRx/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/CwMYAAADdAAAADwAAAAAAAAAAAAAAAACYAgAAZHJz&#10;L2Rvd25yZXYueG1sUEsFBgAAAAAEAAQA9QAAAIsDAAAAAA==&#10;" fillcolor="black" stroked="f"/>
                      <v:oval id="Oval 2588" o:spid="_x0000_s1196" style="position:absolute;left:788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WssQA&#10;AADdAAAADwAAAGRycy9kb3ducmV2LnhtbERPy2rCQBTdF/oPwy10VycVI5pmIkWUli4EbUGyu2Ru&#10;8zBzJ8xMNf69syi4PJx3vhpNL87kfGtZweskAUFcWd1yreDne/uyAOEDssbeMim4kodV8fiQY6bt&#10;hfd0PoRaxBD2GSpoQhgyKX3VkEE/sQNx5H6tMxgidLXUDi8x3PRymiRzabDl2NDgQOuGqtPhzyhw&#10;m/QjyNN2M+t23XFpv0pd6lSp56fx/Q1EoDHcxf/uT61gmi7i3PgmP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wVrLEAAAA3QAAAA8AAAAAAAAAAAAAAAAAmAIAAGRycy9k&#10;b3ducmV2LnhtbFBLBQYAAAAABAAEAPUAAACJAwAAAAA=&#10;" fillcolor="black" stroked="f"/>
                      <v:oval id="Oval 2589" o:spid="_x0000_s1197" style="position:absolute;left:956;top:989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zKcYA&#10;AADdAAAADwAAAGRycy9kb3ducmV2LnhtbESPQWvCQBSE70L/w/IK3nRTMaKpq5SiVDwIpoXi7ZF9&#10;TaLZt2F3q/Hfu4LgcZiZb5j5sjONOJPztWUFb8MEBHFhdc2lgp/v9WAKwgdkjY1lUnAlD8vFS2+O&#10;mbYX3tM5D6WIEPYZKqhCaDMpfVGRQT+0LXH0/qwzGKJ0pdQOLxFuGjlKkok0WHNcqLClz4qKU/5v&#10;FLhV+hXkab0aH3fH35ndHvRBp0r1X7uPdxCBuvAMP9obrWCUTm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zzKcYAAADdAAAADwAAAAAAAAAAAAAAAACYAgAAZHJz&#10;L2Rvd25yZXYueG1sUEsFBgAAAAAEAAQA9QAAAIsDAAAAAA==&#10;" fillcolor="black" stroked="f"/>
                      <v:oval id="Oval 2590" o:spid="_x0000_s1198" style="position:absolute;left:55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BpMIA&#10;AADdAAAADwAAAGRycy9kb3ducmV2LnhtbERPTYvCMBC9C/sfwix403SLylqNIorgQVbsevA4NmNb&#10;t5mUJtr6781hwePjfc+XnanEgxpXWlbwNYxAEGdWl5wrOP1uB98gnEfWWFkmBU9ysFx89OaYaNvy&#10;kR6pz0UIYZeggsL7OpHSZQUZdENbEwfuahuDPsAml7rBNoSbSsZRNJEGSw4NBda0Lij7S+9GwYh+&#10;bmu67M7xJD209Xh1s3u9Uar/2a1mIDx1/i3+d++0gng8Df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kGkwgAAAN0AAAAPAAAAAAAAAAAAAAAAAJgCAABkcnMvZG93&#10;bnJldi54bWxQSwUGAAAAAAQABAD1AAAAhwMAAAAA&#10;" fillcolor="#df6926" stroked="f"/>
                      <v:oval id="Oval 2591" o:spid="_x0000_s1199" style="position:absolute;left:63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kP8UA&#10;AADdAAAADwAAAGRycy9kb3ducmV2LnhtbESPQWvCQBSE74L/YXlCb3VjUKnRVUQRPBSLqQePz+wz&#10;iWbfhuzWpP/eLRQ8DjPzDbNYdaYSD2pcaVnBaBiBIM6sLjlXcPrevX+AcB5ZY2WZFPySg9Wy31tg&#10;om3LR3qkPhcBwi5BBYX3dSKlywoy6Ia2Jg7e1TYGfZBNLnWDbYCbSsZRNJUGSw4LBda0KSi7pz9G&#10;wZgOtw1d9ud4mn619WR9s596q9TboFvPQXjq/Cv8395rBfFkNoK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uQ/xQAAAN0AAAAPAAAAAAAAAAAAAAAAAJgCAABkcnMv&#10;ZG93bnJldi54bWxQSwUGAAAAAAQABAD1AAAAigMAAAAA&#10;" fillcolor="#df6926" stroked="f"/>
                      <v:oval id="Oval 2592" o:spid="_x0000_s1200" style="position:absolute;left:71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6SMcA&#10;AADdAAAADwAAAGRycy9kb3ducmV2LnhtbESPT2vCQBTE7wW/w/KE3pqNQaWmrkEUwUOpNO3B42v2&#10;mT9m34bs1qTfvisUehxm5jfMOhtNK27Uu9qyglkUgyAurK65VPD5cXh6BuE8ssbWMin4IQfZZvKw&#10;xlTbgd/plvtSBAi7FBVU3neplK6oyKCLbEccvIvtDfog+1LqHocAN61M4ngpDdYcFirsaFdRcc2/&#10;jYI5vTU7+jqek2V+GrrFtrGveq/U43TcvoDwNPr/8F/7qBUki1UC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cekjHAAAA3QAAAA8AAAAAAAAAAAAAAAAAmAIAAGRy&#10;cy9kb3ducmV2LnhtbFBLBQYAAAAABAAEAPUAAACMAwAAAAA=&#10;" fillcolor="#df6926" stroked="f"/>
                      <v:oval id="Oval 2593" o:spid="_x0000_s1201" style="position:absolute;left:79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f08cA&#10;AADdAAAADwAAAGRycy9kb3ducmV2LnhtbESPzWvCQBTE74X+D8sTvNWN8YM2dSOiCB6KYtpDj6/Z&#10;13w0+zZkV5P+992C4HGYmd8wq/VgGnGlzlWWFUwnEQji3OqKCwUf7/unZxDOI2tsLJOCX3KwTh8f&#10;Vpho2/OZrpkvRICwS1BB6X2bSOnykgy6iW2Jg/dtO4M+yK6QusM+wE0j4yhaSoMVh4USW9qWlP9k&#10;F6NgTsd6S1+Hz3iZnfp2santm94pNR4Nm1cQngZ/D9/aB60gXrzM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Q39PHAAAA3QAAAA8AAAAAAAAAAAAAAAAAmAIAAGRy&#10;cy9kb3ducmV2LnhtbFBLBQYAAAAABAAEAPUAAACMAwAAAAA=&#10;" fillcolor="#df6926" stroked="f"/>
                      <v:oval id="Oval 2594" o:spid="_x0000_s1202" style="position:absolute;left:87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Hp8cA&#10;AADdAAAADwAAAGRycy9kb3ducmV2LnhtbESPQWvCQBSE74X+h+UVvJlNg5E2dRVRBA9SMe2hx9fs&#10;axKbfRuyaxL/fVcQehxm5htmsRpNI3rqXG1ZwXMUgyAurK65VPD5sZu+gHAeWWNjmRRcycFq+fiw&#10;wEzbgU/U574UAcIuQwWV920mpSsqMugi2xIH78d2Bn2QXSl1h0OAm0YmcTyXBmsOCxW2tKmo+M0v&#10;RsGM3s8b+t5/JfP8OLTp+mwPeqvU5Glcv4HwNPr/8L291wqS9HUGt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5R6fHAAAA3QAAAA8AAAAAAAAAAAAAAAAAmAIAAGRy&#10;cy9kb3ducmV2LnhtbFBLBQYAAAAABAAEAPUAAACMAwAAAAA=&#10;" fillcolor="#df6926" stroked="f"/>
                      <v:oval id="Oval 2595" o:spid="_x0000_s1203" style="position:absolute;left:95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iPMcA&#10;AADdAAAADwAAAGRycy9kb3ducmV2LnhtbESPT2vCQBTE7wW/w/IK3uqmoZE2dSOiFDyIpdFDj6/Z&#10;Z/6YfRuyq4nf3i0Uehxm5jfMYjmaVlypd7VlBc+zCARxYXXNpYLj4ePpFYTzyBpby6TgRg6W2eRh&#10;gam2A3/RNfelCBB2KSqovO9SKV1RkUE3sx1x8E62N+iD7EupexwC3LQyjqK5NFhzWKiwo3VFxTm/&#10;GAUvtG/W9LP9juf559Alq8bu9Eap6eO4egfhafT/4b/2ViuIk7cE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14jzHAAAA3QAAAA8AAAAAAAAAAAAAAAAAmAIAAGRy&#10;cy9kb3ducmV2LnhtbFBLBQYAAAAABAAEAPUAAACMAwAAAAA=&#10;" fillcolor="#df6926" stroked="f"/>
                      <v:oval id="Oval 2596" o:spid="_x0000_s1204" style="position:absolute;left:103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8S8cA&#10;AADdAAAADwAAAGRycy9kb3ducmV2LnhtbESPT2vCQBTE70K/w/IK3nTToKFN3YhYBA9SadpDj6/Z&#10;1/xp9m3IriZ++64geBxm5jfMaj2aVpypd7VlBU/zCARxYXXNpYKvz93sGYTzyBpby6TgQg7W2cNk&#10;ham2A3/QOfelCBB2KSqovO9SKV1RkUE3tx1x8H5tb9AH2ZdS9zgEuGllHEWJNFhzWKiwo21FxV9+&#10;MgoW9N5s6Wf/HSf5ceiWm8Ye9JtS08dx8wrC0+jv4Vt7rxXEy5cE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nfEvHAAAA3QAAAA8AAAAAAAAAAAAAAAAAmAIAAGRy&#10;cy9kb3ducmV2LnhtbFBLBQYAAAAABAAEAPUAAACMAwAAAAA=&#10;" fillcolor="#df6926" stroked="f"/>
                      <v:shape id="Freeform 2597" o:spid="_x0000_s1205" style="position:absolute;top:726;width:52;height:58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L9ccA&#10;AADdAAAADwAAAGRycy9kb3ducmV2LnhtbESPQWvCQBSE74X+h+UVequbhlo1ukqp1Ip60eSQ4yP7&#10;TEKzb0N2a+K/7woFj8PMfMMsVoNpxIU6V1tW8DqKQBAXVtdcKsjSr5cpCOeRNTaWScGVHKyWjw8L&#10;TLTt+UiXky9FgLBLUEHlfZtI6YqKDLqRbYmDd7adQR9kV0rdYR/gppFxFL1LgzWHhQpb+qyo+Dn9&#10;GgUbV7/ts8Pu22zWvdzHWRrn+Vqp56fhYw7C0+Dv4f/2ViuIx7MJ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SC/XHAAAA3QAAAA8AAAAAAAAAAAAAAAAAmAIAAGRy&#10;cy9kb3ducmV2LnhtbFBLBQYAAAAABAAEAPUAAACMAwAAAAA=&#10;" path="m12,c7,,3,3,,7,,22,,22,,22v3,4,7,7,12,7c20,29,26,22,26,15,26,7,20,,12,xe" fillcolor="#df6926" stroked="f">
                        <v:path arrowok="t" o:connecttype="custom" o:connectlocs="24,0;0,14;0,44;24,58;52,30;24,0" o:connectangles="0,0,0,0,0,0"/>
                      </v:shape>
                      <v:oval id="Oval 2598" o:spid="_x0000_s1206" style="position:absolute;left:76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NosIA&#10;AADdAAAADwAAAGRycy9kb3ducmV2LnhtbERPTYvCMBC9C/sfwix403SLylqNIorgQVbsevA4NmNb&#10;t5mUJtr6781hwePjfc+XnanEgxpXWlbwNYxAEGdWl5wrOP1uB98gnEfWWFkmBU9ysFx89OaYaNvy&#10;kR6pz0UIYZeggsL7OpHSZQUZdENbEwfuahuDPsAml7rBNoSbSsZRNJEGSw4NBda0Lij7S+9GwYh+&#10;bmu67M7xJD209Xh1s3u9Uar/2a1mIDx1/i3+d++0gng8DXP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E2iwgAAAN0AAAAPAAAAAAAAAAAAAAAAAJgCAABkcnMvZG93&#10;bnJldi54bWxQSwUGAAAAAAQABAD1AAAAhwMAAAAA&#10;" fillcolor="#df6926" stroked="f"/>
                      <v:shape id="Freeform 2599" o:spid="_x0000_s1207" style="position:absolute;left:156;top:726;width:58;height:58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qX8YA&#10;AADdAAAADwAAAGRycy9kb3ducmV2LnhtbESPQWvCQBSE70L/w/IKvelGW21NXUUEqXgz2kNvr9ln&#10;Etx9G7Ibjf/eFQSPw8x8w8wWnTXiTI2vHCsYDhIQxLnTFRcKDvt1/wuED8gajWNScCUPi/lLb4ap&#10;dhfe0TkLhYgQ9ikqKEOoUyl9XpJFP3A1cfSOrrEYomwKqRu8RLg1cpQkE2mx4rhQYk2rkvJT1loF&#10;Ge3qbXs0H+P337U2xd/n9mfyr9Tba7f8BhGoC8/wo73RCkbj6RT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7qX8YAAADdAAAADwAAAAAAAAAAAAAAAACYAgAAZHJz&#10;L2Rvd25yZXYueG1sUEsFBgAAAAAEAAQA9QAAAIsDAAAAAA==&#10;" path="m28,15v1,7,-6,14,-14,14c7,29,,22,,15,,7,7,,14,v8,,15,7,14,15xe" fillcolor="#df6926" stroked="f">
                        <v:path arrowok="t" o:connecttype="custom" o:connectlocs="56,30;28,58;0,30;28,0;56,30" o:connectangles="0,0,0,0,0"/>
                      </v:shape>
                      <v:oval id="Oval 2600" o:spid="_x0000_s1208" style="position:absolute;left:236;top:72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1X8MA&#10;AADdAAAADwAAAGRycy9kb3ducmV2LnhtbERPTWuDQBC9F/Iflgn0VtdKK8G4CcEQ8FBSanLocepO&#10;1NSdFXcbzb/vHgo9Pt53vp1NL240us6ygucoBkFcW91xo+B8OjytQDiPrLG3TAru5GC7WTzkmGk7&#10;8QfdKt+IEMIuQwWt90MmpatbMugiOxAH7mJHgz7AsZF6xCmEm14mcZxKgx2HhhYHKlqqv6sfo+CF&#10;jteCvsrPJK3ep+F1d7Vveq/U43LerUF4mv2/+M9dagVJGof9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21X8MAAADdAAAADwAAAAAAAAAAAAAAAACYAgAAZHJzL2Rv&#10;d25yZXYueG1sUEsFBgAAAAAEAAQA9QAAAIgDAAAAAA==&#10;" fillcolor="#df6926" stroked="f"/>
                      <v:oval id="Oval 2601" o:spid="_x0000_s1209" style="position:absolute;left:316;top:72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QxMYA&#10;AADdAAAADwAAAGRycy9kb3ducmV2LnhtbESPT2vCQBTE74V+h+UVems2Bg0lugaxFDyUFtMeenxm&#10;n/lj9m3Irib99m5B8DjMzG+YVT6ZTlxocI1lBbMoBkFcWt1wpeDn+/3lFYTzyBo7y6Tgjxzk68eH&#10;FWbajrynS+ErESDsMlRQe99nUrqyJoMusj1x8I52MOiDHCqpBxwD3HQyieNUGmw4LNTY07am8lSc&#10;jYI5fbZbOux+k7T4GvvFprUf+k2p56dpswThafL38K290wqSNJ7B/5vw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EQxMYAAADdAAAADwAAAAAAAAAAAAAAAACYAgAAZHJz&#10;L2Rvd25yZXYueG1sUEsFBgAAAAAEAAQA9QAAAIsDAAAAAA==&#10;" fillcolor="#df6926" stroked="f"/>
                      <v:oval id="Oval 2602" o:spid="_x0000_s1210" style="position:absolute;left:39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Os8UA&#10;AADdAAAADwAAAGRycy9kb3ducmV2LnhtbESPQWvCQBSE7wX/w/IEb3VjaINEVxFF8CCWRg8en9ln&#10;Es2+Ddmtif++Wyh4HGbmG2a+7E0tHtS6yrKCyTgCQZxbXXGh4HTcvk9BOI+ssbZMCp7kYLkYvM0x&#10;1bbjb3pkvhABwi5FBaX3TSqly0sy6Ma2IQ7e1bYGfZBtIXWLXYCbWsZRlEiDFYeFEhtal5Tfsx+j&#10;4IMOtzVdduc4yb665nN1s3u9UWo07FczEJ56/wr/t3daQZxEMf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46zxQAAAN0AAAAPAAAAAAAAAAAAAAAAAJgCAABkcnMv&#10;ZG93bnJldi54bWxQSwUGAAAAAAQABAD1AAAAigMAAAAA&#10;" fillcolor="#df6926" stroked="f"/>
                      <v:oval id="Oval 2603" o:spid="_x0000_s1211" style="position:absolute;left:47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rKMYA&#10;AADdAAAADwAAAGRycy9kb3ducmV2LnhtbESPT2vCQBTE74V+h+UVvNVNow0luhFRBA/F0rQHj8/s&#10;M3+afRuyWxO/vVsoeBxm5jfMcjWaVlyod7VlBS/TCARxYXXNpYLvr93zGwjnkTW2lknBlRyssseH&#10;JabaDvxJl9yXIkDYpaig8r5LpXRFRQbd1HbEwTvb3qAPsi+l7nEIcNPKOIoSabDmsFBhR5uKip/8&#10;1yiY06HZ0Gl/jJP8Y+he141911ulJk/jegHC0+jv4f/2XiuIk2gGf2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8rKMYAAADdAAAADwAAAAAAAAAAAAAAAACYAgAAZHJz&#10;L2Rvd25yZXYueG1sUEsFBgAAAAAEAAQA9QAAAIsDAAAAAA==&#10;" fillcolor="#df6926" stroked="f"/>
                      <v:oval id="Oval 2604" o:spid="_x0000_s1212" style="position:absolute;left:1598;top:72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zXMUA&#10;AADdAAAADwAAAGRycy9kb3ducmV2LnhtbESPQWvCQBSE74X+h+UVvDWbBg0luopYBA+iNO2hx2f2&#10;mUSzb0N2NfHfu0LB4zAz3zCzxWAacaXO1ZYVfEQxCOLC6ppLBb8/6/dPEM4ja2wsk4IbOVjMX19m&#10;mGnb8zddc1+KAGGXoYLK+zaT0hUVGXSRbYmDd7SdQR9kV0rdYR/gppFJHKfSYM1hocKWVhUV5/xi&#10;FIxpd1rRYfOXpPm+byfLk93qL6VGb8NyCsLT4J/h//ZGK0jSeAy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rNcxQAAAN0AAAAPAAAAAAAAAAAAAAAAAJgCAABkcnMv&#10;ZG93bnJldi54bWxQSwUGAAAAAAQABAD1AAAAigMAAAAA&#10;" fillcolor="#df6926" stroked="f"/>
                      <v:oval id="Oval 2605" o:spid="_x0000_s1213" style="position:absolute;left:1680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Wx8YA&#10;AADdAAAADwAAAGRycy9kb3ducmV2LnhtbESPT2vCQBTE74LfYXkFb7pp0FCiaxBF8FBamvbQ4zP7&#10;zB+zb0N2Nem37xYKHoeZ+Q2zyUbTijv1rras4HkRgSAurK65VPD1eZy/gHAeWWNrmRT8kINsO51s&#10;MNV24A+6574UAcIuRQWV910qpSsqMugWtiMO3sX2Bn2QfSl1j0OAm1bGUZRIgzWHhQo72ldUXPOb&#10;UbCkt2ZP59N3nOTvQ7faNfZVH5SaPY27NQhPo3+E/9snrSBOohX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oWx8YAAADdAAAADwAAAAAAAAAAAAAAAACYAgAAZHJz&#10;L2Rvd25yZXYueG1sUEsFBgAAAAAEAAQA9QAAAIsDAAAAAA==&#10;" fillcolor="#df6926" stroked="f"/>
                      <v:oval id="Oval 2606" o:spid="_x0000_s1214" style="position:absolute;left:1760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IsMUA&#10;AADdAAAADwAAAGRycy9kb3ducmV2LnhtbESPQWvCQBSE7wX/w/IEb3VjaINEVxFF8CCWRg8en9ln&#10;Es2+Ddmtif++Wyh4HGbmG2a+7E0tHtS6yrKCyTgCQZxbXXGh4HTcvk9BOI+ssbZMCp7kYLkYvM0x&#10;1bbjb3pkvhABwi5FBaX3TSqly0sy6Ma2IQ7e1bYGfZBtIXWLXYCbWsZRlEiDFYeFEhtal5Tfsx+j&#10;4IMOtzVdduc4yb665nN1s3u9UWo07FczEJ56/wr/t3daQZxECf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IiwxQAAAN0AAAAPAAAAAAAAAAAAAAAAAJgCAABkcnMv&#10;ZG93bnJldi54bWxQSwUGAAAAAAQABAD1AAAAigMAAAAA&#10;" fillcolor="#df6926" stroked="f"/>
                      <v:oval id="Oval 2607" o:spid="_x0000_s1215" style="position:absolute;left:1840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tK8YA&#10;AADdAAAADwAAAGRycy9kb3ducmV2LnhtbESPT2vCQBTE74V+h+UVvNVNg6YluhFRBA/FYtqDx2f2&#10;mT/Nvg3ZrYnf3i0Uehxm5jfMcjWaVlypd7VlBS/TCARxYXXNpYKvz93zGwjnkTW2lknBjRyssseH&#10;JabaDnyka+5LESDsUlRQed+lUrqiIoNuajvi4F1sb9AH2ZdS9zgEuGllHEWJNFhzWKiwo01FxXf+&#10;YxTM6NBs6Lw/xUn+MXTzdWPf9VapydO4XoDwNPr/8F97rxXESfQKv2/C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tK8YAAADdAAAADwAAAAAAAAAAAAAAAACYAgAAZHJz&#10;L2Rvd25yZXYueG1sUEsFBgAAAAAEAAQA9QAAAIsDAAAAAA==&#10;" fillcolor="#df6926" stroked="f"/>
                      <v:oval id="Oval 2608" o:spid="_x0000_s1216" style="position:absolute;left:1920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5WcMA&#10;AADdAAAADwAAAGRycy9kb3ducmV2LnhtbERPTWuDQBC9F/Iflgn0VtdKK8G4CcEQ8FBSanLocepO&#10;1NSdFXcbzb/vHgo9Pt53vp1NL240us6ygucoBkFcW91xo+B8OjytQDiPrLG3TAru5GC7WTzkmGk7&#10;8QfdKt+IEMIuQwWt90MmpatbMugiOxAH7mJHgz7AsZF6xCmEm14mcZxKgx2HhhYHKlqqv6sfo+CF&#10;jteCvsrPJK3ep+F1d7Vveq/U43LerUF4mv2/+M9dagVJGoe5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u5WcMAAADdAAAADwAAAAAAAAAAAAAAAACYAgAAZHJzL2Rv&#10;d25yZXYueG1sUEsFBgAAAAAEAAQA9QAAAIgDAAAAAA==&#10;" fillcolor="#df6926" stroked="f"/>
                      <v:oval id="Oval 2609" o:spid="_x0000_s1217" style="position:absolute;left:2000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cwsYA&#10;AADdAAAADwAAAGRycy9kb3ducmV2LnhtbESPT2vCQBTE74V+h+UVvNVNg4Y2uhFRBA/FYtqDx2f2&#10;mT/Nvg3ZrYnf3i0Uehxm5jfMcjWaVlypd7VlBS/TCARxYXXNpYKvz93zKwjnkTW2lknBjRyssseH&#10;JabaDnyka+5LESDsUlRQed+lUrqiIoNuajvi4F1sb9AH2ZdS9zgEuGllHEWJNFhzWKiwo01FxXf+&#10;YxTM6NBs6Lw/xUn+MXTzdWPf9VapydO4XoDwNPr/8F97rxXESfQGv2/C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ccwsYAAADdAAAADwAAAAAAAAAAAAAAAACYAgAAZHJz&#10;L2Rvd25yZXYueG1sUEsFBgAAAAAEAAQA9QAAAIsDAAAAAA==&#10;" fillcolor="#df6926" stroked="f"/>
                      <v:oval id="Oval 2610" o:spid="_x0000_s1218" style="position:absolute;left:2080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jgsIA&#10;AADdAAAADwAAAGRycy9kb3ducmV2LnhtbERPTYvCMBC9L/gfwgh7W1PLWqQaRRTBw6Js9eBxbMa2&#10;2kxKk7X135uDsMfH+54ve1OLB7WusqxgPIpAEOdWV1woOB23X1MQziNrrC2Tgic5WC4GH3NMte34&#10;lx6ZL0QIYZeigtL7JpXS5SUZdCPbEAfualuDPsC2kLrFLoSbWsZRlEiDFYeGEhtal5Tfsz+j4Jv2&#10;tzVdduc4yQ5dM1nd7I/eKPU57FczEJ56/y9+u3daQZyMw/7wJj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COCwgAAAN0AAAAPAAAAAAAAAAAAAAAAAJgCAABkcnMvZG93&#10;bnJldi54bWxQSwUGAAAAAAQABAD1AAAAhwMAAAAA&#10;" fillcolor="#df6926" stroked="f"/>
                      <v:oval id="Oval 2611" o:spid="_x0000_s1219" style="position:absolute;left:103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GGcUA&#10;AADdAAAADwAAAGRycy9kb3ducmV2LnhtbESPQWvCQBSE74X+h+UVequbhBokuooogodSafTg8Zl9&#10;JtHs25DdmvTfu0LB4zAz3zCzxWAacaPO1ZYVxKMIBHFhdc2lgsN+8zEB4TyyxsYyKfgjB4v568sM&#10;M217/qFb7ksRIOwyVFB532ZSuqIig25kW+LgnW1n0AfZlVJ32Ae4aWQSRak0WHNYqLClVUXFNf81&#10;Cj7p+7Ki0/aYpPmub8fLi/3Sa6Xe34blFISnwT/D/+2tVpCkcQy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IYZxQAAAN0AAAAPAAAAAAAAAAAAAAAAAJgCAABkcnMv&#10;ZG93bnJldi54bWxQSwUGAAAAAAQABAD1AAAAigMAAAAA&#10;" fillcolor="#df6926" stroked="f"/>
                      <v:oval id="Oval 2612" o:spid="_x0000_s1220" style="position:absolute;left:111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YbsUA&#10;AADdAAAADwAAAGRycy9kb3ducmV2LnhtbESPQWvCQBSE74L/YXmCN90Y2iCpq4gieBCl0YPH1+xr&#10;Ept9G7JbE/99Vyh4HGbmG2ax6k0t7tS6yrKC2TQCQZxbXXGh4HLeTeYgnEfWWFsmBQ9ysFoOBwtM&#10;te34k+6ZL0SAsEtRQel9k0rp8pIMuqltiIP3bVuDPsi2kLrFLsBNLeMoSqTBisNCiQ1tSsp/sl+j&#10;4I2Otw197a9xkp265n19swe9VWo86tcfIDz1/hX+b++1gjiZxfB8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hhuxQAAAN0AAAAPAAAAAAAAAAAAAAAAAJgCAABkcnMv&#10;ZG93bnJldi54bWxQSwUGAAAAAAQABAD1AAAAigMAAAAA&#10;" fillcolor="#df6926" stroked="f"/>
                      <v:oval id="Oval 2613" o:spid="_x0000_s1221" style="position:absolute;left:119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99ccA&#10;AADdAAAADwAAAGRycy9kb3ducmV2LnhtbESPT2vCQBTE7wW/w/KE3urGtA0S3YgogofS0ujB4zP7&#10;zB+zb0N2a9Jv3y0Uehxm5jfMaj2aVtypd7VlBfNZBIK4sLrmUsHpuH9agHAeWWNrmRR8k4N1NnlY&#10;YartwJ90z30pAoRdigoq77tUSldUZNDNbEccvKvtDfog+1LqHocAN62MoyiRBmsOCxV2tK2ouOVf&#10;RsELvTdbuhzOcZJ/DN3rprFveqfU43TcLEF4Gv1/+K990AriZP4M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mvfXHAAAA3QAAAA8AAAAAAAAAAAAAAAAAmAIAAGRy&#10;cy9kb3ducmV2LnhtbFBLBQYAAAAABAAEAPUAAACMAwAAAAA=&#10;" fillcolor="#df6926" stroked="f"/>
                      <v:oval id="Oval 2614" o:spid="_x0000_s1222" style="position:absolute;left:127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lgcYA&#10;AADdAAAADwAAAGRycy9kb3ducmV2LnhtbESPQWvCQBSE74X+h+UVems2Bg0luopYBA9FaezB4zP7&#10;TGKzb0N2NfHfu0LB4zAz3zCzxWAacaXO1ZYVjKIYBHFhdc2lgt/9+uMThPPIGhvLpOBGDhbz15cZ&#10;Ztr2/EPX3JciQNhlqKDyvs2kdEVFBl1kW+LgnWxn0AfZlVJ32Ae4aWQSx6k0WHNYqLClVUXFX34x&#10;Csa0Pa/ouDkkab7r28nybL/1l1Lvb8NyCsLT4J/h//ZGK0jS0Rg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8lgcYAAADdAAAADwAAAAAAAAAAAAAAAACYAgAAZHJz&#10;L2Rvd25yZXYueG1sUEsFBgAAAAAEAAQA9QAAAIsDAAAAAA==&#10;" fillcolor="#df6926" stroked="f"/>
                      <v:oval id="Oval 2615" o:spid="_x0000_s1223" style="position:absolute;left:1358;top:72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AGsYA&#10;AADdAAAADwAAAGRycy9kb3ducmV2LnhtbESPQWvCQBSE74X+h+UVvDUbg4YSXUUsggexNPbg8Zl9&#10;JrHZtyG7mvjv3ULB4zAz3zDz5WAacaPO1ZYVjKMYBHFhdc2lgp/D5v0DhPPIGhvLpOBODpaL15c5&#10;Ztr2/E233JciQNhlqKDyvs2kdEVFBl1kW+LgnW1n0AfZlVJ32Ae4aWQSx6k0WHNYqLCldUXFb341&#10;Cia0v6zptD0maf7Vt9PVxe70p1Kjt2E1A+Fp8M/wf3urFSTpeAp/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OAGsYAAADdAAAADwAAAAAAAAAAAAAAAACYAgAAZHJz&#10;L2Rvd25yZXYueG1sUEsFBgAAAAAEAAQA9QAAAIsDAAAAAA==&#10;" fillcolor="#df6926" stroked="f"/>
                      <v:oval id="Oval 2616" o:spid="_x0000_s1224" style="position:absolute;left:1438;top:72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ebcUA&#10;AADdAAAADwAAAGRycy9kb3ducmV2LnhtbESPQWvCQBSE74L/YXmCN90Y2iCpq4gieBCl0YPH1+xr&#10;Ept9G7JbE/99Vyh4HGbmG2ax6k0t7tS6yrKC2TQCQZxbXXGh4HLeTeYgnEfWWFsmBQ9ysFoOBwtM&#10;te34k+6ZL0SAsEtRQel9k0rp8pIMuqltiIP3bVuDPsi2kLrFLsBNLeMoSqTBisNCiQ1tSsp/sl+j&#10;4I2Otw197a9xkp265n19swe9VWo86tcfIDz1/hX+b++1gjiZJfB8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R5txQAAAN0AAAAPAAAAAAAAAAAAAAAAAJgCAABkcnMv&#10;ZG93bnJldi54bWxQSwUGAAAAAAQABAD1AAAAigMAAAAA&#10;" fillcolor="#df6926" stroked="f"/>
                      <v:oval id="Oval 2617" o:spid="_x0000_s1225" style="position:absolute;left:1518;top:72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79scA&#10;AADdAAAADwAAAGRycy9kb3ducmV2LnhtbESPT2vCQBTE7wW/w/KE3urG0KYS3YgogofS0ujB4zP7&#10;zB+zb0N2a9Jv3y0Uehxm5jfMaj2aVtypd7VlBfNZBIK4sLrmUsHpuH9agHAeWWNrmRR8k4N1NnlY&#10;YartwJ90z30pAoRdigoq77tUSldUZNDNbEccvKvtDfog+1LqHocAN62MoyiRBmsOCxV2tK2ouOVf&#10;RsEzvTdbuhzOcZJ/DN3LprFveqfU43TcLEF4Gv1/+K990AriZP4K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du/bHAAAA3QAAAA8AAAAAAAAAAAAAAAAAmAIAAGRy&#10;cy9kb3ducmV2LnhtbFBLBQYAAAAABAAEAPUAAACMAwAAAAA=&#10;" fillcolor="#df6926" stroked="f"/>
                      <v:oval id="Oval 2618" o:spid="_x0000_s1226" style="position:absolute;left:562;top:1229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+iScIA&#10;AADdAAAADwAAAGRycy9kb3ducmV2LnhtbERPTYvCMBC9C/sfwgje1lRRWatRFlEUDwu6gngbmrGt&#10;NpOSRK3/3hwEj4/3PZ03phJ3cr60rKDXTUAQZ1aXnCs4/K++f0D4gKyxskwKnuRhPvtqTTHV9sE7&#10;uu9DLmII+xQVFCHUqZQ+K8ig79qaOHJn6wyGCF0utcNHDDeV7CfJSBosOTYUWNOioOy6vxkFbjlc&#10;B3ldLQeXv8txbLcnfdJDpTrt5ncCIlATPuK3e6MV9Ee9ODe+iU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6JJwgAAAN0AAAAPAAAAAAAAAAAAAAAAAJgCAABkcnMvZG93&#10;bnJldi54bWxQSwUGAAAAAAQABAD1AAAAhwMAAAAA&#10;" fillcolor="black" stroked="f"/>
                      <v:oval id="Oval 2619" o:spid="_x0000_s1227" style="position:absolute;left:642;top:1229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H0sYA&#10;AADdAAAADwAAAGRycy9kb3ducmV2LnhtbESPT2sCMRTE7wW/Q3hCbzWrVNGtUURcWjwU1ELx9ti8&#10;7t+8LEm6br+9KRR6HGbmN8x6O5hW9OR8ZVnBdJKAIM6trrhQ8HHJnpYgfEDW2FomBT/kYbsZPawx&#10;1fbGJ+rPoRARwj5FBWUIXSqlz0sy6Ce2I47el3UGQ5SukNrhLcJNK2dJspAGK44LJXa0Lylvzt9G&#10;gTvMX4NsssNz/V5/ruzxqq96rtTjeNi9gAg0hP/wX/tNK5gtpiv4fROf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MH0sYAAADdAAAADwAAAAAAAAAAAAAAAACYAgAAZHJz&#10;L2Rvd25yZXYueG1sUEsFBgAAAAAEAAQA9QAAAIsDAAAAAA==&#10;" fillcolor="black" stroked="f"/>
                      <v:oval id="Oval 2620" o:spid="_x0000_s1228" style="position:absolute;left:722;top:1229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k8sQA&#10;AADdAAAADwAAAGRycy9kb3ducmV2LnhtbERPz2vCMBS+C/4P4Q12W9OVKbMzigxlw8NgVRBvj+at&#10;rTYvJcna7r9fDoLHj+/3cj2aVvTkfGNZwXOSgiAurW64UnA87J5eQfiArLG1TAr+yMN6NZ0sMdd2&#10;4G/qi1CJGMI+RwV1CF0upS9rMugT2xFH7sc6gyFCV0ntcIjhppVZms6lwYZjQ40dvddUXotfo8Bt&#10;Zx9BXnfbl8vX5bSw+7M+65lSjw/j5g1EoDHcxTf3p1aQzbO4P7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ZPLEAAAA3QAAAA8AAAAAAAAAAAAAAAAAmAIAAGRycy9k&#10;b3ducmV2LnhtbFBLBQYAAAAABAAEAPUAAACJAwAAAAA=&#10;" fillcolor="black" stroked="f"/>
                    </v:group>
                    <v:group id="Group 2621" o:spid="_x0000_s1229" style="position:absolute;top:920;width:70199;height:26273" coordorigin=",92075" coordsize="4422,1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    <v:oval id="Oval 2622" o:spid="_x0000_s1230" style="position:absolute;left:802;top:9324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fHsYA&#10;AADdAAAADwAAAGRycy9kb3ducmV2LnhtbESPQWvCQBSE7wX/w/KE3urGUKVGVxFRKh4KpoJ4e2Sf&#10;STT7NuxuNf57t1DocZiZb5jZojONuJHztWUFw0ECgriwuuZSweF78/YBwgdkjY1lUvAgD4t572WG&#10;mbZ33tMtD6WIEPYZKqhCaDMpfVGRQT+wLXH0ztYZDFG6UmqH9wg3jUyTZCwN1hwXKmxpVVFxzX+M&#10;ArcefQZ53azfL1+X48TuTvqkR0q99rvlFESgLvyH/9pbrSAdpyn8vo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tfHsYAAADdAAAADwAAAAAAAAAAAAAAAACYAgAAZHJz&#10;L2Rvd25yZXYueG1sUEsFBgAAAAAEAAQA9QAAAIsDAAAAAA==&#10;" fillcolor="black" stroked="f"/>
                      <v:oval id="Oval 2623" o:spid="_x0000_s1231" style="position:absolute;left:882;top:9324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6hccA&#10;AADdAAAADwAAAGRycy9kb3ducmV2LnhtbESPT2sCMRTE70K/Q3hCb5p1W0VXo5SitPQg+AfE22Pz&#10;3F3dvCxJqttvb4SCx2FmfsPMFq2pxZWcrywrGPQTEMS51RUXCva7VW8MwgdkjbVlUvBHHhbzl84M&#10;M21vvKHrNhQiQthnqKAMocmk9HlJBn3fNsTRO1lnMETpCqkd3iLc1DJNkpE0WHFcKLGhz5Lyy/bX&#10;KHDL4VeQl9Xy/bw+Hyb256iPeqjUa7f9mIII1IZn+L/9rRWko/QN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X+oXHAAAA3QAAAA8AAAAAAAAAAAAAAAAAmAIAAGRy&#10;cy9kb3ducmV2LnhtbFBLBQYAAAAABAAEAPUAAACMAwAAAAA=&#10;" fillcolor="black" stroked="f"/>
                      <v:oval id="Oval 2624" o:spid="_x0000_s1232" style="position:absolute;left:96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i8cYA&#10;AADdAAAADwAAAGRycy9kb3ducmV2LnhtbESPQWsCMRSE7wX/Q3hCb5p1UamrUaQoFg+FqiDeHpvn&#10;7urmZUmibv+9KQg9DjPzDTNbtKYWd3K+sqxg0E9AEOdWV1woOOzXvQ8QPiBrrC2Tgl/ysJh33maY&#10;afvgH7rvQiEihH2GCsoQmkxKn5dk0PdtQxy9s3UGQ5SukNrhI8JNLdMkGUuDFceFEhv6LCm/7m5G&#10;gVuNNkFe16vh5ftynNjtSZ/0SKn3brucggjUhv/wq/2lFaTjdAh/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5i8cYAAADdAAAADwAAAAAAAAAAAAAAAACYAgAAZHJz&#10;L2Rvd25yZXYueG1sUEsFBgAAAAAEAAQA9QAAAIsDAAAAAA==&#10;" fillcolor="black" stroked="f"/>
                      <v:oval id="Oval 2625" o:spid="_x0000_s1233" style="position:absolute;left:104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LHasYA&#10;AADdAAAADwAAAGRycy9kb3ducmV2LnhtbESPQWvCQBSE74L/YXlCb3XT0EgbXUVEqXgQtAXx9si+&#10;JtHs27C71fjvXaHgcZiZb5jJrDONuJDztWUFb8MEBHFhdc2lgp/v1esHCB+QNTaWScGNPMym/d4E&#10;c22vvKPLPpQiQtjnqKAKoc2l9EVFBv3QtsTR+7XOYIjSlVI7vEa4aWSaJCNpsOa4UGFLi4qK8/7P&#10;KHDL7CvI82r5ftqeDp92c9RHnSn1MujmYxCBuvAM/7fXWkE6SjN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LHasYAAADdAAAADwAAAAAAAAAAAAAAAACYAgAAZHJz&#10;L2Rvd25yZXYueG1sUEsFBgAAAAAEAAQA9QAAAIsDAAAAAA==&#10;" fillcolor="black" stroked="f"/>
                      <v:oval id="Oval 2626" o:spid="_x0000_s1234" style="position:absolute;left:2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ZHcYA&#10;AADdAAAADwAAAGRycy9kb3ducmV2LnhtbESPQWvCQBSE7wX/w/IEb7pp0NBGVxFRKh4K2oJ4e2Rf&#10;k2j2bdjdavz3bkHocZiZb5jZojONuJLztWUFr6MEBHFhdc2lgu+vzfANhA/IGhvLpOBOHhbz3ssM&#10;c21vvKfrIZQiQtjnqKAKoc2l9EVFBv3ItsTR+7HOYIjSlVI7vEW4aWSaJJk0WHNcqLClVUXF5fBr&#10;FLj15CPIy2Y9Pn+ej+92d9InPVFq0O+WUxCBuvAffra3WkGapRn8vY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BZHcYAAADdAAAADwAAAAAAAAAAAAAAAACYAgAAZHJz&#10;L2Rvd25yZXYueG1sUEsFBgAAAAAEAAQA9QAAAIsDAAAAAA==&#10;" fillcolor="black" stroked="f"/>
                      <v:oval id="Oval 2627" o:spid="_x0000_s1235" style="position:absolute;left:82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8hscA&#10;AADdAAAADwAAAGRycy9kb3ducmV2LnhtbESPT2sCMRTE7wW/Q3iCt5p18U+7GkVEUXooVAvF22Pz&#10;3F3dvCxJ1PXbm0Khx2FmfsPMFq2pxY2crywrGPQTEMS51RUXCr4Pm9c3ED4ga6wtk4IHeVjMOy8z&#10;zLS98xfd9qEQEcI+QwVlCE0mpc9LMuj7tiGO3sk6gyFKV0jt8B7hppZpkoylwYrjQokNrUrKL/ur&#10;UeDWo22Ql816eP48/7zbj6M+6pFSvW67nIII1Ib/8F97pxWk43QCv2/i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s/IbHAAAA3QAAAA8AAAAAAAAAAAAAAAAAmAIAAGRy&#10;cy9kb3ducmV2LnhtbFBLBQYAAAAABAAEAPUAAACMAwAAAAA=&#10;" fillcolor="black" stroked="f"/>
                      <v:oval id="Oval 2628" o:spid="_x0000_s1236" style="position:absolute;left:162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o9MQA&#10;AADdAAAADwAAAGRycy9kb3ducmV2LnhtbERPz2vCMBS+C/4P4Q12W9OVKbMzigxlw8NgVRBvj+at&#10;rTYvJcna7r9fDoLHj+/3cj2aVvTkfGNZwXOSgiAurW64UnA87J5eQfiArLG1TAr+yMN6NZ0sMdd2&#10;4G/qi1CJGMI+RwV1CF0upS9rMugT2xFH7sc6gyFCV0ntcIjhppVZms6lwYZjQ40dvddUXotfo8Bt&#10;Zx9BXnfbl8vX5bSw+7M+65lSjw/j5g1EoDHcxTf3p1aQzbM4N7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aPTEAAAA3QAAAA8AAAAAAAAAAAAAAAAAmAIAAGRycy9k&#10;b3ducmV2LnhtbFBLBQYAAAAABAAEAPUAAACJAwAAAAA=&#10;" fillcolor="black" stroked="f"/>
                      <v:oval id="Oval 2629" o:spid="_x0000_s1237" style="position:absolute;left:242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Nb8YA&#10;AADdAAAADwAAAGRycy9kb3ducmV2LnhtbESPT4vCMBTE74LfITxhb5puWUW7RhFRdvEg+AcWb4/m&#10;bVttXkqS1e63N4LgcZiZ3zDTeWtqcSXnK8sK3gcJCOLc6ooLBcfDuj8G4QOyxtoyKfgnD/NZtzPF&#10;TNsb7+i6D4WIEPYZKihDaDIpfV6SQT+wDXH0fq0zGKJ0hdQObxFuapkmyUgarDgulNjQsqT8sv8z&#10;Ctxq+BXkZb36OG/PPxO7OemTHir11msXnyACteEVfra/tYJ0lE7g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/Nb8YAAADdAAAADwAAAAAAAAAAAAAAAACYAgAAZHJz&#10;L2Rvd25yZXYueG1sUEsFBgAAAAAEAAQA9QAAAIsDAAAAAA==&#10;" fillcolor="black" stroked="f"/>
                      <v:oval id="Oval 2630" o:spid="_x0000_s1238" style="position:absolute;left:322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yL8IA&#10;AADdAAAADwAAAGRycy9kb3ducmV2LnhtbERPy4rCMBTdC/MP4QruNPXJ2DHKIIqDC0EdEHeX5k5b&#10;bW5KErXz92YhuDyc92zRmErcyfnSsoJ+LwFBnFldcq7g97jufoLwAVljZZkU/JOHxfyjNcNU2wfv&#10;6X4IuYgh7FNUUIRQp1L6rCCDvmdr4sj9WWcwROhyqR0+Yrip5CBJJtJgybGhwJqWBWXXw80ocKvx&#10;JsjrejW67C6nqd2e9VmPleq0m+8vEIGa8Ba/3D9awWAyjP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PIvwgAAAN0AAAAPAAAAAAAAAAAAAAAAAJgCAABkcnMvZG93&#10;bnJldi54bWxQSwUGAAAAAAQABAD1AAAAhwMAAAAA&#10;" fillcolor="black" stroked="f"/>
                      <v:oval id="Oval 2631" o:spid="_x0000_s1239" style="position:absolute;left:402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XtMYA&#10;AADdAAAADwAAAGRycy9kb3ducmV2LnhtbESPQWsCMRSE70L/Q3iF3jSrVrFboxRRKh4EV0G8PTav&#10;u6ublyVJdf33TUHwOMzMN8x03ppaXMn5yrKCfi8BQZxbXXGh4LBfdScgfEDWWFsmBXfyMJ+9dKaY&#10;anvjHV2zUIgIYZ+igjKEJpXS5yUZ9D3bEEfvxzqDIUpXSO3wFuGmloMkGUuDFceFEhtalJRfsl+j&#10;wC1H30FeVsv38/Z8/LCbkz7pkVJvr+3XJ4hAbXiGH+21VjAYD/v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BXtMYAAADdAAAADwAAAAAAAAAAAAAAAACYAgAAZHJz&#10;L2Rvd25yZXYueG1sUEsFBgAAAAAEAAQA9QAAAIsDAAAAAA==&#10;" fillcolor="black" stroked="f"/>
                      <v:oval id="Oval 2632" o:spid="_x0000_s1240" style="position:absolute;left:482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Jw8cA&#10;AADdAAAADwAAAGRycy9kb3ducmV2LnhtbESPT2sCMRTE70K/Q3hCb5p1W0VXo5SitPQg+AfE22Pz&#10;3F3dvCxJqttvb4SCx2FmfsPMFq2pxZWcrywrGPQTEMS51RUXCva7VW8MwgdkjbVlUvBHHhbzl84M&#10;M21vvKHrNhQiQthnqKAMocmk9HlJBn3fNsTRO1lnMETpCqkd3iLc1DJNkpE0WHFcKLGhz5Lyy/bX&#10;KHDL4VeQl9Xy/bw+Hyb256iPeqjUa7f9mIII1IZn+L/9rRWko7cU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CycPHAAAA3QAAAA8AAAAAAAAAAAAAAAAAmAIAAGRy&#10;cy9kb3ducmV2LnhtbFBLBQYAAAAABAAEAPUAAACMAwAAAAA=&#10;" fillcolor="black" stroked="f"/>
                      <v:oval id="Oval 2633" o:spid="_x0000_s1241" style="position:absolute;left:160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sWMYA&#10;AADdAAAADwAAAGRycy9kb3ducmV2LnhtbESPT2sCMRTE70K/Q3iF3jTrX+pqFBFF8SB0WyjeHpvn&#10;7urmZUlSXb99UxB6HGbmN8x82Zpa3Mj5yrKCfi8BQZxbXXGh4Otz230H4QOyxtoyKXiQh+XipTPH&#10;VNs7f9AtC4WIEPYpKihDaFIpfV6SQd+zDXH0ztYZDFG6QmqH9wg3tRwkyUQarDgulNjQuqT8mv0Y&#10;BW4z3gV53W5Gl+Ple2oPJ33SY6XeXtvVDESgNvyHn+29VjCYDIf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5sWMYAAADdAAAADwAAAAAAAAAAAAAAAACYAgAAZHJz&#10;L2Rvd25yZXYueG1sUEsFBgAAAAAEAAQA9QAAAIsDAAAAAA==&#10;" fillcolor="black" stroked="f"/>
                      <v:oval id="Oval 2634" o:spid="_x0000_s1242" style="position:absolute;left:168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0LMYA&#10;AADdAAAADwAAAGRycy9kb3ducmV2LnhtbESPQWsCMRSE70L/Q3iF3jRbq2K3RhFRLB4EV0G8PTav&#10;u6ublyWJuv33TUHwOMzMN8xk1ppa3Mj5yrKC914Cgji3uuJCwWG/6o5B+ICssbZMCn7Jw2z60plg&#10;qu2dd3TLQiEihH2KCsoQmlRKn5dk0PdsQxy9H+sMhihdIbXDe4SbWvaTZCQNVhwXSmxoUVJ+ya5G&#10;gVsO10FeVsvBeXs+ftrNSZ/0UKm313b+BSJQG57hR/tbK+iPPgbw/yY+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f0LMYAAADdAAAADwAAAAAAAAAAAAAAAACYAgAAZHJz&#10;L2Rvd25yZXYueG1sUEsFBgAAAAAEAAQA9QAAAIsDAAAAAA==&#10;" fillcolor="black" stroked="f"/>
                      <v:oval id="Oval 2635" o:spid="_x0000_s1243" style="position:absolute;left:176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Rt8cA&#10;AADdAAAADwAAAGRycy9kb3ducmV2LnhtbESPT2sCMRTE74V+h/CE3mpW7YquRimitPQg+AfE22Pz&#10;3F3dvCxJqttvb4SCx2FmfsNM562pxZWcrywr6HUTEMS51RUXCva71fsIhA/IGmvLpOCPPMxnry9T&#10;zLS98Yau21CICGGfoYIyhCaT0uclGfRd2xBH72SdwRClK6R2eItwU8t+kgylwYrjQokNLUrKL9tf&#10;o8At068gL6vlx3l9Poztz1EfdarUW6f9nIAI1IZn+L/9rRX0h4MU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rUbfHAAAA3QAAAA8AAAAAAAAAAAAAAAAAmAIAAGRy&#10;cy9kb3ducmV2LnhtbFBLBQYAAAAABAAEAPUAAACMAwAAAAA=&#10;" fillcolor="black" stroked="f"/>
                      <v:oval id="Oval 2636" o:spid="_x0000_s1244" style="position:absolute;left:184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PwMcA&#10;AADdAAAADwAAAGRycy9kb3ducmV2LnhtbESPT2sCMRTE74LfIbyCN83W6tJuzYoURfFQqC0Ub4/N&#10;6/5x87IkUddv3xSEHoeZ+Q2zWPamFRdyvras4HGSgCAurK65VPD1uRk/g/ABWWNrmRTcyMMyHw4W&#10;mGl75Q+6HEIpIoR9hgqqELpMSl9UZNBPbEccvR/rDIYoXSm1w2uEm1ZOkySVBmuOCxV29FZRcTqc&#10;jQK3nm+DPG3Ws+a9+X6x+6M+6rlSo4d+9QoiUB/+w/f2TiuYpk8p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5z8DHAAAA3QAAAA8AAAAAAAAAAAAAAAAAmAIAAGRy&#10;cy9kb3ducmV2LnhtbFBLBQYAAAAABAAEAPUAAACMAwAAAAA=&#10;" fillcolor="black" stroked="f"/>
                      <v:oval id="Oval 2637" o:spid="_x0000_s1245" style="position:absolute;left:192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qW8YA&#10;AADdAAAADwAAAGRycy9kb3ducmV2LnhtbESPT2sCMRTE7wW/Q3hCbzWrVaurUUpRKh4KtQXx9tg8&#10;929eliTq9ts3BaHHYWZ+wyzXnWnElZwvLSsYDhIQxJnVJecKvr+2TzMQPiBrbCyTgh/ysF71HpaY&#10;anvjT7oeQi4ihH2KCooQ2lRKnxVk0A9sSxy9s3UGQ5Qul9rhLcJNI0dJMpUGS44LBbb0VlBWHy5G&#10;gdtM3oOst5tx9VEd53Z/0ic9Ueqx370uQATqwn/43t5pBaPp8w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VqW8YAAADdAAAADwAAAAAAAAAAAAAAAACYAgAAZHJz&#10;L2Rvd25yZXYueG1sUEsFBgAAAAAEAAQA9QAAAIsDAAAAAA==&#10;" fillcolor="black" stroked="f"/>
                      <v:oval id="Oval 2638" o:spid="_x0000_s1246" style="position:absolute;left:2004;top:9324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+KcIA&#10;AADdAAAADwAAAGRycy9kb3ducmV2LnhtbERPy4rCMBTdC/MP4QruNPXJ2DHKIIqDC0EdEHeX5k5b&#10;bW5KErXz92YhuDyc92zRmErcyfnSsoJ+LwFBnFldcq7g97jufoLwAVljZZkU/JOHxfyjNcNU2wfv&#10;6X4IuYgh7FNUUIRQp1L6rCCDvmdr4sj9WWcwROhyqR0+Yrip5CBJJtJgybGhwJqWBWXXw80ocKvx&#10;JsjrejW67C6nqd2e9VmPleq0m+8vEIGa8Ba/3D9awWAyjH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v4pwgAAAN0AAAAPAAAAAAAAAAAAAAAAAJgCAABkcnMvZG93&#10;bnJldi54bWxQSwUGAAAAAAQABAD1AAAAhwMAAAAA&#10;" fillcolor="black" stroked="f"/>
                      <v:oval id="Oval 2639" o:spid="_x0000_s1247" style="position:absolute;left:2084;top:9324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bsscA&#10;AADdAAAADwAAAGRycy9kb3ducmV2LnhtbESPQWvCQBSE7wX/w/IKvdVNtUqNWUVEqfQgNC2U3B7Z&#10;ZxLNvg27W43/3hUKPQ4z8w2TLXvTijM531hW8DJMQBCXVjdcKfj+2j6/gfABWWNrmRRcycNyMXjI&#10;MNX2wp90zkMlIoR9igrqELpUSl/WZNAPbUccvYN1BkOUrpLa4SXCTStHSTKVBhuOCzV2tK6pPOW/&#10;RoHbTN6DPG03r8f98WdmPwpd6IlST4/9ag4iUB/+w3/tnVYwmo5n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mW7LHAAAA3QAAAA8AAAAAAAAAAAAAAAAAmAIAAGRy&#10;cy9kb3ducmV2LnhtbFBLBQYAAAAABAAEAPUAAACMAwAAAAA=&#10;" fillcolor="black" stroked="f"/>
                      <v:oval id="Oval 2640" o:spid="_x0000_s1248" style="position:absolute;left:104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BUsQA&#10;AADdAAAADwAAAGRycy9kb3ducmV2LnhtbERPz2vCMBS+C/sfwhvstqaKlVmNMoay4WGgE6S3R/Ns&#10;q81LSTLb/ffLQfD48f1ergfTihs531hWME5SEMSl1Q1XCo4/29c3ED4ga2wtk4I/8rBePY2WmGvb&#10;855uh1CJGMI+RwV1CF0upS9rMugT2xFH7mydwRChq6R22Mdw08pJms6kwYZjQ40dfdRUXg+/RoHb&#10;ZJ9BXreb6eX7cprbXaELnSn18jy8L0AEGsJDfHd/aQWT2TTuj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agVLEAAAA3QAAAA8AAAAAAAAAAAAAAAAAmAIAAGRycy9k&#10;b3ducmV2LnhtbFBLBQYAAAAABAAEAPUAAACJAwAAAAA=&#10;" fillcolor="black" stroked="f"/>
                      <v:oval id="Oval 2641" o:spid="_x0000_s1249" style="position:absolute;left:112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ycYA&#10;AADdAAAADwAAAGRycy9kb3ducmV2LnhtbESPT4vCMBTE7wt+h/CEvWmqqGg1iiyKi4cF/4B4ezTP&#10;ttq8lCRq99ubBWGPw8z8hpktGlOJBzlfWlbQ6yYgiDOrS84VHA/rzhiED8gaK8uk4Jc8LOatjxmm&#10;2j55R499yEWEsE9RQRFCnUrps4IM+q6tiaN3sc5giNLlUjt8RripZD9JRtJgyXGhwJq+Cspu+7tR&#10;4FbDTZC39Wpw/bmeJnZ71mc9VOqz3SynIAI14T/8bn9rBf3RoAd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YkycYAAADdAAAADwAAAAAAAAAAAAAAAACYAgAAZHJz&#10;L2Rvd25yZXYueG1sUEsFBgAAAAAEAAQA9QAAAIsDAAAAAA==&#10;" fillcolor="black" stroked="f"/>
                      <v:oval id="Oval 2642" o:spid="_x0000_s1250" style="position:absolute;left:120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6vsYA&#10;AADdAAAADwAAAGRycy9kb3ducmV2LnhtbESPQWsCMRSE7wX/Q3hCb5p1UamrUaQoFg+FqiDeHpvn&#10;7urmZUmibv+9KQg9DjPzDTNbtKYWd3K+sqxg0E9AEOdWV1woOOzXvQ8QPiBrrC2Tgl/ysJh33maY&#10;afvgH7rvQiEihH2GCsoQmkxKn5dk0PdtQxy9s3UGQ5SukNrhI8JNLdMkGUuDFceFEhv6LCm/7m5G&#10;gVuNNkFe16vh5ftynNjtSZ/0SKn3brucggjUhv/wq/2lFaTjYQp/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S6vsYAAADdAAAADwAAAAAAAAAAAAAAAACYAgAAZHJz&#10;L2Rvd25yZXYueG1sUEsFBgAAAAAEAAQA9QAAAIsDAAAAAA==&#10;" fillcolor="black" stroked="f"/>
                      <v:oval id="Oval 2643" o:spid="_x0000_s1251" style="position:absolute;left:128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fJcYA&#10;AADdAAAADwAAAGRycy9kb3ducmV2LnhtbESPQWsCMRSE70L/Q3iF3jRbq2K3RhFRLB4EV0G8PTav&#10;u6ublyWJuv33TUHwOMzMN8xk1ppa3Mj5yrKC914Cgji3uuJCwWG/6o5B+ICssbZMCn7Jw2z60plg&#10;qu2dd3TLQiEihH2KCsoQmlRKn5dk0PdsQxy9H+sMhihdIbXDe4SbWvaTZCQNVhwXSmxoUVJ+ya5G&#10;gVsO10FeVsvBeXs+ftrNSZ/0UKm313b+BSJQG57hR/tbK+iPBh/w/yY+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gfJcYAAADdAAAADwAAAAAAAAAAAAAAAACYAgAAZHJz&#10;L2Rvd25yZXYueG1sUEsFBgAAAAAEAAQA9QAAAIsDAAAAAA==&#10;" fillcolor="black" stroked="f"/>
                      <v:oval id="Oval 2644" o:spid="_x0000_s1252" style="position:absolute;left:136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HUcYA&#10;AADdAAAADwAAAGRycy9kb3ducmV2LnhtbESPT4vCMBTE7wt+h/AEb5oqVdyuUUQUFw8L/oHF26N5&#10;21abl5JE7X57syDscZiZ3zCzRWtqcSfnK8sKhoMEBHFudcWFgtNx05+C8AFZY22ZFPySh8W88zbD&#10;TNsH7+l+CIWIEPYZKihDaDIpfV6SQT+wDXH0fqwzGKJ0hdQOHxFuajlKkok0WHFcKLGhVUn59XAz&#10;Ctx6vA3yulmnl6/L97vdnfVZj5XqddvlB4hAbfgPv9qfWsFokqbw9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GHUcYAAADdAAAADwAAAAAAAAAAAAAAAACYAgAAZHJz&#10;L2Rvd25yZXYueG1sUEsFBgAAAAAEAAQA9QAAAIsDAAAAAA==&#10;" fillcolor="black" stroked="f"/>
                      <v:oval id="Oval 2645" o:spid="_x0000_s1253" style="position:absolute;left:144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0iysYA&#10;AADdAAAADwAAAGRycy9kb3ducmV2LnhtbESPQWvCQBSE74X+h+UVvOmmYkSjqxRRlB4KpgXx9sg+&#10;k2j2bdhdNf77bkHocZiZb5j5sjONuJHztWUF74MEBHFhdc2lgp/vTX8CwgdkjY1lUvAgD8vF68sc&#10;M23vvKdbHkoRIewzVFCF0GZS+qIig35gW+LonawzGKJ0pdQO7xFuGjlMkrE0WHNcqLClVUXFJb8a&#10;BW6dboO8bNaj89f5MLWfR33UqVK9t+5jBiJQF/7Dz/ZOKxiORy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0iysYAAADdAAAADwAAAAAAAAAAAAAAAACYAgAAZHJz&#10;L2Rvd25yZXYueG1sUEsFBgAAAAAEAAQA9QAAAIsDAAAAAA==&#10;" fillcolor="black" stroked="f"/>
                      <v:oval id="Oval 2646" o:spid="_x0000_s1254" style="position:absolute;left:1524;top:93246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8vccA&#10;AADdAAAADwAAAGRycy9kb3ducmV2LnhtbESPQWvCQBSE70L/w/IKvdVNRYPGbKQUpaUHwbQg3h7Z&#10;ZxLNvg27W03/fVcoeBxm5hsmXw2mExdyvrWs4GWcgCCurG65VvD9tXmeg/ABWWNnmRT8kodV8TDK&#10;MdP2yju6lKEWEcI+QwVNCH0mpa8aMujHtieO3tE6gyFKV0vt8BrhppOTJEmlwZbjQoM9vTVUncsf&#10;o8CtZ+9Bnjfr6Wl72i/s50Ef9Eypp8fhdQki0BDu4f/2h1YwSacp3N7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/vL3HAAAA3QAAAA8AAAAAAAAAAAAAAAAAmAIAAGRy&#10;cy9kb3ducmV2LnhtbFBLBQYAAAAABAAEAPUAAACMAwAAAAA=&#10;" fillcolor="black" stroked="f"/>
                      <v:oval id="Oval 2647" o:spid="_x0000_s1255" style="position:absolute;left:1072;top:93356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U68cA&#10;AADdAAAADwAAAGRycy9kb3ducmV2LnhtbESPT2vCQBTE7wW/w/IKvdVNg00luhFRCh6KpdGDx2f2&#10;mT9m34bs1qTf3i0Uehxm5jfMcjWaVtyod7VlBS/TCARxYXXNpYLj4f15DsJ5ZI2tZVLwQw5W2eRh&#10;iam2A3/RLfelCBB2KSqovO9SKV1RkUE3tR1x8C62N+iD7EupexwC3LQyjqJEGqw5LFTY0aai4pp/&#10;GwUz2jcbOu9OcZJ/Dt3rurEfeqvU0+O4XoDwNPr/8F97pxXEyewN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ulOvHAAAA3QAAAA8AAAAAAAAAAAAAAAAAmAIAAGRy&#10;cy9kb3ducmV2LnhtbFBLBQYAAAAABAAEAPUAAACMAwAAAAA=&#10;" fillcolor="#df6926" stroked="f"/>
                      <v:oval id="Oval 2648" o:spid="_x0000_s1256" style="position:absolute;left:1240;top:93356;width:116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AmcMA&#10;AADdAAAADwAAAGRycy9kb3ducmV2LnhtbERPTWuDQBC9F/oflin0VteKkWDchJBSyKG01OSQ48Sd&#10;qIk7K+5W7b/PHgo9Pt53sZlNJ0YaXGtZwWsUgyCurG65VnA8vL8sQTiPrLGzTAp+ycFm/fhQYK7t&#10;xN80lr4WIYRdjgoa7/tcSlc1ZNBFticO3MUOBn2AQy31gFMIN51M4jiTBlsODQ32tGuoupU/RkFK&#10;n9cdnfenJCu/pn6xvdoP/abU89O8XYHwNPt/8Z97rxUkWRrmhjfh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AmcMAAADdAAAADwAAAAAAAAAAAAAAAACYAgAAZHJzL2Rv&#10;d25yZXYueG1sUEsFBgAAAAAEAAQA9QAAAIgDAAAAAA==&#10;" fillcolor="#df6926" stroked="f"/>
                      <v:oval id="Oval 2649" o:spid="_x0000_s1257" style="position:absolute;left:1406;top:93356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2lAscA&#10;AADdAAAADwAAAGRycy9kb3ducmV2LnhtbESPT2vCQBTE7wW/w/IKvdVNgw01uhFRCh6KpdGDx2f2&#10;mT9m34bs1qTf3i0Uehxm5jfMcjWaVtyod7VlBS/TCARxYXXNpYLj4f35DYTzyBpby6TghxysssnD&#10;ElNtB/6iW+5LESDsUlRQed+lUrqiIoNuajvi4F1sb9AH2ZdS9zgEuGllHEWJNFhzWKiwo01FxTX/&#10;NgpmtG82dN6d4iT/HLrXdWM/9Fapp8dxvQDhafT/4b/2TiuIk9kc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9pQLHAAAA3QAAAA8AAAAAAAAAAAAAAAAAmAIAAGRy&#10;cy9kb3ducmV2LnhtbFBLBQYAAAAABAAEAPUAAACMAwAAAAA=&#10;" fillcolor="#df6926" stroked="f"/>
                      <v:oval id="Oval 2650" o:spid="_x0000_s1258" style="position:absolute;left:1574;top:93356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6aQsMA&#10;AADdAAAADwAAAGRycy9kb3ducmV2LnhtbERPTWuDQBC9F/oflin0VtdKlWDchJBSyCGkxPTQ48Sd&#10;qqk7K+5Wzb/PHgo5Pt53sZ5NJ0YaXGtZwWsUgyCurG65VvB1+nhZgHAeWWNnmRRcycF69fhQYK7t&#10;xEcaS1+LEMIuRwWN930upasaMugi2xMH7scOBn2AQy31gFMIN51M4jiTBlsODQ32tG2o+i3/jII3&#10;Oly2dN59J1n5OfXp5mL3+l2p56d5swThafZ38b97pxUkWRr2hzfh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6aQsMAAADdAAAADwAAAAAAAAAAAAAAAACYAgAAZHJzL2Rv&#10;d25yZXYueG1sUEsFBgAAAAAEAAQA9QAAAIgDAAAAAA==&#10;" fillcolor="#df6926" stroked="f"/>
                      <v:oval id="Oval 2651" o:spid="_x0000_s1259" style="position:absolute;left:1742;top:93356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/2cYA&#10;AADdAAAADwAAAGRycy9kb3ducmV2LnhtbESPQWvCQBSE74X+h+UVvDUbg4YSXUUsggexNPbg8Zl9&#10;JrHZtyG7mvjv3ULB4zAz3zDz5WAacaPO1ZYVjKMYBHFhdc2lgp/D5v0DhPPIGhvLpOBODpaL15c5&#10;Ztr2/E233JciQNhlqKDyvs2kdEVFBl1kW+LgnW1n0AfZlVJ32Ae4aWQSx6k0WHNYqLCldUXFb341&#10;Cia0v6zptD0maf7Vt9PVxe70p1Kjt2E1A+Fp8M/wf3urFSTpdAx/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I/2cYAAADdAAAADwAAAAAAAAAAAAAAAACYAgAAZHJz&#10;L2Rvd25yZXYueG1sUEsFBgAAAAAEAAQA9QAAAIsDAAAAAA==&#10;" fillcolor="#df6926" stroked="f"/>
                      <v:oval id="Oval 2652" o:spid="_x0000_s1260" style="position:absolute;left:1910;top:93356;width:116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hrsYA&#10;AADdAAAADwAAAGRycy9kb3ducmV2LnhtbESPT2vCQBTE74LfYXkFb7pp0FCiaxBF8FBamvbQ4zP7&#10;zB+zb0N2Nem37xYKHoeZ+Q2zyUbTijv1rras4HkRgSAurK65VPD1eZy/gHAeWWNrmRT8kINsO51s&#10;MNV24A+6574UAcIuRQWV910qpSsqMugWtiMO3sX2Bn2QfSl1j0OAm1bGUZRIgzWHhQo72ldUXPOb&#10;UbCkt2ZP59N3nOTvQ7faNfZVH5SaPY27NQhPo3+E/9snrSBOVjH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ChrsYAAADdAAAADwAAAAAAAAAAAAAAAACYAgAAZHJz&#10;L2Rvd25yZXYueG1sUEsFBgAAAAAEAAQA9QAAAIsDAAAAAA==&#10;" fillcolor="#df6926" stroked="f"/>
                      <v:oval id="Oval 2653" o:spid="_x0000_s1261" style="position:absolute;left:2076;top:93356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ENcYA&#10;AADdAAAADwAAAGRycy9kb3ducmV2LnhtbESPQWvCQBSE74X+h+UJ3urGqEGiq4hF8CAW0x48PrOv&#10;SWz2bciuJv33XaHgcZiZb5jluje1uFPrKssKxqMIBHFudcWFgq/P3dschPPIGmvLpOCXHKxXry9L&#10;TLXt+ET3zBciQNilqKD0vkmldHlJBt3INsTB+7atQR9kW0jdYhfgppZxFCXSYMVhocSGtiXlP9nN&#10;KJjS8bqly/4cJ9lH18w2V3vQ70oNB/1mAcJT75/h//ZeK4iT2QQe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wENcYAAADdAAAADwAAAAAAAAAAAAAAAACYAgAAZHJz&#10;L2Rvd25yZXYueG1sUEsFBgAAAAAEAAQA9QAAAIsDAAAAAA==&#10;" fillcolor="#df6926" stroked="f"/>
                      <v:shape id="Freeform 2654" o:spid="_x0000_s1262" style="position:absolute;top:93374;width:16;height:82;visibility:visible;mso-wrap-style:square;v-text-anchor:top" coordsize="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m9MgA&#10;AADdAAAADwAAAGRycy9kb3ducmV2LnhtbESPQWvCQBSE7wX/w/IEL0U32ioluooULEKhatpDvT2y&#10;L9lg9m2aXU3677uFQo/DzHzDrDa9rcWNWl85VjCdJCCIc6crLhV8vO/GTyB8QNZYOyYF3+Rhsx7c&#10;rTDVruMT3bJQighhn6ICE0KTSulzQxb9xDXE0StcazFE2ZZSt9hFuK3lLEkW0mLFccFgQ8+G8kt2&#10;tQpccbjuz/jgX+7fTPdVHD+32atTajTst0sQgfrwH/5r77WC2WL+CL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5Cb0yAAAAN0AAAAPAAAAAAAAAAAAAAAAAJgCAABk&#10;cnMvZG93bnJldi54bWxQSwUGAAAAAAQABAD1AAAAjQMAAAAA&#10;" path="m8,21c8,13,5,5,,,,41,,41,,41,5,36,8,28,8,21xe" fillcolor="#df6926" stroked="f">
                        <v:path arrowok="t" o:connecttype="custom" o:connectlocs="16,42;0,0;0,82;16,42" o:connectangles="0,0,0,0"/>
                      </v:shape>
                      <v:oval id="Oval 2655" o:spid="_x0000_s1263" style="position:absolute;left:66;top:93356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52sYA&#10;AADdAAAADwAAAGRycy9kb3ducmV2LnhtbESPT2vCQBTE74V+h+UJvdWNoQkS3YhYBA+lxdhDj8/s&#10;a/40+zZkV5N++25B8DjMzG+Y9WYynbjS4BrLChbzCARxaXXDlYLP0/55CcJ5ZI2dZVLwSw42+ePD&#10;GjNtRz7StfCVCBB2GSqove8zKV1Zk0E3tz1x8L7tYNAHOVRSDzgGuOlkHEWpNNhwWKixp11N5U9x&#10;MQpe6L3d0fnwFafFx9gn29a+6VelnmbTdgXC0+Tv4Vv7oBXEaZLA/5v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k52sYAAADdAAAADwAAAAAAAAAAAAAAAACYAgAAZHJz&#10;L2Rvd25yZXYueG1sUEsFBgAAAAAEAAQA9QAAAIsDAAAAAA==&#10;" fillcolor="#df6926" stroked="f"/>
                      <v:oval id="Oval 2656" o:spid="_x0000_s1264" style="position:absolute;left:234;top:93356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unrcYA&#10;AADdAAAADwAAAGRycy9kb3ducmV2LnhtbESPT2vCQBTE74LfYXkFb7pp0FCiaxBF8FBamvbQ4zP7&#10;zB+zb0N2Nem37xYKHoeZ+Q2zyUbTijv1rras4HkRgSAurK65VPD1eZy/gHAeWWNrmRT8kINsO51s&#10;MNV24A+6574UAcIuRQWV910qpSsqMugWtiMO3sX2Bn2QfSl1j0OAm1bGUZRIgzWHhQo72ldUXPOb&#10;UbCkt2ZP59N3nOTvQ7faNfZVH5SaPY27NQhPo3+E/9snrSBOVg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unrcYAAADdAAAADwAAAAAAAAAAAAAAAACYAgAAZHJz&#10;L2Rvd25yZXYueG1sUEsFBgAAAAAEAAQA9QAAAIsDAAAAAA==&#10;" fillcolor="#df6926" stroked="f"/>
                      <v:oval id="Oval 2657" o:spid="_x0000_s1265" style="position:absolute;left:402;top:93356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CNscA&#10;AADdAAAADwAAAGRycy9kb3ducmV2LnhtbESPT2vCQBTE70K/w/IK3nTToGlJ3YhYBA9SadpDj6/Z&#10;1/xp9m3IriZ++64geBxm5jfMaj2aVpypd7VlBU/zCARxYXXNpYKvz93sBYTzyBpby6TgQg7W2cNk&#10;ham2A3/QOfelCBB2KSqovO9SKV1RkUE3tx1x8H5tb9AH2ZdS9zgEuGllHEWJNFhzWKiwo21FxV9+&#10;MgoW9N5s6Wf/HSf5ceiWm8Ye9JtS08dx8wrC0+jv4Vt7rxXEyfIZ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3AjbHAAAA3QAAAA8AAAAAAAAAAAAAAAAAmAIAAGRy&#10;cy9kb3ducmV2LnhtbFBLBQYAAAAABAAEAPUAAACMAwAAAAA=&#10;" fillcolor="#df6926" stroked="f"/>
                      <v:oval id="Oval 2658" o:spid="_x0000_s1266" style="position:absolute;left:570;top:93356;width:116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WRMMA&#10;AADdAAAADwAAAGRycy9kb3ducmV2LnhtbERPTWuDQBC9F/oflin0VtdKlWDchJBSyCGkxPTQ48Sd&#10;qqk7K+5Wzb/PHgo5Pt53sZ5NJ0YaXGtZwWsUgyCurG65VvB1+nhZgHAeWWNnmRRcycF69fhQYK7t&#10;xEcaS1+LEMIuRwWN930upasaMugi2xMH7scOBn2AQy31gFMIN51M4jiTBlsODQ32tG2o+i3/jII3&#10;Oly2dN59J1n5OfXp5mL3+l2p56d5swThafZ38b97pxUkWRrmhjfh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iWRMMAAADdAAAADwAAAAAAAAAAAAAAAACYAgAAZHJzL2Rv&#10;d25yZXYueG1sUEsFBgAAAAAEAAQA9QAAAIgDAAAAAA==&#10;" fillcolor="#df6926" stroked="f"/>
                      <v:oval id="Oval 2659" o:spid="_x0000_s1267" style="position:absolute;left:736;top:93356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z38cA&#10;AADdAAAADwAAAGRycy9kb3ducmV2LnhtbESPT2vCQBTE70K/w/IK3nTToKFN3YhYBA9SadpDj6/Z&#10;1/xp9m3IriZ++64geBxm5jfMaj2aVpypd7VlBU/zCARxYXXNpYKvz93sGYTzyBpby6TgQg7W2cNk&#10;ham2A3/QOfelCBB2KSqovO9SKV1RkUE3tx1x8H5tb9AH2ZdS9zgEuGllHEWJNFhzWKiwo21FxV9+&#10;MgoW9N5s6Wf/HSf5ceiWm8Ye9JtS08dx8wrC0+jv4Vt7rxXEyfIF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kM9/HAAAA3QAAAA8AAAAAAAAAAAAAAAAAmAIAAGRy&#10;cy9kb3ducmV2LnhtbFBLBQYAAAAABAAEAPUAAACMAwAAAAA=&#10;" fillcolor="#df6926" stroked="f"/>
                      <v:oval id="Oval 2660" o:spid="_x0000_s1268" style="position:absolute;left:904;top:93356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Q/8MA&#10;AADdAAAADwAAAGRycy9kb3ducmV2LnhtbERPTWuDQBC9F/Iflgn0VtdKK8G4CcEQ8FBSanLocepO&#10;1NSdFXcbzb/vHgo9Pt53vp1NL240us6ygucoBkFcW91xo+B8OjytQDiPrLG3TAru5GC7WTzkmGk7&#10;8QfdKt+IEMIuQwWt90MmpatbMugiOxAH7mJHgz7AsZF6xCmEm14mcZxKgx2HhhYHKlqqv6sfo+CF&#10;jteCvsrPJK3ep+F1d7Vveq/U43LerUF4mv2/+M9dagVJmob9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JQ/8MAAADdAAAADwAAAAAAAAAAAAAAAACYAgAAZHJzL2Rv&#10;d25yZXYueG1sUEsFBgAAAAAEAAQA9QAAAIgDAAAAAA==&#10;" fillcolor="#df6926" stroked="f"/>
                      <v:oval id="Oval 2661" o:spid="_x0000_s1269" style="position:absolute;left:1122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4qcYA&#10;AADdAAAADwAAAGRycy9kb3ducmV2LnhtbESPQWvCQBSE7wX/w/KE3upGqaFNXUVEUTwIjULx9si+&#10;JtHs27C7avz3rlDocZiZb5jJrDONuJLztWUFw0ECgriwuuZSwWG/evsA4QOyxsYyKbiTh9m09zLB&#10;TNsbf9M1D6WIEPYZKqhCaDMpfVGRQT+wLXH0fq0zGKJ0pdQObxFuGjlKklQarDkuVNjSoqLinF+M&#10;Arccr4M8r5bvp93p59Nuj/qox0q99rv5F4hAXfgP/7U3WsEoTYfwfB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N4qcYAAADdAAAADwAAAAAAAAAAAAAAAACYAgAAZHJz&#10;L2Rvd25yZXYueG1sUEsFBgAAAAAEAAQA9QAAAIsDAAAAAA==&#10;" fillcolor="black" stroked="f"/>
                      <v:oval id="Oval 2662" o:spid="_x0000_s1270" style="position:absolute;left:1290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m3sYA&#10;AADdAAAADwAAAGRycy9kb3ducmV2LnhtbESPQWvCQBSE7wX/w/IEb7pp0NBGVxFRKh4K2oJ4e2Rf&#10;k2j2bdjdavz3bkHocZiZb5jZojONuJLztWUFr6MEBHFhdc2lgu+vzfANhA/IGhvLpOBOHhbz3ssM&#10;c21vvKfrIZQiQtjnqKAKoc2l9EVFBv3ItsTR+7HOYIjSlVI7vEW4aWSaJJk0WHNcqLClVUXF5fBr&#10;FLj15CPIy2Y9Pn+ej+92d9InPVFq0O+WUxCBuvAffra3WkGaZSn8vY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Hm3sYAAADdAAAADwAAAAAAAAAAAAAAAACYAgAAZHJz&#10;L2Rvd25yZXYueG1sUEsFBgAAAAAEAAQA9QAAAIsDAAAAAA==&#10;" fillcolor="black" stroked="f"/>
                      <v:oval id="Oval 2663" o:spid="_x0000_s1271" style="position:absolute;left:1458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1DRccA&#10;AADdAAAADwAAAGRycy9kb3ducmV2LnhtbESPT2sCMRTE74LfIbyCN83W6tJuzYoURfFQqC0Ub4/N&#10;6/5x87IkUddv3xSEHoeZ+Q2zWPamFRdyvras4HGSgCAurK65VPD1uRk/g/ABWWNrmRTcyMMyHw4W&#10;mGl75Q+6HEIpIoR9hgqqELpMSl9UZNBPbEccvR/rDIYoXSm1w2uEm1ZOkySVBmuOCxV29FZRcTqc&#10;jQK3nm+DPG3Ws+a9+X6x+6M+6rlSo4d+9QoiUB/+w/f2TiuYpukT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9Q0XHAAAA3QAAAA8AAAAAAAAAAAAAAAAAmAIAAGRy&#10;cy9kb3ducmV2LnhtbFBLBQYAAAAABAAEAPUAAACMAwAAAAA=&#10;" fillcolor="black" stroked="f"/>
                      <v:oval id="Oval 2664" o:spid="_x0000_s1272" style="position:absolute;left:1626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bMccA&#10;AADdAAAADwAAAGRycy9kb3ducmV2LnhtbESPQWvCQBSE70L/w/IKvdVNRYPGbKQUpaUHwbQg3h7Z&#10;ZxLNvg27W03/fVcoeBxm5hsmXw2mExdyvrWs4GWcgCCurG65VvD9tXmeg/ABWWNnmRT8kodV8TDK&#10;MdP2yju6lKEWEcI+QwVNCH0mpa8aMujHtieO3tE6gyFKV0vt8BrhppOTJEmlwZbjQoM9vTVUncsf&#10;o8CtZ+9Bnjfr6Wl72i/s50Ef9Eypp8fhdQki0BDu4f/2h1YwSdMp3N7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2zHHAAAA3QAAAA8AAAAAAAAAAAAAAAAAmAIAAGRy&#10;cy9kb3ducmV2LnhtbFBLBQYAAAAABAAEAPUAAACMAwAAAAA=&#10;" fillcolor="black" stroked="f"/>
                      <v:oval id="Oval 2665" o:spid="_x0000_s1273" style="position:absolute;left:1792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+qsYA&#10;AADdAAAADwAAAGRycy9kb3ducmV2LnhtbESPT2vCQBTE7wW/w/KE3upGaYJGVxFRLD0U/APi7ZF9&#10;JtHs27C7avrtu4VCj8PM/IaZLTrTiAc5X1tWMBwkIIgLq2suFRwPm7cxCB+QNTaWScE3eVjMey8z&#10;zLV98o4e+1CKCGGfo4IqhDaX0hcVGfQD2xJH72KdwRClK6V2+Ixw08hRkmTSYM1xocKWVhUVt/3d&#10;KHDrdBvkbbN+v35dTxP7edZnnSr12u+WUxCBuvAf/mt/aAWjLEvh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h+qsYAAADdAAAADwAAAAAAAAAAAAAAAACYAgAAZHJz&#10;L2Rvd25yZXYueG1sUEsFBgAAAAAEAAQA9QAAAIsDAAAAAA==&#10;" fillcolor="black" stroked="f"/>
                      <v:oval id="Oval 2666" o:spid="_x0000_s1274" style="position:absolute;left:1960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g3ccA&#10;AADdAAAADwAAAGRycy9kb3ducmV2LnhtbESPQWvCQBSE70L/w/IKvdWNoYY2uoZSlEoPgmlBvD2y&#10;zySafRt2txr/fVcoeBxm5htmXgymE2dyvrWsYDJOQBBXVrdcK/j5Xj2/gvABWWNnmRRcyUOxeBjN&#10;Mdf2wls6l6EWEcI+RwVNCH0upa8aMujHtieO3sE6gyFKV0vt8BLhppNpkmTSYMtxocGePhqqTuWv&#10;UeCW088gT6vly3Fz3L3Zr73e66lST4/D+wxEoCHcw//ttVaQZlkGt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K4N3HAAAA3QAAAA8AAAAAAAAAAAAAAAAAmAIAAGRy&#10;cy9kb3ducmV2LnhtbFBLBQYAAAAABAAEAPUAAACMAwAAAAA=&#10;" fillcolor="black" stroked="f"/>
                      <v:oval id="Oval 2667" o:spid="_x0000_s1275" style="position:absolute;left:2128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FRscA&#10;AADdAAAADwAAAGRycy9kb3ducmV2LnhtbESPT2sCMRTE74V+h/AEb5pVdNtuzUoRpcWDoC0Ub4/N&#10;6/5x87IkUbffvhGEHoeZ+Q2zWPamFRdyvrasYDJOQBAXVtdcKvj63IyeQfiArLG1TAp+ycMyf3xY&#10;YKbtlfd0OYRSRAj7DBVUIXSZlL6oyKAf2444ej/WGQxRulJqh9cIN62cJkkqDdYcFyrsaFVRcTqc&#10;jQK3nr8HedqsZ82u+X6x26M+6rlSw0H/9goiUB/+w/f2h1YwTdMn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GRUbHAAAA3QAAAA8AAAAAAAAAAAAAAAAAmAIAAGRy&#10;cy9kb3ducmV2LnhtbFBLBQYAAAAABAAEAPUAAACMAwAAAAA=&#10;" fillcolor="black" stroked="f"/>
                      <v:shape id="Freeform 2668" o:spid="_x0000_s1276" style="position:absolute;top:93432;width:68;height:118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GX8EA&#10;AADdAAAADwAAAGRycy9kb3ducmV2LnhtbERPy4rCMBTdC/MP4QruNLVCcapRHMHB1fgaXF+ba1ts&#10;bkqTaTt/bxaCy8N5L9e9qURLjSstK5hOIhDEmdUl5wp+L7vxHITzyBory6TgnxysVx+DJabadnyi&#10;9uxzEULYpaig8L5OpXRZQQbdxNbEgbvbxqAPsMmlbrAL4aaScRQl0mDJoaHAmrYFZY/zn1Hgfy6H&#10;23f7xXG3n96Smc0/s+tRqdGw3yxAeOr9W/xy77WCOEnC3PAmP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iBl/BAAAA3QAAAA8AAAAAAAAAAAAAAAAAmAIAAGRycy9kb3du&#10;cmV2LnhtbFBLBQYAAAAABAAEAPUAAACGAwAAAAA=&#10;" path="m5,c3,,2,1,,1,,59,,59,,59v2,,3,,5,c21,59,34,46,34,30,34,14,21,,5,xe" fillcolor="black" stroked="f">
                        <v:path arrowok="t" o:connecttype="custom" o:connectlocs="10,0;0,2;0,118;10,118;68,60;10,0" o:connectangles="0,0,0,0,0,0"/>
                      </v:shape>
                      <v:oval id="Oval 2669" o:spid="_x0000_s1277" style="position:absolute;left:118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0r8YA&#10;AADdAAAADwAAAGRycy9kb3ducmV2LnhtbESPQWvCQBSE7wX/w/KE3uqmUkNNXUVEUTwIjULx9si+&#10;JtHs27C7avz3rlDocZiZb5jJrDONuJLztWUF74MEBHFhdc2lgsN+9fYJwgdkjY1lUnAnD7Np72WC&#10;mbY3/qZrHkoRIewzVFCF0GZS+qIig35gW+Lo/VpnMETpSqkd3iLcNHKYJKk0WHNcqLClRUXFOb8Y&#10;BW45Wgd5Xi0/TrvTz9huj/qoR0q99rv5F4hAXfgP/7U3WsEwTcfwfB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V0r8YAAADdAAAADwAAAAAAAAAAAAAAAACYAgAAZHJz&#10;L2Rvd25yZXYueG1sUEsFBgAAAAAEAAQA9QAAAIsDAAAAAA==&#10;" fillcolor="black" stroked="f"/>
                      <v:oval id="Oval 2670" o:spid="_x0000_s1278" style="position:absolute;left:286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L78MA&#10;AADdAAAADwAAAGRycy9kb3ducmV2LnhtbERPTYvCMBC9C/6HMIK3NVXU1WoUEcVlD8KqIN6GZmyr&#10;zaQkUbv/fnNY8Ph43/NlYyrxJOdLywr6vQQEcWZ1ybmC03H7MQHhA7LGyjIp+CUPy0W7NcdU2xf/&#10;0PMQchFD2KeooAihTqX0WUEGfc/WxJG7WmcwROhyqR2+Yrip5CBJxtJgybGhwJrWBWX3w8MocJvR&#10;Lsj7djO87W/nqf2+6IseKdXtNKsZiEBNeIv/3V9awWD8GffHN/E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ZL78MAAADdAAAADwAAAAAAAAAAAAAAAACYAgAAZHJzL2Rv&#10;d25yZXYueG1sUEsFBgAAAAAEAAQA9QAAAIgDAAAAAA==&#10;" fillcolor="black" stroked="f"/>
                      <v:oval id="Oval 2671" o:spid="_x0000_s1279" style="position:absolute;left:452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udMcA&#10;AADdAAAADwAAAGRycy9kb3ducmV2LnhtbESPW2sCMRSE3wv9D+EUfKtZxVu3G6WIYumD4AXEt8Pm&#10;dC9uTpYk6vrvm0Khj8PMfMNki8404kbOV5YVDPoJCOLc6ooLBcfD+nUGwgdkjY1lUvAgD4v581OG&#10;qbZ33tFtHwoRIexTVFCG0KZS+rwkg75vW+LofVtnMETpCqkd3iPcNHKYJBNpsOK4UGJLy5Lyy/5q&#10;FLjVeBPkZb0a1dv69Ga/zvqsx0r1XrqPdxCBuvAf/mt/agXDyXQA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67nTHAAAA3QAAAA8AAAAAAAAAAAAAAAAAmAIAAGRy&#10;cy9kb3ducmV2LnhtbFBLBQYAAAAABAAEAPUAAACMAwAAAAA=&#10;" fillcolor="black" stroked="f"/>
                      <v:oval id="Oval 2672" o:spid="_x0000_s1280" style="position:absolute;left:620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wA8cA&#10;AADdAAAADwAAAGRycy9kb3ducmV2LnhtbESPT2sCMRTE7wW/Q3iCt5p18U+7GkVEUXooVAvF22Pz&#10;3F3dvCxJ1PXbm0Khx2FmfsPMFq2pxY2crywrGPQTEMS51RUXCr4Pm9c3ED4ga6wtk4IHeVjMOy8z&#10;zLS98xfd9qEQEcI+QwVlCE0mpc9LMuj7tiGO3sk6gyFKV0jt8B7hppZpkoylwYrjQokNrUrKL/ur&#10;UeDWo22Ql816eP48/7zbj6M+6pFSvW67nIII1Ib/8F97pxWk40kKv2/i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ocAPHAAAA3QAAAA8AAAAAAAAAAAAAAAAAmAIAAGRy&#10;cy9kb3ducmV2LnhtbFBLBQYAAAAABAAEAPUAAACMAwAAAAA=&#10;" fillcolor="black" stroked="f"/>
                      <v:oval id="Oval 2673" o:spid="_x0000_s1281" style="position:absolute;left:788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VmMYA&#10;AADdAAAADwAAAGRycy9kb3ducmV2LnhtbESPT2sCMRTE7wW/Q3hCbzWrVaurUUpRKh4KtQXx9tg8&#10;929eliTq9ts3BaHHYWZ+wyzXnWnElZwvLSsYDhIQxJnVJecKvr+2TzMQPiBrbCyTgh/ysF71HpaY&#10;anvjT7oeQi4ihH2KCooQ2lRKnxVk0A9sSxy9s3UGQ5Qul9rhLcJNI0dJMpUGS44LBbb0VlBWHy5G&#10;gdtM3oOst5tx9VEd53Z/0ic9Ueqx370uQATqwn/43t5pBaPpyzP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TVmMYAAADdAAAADwAAAAAAAAAAAAAAAACYAgAAZHJz&#10;L2Rvd25yZXYueG1sUEsFBgAAAAAEAAQA9QAAAIsDAAAAAA==&#10;" fillcolor="black" stroked="f"/>
                      <v:oval id="Oval 2674" o:spid="_x0000_s1282" style="position:absolute;left:956;top:93432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N7McA&#10;AADdAAAADwAAAGRycy9kb3ducmV2LnhtbESPT2sCMRTE74LfITzBW81W1LbbjVKKUvEgdFso3h6b&#10;1/3j5mVJom6/vREKHoeZ+Q2TrXrTijM5X1tW8DhJQBAXVtdcKvj+2jw8g/ABWWNrmRT8kYfVcjjI&#10;MNX2wp90zkMpIoR9igqqELpUSl9UZNBPbEccvV/rDIYoXSm1w0uEm1ZOk2QhDdYcFyrs6L2i4pif&#10;jAK3nn8EedysZ82++Xmxu4M+6LlS41H/9goiUB/u4f/2ViuYLp5m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NTezHAAAA3QAAAA8AAAAAAAAAAAAAAAAAmAIAAGRy&#10;cy9kb3ducmV2LnhtbFBLBQYAAAAABAAEAPUAAACMAwAAAAA=&#10;" fillcolor="black" stroked="f"/>
                      <v:oval id="Oval 2675" o:spid="_x0000_s1283" style="position:absolute;left:55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luscA&#10;AADdAAAADwAAAGRycy9kb3ducmV2LnhtbESPT2vCQBTE70K/w/IK3nTToGlJ3YhYBA9SadpDj6/Z&#10;1/xp9m3IriZ++64geBxm5jfMaj2aVpypd7VlBU/zCARxYXXNpYKvz93sBYTzyBpby6TgQg7W2cNk&#10;ham2A3/QOfelCBB2KSqovO9SKV1RkUE3tx1x8H5tb9AH2ZdS9zgEuGllHEWJNFhzWKiwo21FxV9+&#10;MgoW9N5s6Wf/HSf5ceiWm8Ye9JtS08dx8wrC0+jv4Vt7rxXEyfMS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cZbrHAAAA3QAAAA8AAAAAAAAAAAAAAAAAmAIAAGRy&#10;cy9kb3ducmV2LnhtbFBLBQYAAAAABAAEAPUAAACMAwAAAAA=&#10;" fillcolor="#df6926" stroked="f"/>
                      <v:oval id="Oval 2676" o:spid="_x0000_s1284" style="position:absolute;left:63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7zcYA&#10;AADdAAAADwAAAGRycy9kb3ducmV2LnhtbESPQWvCQBSE74L/YXlCb3VjqFFSVxFLwUNRjB56fM2+&#10;JtHs25DdmvjvXaHgcZiZb5jFqje1uFLrKssKJuMIBHFudcWFgtPx83UOwnlkjbVlUnAjB6vlcLDA&#10;VNuOD3TNfCEChF2KCkrvm1RKl5dk0I1tQxy8X9sa9EG2hdQtdgFuahlHUSINVhwWSmxoU1J+yf6M&#10;gjfanTf0s/2Ok2zfNdP12X7pD6VeRv36HYSn3j/D/+2tVhAnswQ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77zcYAAADdAAAADwAAAAAAAAAAAAAAAACYAgAAZHJz&#10;L2Rvd25yZXYueG1sUEsFBgAAAAAEAAQA9QAAAIsDAAAAAA==&#10;" fillcolor="#df6926" stroked="f"/>
                      <v:oval id="Oval 2677" o:spid="_x0000_s1285" style="position:absolute;left:71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eVsYA&#10;AADdAAAADwAAAGRycy9kb3ducmV2LnhtbESPQWvCQBSE74L/YXmF3nTT0MaSuoooBQ9FMXro8TX7&#10;TKLZtyG7NfHfu4LgcZiZb5jpvDe1uFDrKssK3sYRCOLc6ooLBYf99+gThPPIGmvLpOBKDuaz4WCK&#10;qbYd7+iS+UIECLsUFZTeN6mULi/JoBvbhjh4R9sa9EG2hdQtdgFuahlHUSINVhwWSmxoWVJ+zv6N&#10;gnfanJb0t/6Nk2zbNR+Lk/3RK6VeX/rFFwhPvX+GH+21VhAnkwn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JeVsYAAADdAAAADwAAAAAAAAAAAAAAAACYAgAAZHJz&#10;L2Rvd25yZXYueG1sUEsFBgAAAAAEAAQA9QAAAIsDAAAAAA==&#10;" fillcolor="#df6926" stroked="f"/>
                      <v:oval id="Oval 2678" o:spid="_x0000_s1286" style="position:absolute;left:79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KJMQA&#10;AADdAAAADwAAAGRycy9kb3ducmV2LnhtbERPy2rCQBTdC/2H4RbcmUlDGyV1DGIpuCgV0y5c3mZu&#10;82jmTsiMJv69syi4PJz3Op9MJy40uMaygqcoBkFcWt1wpeD7632xAuE8ssbOMim4koN88zBbY6bt&#10;yEe6FL4SIYRdhgpq7/tMSlfWZNBFticO3K8dDPoAh0rqAccQbjqZxHEqDTYcGmrsaVdT+VecjYJn&#10;+mx39LM/JWlxGPuXbWs/9JtS88dp+wrC0+Tv4n/3XitI0mWYG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yiTEAAAA3QAAAA8AAAAAAAAAAAAAAAAAmAIAAGRycy9k&#10;b3ducmV2LnhtbFBLBQYAAAAABAAEAPUAAACJAwAAAAA=&#10;" fillcolor="#df6926" stroked="f"/>
                      <v:oval id="Oval 2679" o:spid="_x0000_s1287" style="position:absolute;left:87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vv8cA&#10;AADdAAAADwAAAGRycy9kb3ducmV2LnhtbESPQWvCQBSE70L/w/IK3ppNg6Zt6iqiCB6kYtpDj6/Z&#10;1ySafRuyq4n/3i0UPA4z8w0zWwymERfqXG1ZwXMUgyAurK65VPD1uXl6BeE8ssbGMim4koPF/GE0&#10;w0zbng90yX0pAoRdhgoq79tMSldUZNBFtiUO3q/tDPogu1LqDvsAN41M4jiVBmsOCxW2tKqoOOVn&#10;o2BCH8cV/Wy/kzTf9+10ebQ7vVZq/Dgs30F4Gvw9/N/eagVJ+vIGf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Rb7/HAAAA3QAAAA8AAAAAAAAAAAAAAAAAmAIAAGRy&#10;cy9kb3ducmV2LnhtbFBLBQYAAAAABAAEAPUAAACMAwAAAAA=&#10;" fillcolor="#df6926" stroked="f"/>
                      <v:oval id="Oval 2680" o:spid="_x0000_s1288" style="position:absolute;left:95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2BcMA&#10;AADdAAAADwAAAGRycy9kb3ducmV2LnhtbERPTWuDQBC9F/Iflgn0VtdKK2KyCWII5FBSanLocepO&#10;1NSdFXcbzb/vHgo9Pt73ejubXtxodJ1lBc9RDIK4trrjRsH5tH/KQDiPrLG3TAru5GC7WTysMdd2&#10;4g+6Vb4RIYRdjgpa74dcSle3ZNBFdiAO3MWOBn2AYyP1iFMIN71M4jiVBjsODS0OVLZUf1c/RsEL&#10;Ha8lfR0+k7R6n4bX4mrf9E6px+VcrEB4mv2/+M990AqSNAv7w5v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62BcMAAADdAAAADwAAAAAAAAAAAAAAAACYAgAAZHJzL2Rv&#10;d25yZXYueG1sUEsFBgAAAAAEAAQA9QAAAIgDAAAAAA==&#10;" fillcolor="#df6926" stroked="f"/>
                      <v:oval id="Oval 2681" o:spid="_x0000_s1289" style="position:absolute;left:103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TnsUA&#10;AADdAAAADwAAAGRycy9kb3ducmV2LnhtbESPQWvCQBSE74L/YXlCb7oxtEGiq4gieChKUw8en9ln&#10;Es2+Ddmtif++KxR6HGbmG2ax6k0tHtS6yrKC6SQCQZxbXXGh4PS9G89AOI+ssbZMCp7kYLUcDhaY&#10;atvxFz0yX4gAYZeigtL7JpXS5SUZdBPbEAfvaluDPsi2kLrFLsBNLeMoSqTBisNCiQ1tSsrv2Y9R&#10;8E6H24Yu+3OcZMeu+Vjf7KfeKvU26tdzEJ56/x/+a++1gjiZTeH1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hOexQAAAN0AAAAPAAAAAAAAAAAAAAAAAJgCAABkcnMv&#10;ZG93bnJldi54bWxQSwUGAAAAAAQABAD1AAAAigMAAAAA&#10;" fillcolor="#df6926" stroked="f"/>
                      <v:shape id="Freeform 2682" o:spid="_x0000_s1290" style="position:absolute;top:93172;width:52;height:56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9WsYA&#10;AADdAAAADwAAAGRycy9kb3ducmV2LnhtbESPzWrDMBCE74W+g9hCLyGWY9pgXMsmlDbk0kOS0lwX&#10;a/1DrZWxlNh5+6hQyHGYmW+YvJxNLy40us6yglUUgyCurO64UfB9/FymIJxH1thbJgVXclAWjw85&#10;ZtpOvKfLwTciQNhlqKD1fsikdFVLBl1kB+Lg1XY06IMcG6lHnALc9DKJ47U02HFYaHGg95aq38PZ&#10;KJj49JFuXlbbWnc/X4tXxHO9QKWen+bNGwhPs7+H/9s7rSBZpwn8vQ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V9WsYAAADdAAAADwAAAAAAAAAAAAAAAACYAgAAZHJz&#10;L2Rvd25yZXYueG1sUEsFBgAAAAAEAAQA9QAAAIsDAAAAAA==&#10;" path="m12,c7,,3,3,,7,,21,,21,,21v3,4,7,7,12,7c20,28,26,22,26,14,26,6,20,,12,xe" fillcolor="#df6926" stroked="f">
                        <v:path arrowok="t" o:connecttype="custom" o:connectlocs="24,0;0,14;0,42;24,56;52,28;24,0" o:connectangles="0,0,0,0,0,0"/>
                      </v:shape>
                      <v:oval id="Oval 2683" o:spid="_x0000_s1291" style="position:absolute;left:76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ocsYA&#10;AADdAAAADwAAAGRycy9kb3ducmV2LnhtbESPQWvCQBSE74L/YXlCb7oxtUFSVxFF8FAqRg89vmZf&#10;k2j2bchuTfz3XaHgcZiZb5jFqje1uFHrKssKppMIBHFudcWFgvNpN56DcB5ZY22ZFNzJwWo5HCww&#10;1bbjI90yX4gAYZeigtL7JpXS5SUZdBPbEAfvx7YGfZBtIXWLXYCbWsZRlEiDFYeFEhvalJRfs1+j&#10;YEaflw1977/iJDt0zdv6Yj/0VqmXUb9+B+Gp98/wf3uvFcTJ/BU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wocsYAAADdAAAADwAAAAAAAAAAAAAAAACYAgAAZHJz&#10;L2Rvd25yZXYueG1sUEsFBgAAAAAEAAQA9QAAAIsDAAAAAA==&#10;" fillcolor="#df6926" stroked="f"/>
                      <v:oval id="Oval 2684" o:spid="_x0000_s1292" style="position:absolute;left:156;top:9317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wBsYA&#10;AADdAAAADwAAAGRycy9kb3ducmV2LnhtbESPT2vCQBTE74LfYXmCN90YbJDUjYhS8CAtph48vmZf&#10;86fZtyG7Nem37xaEHoeZ+Q2z3Y2mFXfqXW1ZwWoZgSAurK65VHB9f1lsQDiPrLG1TAp+yMEum062&#10;mGo78IXuuS9FgLBLUUHlfZdK6YqKDLql7YiD92l7gz7IvpS6xyHATSvjKEqkwZrDQoUdHSoqvvJv&#10;o2BNr82BPk63OMnfhu5p39izPio1n437ZxCeRv8ffrRPWkGcbNb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WwBsYAAADdAAAADwAAAAAAAAAAAAAAAACYAgAAZHJz&#10;L2Rvd25yZXYueG1sUEsFBgAAAAAEAAQA9QAAAIsDAAAAAA==&#10;" fillcolor="#df6926" stroked="f"/>
                      <v:oval id="Oval 2685" o:spid="_x0000_s1293" style="position:absolute;left:236;top:9317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VncYA&#10;AADdAAAADwAAAGRycy9kb3ducmV2LnhtbESPT2vCQBTE74LfYXlCb7ox1CCpGxGl4KFUTD14fM2+&#10;5k+zb0N2a9Jv3xWEHoeZ+Q2z2Y6mFTfqXW1ZwXIRgSAurK65VHD5eJ2vQTiPrLG1TAp+ycE2m042&#10;mGo78JluuS9FgLBLUUHlfZdK6YqKDLqF7YiD92V7gz7IvpS6xyHATSvjKEqkwZrDQoUd7SsqvvMf&#10;o+CZ3ps9fR6vcZKfhm61a+ybPij1NBt3LyA8jf4//GgftYI4Wa/g/i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kVncYAAADdAAAADwAAAAAAAAAAAAAAAACYAgAAZHJz&#10;L2Rvd25yZXYueG1sUEsFBgAAAAAEAAQA9QAAAIsDAAAAAA==&#10;" fillcolor="#df6926" stroked="f"/>
                      <v:oval id="Oval 2686" o:spid="_x0000_s1294" style="position:absolute;left:316;top:9317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L6sUA&#10;AADdAAAADwAAAGRycy9kb3ducmV2LnhtbESPQWvCQBSE70L/w/IK3nTT0IYQXUUUwYNUTHvw+Mw+&#10;k9js25DdmvTfdwXB4zAz3zDz5WAacaPO1ZYVvE0jEMSF1TWXCr6/tpMUhPPIGhvLpOCPHCwXL6M5&#10;Ztr2fKRb7ksRIOwyVFB532ZSuqIig25qW+LgXWxn0AfZlVJ32Ae4aWQcRYk0WHNYqLCldUXFT/5r&#10;FLzT53VN590pTvJD336srnavN0qNX4fVDISnwT/Dj/ZOK4iTNIH7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4vqxQAAAN0AAAAPAAAAAAAAAAAAAAAAAJgCAABkcnMv&#10;ZG93bnJldi54bWxQSwUGAAAAAAQABAD1AAAAigMAAAAA&#10;" fillcolor="#df6926" stroked="f"/>
                      <v:oval id="Oval 2687" o:spid="_x0000_s1295" style="position:absolute;left:39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uccYA&#10;AADdAAAADwAAAGRycy9kb3ducmV2LnhtbESPQWvCQBSE74L/YXlCb3VjqFFSVxFF8FAqRg89vmZf&#10;k2j2bchuTfz3XaHgcZiZb5jFqje1uFHrKssKJuMIBHFudcWFgvNp9zoH4TyyxtoyKbiTg9VyOFhg&#10;qm3HR7plvhABwi5FBaX3TSqly0sy6Ma2IQ7ej20N+iDbQuoWuwA3tYyjKJEGKw4LJTa0KSm/Zr9G&#10;wRt9Xjb0vf+Kk+zQNdP1xX7orVIvo379DsJT75/h//ZeK4iT+Qw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cuccYAAADdAAAADwAAAAAAAAAAAAAAAACYAgAAZHJz&#10;L2Rvd25yZXYueG1sUEsFBgAAAAAEAAQA9QAAAIsDAAAAAA==&#10;" fillcolor="#df6926" stroked="f"/>
                      <v:oval id="Oval 2688" o:spid="_x0000_s1296" style="position:absolute;left:47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6A8MA&#10;AADdAAAADwAAAGRycy9kb3ducmV2LnhtbERPTWuDQBC9F/Iflgn0VtdKK2KyCWII5FBSanLocepO&#10;1NSdFXcbzb/vHgo9Pt73ejubXtxodJ1lBc9RDIK4trrjRsH5tH/KQDiPrLG3TAru5GC7WTysMdd2&#10;4g+6Vb4RIYRdjgpa74dcSle3ZNBFdiAO3MWOBn2AYyP1iFMIN71M4jiVBjsODS0OVLZUf1c/RsEL&#10;Ha8lfR0+k7R6n4bX4mrf9E6px+VcrEB4mv2/+M990AqSNAtzw5v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i6A8MAAADdAAAADwAAAAAAAAAAAAAAAACYAgAAZHJzL2Rv&#10;d25yZXYueG1sUEsFBgAAAAAEAAQA9QAAAIgDAAAAAA==&#10;" fillcolor="#df6926" stroked="f"/>
                      <v:oval id="Oval 2689" o:spid="_x0000_s1297" style="position:absolute;left:1598;top:9317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fmMYA&#10;AADdAAAADwAAAGRycy9kb3ducmV2LnhtbESPQWvCQBSE74L/YXmF3nTT0AabuoooBQ9FMXro8TX7&#10;TKLZtyG7NfHfu4LgcZiZb5jpvDe1uFDrKssK3sYRCOLc6ooLBYf992gCwnlkjbVlUnAlB/PZcDDF&#10;VNuOd3TJfCEChF2KCkrvm1RKl5dk0I1tQxy8o20N+iDbQuoWuwA3tYyjKJEGKw4LJTa0LCk/Z/9G&#10;wTttTkv6W//GSbbtmo/Fyf7olVKvL/3iC4Sn3j/Dj/ZaK4iTySf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QfmMYAAADdAAAADwAAAAAAAAAAAAAAAACYAgAAZHJz&#10;L2Rvd25yZXYueG1sUEsFBgAAAAAEAAQA9QAAAIsDAAAAAA==&#10;" fillcolor="#df6926" stroked="f"/>
                      <v:oval id="Oval 2690" o:spid="_x0000_s1298" style="position:absolute;left:1680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g2MQA&#10;AADdAAAADwAAAGRycy9kb3ducmV2LnhtbERPy2rCQBTdC/2H4RbcmUlDGzR1DGIpuCgV0y5c3mZu&#10;82jmTsiMJv69syi4PJz3Op9MJy40uMaygqcoBkFcWt1wpeD7632xBOE8ssbOMim4koN88zBbY6bt&#10;yEe6FL4SIYRdhgpq7/tMSlfWZNBFticO3K8dDPoAh0rqAccQbjqZxHEqDTYcGmrsaVdT+VecjYJn&#10;+mx39LM/JWlxGPuXbWs/9JtS88dp+wrC0+Tv4n/3XitI0lXYH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INjEAAAA3QAAAA8AAAAAAAAAAAAAAAAAmAIAAGRycy9k&#10;b3ducmV2LnhtbFBLBQYAAAAABAAEAPUAAACJAwAAAAA=&#10;" fillcolor="#df6926" stroked="f"/>
                      <v:oval id="Oval 2691" o:spid="_x0000_s1299" style="position:absolute;left:1760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FQ8cA&#10;AADdAAAADwAAAGRycy9kb3ducmV2LnhtbESPT2vCQBTE7wW/w/KE3urG0IYa3YgogofS0ujB4zP7&#10;zB+zb0N2a9Jv3y0Uehxm5jfMaj2aVtypd7VlBfNZBIK4sLrmUsHpuH96BeE8ssbWMin4JgfrbPKw&#10;wlTbgT/pnvtSBAi7FBVU3neplK6oyKCb2Y44eFfbG/RB9qXUPQ4BbloZR1EiDdYcFirsaFtRccu/&#10;jIJnem+2dDmc4yT/GLqXTWPf9E6px+m4WYLwNPr/8F/7oBXEyWIO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rhUPHAAAA3QAAAA8AAAAAAAAAAAAAAAAAmAIAAGRy&#10;cy9kb3ducmV2LnhtbFBLBQYAAAAABAAEAPUAAACMAwAAAAA=&#10;" fillcolor="#df6926" stroked="f"/>
                      <v:oval id="Oval 2692" o:spid="_x0000_s1300" style="position:absolute;left:1840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bNMYA&#10;AADdAAAADwAAAGRycy9kb3ducmV2LnhtbESPQWvCQBSE74L/YXlCb7oxtEFTVxFLwYNUjB56fM2+&#10;JtHs25BdTfrvu4LgcZiZb5jFqje1uFHrKssKppMIBHFudcWFgtPxczwD4TyyxtoyKfgjB6vlcLDA&#10;VNuOD3TLfCEChF2KCkrvm1RKl5dk0E1sQxy8X9sa9EG2hdQtdgFuahlHUSINVhwWSmxoU1J+ya5G&#10;wSt9nTf0s/2Ok2zfNW/rs93pD6VeRv36HYSn3j/Dj/ZWK4iTeQz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kbNMYAAADdAAAADwAAAAAAAAAAAAAAAACYAgAAZHJz&#10;L2Rvd25yZXYueG1sUEsFBgAAAAAEAAQA9QAAAIsDAAAAAA==&#10;" fillcolor="#df6926" stroked="f"/>
                      <v:oval id="Oval 2693" o:spid="_x0000_s1301" style="position:absolute;left:1920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+r8cA&#10;AADdAAAADwAAAGRycy9kb3ducmV2LnhtbESPQWvCQBSE70L/w/IK3sym0YY2dRVRBA9SadpDj6/Z&#10;1ySafRuyq4n/3i0UPA4z8w0zXw6mERfqXG1ZwVMUgyAurK65VPD1uZ28gHAeWWNjmRRcycFy8TCa&#10;Y6Ztzx90yX0pAoRdhgoq79tMSldUZNBFtiUO3q/tDPogu1LqDvsAN41M4jiVBmsOCxW2tK6oOOVn&#10;o2BG78c1/ey+kzQ/9O3z6mj3eqPU+HFYvYHwNPh7+L+90wqS9HUKf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1vq/HAAAA3QAAAA8AAAAAAAAAAAAAAAAAmAIAAGRy&#10;cy9kb3ducmV2LnhtbFBLBQYAAAAABAAEAPUAAACMAwAAAAA=&#10;" fillcolor="#df6926" stroked="f"/>
                      <v:oval id="Oval 2694" o:spid="_x0000_s1302" style="position:absolute;left:2000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m28cA&#10;AADdAAAADwAAAGRycy9kb3ducmV2LnhtbESPT2vCQBTE7wW/w/IKvdVNgw01uhFRCh6KpdGDx2f2&#10;mT9m34bs1qTf3i0Uehxm5jfMcjWaVtyod7VlBS/TCARxYXXNpYLj4f35DYTzyBpby6TghxysssnD&#10;ElNtB/6iW+5LESDsUlRQed+lUrqiIoNuajvi4F1sb9AH2ZdS9zgEuGllHEWJNFhzWKiwo01FxTX/&#10;NgpmtG82dN6d4iT/HLrXdWM/9Fapp8dxvQDhafT/4b/2TiuIk/kM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cJtvHAAAA3QAAAA8AAAAAAAAAAAAAAAAAmAIAAGRy&#10;cy9kb3ducmV2LnhtbFBLBQYAAAAABAAEAPUAAACMAwAAAAA=&#10;" fillcolor="#df6926" stroked="f"/>
                      <v:oval id="Oval 2695" o:spid="_x0000_s1303" style="position:absolute;left:2080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DQMcA&#10;AADdAAAADwAAAGRycy9kb3ducmV2LnhtbESPT2vCQBTE70K/w/IK3nTToKFN3YhYBA9SadpDj6/Z&#10;1/xp9m3IriZ++64geBxm5jfMaj2aVpypd7VlBU/zCARxYXXNpYKvz93sGYTzyBpby6TgQg7W2cNk&#10;ham2A3/QOfelCBB2KSqovO9SKV1RkUE3tx1x8H5tb9AH2ZdS9zgEuGllHEWJNFhzWKiwo21FxV9+&#10;MgoW9N5s6Wf/HSf5ceiWm8Ye9JtS08dx8wrC0+jv4Vt7rxXEycsS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Qg0DHAAAA3QAAAA8AAAAAAAAAAAAAAAAAmAIAAGRy&#10;cy9kb3ducmV2LnhtbFBLBQYAAAAABAAEAPUAAACMAwAAAAA=&#10;" fillcolor="#df6926" stroked="f"/>
                      <v:oval id="Oval 2696" o:spid="_x0000_s1304" style="position:absolute;left:103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dN8YA&#10;AADdAAAADwAAAGRycy9kb3ducmV2LnhtbESPQWvCQBSE74L/YXlCb3VjqEFTVxFLwUNRjB56fM2+&#10;JtHs25DdmvjvXaHgcZiZb5jFqje1uFLrKssKJuMIBHFudcWFgtPx83UGwnlkjbVlUnAjB6vlcLDA&#10;VNuOD3TNfCEChF2KCkrvm1RKl5dk0I1tQxy8X9sa9EG2hdQtdgFuahlHUSINVhwWSmxoU1J+yf6M&#10;gjfanTf0s/2Ok2zfNdP12X7pD6VeRv36HYSn3j/D/+2tVhAn8wQ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IdN8YAAADdAAAADwAAAAAAAAAAAAAAAACYAgAAZHJz&#10;L2Rvd25yZXYueG1sUEsFBgAAAAAEAAQA9QAAAIsDAAAAAA==&#10;" fillcolor="#df6926" stroked="f"/>
                      <v:oval id="Oval 2697" o:spid="_x0000_s1305" style="position:absolute;left:111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4rMcA&#10;AADdAAAADwAAAGRycy9kb3ducmV2LnhtbESPQWvCQBSE70L/w/IK3ppNg6Zt6iqiCB6kYtpDj6/Z&#10;1ySafRuyq4n/3i0UPA4z8w0zWwymERfqXG1ZwXMUgyAurK65VPD1uXl6BeE8ssbGMim4koPF/GE0&#10;w0zbng90yX0pAoRdhgoq79tMSldUZNBFtiUO3q/tDPogu1LqDvsAN41M4jiVBmsOCxW2tKqoOOVn&#10;o2BCH8cV/Wy/kzTf9+10ebQ7vVZq/Dgs30F4Gvw9/N/eagVJ+vYCf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OuKzHAAAA3QAAAA8AAAAAAAAAAAAAAAAAmAIAAGRy&#10;cy9kb3ducmV2LnhtbFBLBQYAAAAABAAEAPUAAACMAwAAAAA=&#10;" fillcolor="#df6926" stroked="f"/>
                      <v:oval id="Oval 2698" o:spid="_x0000_s1306" style="position:absolute;left:119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s3sQA&#10;AADdAAAADwAAAGRycy9kb3ducmV2LnhtbERPy2rCQBTdC/2H4RbcmUlDGzR1DGIpuCgV0y5c3mZu&#10;82jmTsiMJv69syi4PJz3Op9MJy40uMaygqcoBkFcWt1wpeD7632xBOE8ssbOMim4koN88zBbY6bt&#10;yEe6FL4SIYRdhgpq7/tMSlfWZNBFticO3K8dDPoAh0rqAccQbjqZxHEqDTYcGmrsaVdT+VecjYJn&#10;+mx39LM/JWlxGPuXbWs/9JtS88dp+wrC0+Tv4n/3XitI0lWYG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LN7EAAAA3QAAAA8AAAAAAAAAAAAAAAAAmAIAAGRycy9k&#10;b3ducmV2LnhtbFBLBQYAAAAABAAEAPUAAACJAwAAAAA=&#10;" fillcolor="#df6926" stroked="f"/>
                      <v:oval id="Oval 2699" o:spid="_x0000_s1307" style="position:absolute;left:127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2JRcYA&#10;AADdAAAADwAAAGRycy9kb3ducmV2LnhtbESPQWvCQBSE74L/YXlCb3VjqEFTVxFF8FAqRg89vmZf&#10;k2j2bchuTfz3XaHgcZiZb5jFqje1uFHrKssKJuMIBHFudcWFgvNp9zoD4TyyxtoyKbiTg9VyOFhg&#10;qm3HR7plvhABwi5FBaX3TSqly0sy6Ma2IQ7ej20N+iDbQuoWuwA3tYyjKJEGKw4LJTa0KSm/Zr9G&#10;wRt9Xjb0vf+Kk+zQNdP1xX7orVIvo379DsJT75/h//ZeK4iT+Rw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2JRcYAAADdAAAADwAAAAAAAAAAAAAAAACYAgAAZHJz&#10;L2Rvd25yZXYueG1sUEsFBgAAAAAEAAQA9QAAAIsDAAAAAA==&#10;" fillcolor="#df6926" stroked="f"/>
                      <v:oval id="Oval 2700" o:spid="_x0000_s1308" style="position:absolute;left:1358;top:93172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6wsQA&#10;AADdAAAADwAAAGRycy9kb3ducmV2LnhtbERPz2vCMBS+D/wfwhvspumK09EZRSpCD0Ox22HHt+at&#10;rWteSpLZ+t+bg7Djx/d7tRlNJy7kfGtZwfMsAUFcWd1yreDzYz99BeEDssbOMim4kofNevKwwkzb&#10;gU90KUMtYgj7DBU0IfSZlL5qyKCf2Z44cj/WGQwRulpqh0MMN51Mk2QhDbYcGxrsKW+o+i3/jII5&#10;Hc45fRdf6aI8Dv3L9mzf9U6pp8dx+wYi0Bj+xXd3oRWkyyTuj2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MusLEAAAA3QAAAA8AAAAAAAAAAAAAAAAAmAIAAGRycy9k&#10;b3ducmV2LnhtbFBLBQYAAAAABAAEAPUAAACJAwAAAAA=&#10;" fillcolor="#df6926" stroked="f"/>
                      <v:oval id="Oval 2701" o:spid="_x0000_s1309" style="position:absolute;left:1438;top:9317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fWcYA&#10;AADdAAAADwAAAGRycy9kb3ducmV2LnhtbESPT2vCQBTE74V+h+UVetONoVWJrkEsBQ9iMXrw+My+&#10;5k+zb0N2Nem3dwtCj8PM/IZZpoNpxI06V1lWMBlHIIhzqysuFJyOn6M5COeRNTaWScEvOUhXz09L&#10;TLTt+UC3zBciQNglqKD0vk2kdHlJBt3YtsTB+7adQR9kV0jdYR/gppFxFE2lwYrDQoktbUrKf7Kr&#10;UfBG+3pDl+05nmZfffu+ru1Ofyj1+jKsFyA8Df4//GhvtYJ4Fk3g7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AfWcYAAADdAAAADwAAAAAAAAAAAAAAAACYAgAAZHJz&#10;L2Rvd25yZXYueG1sUEsFBgAAAAAEAAQA9QAAAIsDAAAAAA==&#10;" fillcolor="#df6926" stroked="f"/>
                      <v:oval id="Oval 2702" o:spid="_x0000_s1310" style="position:absolute;left:1518;top:93172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BLsUA&#10;AADdAAAADwAAAGRycy9kb3ducmV2LnhtbESPQWvCQBSE70L/w/IK3nTTYK1EVxFLwYMoph48PrPP&#10;JDb7NmRXk/57VxA8DjPzDTNbdKYSN2pcaVnBxzACQZxZXXKu4PD7M5iAcB5ZY2WZFPyTg8X8rTfD&#10;RNuW93RLfS4ChF2CCgrv60RKlxVk0A1tTRy8s20M+iCbXOoG2wA3lYyjaCwNlhwWCqxpVVD2l16N&#10;ghFtLys6rY/xON219efyYjf6W6n+e7ecgvDU+Vf42V5rBfFXFMPjTX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oEuxQAAAN0AAAAPAAAAAAAAAAAAAAAAAJgCAABkcnMv&#10;ZG93bnJldi54bWxQSwUGAAAAAAQABAD1AAAAigMAAAAA&#10;" fillcolor="#df6926" stroked="f"/>
                      <v:oval id="Oval 2703" o:spid="_x0000_s1311" style="position:absolute;left:562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peMYA&#10;AADdAAAADwAAAGRycy9kb3ducmV2LnhtbESPQWsCMRSE74L/ITyht5rV1qqrUaQoLR6EqiDeHpvn&#10;7urmZUlSXf+9KRQ8DjPzDTOdN6YSV3K+tKyg101AEGdWl5wr2O9WryMQPiBrrCyTgjt5mM/arSmm&#10;2t74h67bkIsIYZ+igiKEOpXSZwUZ9F1bE0fvZJ3BEKXLpXZ4i3BTyX6SfEiDJceFAmv6LCi7bH+N&#10;ArccfAV5WS3fz5vzYWzXR33UA6VeOs1iAiJQE57h//a3VtAfJm/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OpeMYAAADdAAAADwAAAAAAAAAAAAAAAACYAgAAZHJz&#10;L2Rvd25yZXYueG1sUEsFBgAAAAAEAAQA9QAAAIsDAAAAAA==&#10;" fillcolor="black" stroked="f"/>
                      <v:oval id="Oval 2704" o:spid="_x0000_s1312" style="position:absolute;left:642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xDMYA&#10;AADdAAAADwAAAGRycy9kb3ducmV2LnhtbESPQWsCMRSE74X+h/AEb5pV1OrWKEUUiwdBK4i3x+Z1&#10;d3XzsiRRt//eCEKPw8x8w0znjanEjZwvLSvodRMQxJnVJecKDj+rzhiED8gaK8uk4I88zGfvb1NM&#10;tb3zjm77kIsIYZ+igiKEOpXSZwUZ9F1bE0fv1zqDIUqXS+3wHuGmkv0kGUmDJceFAmtaFJRd9lej&#10;wC2H6yAvq+XgvD0fJ3Zz0ic9VKrdar4+QQRqwn/41f7WCvofyQC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oxDMYAAADdAAAADwAAAAAAAAAAAAAAAACYAgAAZHJz&#10;L2Rvd25yZXYueG1sUEsFBgAAAAAEAAQA9QAAAIsDAAAAAA==&#10;" fillcolor="black" stroked="f"/>
                      <v:oval id="Oval 2705" o:spid="_x0000_s1313" style="position:absolute;left:722;top:93674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Ul8cA&#10;AADdAAAADwAAAGRycy9kb3ducmV2LnhtbESPT2sCMRTE70K/Q3gFb5qtuNpuzUopiqUHQVso3h6b&#10;1/3j5mVJom6/fSMIHoeZ+Q2zWPamFWdyvras4GmcgCAurK65VPD9tR49g/ABWWNrmRT8kYdl/jBY&#10;YKbthXd03odSRAj7DBVUIXSZlL6oyKAf2444er/WGQxRulJqh5cIN62cJMlMGqw5LlTY0XtFxXF/&#10;MgrcKt0EeVyvps22+Xmxnwd90KlSw8f+7RVEoD7cw7f2h1YwmScpXN/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mlJfHAAAA3QAAAA8AAAAAAAAAAAAAAAAAmAIAAGRy&#10;cy9kb3ducmV2LnhtbFBLBQYAAAAABAAEAPUAAACMAwAAAAA=&#10;" fillcolor="black" stroked="f"/>
                      <v:oval id="Oval 2706" o:spid="_x0000_s1314" style="position:absolute;left:802;top:93674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K4MYA&#10;AADdAAAADwAAAGRycy9kb3ducmV2LnhtbESPT2sCMRTE74LfIbxCb5qt+KdujSKiKD0IakG8PTav&#10;u6ublyVJdf32piB4HGbmN8xk1phKXMn50rKCj24CgjizuuRcwc9h1fkE4QOyxsoyKbiTh9m03Zpg&#10;qu2Nd3Tdh1xECPsUFRQh1KmUPivIoO/amjh6v9YZDFG6XGqHtwg3lewlyVAaLDkuFFjToqDssv8z&#10;CtxysA7yslr2z9vzcWy/T/qkB0q9vzXzLxCBmvAKP9sbraA3Sobw/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QK4MYAAADdAAAADwAAAAAAAAAAAAAAAACYAgAAZHJz&#10;L2Rvd25yZXYueG1sUEsFBgAAAAAEAAQA9QAAAIsDAAAAAA==&#10;" fillcolor="black" stroked="f"/>
                      <v:oval id="Oval 2707" o:spid="_x0000_s1315" style="position:absolute;left:882;top:93674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ve8YA&#10;AADdAAAADwAAAGRycy9kb3ducmV2LnhtbESPT2sCMRTE74LfIbxCb5qt+KdujSKiKD0IakG8PTav&#10;u6ublyVJdf32piB4HGbmN8xk1phKXMn50rKCj24CgjizuuRcwc9h1fkE4QOyxsoyKbiTh9m03Zpg&#10;qu2Nd3Tdh1xECPsUFRQh1KmUPivIoO/amjh6v9YZDFG6XGqHtwg3lewlyVAaLDkuFFjToqDssv8z&#10;CtxysA7yslr2z9vzcWy/T/qkB0q9vzXzLxCBmvAKP9sbraA3Skbw/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ive8YAAADdAAAADwAAAAAAAAAAAAAAAACYAgAAZHJz&#10;L2Rvd25yZXYueG1sUEsFBgAAAAAEAAQA9QAAAIsDAAAAAA==&#10;" fillcolor="black" stroked="f"/>
                      <v:oval id="Oval 2708" o:spid="_x0000_s1316" style="position:absolute;left:96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7CcIA&#10;AADdAAAADwAAAGRycy9kb3ducmV2LnhtbERPTYvCMBC9L/gfwgjeNFV03a1GEVGUPQjqwuJtaMa2&#10;2kxKErX+e3MQ9vh439N5YypxJ+dLywr6vQQEcWZ1ybmC3+O6+wXCB2SNlWVS8CQP81nrY4qptg/e&#10;0/0QchFD2KeooAihTqX0WUEGfc/WxJE7W2cwROhyqR0+Yrip5CBJPqXBkmNDgTUtC8quh5tR4Faj&#10;TZDX9Wp42V3+vu3PSZ/0SKlOu1lMQARqwr/47d5qBYNxEufGN/EJ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zsJwgAAAN0AAAAPAAAAAAAAAAAAAAAAAJgCAABkcnMvZG93&#10;bnJldi54bWxQSwUGAAAAAAQABAD1AAAAhwMAAAAA&#10;" fillcolor="black" stroked="f"/>
                      <v:oval id="Oval 2709" o:spid="_x0000_s1317" style="position:absolute;left:104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ekscA&#10;AADdAAAADwAAAGRycy9kb3ducmV2LnhtbESPQWvCQBSE70L/w/IK3uqmolVjVilFaelBMAqS2yP7&#10;mkSzb8PuVtN/3y0UPA4z8w2TrXvTiis531hW8DxKQBCXVjdcKTgetk9zED4ga2wtk4If8rBePQwy&#10;TLW98Z6ueahEhLBPUUEdQpdK6cuaDPqR7Yij92WdwRClq6R2eItw08pxkrxIgw3HhRo7equpvOTf&#10;RoHbTN+DvGw3k/PufFrYz0IXeqrU8LF/XYII1Id7+L/9oRWMZ8k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rnpLHAAAA3QAAAA8AAAAAAAAAAAAAAAAAmAIAAGRy&#10;cy9kb3ducmV2LnhtbFBLBQYAAAAABAAEAPUAAACMAwAAAAA=&#10;" fillcolor="black" stroked="f"/>
                      <v:oval id="Oval 2710" o:spid="_x0000_s1318" style="position:absolute;left:2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h0sQA&#10;AADdAAAADwAAAGRycy9kb3ducmV2LnhtbERPz2vCMBS+C/sfwhvsNlNluq0zyhgtigdhThBvj+at&#10;rTYvJcna+t+bw8Djx/d7sRpMIzpyvrasYDJOQBAXVtdcKjj85M9vIHxA1thYJgVX8rBaPowWmGrb&#10;8zd1+1CKGMI+RQVVCG0qpS8qMujHtiWO3K91BkOErpTaYR/DTSOnSTKXBmuODRW29FVRcdn/GQUu&#10;m62DvOTZy3l3Pr7b7Umf9Eypp8fh8wNEoCHcxf/ujVYwfZ3E/fF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odLEAAAA3QAAAA8AAAAAAAAAAAAAAAAAmAIAAGRycy9k&#10;b3ducmV2LnhtbFBLBQYAAAAABAAEAPUAAACJAwAAAAA=&#10;" fillcolor="black" stroked="f"/>
                      <v:oval id="Oval 2711" o:spid="_x0000_s1319" style="position:absolute;left:82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ESccA&#10;AADdAAAADwAAAGRycy9kb3ducmV2LnhtbESPT2sCMRTE7wW/Q3hCb5pdqVW3RhFRKj0I/gHx9ti8&#10;7q5uXpYk1fXbNwWhx2FmfsNM562pxY2crywrSPsJCOLc6ooLBcfDujcG4QOyxtoyKXiQh/ms8zLF&#10;TNs77+i2D4WIEPYZKihDaDIpfV6SQd+3DXH0vq0zGKJ0hdQO7xFuajlIkndpsOK4UGJDy5Ly6/7H&#10;KHCr4WeQ1/Xq7bK9nCb266zPeqjUa7ddfIAI1Ib/8LO90QoGozSF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EBEnHAAAA3QAAAA8AAAAAAAAAAAAAAAAAmAIAAGRy&#10;cy9kb3ducmV2LnhtbFBLBQYAAAAABAAEAPUAAACMAwAAAAA=&#10;" fillcolor="black" stroked="f"/>
                      <v:oval id="Oval 2712" o:spid="_x0000_s1320" style="position:absolute;left:162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aPscA&#10;AADdAAAADwAAAGRycy9kb3ducmV2LnhtbESPT2sCMRTE7wW/Q3hCb5p1qVW3RhFRKj0I/gHx9ti8&#10;7q5uXpYk1fXbNwWhx2FmfsNM562pxY2crywrGPQTEMS51RUXCo6HdW8MwgdkjbVlUvAgD/NZ52WK&#10;mbZ33tFtHwoRIewzVFCG0GRS+rwkg75vG+LofVtnMETpCqkd3iPc1DJNkndpsOK4UGJDy5Ly6/7H&#10;KHCr4WeQ1/Xq7bK9nCb266zPeqjUa7ddfIAI1Ib/8LO90QrS0SCF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Wmj7HAAAA3QAAAA8AAAAAAAAAAAAAAAAAmAIAAGRy&#10;cy9kb3ducmV2LnhtbFBLBQYAAAAABAAEAPUAAACMAwAAAAA=&#10;" fillcolor="black" stroked="f"/>
                      <v:oval id="Oval 2713" o:spid="_x0000_s1321" style="position:absolute;left:242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/pccA&#10;AADdAAAADwAAAGRycy9kb3ducmV2LnhtbESPW2sCMRSE34X+h3AKvtWs1lu3RilFsfggeAHx7bA5&#10;3V3dnCxJ1PXfm0LBx2FmvmEms8ZU4krOl5YVdDsJCOLM6pJzBfvd4m0MwgdkjZVlUnAnD7PpS2uC&#10;qbY33tB1G3IRIexTVFCEUKdS+qwgg75ja+Lo/VpnMETpcqkd3iLcVLKXJENpsOS4UGBN3wVl5+3F&#10;KHDzwTLI82LeP61Phw+7OuqjHijVfm2+PkEEasIz/N/+0Qp6o+47/L2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P6XHAAAA3QAAAA8AAAAAAAAAAAAAAAAAmAIAAGRy&#10;cy9kb3ducmV2LnhtbFBLBQYAAAAABAAEAPUAAACMAwAAAAA=&#10;" fillcolor="black" stroked="f"/>
                      <v:oval id="Oval 2714" o:spid="_x0000_s1322" style="position:absolute;left:322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n0ccA&#10;AADdAAAADwAAAGRycy9kb3ducmV2LnhtbESPT2sCMRTE70K/Q3iF3jSraG23G6UURelBcFso3h6b&#10;1/3j5mVJoq7fvikIHoeZ+Q2TLXvTijM5X1tWMB4lIIgLq2suFXx/rYcvIHxA1thaJgVX8rBcPAwy&#10;TLW98J7OeShFhLBPUUEVQpdK6YuKDPqR7Yij92udwRClK6V2eIlw08pJkjxLgzXHhQo7+qioOOYn&#10;o8CtZpsgj+vVtNk1P6/286APeqbU02P//gYiUB/u4Vt7qxVM5uMp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zp9HHAAAA3QAAAA8AAAAAAAAAAAAAAAAAmAIAAGRy&#10;cy9kb3ducmV2LnhtbFBLBQYAAAAABAAEAPUAAACMAwAAAAA=&#10;" fillcolor="black" stroked="f"/>
                      <v:oval id="Oval 2715" o:spid="_x0000_s1323" style="position:absolute;left:402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CSsYA&#10;AADdAAAADwAAAGRycy9kb3ducmV2LnhtbESPQWsCMRSE74X+h/AK3jSruK1ujVKKongQtIJ4e2xe&#10;d1c3L0sSdf33piD0OMzMN8xk1ppaXMn5yrKCfi8BQZxbXXGhYP+z6I5A+ICssbZMCu7kYTZ9fZlg&#10;pu2Nt3TdhUJECPsMFZQhNJmUPi/JoO/Zhjh6v9YZDFG6QmqHtwg3tRwkybs0WHFcKLGh75Ly8+5i&#10;FLh5ugzyvJgPT5vTYWzXR33UqVKdt/brE0SgNvyHn+2VVjD46Kf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8CSsYAAADdAAAADwAAAAAAAAAAAAAAAACYAgAAZHJz&#10;L2Rvd25yZXYueG1sUEsFBgAAAAAEAAQA9QAAAIsDAAAAAA==&#10;" fillcolor="black" stroked="f"/>
                      <v:oval id="Oval 2716" o:spid="_x0000_s1324" style="position:absolute;left:482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2cPccA&#10;AADdAAAADwAAAGRycy9kb3ducmV2LnhtbESPW2sCMRSE3wv9D+EUfKtZxVu3G6WIYumD4AXEt8Pm&#10;dC9uTpYk6vrvm0Khj8PMfMNki8404kbOV5YVDPoJCOLc6ooLBcfD+nUGwgdkjY1lUvAgD4v581OG&#10;qbZ33tFtHwoRIexTVFCG0KZS+rwkg75vW+LofVtnMETpCqkd3iPcNHKYJBNpsOK4UGJLy5Lyy/5q&#10;FLjVeBPkZb0a1dv69Ga/zvqsx0r1XrqPdxCBuvAf/mt/agXD6WAC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tnD3HAAAA3QAAAA8AAAAAAAAAAAAAAAAAmAIAAGRy&#10;cy9kb3ducmV2LnhtbFBLBQYAAAAABAAEAPUAAACMAwAAAAA=&#10;" fillcolor="black" stroked="f"/>
                      <v:oval id="Oval 2717" o:spid="_x0000_s1325" style="position:absolute;left:160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5pscA&#10;AADdAAAADwAAAGRycy9kb3ducmV2LnhtbESPW2sCMRSE3wv9D+EUfKtZRavdbpQiiqUPghcQ3w6b&#10;0724OVmSqOu/bwoFH4eZ+YbJ5p1pxJWcrywrGPQTEMS51RUXCg771esUhA/IGhvLpOBOHuaz56cM&#10;U21vvKXrLhQiQtinqKAMoU2l9HlJBn3ftsTR+7HOYIjSFVI7vEW4aeQwSd6kwYrjQoktLUrKz7uL&#10;UeCW43WQ59VyVG/q47v9PumTHivVe+k+P0AE6sIj/N/+0gqGk8EE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hOabHAAAA3QAAAA8AAAAAAAAAAAAAAAAAmAIAAGRy&#10;cy9kb3ducmV2LnhtbFBLBQYAAAAABAAEAPUAAACMAwAAAAA=&#10;" fillcolor="black" stroked="f"/>
                      <v:oval id="Oval 2718" o:spid="_x0000_s1326" style="position:absolute;left:168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t1MQA&#10;AADdAAAADwAAAGRycy9kb3ducmV2LnhtbERPz2vCMBS+C/sfwhvsNlNluq0zyhgtigdhThBvj+at&#10;rTYvJcna+t+bw8Djx/d7sRpMIzpyvrasYDJOQBAXVtdcKjj85M9vIHxA1thYJgVX8rBaPowWmGrb&#10;8zd1+1CKGMI+RQVVCG0qpS8qMujHtiWO3K91BkOErpTaYR/DTSOnSTKXBmuODRW29FVRcdn/GQUu&#10;m62DvOTZy3l3Pr7b7Umf9Eypp8fh8wNEoCHcxf/ujVYwfZ3EufF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+rdTEAAAA3QAAAA8AAAAAAAAAAAAAAAAAmAIAAGRycy9k&#10;b3ducmV2LnhtbFBLBQYAAAAABAAEAPUAAACJAwAAAAA=&#10;" fillcolor="black" stroked="f"/>
                      <v:oval id="Oval 2719" o:spid="_x0000_s1327" style="position:absolute;left:176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IT8cA&#10;AADdAAAADwAAAGRycy9kb3ducmV2LnhtbESPQWvCQBSE74L/YXlCb7pRaq1pVhFRWnoQTAslt0f2&#10;NYlm34bdrab/vlsQPA4z8w2TrXvTigs531hWMJ0kIIhLqxuuFHx+7MfPIHxA1thaJgW/5GG9Gg4y&#10;TLW98pEueahEhLBPUUEdQpdK6cuaDPqJ7Yij922dwRClq6R2eI1w08pZkjxJgw3HhRo72tZUnvMf&#10;o8Dt5q9Bnve7x9Ph9LW074Uu9Fyph1G/eQERqA/38K39phXMFtMl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yCE/HAAAA3QAAAA8AAAAAAAAAAAAAAAAAmAIAAGRy&#10;cy9kb3ducmV2LnhtbFBLBQYAAAAABAAEAPUAAACMAwAAAAA=&#10;" fillcolor="black" stroked="f"/>
                      <v:oval id="Oval 2720" o:spid="_x0000_s1328" style="position:absolute;left:184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rb8QA&#10;AADdAAAADwAAAGRycy9kb3ducmV2LnhtbERPy2rCQBTdF/yH4Qru6sTgo6aOIqK0uBCMBXF3ydwm&#10;0cydMDNq+vedRaHLw3kvVp1pxIOcry0rGA0TEMSF1TWXCr5Ou9c3ED4ga2wsk4If8rBa9l4WmGn7&#10;5CM98lCKGMI+QwVVCG0mpS8qMuiHtiWO3Ld1BkOErpTa4TOGm0amSTKVBmuODRW2tKmouOV3o8Bt&#10;Jx9B3nbb8fVwPc/t/qIveqLUoN+t30EE6sK/+M/9qRWkszT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a2/EAAAA3QAAAA8AAAAAAAAAAAAAAAAAmAIAAGRycy9k&#10;b3ducmV2LnhtbFBLBQYAAAAABAAEAPUAAACJAwAAAAA=&#10;" fillcolor="black" stroked="f"/>
                      <v:oval id="Oval 2721" o:spid="_x0000_s1329" style="position:absolute;left:192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O9McA&#10;AADdAAAADwAAAGRycy9kb3ducmV2LnhtbESPT2sCMRTE7wW/Q3hCb5p1qVW3RhFRKj0I/gHx9ti8&#10;7q5uXpYk1fXbNwWhx2FmfsNM562pxY2crywrGPQTEMS51RUXCo6HdW8MwgdkjbVlUvAgD/NZ52WK&#10;mbZ33tFtHwoRIewzVFCG0GRS+rwkg75vG+LofVtnMETpCqkd3iPc1DJNkndpsOK4UGJDy5Ly6/7H&#10;KHCr4WeQ1/Xq7bK9nCb266zPeqjUa7ddfIAI1Ib/8LO90QrSUTqA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ozvTHAAAA3QAAAA8AAAAAAAAAAAAAAAAAmAIAAGRy&#10;cy9kb3ducmV2LnhtbFBLBQYAAAAABAAEAPUAAACMAwAAAAA=&#10;" fillcolor="black" stroked="f"/>
                      <v:oval id="Oval 2722" o:spid="_x0000_s1330" style="position:absolute;left:2004;top:93674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Qg8YA&#10;AADdAAAADwAAAGRycy9kb3ducmV2LnhtbESPQWsCMRSE7wX/Q3iCt5p10VZXo4golR6EqiDeHpvn&#10;7urmZUlSXf99Uyj0OMzMN8xs0Zpa3Mn5yrKCQT8BQZxbXXGh4HjYvI5B+ICssbZMCp7kYTHvvMww&#10;0/bBX3Tfh0JECPsMFZQhNJmUPi/JoO/bhjh6F+sMhihdIbXDR4SbWqZJ8iYNVhwXSmxoVVJ+238b&#10;BW49+gjytlkPr7vraWI/z/qsR0r1uu1yCiJQG/7Df+2tVpC+pyn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pQg8YAAADdAAAADwAAAAAAAAAAAAAAAACYAgAAZHJz&#10;L2Rvd25yZXYueG1sUEsFBgAAAAAEAAQA9QAAAIsDAAAAAA==&#10;" fillcolor="black" stroked="f"/>
                      <v:oval id="Oval 2723" o:spid="_x0000_s1331" style="position:absolute;left:2084;top:93674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1GMcA&#10;AADdAAAADwAAAGRycy9kb3ducmV2LnhtbESPT2vCQBTE70K/w/KE3pqNUfsnukoRRemhUFso3h7Z&#10;ZxLNvg27W43f3hUKHoeZ+Q0znXemESdyvrasYJCkIIgLq2suFfx8r55eQfiArLGxTAou5GE+e+hN&#10;Mdf2zF902oZSRAj7HBVUIbS5lL6oyKBPbEscvb11BkOUrpTa4TnCTSOzNH2WBmuOCxW2tKioOG7/&#10;jAK3HK+DPK6Wo8Pn4ffNfuz0To+Veux37xMQgbpwD/+3N1pB9pIN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29RjHAAAA3QAAAA8AAAAAAAAAAAAAAAAAmAIAAGRy&#10;cy9kb3ducmV2LnhtbFBLBQYAAAAABAAEAPUAAACMAwAAAAA=&#10;" fillcolor="black" stroked="f"/>
                      <v:oval id="Oval 2724" o:spid="_x0000_s1332" style="position:absolute;left:104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tbMYA&#10;AADdAAAADwAAAGRycy9kb3ducmV2LnhtbESPQWsCMRSE74X+h/AK3jTbRVtdjVJEsXgQtIJ4e2ye&#10;u6ublyWJuv33piD0OMzMN8xk1ppa3Mj5yrKC914Cgji3uuJCwf5n2R2C8AFZY22ZFPySh9n09WWC&#10;mbZ33tJtFwoRIewzVFCG0GRS+rwkg75nG+LonawzGKJ0hdQO7xFuapkmyYc0WHFcKLGheUn5ZXc1&#10;CtxisAryslz0z5vzYWTXR33UA6U6b+3XGESgNvyHn+1vrSD9TPv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9tbMYAAADdAAAADwAAAAAAAAAAAAAAAACYAgAAZHJz&#10;L2Rvd25yZXYueG1sUEsFBgAAAAAEAAQA9QAAAIsDAAAAAA==&#10;" fillcolor="black" stroked="f"/>
                      <v:oval id="Oval 2725" o:spid="_x0000_s1333" style="position:absolute;left:112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I98YA&#10;AADdAAAADwAAAGRycy9kb3ducmV2LnhtbESPQWvCQBSE7wX/w/IEb3VjMK1GVylFafEgVAXx9sg+&#10;k2j2bdjdavrv3UKhx2FmvmHmy8404kbO15YVjIYJCOLC6ppLBYf9+nkCwgdkjY1lUvBDHpaL3tMc&#10;c23v/EW3XShFhLDPUUEVQptL6YuKDPqhbYmjd7bOYIjSlVI7vEe4aWSaJC/SYM1xocKW3isqrrtv&#10;o8Ctso8gr+vV+LK9HKd2c9InnSk16HdvMxCBuvAf/mt/agXpa5rB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PI98YAAADdAAAADwAAAAAAAAAAAAAAAACYAgAAZHJz&#10;L2Rvd25yZXYueG1sUEsFBgAAAAAEAAQA9QAAAIsDAAAAAA==&#10;" fillcolor="black" stroked="f"/>
                      <v:oval id="Oval 2726" o:spid="_x0000_s1334" style="position:absolute;left:120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WgMcA&#10;AADdAAAADwAAAGRycy9kb3ducmV2LnhtbESPT2sCMRTE7wW/Q3iCt5p18U+7GkVEUXooVAvF22Pz&#10;3F3dvCxJ1PXbm0Khx2FmfsPMFq2pxY2crywrGPQTEMS51RUXCr4Pm9c3ED4ga6wtk4IHeVjMOy8z&#10;zLS98xfd9qEQEcI+QwVlCE0mpc9LMuj7tiGO3sk6gyFKV0jt8B7hppZpkoylwYrjQokNrUrKL/ur&#10;UeDWo22Ql816eP48/7zbj6M+6pFSvW67nIII1Ib/8F97pxWkk3QMv2/i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BVoDHAAAA3QAAAA8AAAAAAAAAAAAAAAAAmAIAAGRy&#10;cy9kb3ducmV2LnhtbFBLBQYAAAAABAAEAPUAAACMAwAAAAA=&#10;" fillcolor="black" stroked="f"/>
                      <v:oval id="Oval 2727" o:spid="_x0000_s1335" style="position:absolute;left:128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3zG8YA&#10;AADdAAAADwAAAGRycy9kb3ducmV2LnhtbESPQWsCMRSE7wX/Q3iCt5p10dquRhFRlB4KaqF4e2ye&#10;u6ublyWJuv57Uyj0OMzMN8x03ppa3Mj5yrKCQT8BQZxbXXGh4Puwfn0H4QOyxtoyKXiQh/ms8zLF&#10;TNs77+i2D4WIEPYZKihDaDIpfV6SQd+3DXH0TtYZDFG6QmqH9wg3tUyT5E0arDgulNjQsqT8sr8a&#10;BW412gR5Wa+G56/zz4f9POqjHinV67aLCYhAbfgP/7W3WkE6Tsf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3zG8YAAADdAAAADwAAAAAAAAAAAAAAAACYAgAAZHJz&#10;L2Rvd25yZXYueG1sUEsFBgAAAAAEAAQA9QAAAIsDAAAAAA==&#10;" fillcolor="black" stroked="f"/>
                      <v:oval id="Oval 2728" o:spid="_x0000_s1336" style="position:absolute;left:136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nacQA&#10;AADdAAAADwAAAGRycy9kb3ducmV2LnhtbERPy2rCQBTdF/yH4Qru6sTgo6aOIqK0uBCMBXF3ydwm&#10;0cydMDNq+vedRaHLw3kvVp1pxIOcry0rGA0TEMSF1TWXCr5Ou9c3ED4ga2wsk4If8rBa9l4WmGn7&#10;5CM98lCKGMI+QwVVCG0mpS8qMuiHtiWO3Ld1BkOErpTa4TOGm0amSTKVBmuODRW2tKmouOV3o8Bt&#10;Jx9B3nbb8fVwPc/t/qIveqLUoN+t30EE6sK/+M/9qRWkszTOjW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SZ2nEAAAA3QAAAA8AAAAAAAAAAAAAAAAAmAIAAGRycy9k&#10;b3ducmV2LnhtbFBLBQYAAAAABAAEAPUAAACJAwAAAAA=&#10;" fillcolor="black" stroked="f"/>
                      <v:oval id="Oval 2729" o:spid="_x0000_s1337" style="position:absolute;left:144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C8sYA&#10;AADdAAAADwAAAGRycy9kb3ducmV2LnhtbESPQWsCMRSE7wX/Q3iCN826aK1bo4goFg+FaqF4e2ye&#10;u6ublyWJuv33piD0OMzMN8xs0Zpa3Mj5yrKC4SABQZxbXXGh4Puw6b+B8AFZY22ZFPySh8W88zLD&#10;TNs7f9FtHwoRIewzVFCG0GRS+rwkg35gG+LonawzGKJ0hdQO7xFuapkmyas0WHFcKLGhVUn5ZX81&#10;Ctx6vA3yslmPzp/nn6ndHfVRj5XqddvlO4hAbfgPP9sfWkE6Saf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7C8sYAAADdAAAADwAAAAAAAAAAAAAAAACYAgAAZHJz&#10;L2Rvd25yZXYueG1sUEsFBgAAAAAEAAQA9QAAAIsDAAAAAA==&#10;" fillcolor="black" stroked="f"/>
                      <v:oval id="Oval 2730" o:spid="_x0000_s1338" style="position:absolute;left:1524;top:9367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39ssQA&#10;AADdAAAADwAAAGRycy9kb3ducmV2LnhtbERPy2oCMRTdF/oP4RbcOZn6ajudKKUoFRdCVSjuLpPb&#10;eTi5GZKo0783C6HLw3nni9604kLO15YVPCcpCOLC6ppLBYf9avgKwgdkja1lUvBHHhbzx4ccM22v&#10;/E2XXShFDGGfoYIqhC6T0hcVGfSJ7Ygj92udwRChK6V2eI3hppWjNJ1JgzXHhgo7+qyoOO3ORoFb&#10;Tr+CPK2Wk2bb/LzZzVEf9VSpwVP/8Q4iUB/+xXf3WisYvYzj/vg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9/bLEAAAA3QAAAA8AAAAAAAAAAAAAAAAAmAIAAGRycy9k&#10;b3ducmV2LnhtbFBLBQYAAAAABAAEAPUAAACJAwAAAAA=&#10;" fillcolor="black" stroked="f"/>
                      <v:oval id="Oval 2731" o:spid="_x0000_s1339" style="position:absolute;left:3248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V5MYA&#10;AADdAAAADwAAAGRycy9kb3ducmV2LnhtbESPQWvCQBSE74X+h+UVeqsbU7WSuopYBA+imHrw+My+&#10;JrHZtyG7mvjvXUHwOMzMN8xk1plKXKhxpWUF/V4EgjizuuRcwf53+TEG4TyyxsoyKbiSg9n09WWC&#10;ibYt7+iS+lwECLsEFRTe14mULivIoOvZmjh4f7Yx6INscqkbbAPcVDKOopE0WHJYKLCmRUHZf3o2&#10;Cga0OS3ouDrEo3Tb1sP5ya71j1Lvb938G4Snzj/Dj/ZKK4i/Pvt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zV5MYAAADdAAAADwAAAAAAAAAAAAAAAACYAgAAZHJz&#10;L2Rvd25yZXYueG1sUEsFBgAAAAAEAAQA9QAAAIsDAAAAAA==&#10;" fillcolor="#df6926" stroked="f"/>
                      <v:oval id="Oval 2732" o:spid="_x0000_s1340" style="position:absolute;left:3416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Lk8cA&#10;AADdAAAADwAAAGRycy9kb3ducmV2LnhtbESPT2vCQBTE7wW/w/KE3urG1FqJbkSUgodiadqDx2f2&#10;mT9m34bs1sRv3xUKPQ4z8xtmtR5MI67UucqygukkAkGcW11xoeD76+1pAcJ5ZI2NZVJwIwfrdPSw&#10;wkTbnj/pmvlCBAi7BBWU3reJlC4vyaCb2JY4eGfbGfRBdoXUHfYBbhoZR9FcGqw4LJTY0rak/JL9&#10;GAUzOtRbOu2P8Tz76NuXTW3f9U6px/GwWYLwNPj/8F97rxXEr88x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+S5PHAAAA3QAAAA8AAAAAAAAAAAAAAAAAmAIAAGRy&#10;cy9kb3ducmV2LnhtbFBLBQYAAAAABAAEAPUAAACMAwAAAAA=&#10;" fillcolor="#df6926" stroked="f"/>
                      <v:oval id="Oval 2733" o:spid="_x0000_s1341" style="position:absolute;left:3584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LuCMcA&#10;AADdAAAADwAAAGRycy9kb3ducmV2LnhtbESPT2vCQBTE74LfYXlCb7oxtlqiGxFLwYNUGnvo8TX7&#10;zB+zb0N2a9Jv7xYKPQ4z8xtmsx1MI27UucqygvksAkGcW11xoeDj/Dp9BuE8ssbGMin4IQfbdDza&#10;YKJtz+90y3whAoRdggpK79tESpeXZNDNbEscvIvtDPogu0LqDvsAN42Mo2gpDVYcFkpsaV9Sfs2+&#10;jYJHeqv39HX4jJfZqW+fdrU96helHibDbg3C0+D/w3/tg1YQrxYL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y7gjHAAAA3QAAAA8AAAAAAAAAAAAAAAAAmAIAAGRy&#10;cy9kb3ducmV2LnhtbFBLBQYAAAAABAAEAPUAAACMAwAAAAA=&#10;" fillcolor="#df6926" stroked="f"/>
                      <v:oval id="Oval 2734" o:spid="_x0000_s1342" style="position:absolute;left:3752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2fMcA&#10;AADdAAAADwAAAGRycy9kb3ducmV2LnhtbESPzWvCQBTE7wX/h+UVequbpn6U6EbEUvAgSmMPPb5m&#10;n/kw+zZktyb9711B6HGYmd8wy9VgGnGhzlWWFbyMIxDEudUVFwq+jh/PbyCcR9bYWCYFf+RglY4e&#10;lpho2/MnXTJfiABhl6CC0vs2kdLlJRl0Y9sSB+9kO4M+yK6QusM+wE0j4yiaSYMVh4USW9qUlJ+z&#10;X6NgQvt6Qz/b73iWHfp2uq7tTr8r9fQ4rBcgPA3+P3xvb7WCeP46gd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bdnzHAAAA3QAAAA8AAAAAAAAAAAAAAAAAmAIAAGRy&#10;cy9kb3ducmV2LnhtbFBLBQYAAAAABAAEAPUAAACMAwAAAAA=&#10;" fillcolor="#df6926" stroked="f"/>
                      <v:oval id="Oval 2735" o:spid="_x0000_s1343" style="position:absolute;left:3918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T58cA&#10;AADdAAAADwAAAGRycy9kb3ducmV2LnhtbESPzWvCQBTE74X+D8sTvNWN8aMldSOiCB6KYtpDj6/Z&#10;13w0+zZkV5P+992C4HGYmd8wq/VgGnGlzlWWFUwnEQji3OqKCwUf7/unFxDOI2tsLJOCX3KwTh8f&#10;Vpho2/OZrpkvRICwS1BB6X2bSOnykgy6iW2Jg/dtO4M+yK6QusM+wE0j4yhaSoMVh4USW9qWlP9k&#10;F6NgTsd6S1+Hz3iZnfp2santm94pNR4Nm1cQngZ/D9/aB60gfp4t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0+fHAAAA3QAAAA8AAAAAAAAAAAAAAAAAmAIAAGRy&#10;cy9kb3ducmV2LnhtbFBLBQYAAAAABAAEAPUAAACMAwAAAAA=&#10;" fillcolor="#df6926" stroked="f"/>
                      <v:oval id="Oval 2736" o:spid="_x0000_s1344" style="position:absolute;left:4086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NkMcA&#10;AADdAAAADwAAAGRycy9kb3ducmV2LnhtbESPQWvCQBSE70L/w/IK3sym0aYldRVRBA9SadpDj6/Z&#10;1ySafRuyq4n/3i0UPA4z8w0zXw6mERfqXG1ZwVMUgyAurK65VPD1uZ28gnAeWWNjmRRcycFy8TCa&#10;Y6Ztzx90yX0pAoRdhgoq79tMSldUZNBFtiUO3q/tDPogu1LqDvsAN41M4jiVBmsOCxW2tK6oOOVn&#10;o2BG78c1/ey+kzQ/9O3z6mj3eqPU+HFYvYHwNPh7+L+90wqSl2kKf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FTZDHAAAA3QAAAA8AAAAAAAAAAAAAAAAAmAIAAGRy&#10;cy9kb3ducmV2LnhtbFBLBQYAAAAABAAEAPUAAACMAwAAAAA=&#10;" fillcolor="#df6926" stroked="f"/>
                      <v:oval id="Oval 2737" o:spid="_x0000_s1345" style="position:absolute;left:4254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oC8YA&#10;AADdAAAADwAAAGRycy9kb3ducmV2LnhtbESPT2vCQBTE74V+h+UVequbpv4jdRWxCB5EMXrw+Jp9&#10;TWKzb0N2NfHbu4LgcZiZ3zCTWWcqcaHGlZYVfPYiEMSZ1SXnCg775ccYhPPIGivLpOBKDmbT15cJ&#10;Jtq2vKNL6nMRIOwSVFB4XydSuqwgg65na+Lg/dnGoA+yyaVusA1wU8k4iobSYMlhocCaFgVl/+nZ&#10;KOjT5rSg39UxHqbbth7MT3atf5R6f+vm3yA8df4ZfrRXWkE8+hrB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noC8YAAADdAAAADwAAAAAAAAAAAAAAAACYAgAAZHJz&#10;L2Rvd25yZXYueG1sUEsFBgAAAAAEAAQA9QAAAIsDAAAAAA==&#10;" fillcolor="#df6926" stroked="f"/>
                      <v:oval id="Oval 2738" o:spid="_x0000_s1346" style="position:absolute;left:2076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8ecMA&#10;AADdAAAADwAAAGRycy9kb3ducmV2LnhtbERPTWvCQBC9F/wPywje6sbYqkRXEUXwUCpGDx7H7JhE&#10;s7Mhu5r033cPhR4f73ux6kwlXtS40rKC0TACQZxZXXKu4Hzavc9AOI+ssbJMCn7IwWrZe1tgom3L&#10;R3qlPhchhF2CCgrv60RKlxVk0A1tTRy4m20M+gCbXOoG2xBuKhlH0UQaLDk0FFjTpqDskT6Ngg/6&#10;vm/our/Ek/TQ1p/ru/3SW6UG/W49B+Gp8//iP/deK4in4zA3vA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Z8ecMAAADdAAAADwAAAAAAAAAAAAAAAACYAgAAZHJzL2Rv&#10;d25yZXYueG1sUEsFBgAAAAAEAAQA9QAAAIgDAAAAAA==&#10;" fillcolor="#df6926" stroked="f"/>
                      <v:oval id="Oval 2739" o:spid="_x0000_s1347" style="position:absolute;left:2244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Z4scA&#10;AADdAAAADwAAAGRycy9kb3ducmV2LnhtbESPT2vCQBTE74V+h+UJ3pqN8V+NriIWwUOxmPbQ4zP7&#10;TGKzb0N2a9Jv3y0IPQ4z8xtmtelNLW7UusqyglEUgyDOra64UPDxvn96BuE8ssbaMin4IQeb9ePD&#10;ClNtOz7RLfOFCBB2KSoovW9SKV1ekkEX2YY4eBfbGvRBtoXULXYBbmqZxPFMGqw4LJTY0K6k/Cv7&#10;NgomdLzu6Hz4TGbZW9dMt1f7ql+UGg767RKEp97/h+/tg1aQzMcL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a2eLHAAAA3QAAAA8AAAAAAAAAAAAAAAAAmAIAAGRy&#10;cy9kb3ducmV2LnhtbFBLBQYAAAAABAAEAPUAAACMAwAAAAA=&#10;" fillcolor="#df6926" stroked="f"/>
                      <v:oval id="Oval 2740" o:spid="_x0000_s1348" style="position:absolute;left:2412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DAsQA&#10;AADdAAAADwAAAGRycy9kb3ducmV2LnhtbERPTWvCQBC9F/wPywi91Y0h1ZK6ikSEHEqLsQePY3aa&#10;RLOzIbtN0n/fPRR6fLzvzW4yrRiod41lBctFBIK4tLrhSsHn+fj0AsJ5ZI2tZVLwQw5229nDBlNt&#10;Rz7RUPhKhBB2KSqove9SKV1Zk0G3sB1x4L5sb9AH2FdS9ziGcNPKOIpW0mDDoaHGjrKaynvxbRQk&#10;9H7L6Jpf4lXxMXbP+5t90welHufT/hWEp8n/i//cuVYQr5OwP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AwLEAAAA3QAAAA8AAAAAAAAAAAAAAAAAmAIAAGRycy9k&#10;b3ducmV2LnhtbFBLBQYAAAAABAAEAPUAAACJAwAAAAA=&#10;" fillcolor="#df6926" stroked="f"/>
                      <v:oval id="Oval 2741" o:spid="_x0000_s1349" style="position:absolute;left:2578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mmcUA&#10;AADdAAAADwAAAGRycy9kb3ducmV2LnhtbESPQWvCQBSE7wX/w/KE3nRjsCrRVUQpeCgWowePz+wz&#10;iWbfhuzWpP/eLQg9DjPzDbNYdaYSD2pcaVnBaBiBIM6sLjlXcDp+DmYgnEfWWFkmBb/kYLXsvS0w&#10;0bblAz1Sn4sAYZeggsL7OpHSZQUZdENbEwfvahuDPsgml7rBNsBNJeMomkiDJYeFAmvaFJTd0x+j&#10;YEz724Yuu3M8Sb/b+mN9s196q9R7v1vPQXjq/H/41d5pBfF0PIK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qaZxQAAAN0AAAAPAAAAAAAAAAAAAAAAAJgCAABkcnMv&#10;ZG93bnJldi54bWxQSwUGAAAAAAQABAD1AAAAigMAAAAA&#10;" fillcolor="#df6926" stroked="f"/>
                      <v:oval id="Oval 2742" o:spid="_x0000_s1350" style="position:absolute;left:2746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47sYA&#10;AADdAAAADwAAAGRycy9kb3ducmV2LnhtbESPT2vCQBTE74LfYXlCb3VjsFZS1yBKwUNRmvbg8TX7&#10;zB+zb0N2a9Jv7woFj8PM/IZZpYNpxJU6V1lWMJtGIIhzqysuFHx/vT8vQTiPrLGxTAr+yEG6Ho9W&#10;mGjb8yddM1+IAGGXoILS+zaR0uUlGXRT2xIH72w7gz7IrpC6wz7ATSPjKFpIgxWHhRJb2paUX7Jf&#10;o2BOh3pLP/tTvMiOffuyqe2H3in1NBk2byA8Df4R/m/vtYL4dR7D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g47sYAAADdAAAADwAAAAAAAAAAAAAAAACYAgAAZHJz&#10;L2Rvd25yZXYueG1sUEsFBgAAAAAEAAQA9QAAAIsDAAAAAA==&#10;" fillcolor="#df6926" stroked="f"/>
                      <v:oval id="Oval 2743" o:spid="_x0000_s1351" style="position:absolute;left:2914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ddccA&#10;AADdAAAADwAAAGRycy9kb3ducmV2LnhtbESPzWvCQBTE7wX/h+UVequbpn6U6EbEUvAgSmMPPb5m&#10;n/kw+zZktyb9711B6HGYmd8wy9VgGnGhzlWWFbyMIxDEudUVFwq+jh/PbyCcR9bYWCYFf+RglY4e&#10;lpho2/MnXTJfiABhl6CC0vs2kdLlJRl0Y9sSB+9kO4M+yK6QusM+wE0j4yiaSYMVh4USW9qUlJ+z&#10;X6NgQvt6Qz/b73iWHfp2uq7tTr8r9fQ4rBcgPA3+P3xvb7WCeD55hd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0nXXHAAAA3QAAAA8AAAAAAAAAAAAAAAAAmAIAAGRy&#10;cy9kb3ducmV2LnhtbFBLBQYAAAAABAAEAPUAAACMAwAAAAA=&#10;" fillcolor="#df6926" stroked="f"/>
                      <v:oval id="Oval 2744" o:spid="_x0000_s1352" style="position:absolute;left:3082;top:92075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0FAccA&#10;AADdAAAADwAAAGRycy9kb3ducmV2LnhtbESPT2vCQBTE7wW/w/IK3uqmIbUldSOiCB7E0uihx9fs&#10;M3/Mvg3Z1aTf3i0Uehxm5jfMYjmaVtyod7VlBc+zCARxYXXNpYLTcfv0BsJ5ZI2tZVLwQw6W2eRh&#10;gam2A3/SLfelCBB2KSqovO9SKV1RkUE3sx1x8M62N+iD7EupexwC3LQyjqK5NFhzWKiwo3VFxSW/&#10;GgUJHZo1fe++4nn+MXQvq8bu9Uap6eO4egfhafT/4b/2TiuIX5ME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dBQHHAAAA3QAAAA8AAAAAAAAAAAAAAAAAmAIAAGRy&#10;cy9kb3ducmV2LnhtbFBLBQYAAAAABAAEAPUAAACMAwAAAAA=&#10;" fillcolor="#df6926" stroked="f"/>
                      <v:oval id="Oval 2745" o:spid="_x0000_s1353" style="position:absolute;left:3300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tV8cA&#10;AADdAAAADwAAAGRycy9kb3ducmV2LnhtbESPT2sCMRTE70K/Q3iF3mq24tp2NSulKBUPgrZQvD02&#10;z/3j5mVJUl2/vREKHoeZ+Q0zm/emFSdyvras4GWYgCAurK65VPDzvXx+A+EDssbWMim4kId5/jCY&#10;Yabtmbd02oVSRAj7DBVUIXSZlL6oyKAf2o44egfrDIYoXSm1w3OEm1aOkmQiDdYcFyrs6LOi4rj7&#10;MwrcIv0K8rhcjJtN8/tu13u916lST4/9xxREoD7cw//tlVYweh2n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MLVfHAAAA3QAAAA8AAAAAAAAAAAAAAAAAmAIAAGRy&#10;cy9kb3ducmV2LnhtbFBLBQYAAAAABAAEAPUAAACMAwAAAAA=&#10;" fillcolor="black" stroked="f"/>
                      <v:oval id="Oval 2746" o:spid="_x0000_s1354" style="position:absolute;left:3468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zIMcA&#10;AADdAAAADwAAAGRycy9kb3ducmV2LnhtbESPT2sCMRTE74LfITzBW81W1LbbjVKKUvEgdFso3h6b&#10;1/3j5mVJom6/vREKHoeZ+Q2TrXrTijM5X1tW8DhJQBAXVtdcKvj+2jw8g/ABWWNrmRT8kYfVcjjI&#10;MNX2wp90zkMpIoR9igqqELpUSl9UZNBPbEccvV/rDIYoXSm1w0uEm1ZOk2QhDdYcFyrs6L2i4pif&#10;jAK3nn8EedysZ82++Xmxu4M+6LlS41H/9goiUB/u4f/2ViuYPs0W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esyDHAAAA3QAAAA8AAAAAAAAAAAAAAAAAmAIAAGRy&#10;cy9kb3ducmV2LnhtbFBLBQYAAAAABAAEAPUAAACMAwAAAAA=&#10;" fillcolor="black" stroked="f"/>
                      <v:oval id="Oval 2747" o:spid="_x0000_s1355" style="position:absolute;left:3634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Wu8cA&#10;AADdAAAADwAAAGRycy9kb3ducmV2LnhtbESPT2sCMRTE74LfITzBm2YrWtvtRilFqXgQui0Ub4/N&#10;6/5x87IkUbff3giFHoeZ+Q2TrXvTigs5X1tW8DBNQBAXVtdcKvj63E6eQPiArLG1TAp+ycN6NRxk&#10;mGp75Q+65KEUEcI+RQVVCF0qpS8qMuintiOO3o91BkOUrpTa4TXCTStnSfIoDdYcFyrs6K2i4pSf&#10;jQK3WbwHedpu5s2h+X62+6M+6oVS41H/+gIiUB/+w3/tnVYwW86X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SFrvHAAAA3QAAAA8AAAAAAAAAAAAAAAAAmAIAAGRy&#10;cy9kb3ducmV2LnhtbFBLBQYAAAAABAAEAPUAAACMAwAAAAA=&#10;" fillcolor="black" stroked="f"/>
                      <v:oval id="Oval 2748" o:spid="_x0000_s1356" style="position:absolute;left:3802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CycQA&#10;AADdAAAADwAAAGRycy9kb3ducmV2LnhtbERPy2oCMRTdF/yHcIXuakbR2k4nIyJKSxeCVpDZXSbX&#10;eTi5GZJUp3/fLApdHs47Ww2mEzdyvrGsYDpJQBCXVjdcKTh97Z5eQPiArLGzTAp+yMMqHz1kmGp7&#10;5wPdjqESMYR9igrqEPpUSl/WZNBPbE8cuYt1BkOErpLa4T2Gm07OkuRZGmw4NtTY06am8nr8Ngrc&#10;dvEe5HW3nbf79vxqPwtd6IVSj+Nh/QYi0BD+xX/uD61gtpzHufF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gsnEAAAA3QAAAA8AAAAAAAAAAAAAAAAAmAIAAGRycy9k&#10;b3ducmV2LnhtbFBLBQYAAAAABAAEAPUAAACJAwAAAAA=&#10;" fillcolor="black" stroked="f"/>
                      <v:oval id="Oval 2749" o:spid="_x0000_s1357" style="position:absolute;left:3970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nUsYA&#10;AADdAAAADwAAAGRycy9kb3ducmV2LnhtbESPW2sCMRSE3wv9D+EIvtWs4nU1ShGlxQfBC4hvh81x&#10;d3VzsiSpbv+9EQp9HGbmG2a2aEwl7uR8aVlBt5OAIM6sLjlXcDysP8YgfEDWWFkmBb/kYTF/f5th&#10;qu2Dd3Tfh1xECPsUFRQh1KmUPivIoO/Ymjh6F+sMhihdLrXDR4SbSvaSZCgNlhwXCqxpWVB22/8Y&#10;BW41+Arytl71r9vraWI3Z33WA6XareZzCiJQE/7Df+1vraA36k/g9S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EnUsYAAADdAAAADwAAAAAAAAAAAAAAAACYAgAAZHJz&#10;L2Rvd25yZXYueG1sUEsFBgAAAAAEAAQA9QAAAIsDAAAAAA==&#10;" fillcolor="black" stroked="f"/>
                      <v:oval id="Oval 2750" o:spid="_x0000_s1358" style="position:absolute;left:4138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YEsMA&#10;AADdAAAADwAAAGRycy9kb3ducmV2LnhtbERPz2vCMBS+D/Y/hDfYbaYT67QaZYiieBDsBPH2aJ5t&#10;tXkpSab1vzeHwY4f3+/pvDONuJHztWUFn70EBHFhdc2lgsPP6mMEwgdkjY1lUvAgD/PZ68sUM23v&#10;vKdbHkoRQ9hnqKAKoc2k9EVFBn3PtsSRO1tnMEToSqkd3mO4aWQ/SYbSYM2xocKWFhUV1/zXKHDL&#10;dB3kdbUcXHaX49huT/qkU6Xe37rvCYhAXfgX/7k3WkH/K4374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IYEsMAAADdAAAADwAAAAAAAAAAAAAAAACYAgAAZHJzL2Rv&#10;d25yZXYueG1sUEsFBgAAAAAEAAQA9QAAAIgDAAAAAA==&#10;" fillcolor="black" stroked="f"/>
                      <v:oval id="Oval 2751" o:spid="_x0000_s1359" style="position:absolute;left:4304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9icYA&#10;AADdAAAADwAAAGRycy9kb3ducmV2LnhtbESPQWsCMRSE74X+h/AK3jSruK1ujVKKongQtIJ4e2xe&#10;d1c3L0sSdf33piD0OMzMN8xk1ppaXMn5yrKCfi8BQZxbXXGhYP+z6I5A+ICssbZMCu7kYTZ9fZlg&#10;pu2Nt3TdhUJECPsMFZQhNJmUPi/JoO/Zhjh6v9YZDFG6QmqHtwg3tRwkybs0WHFcKLGh75Ly8+5i&#10;FLh5ugzyvJgPT5vTYWzXR33UqVKdt/brE0SgNvyHn+2VVjD4SPv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69icYAAADdAAAADwAAAAAAAAAAAAAAAACYAgAAZHJz&#10;L2Rvd25yZXYueG1sUEsFBgAAAAAEAAQA9QAAAIsDAAAAAA==&#10;" fillcolor="black" stroked="f"/>
                      <v:oval id="Oval 2752" o:spid="_x0000_s1360" style="position:absolute;left:2128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j/sYA&#10;AADdAAAADwAAAGRycy9kb3ducmV2LnhtbESPQWvCQBSE7wX/w/IEb3VjMK1GVylFafEgVAXx9sg+&#10;k2j2bdjdavrv3UKhx2FmvmHmy8404kbO15YVjIYJCOLC6ppLBYf9+nkCwgdkjY1lUvBDHpaL3tMc&#10;c23v/EW3XShFhLDPUUEVQptL6YuKDPqhbYmjd7bOYIjSlVI7vEe4aWSaJC/SYM1xocKW3isqrrtv&#10;o8Ctso8gr+vV+LK9HKd2c9InnSk16HdvMxCBuvAf/mt/agXpa5bC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wj/sYAAADdAAAADwAAAAAAAAAAAAAAAACYAgAAZHJz&#10;L2Rvd25yZXYueG1sUEsFBgAAAAAEAAQA9QAAAIsDAAAAAA==&#10;" fillcolor="black" stroked="f"/>
                      <v:oval id="Oval 2753" o:spid="_x0000_s1361" style="position:absolute;left:2294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GZccA&#10;AADdAAAADwAAAGRycy9kb3ducmV2LnhtbESPW2sCMRSE3wv+h3AKfdNstetlaxQRpdKHghcQ3w6b&#10;093VzcmSpLr9940g9HGYmW+Y6bw1tbiS85VlBa+9BARxbnXFhYLDft0dg/ABWWNtmRT8kof5rPM0&#10;xUzbG2/puguFiBD2GSooQ2gyKX1ekkHfsw1x9L6tMxiidIXUDm8RbmrZT5KhNFhxXCixoWVJ+WX3&#10;YxS4VfoR5GW9ejt/nY8T+3nSJ50q9fLcLt5BBGrDf/jR3mgF/VE6gP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whmXHAAAA3QAAAA8AAAAAAAAAAAAAAAAAmAIAAGRy&#10;cy9kb3ducmV2LnhtbFBLBQYAAAAABAAEAPUAAACMAwAAAAA=&#10;" fillcolor="black" stroked="f"/>
                      <v:oval id="Oval 2754" o:spid="_x0000_s1362" style="position:absolute;left:2462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eEccA&#10;AADdAAAADwAAAGRycy9kb3ducmV2LnhtbESPT2sCMRTE70K/Q3iF3mq24tp2NSulKBUPgrZQvD02&#10;z/3j5mVJUl2/vREKHoeZ+Q0zm/emFSdyvras4GWYgCAurK65VPDzvXx+A+EDssbWMim4kId5/jCY&#10;Yabtmbd02oVSRAj7DBVUIXSZlL6oyKAf2o44egfrDIYoXSm1w3OEm1aOkmQiDdYcFyrs6LOi4rj7&#10;MwrcIv0K8rhcjJtN8/tu13u916lST4/9xxREoD7cw//tlVYwek3H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ZHhHHAAAA3QAAAA8AAAAAAAAAAAAAAAAAmAIAAGRy&#10;cy9kb3ducmV2LnhtbFBLBQYAAAAABAAEAPUAAACMAwAAAAA=&#10;" fillcolor="black" stroked="f"/>
                      <v:oval id="Oval 2755" o:spid="_x0000_s1363" style="position:absolute;left:2630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7isYA&#10;AADdAAAADwAAAGRycy9kb3ducmV2LnhtbESPQWsCMRSE7wX/Q3iCN80qbq2rUUQUSw+CtlC8PTbP&#10;3dXNy5JE3f77piD0OMzMN8x82Zpa3Mn5yrKC4SABQZxbXXGh4Otz238D4QOyxtoyKfghD8tF52WO&#10;mbYPPtD9GAoRIewzVFCG0GRS+rwkg35gG+Lona0zGKJ0hdQOHxFuajlKkldpsOK4UGJD65Ly6/Fm&#10;FLhNugvyut2ML/vL99R+nPRJp0r1uu1qBiJQG/7Dz/a7VjCapC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W7isYAAADdAAAADwAAAAAAAAAAAAAAAACYAgAAZHJz&#10;L2Rvd25yZXYueG1sUEsFBgAAAAAEAAQA9QAAAIsDAAAAAA==&#10;" fillcolor="black" stroked="f"/>
                      <v:oval id="Oval 2756" o:spid="_x0000_s1364" style="position:absolute;left:2798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l/ccA&#10;AADdAAAADwAAAGRycy9kb3ducmV2LnhtbESPT2sCMRTE70K/Q3iF3jRb6VrdmpVSFIuHQq0g3h6b&#10;1/3j5mVJUl2/fSMIHoeZ+Q0zX/SmFSdyvras4HmUgCAurK65VLD7WQ2nIHxA1thaJgUX8rDIHwZz&#10;zLQ98zedtqEUEcI+QwVVCF0mpS8qMuhHtiOO3q91BkOUrpTa4TnCTSvHSTKRBmuOCxV29FFRcdz+&#10;GQVuma6DPK6WL81Xs5/ZzUEfdKrU02P//gYiUB/u4Vv7UysYv6Y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HJf3HAAAA3QAAAA8AAAAAAAAAAAAAAAAAmAIAAGRy&#10;cy9kb3ducmV2LnhtbFBLBQYAAAAABAAEAPUAAACMAwAAAAA=&#10;" fillcolor="black" stroked="f"/>
                      <v:oval id="Oval 2757" o:spid="_x0000_s1365" style="position:absolute;left:2964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AZscA&#10;AADdAAAADwAAAGRycy9kb3ducmV2LnhtbESPW2sCMRSE34X+h3AKfdNspetla1ZKUSw+FGoF8e2w&#10;Od2Lm5MlSXX9940g9HGYmW+YxbI3rTiT87VlBc+jBARxYXXNpYL993o4A+EDssbWMim4kodl/jBY&#10;YKbthb/ovAuliBD2GSqoQugyKX1RkUE/sh1x9H6sMxiidKXUDi8Rblo5TpKJNFhzXKiwo/eKitPu&#10;1yhwq3QT5Gm9emk+m8Pcbo/6qFOlnh77t1cQgfrwH763P7SC8TSdwu1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LgGbHAAAA3QAAAA8AAAAAAAAAAAAAAAAAmAIAAGRy&#10;cy9kb3ducmV2LnhtbFBLBQYAAAAABAAEAPUAAACMAwAAAAA=&#10;" fillcolor="black" stroked="f"/>
                      <v:oval id="Oval 2758" o:spid="_x0000_s1366" style="position:absolute;left:3132;top:9215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UFMMA&#10;AADdAAAADwAAAGRycy9kb3ducmV2LnhtbERPz2vCMBS+D/Y/hDfYbaYT67QaZYiieBDsBPH2aJ5t&#10;tXkpSab1vzeHwY4f3+/pvDONuJHztWUFn70EBHFhdc2lgsPP6mMEwgdkjY1lUvAgD/PZ68sUM23v&#10;vKdbHkoRQ9hnqKAKoc2k9EVFBn3PtsSRO1tnMEToSqkd3mO4aWQ/SYbSYM2xocKWFhUV1/zXKHDL&#10;dB3kdbUcXHaX49huT/qkU6Xe37rvCYhAXfgX/7k3WkH/K41z4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QUFMMAAADdAAAADwAAAAAAAAAAAAAAAACYAgAAZHJzL2Rv&#10;d25yZXYueG1sUEsFBgAAAAAEAAQA9QAAAIgDAAAAAA==&#10;" fillcolor="black" stroked="f"/>
                      <v:oval id="Oval 2759" o:spid="_x0000_s1367" style="position:absolute;left:274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xj8YA&#10;AADdAAAADwAAAGRycy9kb3ducmV2LnhtbESPQWsCMRSE7wX/Q3iCt5qtuK2uRhFRKh4ErSDeHpvX&#10;3dXNy5Kkuv57Uyj0OMzMN8x03ppa3Mj5yrKCt34Cgji3uuJCwfFr/ToC4QOyxtoyKXiQh/ms8zLF&#10;TNs77+l2CIWIEPYZKihDaDIpfV6SQd+3DXH0vq0zGKJ0hdQO7xFuajlIkndpsOK4UGJDy5Ly6+HH&#10;KHCr9DPI63o1vOwup7HdnvVZp0r1uu1iAiJQG/7Df+2NVjD4SMf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ixj8YAAADdAAAADwAAAAAAAAAAAAAAAACYAgAAZHJz&#10;L2Rvd25yZXYueG1sUEsFBgAAAAAEAAQA9QAAAIsDAAAAAA==&#10;" fillcolor="black" stroked="f"/>
                      <v:oval id="Oval 2760" o:spid="_x0000_s1368" style="position:absolute;left:282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Sr8MA&#10;AADdAAAADwAAAGRycy9kb3ducmV2LnhtbERPTYvCMBC9C/6HMIK3NVXU1WoUEcVlD8KqIN6GZmyr&#10;zaQkUbv/fnNY8Ph43/NlYyrxJOdLywr6vQQEcWZ1ybmC03H7MQHhA7LGyjIp+CUPy0W7NcdU2xf/&#10;0PMQchFD2KeooAihTqX0WUEGfc/WxJG7WmcwROhyqR2+Yrip5CBJxtJgybGhwJrWBWX3w8MocJvR&#10;Lsj7djO87W/nqf2+6IseKdXtNKsZiEBNeIv/3V9aweBzHPfHN/E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7Sr8MAAADdAAAADwAAAAAAAAAAAAAAAACYAgAAZHJzL2Rv&#10;d25yZXYueG1sUEsFBgAAAAAEAAQA9QAAAIgDAAAAAA==&#10;" fillcolor="black" stroked="f"/>
                      <v:oval id="Oval 2761" o:spid="_x0000_s1369" style="position:absolute;left:290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3NMcA&#10;AADdAAAADwAAAGRycy9kb3ducmV2LnhtbESPW2sCMRSE3wv9D+EUfKtZxVu3G6WIYumD4AXEt8Pm&#10;dC9uTpYk6vrvm0Khj8PMfMNki8404kbOV5YVDPoJCOLc6ooLBcfD+nUGwgdkjY1lUvAgD4v581OG&#10;qbZ33tFtHwoRIexTVFCG0KZS+rwkg75vW+LofVtnMETpCqkd3iPcNHKYJBNpsOK4UGJLy5Lyy/5q&#10;FLjVeBPkZb0a1dv69Ga/zvqsx0r1XrqPdxCBuvAf/mt/agXD6WQA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CdzTHAAAA3QAAAA8AAAAAAAAAAAAAAAAAmAIAAGRy&#10;cy9kb3ducmV2LnhtbFBLBQYAAAAABAAEAPUAAACMAwAAAAA=&#10;" fillcolor="black" stroked="f"/>
                      <v:oval id="Oval 2762" o:spid="_x0000_s1370" style="position:absolute;left:298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pQ8cA&#10;AADdAAAADwAAAGRycy9kb3ducmV2LnhtbESPT2sCMRTE7wW/Q3iCt5p18U+7GkVEUXooVAvF22Pz&#10;3F3dvCxJ1PXbm0Khx2FmfsPMFq2pxY2crywrGPQTEMS51RUXCr4Pm9c3ED4ga6wtk4IHeVjMOy8z&#10;zLS98xfd9qEQEcI+QwVlCE0mpc9LMuj7tiGO3sk6gyFKV0jt8B7hppZpkoylwYrjQokNrUrKL/ur&#10;UeDWo22Ql816eP48/7zbj6M+6pFSvW67nIII1Ib/8F97pxWkk3EKv2/i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Q6UPHAAAA3QAAAA8AAAAAAAAAAAAAAAAAmAIAAGRy&#10;cy9kb3ducmV2LnhtbFBLBQYAAAAABAAEAPUAAACMAwAAAAA=&#10;" fillcolor="black" stroked="f"/>
                      <v:oval id="Oval 2763" o:spid="_x0000_s1371" style="position:absolute;left:306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M2MYA&#10;AADdAAAADwAAAGRycy9kb3ducmV2LnhtbESPT2sCMRTE7wW/Q3hCbzWrVaurUUpRKh4KtQXx9tg8&#10;929eliTq9ts3BaHHYWZ+wyzXnWnElZwvLSsYDhIQxJnVJecKvr+2TzMQPiBrbCyTgh/ysF71HpaY&#10;anvjT7oeQi4ihH2KCooQ2lRKnxVk0A9sSxy9s3UGQ5Qul9rhLcJNI0dJMpUGS44LBbb0VlBWHy5G&#10;gdtM3oOst5tx9VEd53Z/0ic9Ueqx370uQATqwn/43t5pBaOX6TP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xM2MYAAADdAAAADwAAAAAAAAAAAAAAAACYAgAAZHJz&#10;L2Rvd25yZXYueG1sUEsFBgAAAAAEAAQA9QAAAIsDAAAAAA==&#10;" fillcolor="black" stroked="f"/>
                      <v:oval id="Oval 2764" o:spid="_x0000_s1372" style="position:absolute;left:314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UrMcA&#10;AADdAAAADwAAAGRycy9kb3ducmV2LnhtbESPT2sCMRTE74LfITzBW81W1LbbjVKKUvEgdFso3h6b&#10;1/3j5mVJom6/vREKHoeZ+Q2TrXrTijM5X1tW8DhJQBAXVtdcKvj+2jw8g/ABWWNrmRT8kYfVcjjI&#10;MNX2wp90zkMpIoR9igqqELpUSl9UZNBPbEccvV/rDIYoXSm1w0uEm1ZOk2QhDdYcFyrs6L2i4pif&#10;jAK3nn8EedysZ82++Xmxu4M+6LlS41H/9goiUB/u4f/2ViuYPi1m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11KzHAAAA3QAAAA8AAAAAAAAAAAAAAAAAmAIAAGRy&#10;cy9kb3ducmV2LnhtbFBLBQYAAAAABAAEAPUAAACMAwAAAAA=&#10;" fillcolor="black" stroked="f"/>
                      <v:oval id="Oval 2765" o:spid="_x0000_s1373" style="position:absolute;left:322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lxN8cA&#10;AADdAAAADwAAAGRycy9kb3ducmV2LnhtbESPT2sCMRTE70K/Q3iF3jRb6VrdmpVSFIuHQq0g3h6b&#10;1/3j5mVJUl2/fSMIHoeZ+Q0zX/SmFSdyvras4HmUgCAurK65VLD7WQ2nIHxA1thaJgUX8rDIHwZz&#10;zLQ98zedtqEUEcI+QwVVCF0mpS8qMuhHtiOO3q91BkOUrpTa4TnCTSvHSTKRBmuOCxV29FFRcdz+&#10;GQVuma6DPK6WL81Xs5/ZzUEfdKrU02P//gYiUB/u4Vv7UysYv05S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5cTfHAAAA3QAAAA8AAAAAAAAAAAAAAAAAmAIAAGRy&#10;cy9kb3ducmV2LnhtbFBLBQYAAAAABAAEAPUAAACMAwAAAAA=&#10;" fillcolor="black" stroked="f"/>
                      <v:shape id="Freeform 2766" o:spid="_x0000_s1374" style="position:absolute;left:2178;top:92391;width:58;height:58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FIcUA&#10;AADdAAAADwAAAGRycy9kb3ducmV2LnhtbESP3YrCMBSE7xd8h3AE79ZUXapUo4ggiOAu/oC3h+bY&#10;FJuT0sRa394sLOzlMDPfMItVZyvRUuNLxwpGwwQEce50yYWCy3n7OQPhA7LGyjEpeJGH1bL3scBM&#10;uycfqT2FQkQI+wwVmBDqTEqfG7Loh64mjt7NNRZDlE0hdYPPCLeVHCdJKi2WHBcM1rQxlN9PD6sg&#10;1bev3c+0Xh/a7307mxyO17s1Sg363XoOIlAX/sN/7Z1WMJ6mK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8UhxQAAAN0AAAAPAAAAAAAAAAAAAAAAAJgCAABkcnMv&#10;ZG93bnJldi54bWxQSwUGAAAAAAQABAD1AAAAigMAAAAA&#10;" path="m29,15c28,22,22,29,14,29,7,29,,22,,15,,7,7,,14,v8,,15,7,15,15xe" fillcolor="black" stroked="f">
                        <v:path arrowok="t" o:connecttype="custom" o:connectlocs="58,30;28,58;0,30;28,0;58,30" o:connectangles="0,0,0,0,0"/>
                      </v:shape>
                      <v:oval id="Oval 2767" o:spid="_x0000_s1375" style="position:absolute;left:2258;top:9239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K28cA&#10;AADdAAAADwAAAGRycy9kb3ducmV2LnhtbESPT2sCMRTE70K/Q3iF3jRbqX+6NYqIYvEguAri7bF5&#10;3V3dvCxJ1O23bwqCx2FmfsNMZq2pxY2crywreO8lIIhzqysuFBz2q+4YhA/IGmvLpOCXPMymL50J&#10;ptreeUe3LBQiQtinqKAMoUml9HlJBn3PNsTR+7HOYIjSFVI7vEe4qWU/SYbSYMVxocSGFiXll+xq&#10;FLjlYB3kZbX8OG/Px0+7OemTHij19trOv0AEasMz/Gh/awX90XAE/2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nStvHAAAA3QAAAA8AAAAAAAAAAAAAAAAAmAIAAGRy&#10;cy9kb3ducmV2LnhtbFBLBQYAAAAABAAEAPUAAACMAwAAAAA=&#10;" fillcolor="black" stroked="f"/>
                      <v:oval id="Oval 2768" o:spid="_x0000_s1376" style="position:absolute;left:2338;top:9239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eqcMA&#10;AADdAAAADwAAAGRycy9kb3ducmV2LnhtbERPTYvCMBC9C/6HMIK3NVXU1WoUEcVlD8KqIN6GZmyr&#10;zaQkUbv/fnNY8Ph43/NlYyrxJOdLywr6vQQEcWZ1ybmC03H7MQHhA7LGyjIp+CUPy0W7NcdU2xf/&#10;0PMQchFD2KeooAihTqX0WUEGfc/WxJG7WmcwROhyqR2+Yrip5CBJxtJgybGhwJrWBWX3w8MocJvR&#10;Lsj7djO87W/nqf2+6IseKdXtNKsZiEBNeIv/3V9aweBzHOfGN/E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jeqcMAAADdAAAADwAAAAAAAAAAAAAAAACYAgAAZHJzL2Rv&#10;d25yZXYueG1sUEsFBgAAAAAEAAQA9QAAAIgDAAAAAA==&#10;" fillcolor="black" stroked="f"/>
                      <v:oval id="Oval 2769" o:spid="_x0000_s1377" style="position:absolute;left:242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7MsYA&#10;AADdAAAADwAAAGRycy9kb3ducmV2LnhtbESPT2sCMRTE7wW/Q3iCt5pV/FNXo4goSg+CtlC8PTbP&#10;3dXNy5JEXb+9KRR6HGbmN8xs0ZhK3Mn50rKCXjcBQZxZXXKu4Ptr8/4BwgdkjZVlUvAkD4t5622G&#10;qbYPPtD9GHIRIexTVFCEUKdS+qwgg75ra+Lona0zGKJ0udQOHxFuKtlPkpE0WHJcKLCmVUHZ9Xgz&#10;Ctx6uA3yulkPLvvLz8R+nvRJD5XqtJvlFESgJvyH/9o7raA/Hk3g9018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R7MsYAAADdAAAADwAAAAAAAAAAAAAAAACYAgAAZHJz&#10;L2Rvd25yZXYueG1sUEsFBgAAAAAEAAQA9QAAAIsDAAAAAA==&#10;" fillcolor="black" stroked="f"/>
                      <v:oval id="Oval 2770" o:spid="_x0000_s1378" style="position:absolute;left:250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EcsMA&#10;AADdAAAADwAAAGRycy9kb3ducmV2LnhtbERPy4rCMBTdD/gP4QruNFV01GoUEWWGWQg+QNxdmmtb&#10;bW5KErXz95OFMMvDec+XjanEk5wvLSvo9xIQxJnVJecKTsdtdwLCB2SNlWVS8EselovWxxxTbV+8&#10;p+ch5CKGsE9RQRFCnUrps4IM+p6tiSN3tc5giNDlUjt8xXBTyUGSfEqDJceGAmtaF5TdDw+jwG1G&#10;X0Het5vhbXc7T+3PRV/0SKlOu1nNQARqwr/47f7WCgbjcdwf38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dEcsMAAADdAAAADwAAAAAAAAAAAAAAAACYAgAAZHJzL2Rv&#10;d25yZXYueG1sUEsFBgAAAAAEAAQA9QAAAIgDAAAAAA==&#10;" fillcolor="black" stroked="f"/>
                      <v:oval id="Oval 2771" o:spid="_x0000_s1379" style="position:absolute;left:258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h6ccA&#10;AADdAAAADwAAAGRycy9kb3ducmV2LnhtbESPW2sCMRSE3wv9D+EUfKtZRavdbpQiiqUPghcQ3w6b&#10;0724OVmSqOu/bwoFH4eZ+YbJ5p1pxJWcrywrGPQTEMS51RUXCg771esUhA/IGhvLpOBOHuaz56cM&#10;U21vvKXrLhQiQtinqKAMoU2l9HlJBn3ftsTR+7HOYIjSFVI7vEW4aeQwSd6kwYrjQoktLUrKz7uL&#10;UeCW43WQ59VyVG/q47v9PumTHivVe+k+P0AE6sIj/N/+0gqGk8kA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4enHAAAA3QAAAA8AAAAAAAAAAAAAAAAAmAIAAGRy&#10;cy9kb3ducmV2LnhtbFBLBQYAAAAABAAEAPUAAACMAwAAAAA=&#10;" fillcolor="black" stroked="f"/>
                      <v:oval id="Oval 2772" o:spid="_x0000_s1380" style="position:absolute;left:266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/nsYA&#10;AADdAAAADwAAAGRycy9kb3ducmV2LnhtbESPQWsCMRSE7wX/Q3iCt5p10dquRhFRlB4KaqF4e2ye&#10;u6ublyWJuv57Uyj0OMzMN8x03ppa3Mj5yrKCQT8BQZxbXXGh4Puwfn0H4QOyxtoyKXiQh/ms8zLF&#10;TNs77+i2D4WIEPYZKihDaDIpfV6SQd+3DXH0TtYZDFG6QmqH9wg3tUyT5E0arDgulNjQsqT8sr8a&#10;BW412gR5Wa+G56/zz4f9POqjHinV67aLCYhAbfgP/7W3WkE6Hqf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/nsYAAADdAAAADwAAAAAAAAAAAAAAAACYAgAAZHJz&#10;L2Rvd25yZXYueG1sUEsFBgAAAAAEAAQA9QAAAIsDAAAAAA==&#10;" fillcolor="black" stroked="f"/>
                      <v:oval id="Oval 2773" o:spid="_x0000_s1381" style="position:absolute;left:3782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aBccA&#10;AADdAAAADwAAAGRycy9kb3ducmV2LnhtbESPQWvCQBSE74L/YXmCN91oa62pq0hJaPFQqC2It0f2&#10;NYlm34bdVdN/3y0IHoeZ+YZZrjvTiAs5X1tWMBknIIgLq2suFXx/5aNnED4ga2wsk4Jf8rBe9XtL&#10;TLW98idddqEUEcI+RQVVCG0qpS8qMujHtiWO3o91BkOUrpTa4TXCTSOnSfIkDdYcFyps6bWi4rQ7&#10;GwUum70Fecqzx+PHcb+w24M+6JlSw0G3eQERqAv38K39rhVM5/MH+H8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F2gXHAAAA3QAAAA8AAAAAAAAAAAAAAAAAmAIAAGRy&#10;cy9kb3ducmV2LnhtbFBLBQYAAAAABAAEAPUAAACMAwAAAAA=&#10;" fillcolor="black" stroked="f"/>
                      <v:oval id="Oval 2774" o:spid="_x0000_s1382" style="position:absolute;left:3862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CcccA&#10;AADdAAAADwAAAGRycy9kb3ducmV2LnhtbESPT2sCMRTE74LfITzBm2YrWtvtRilFqXgQui0Ub4/N&#10;6/5x87IkUbff3giFHoeZ+Q2TrXvTigs5X1tW8DBNQBAXVtdcKvj63E6eQPiArLG1TAp+ycN6NRxk&#10;mGp75Q+65KEUEcI+RQVVCF0qpS8qMuintiOO3o91BkOUrpTa4TXCTStnSfIoDdYcFyrs6K2i4pSf&#10;jQK3WbwHedpu5s2h+X62+6M+6oVS41H/+gIiUB/+w3/tnVYwWy7n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sQnHHAAAA3QAAAA8AAAAAAAAAAAAAAAAAmAIAAGRy&#10;cy9kb3ducmV2LnhtbFBLBQYAAAAABAAEAPUAAACMAwAAAAA=&#10;" fillcolor="black" stroked="f"/>
                      <v:oval id="Oval 2775" o:spid="_x0000_s1383" style="position:absolute;left:3942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n6scA&#10;AADdAAAADwAAAGRycy9kb3ducmV2LnhtbESPW2sCMRSE34X+h3AKfdNspetla1ZKUSw+FGoF8e2w&#10;Od2Lm5MlSXX9940g9HGYmW+YxbI3rTiT87VlBc+jBARxYXXNpYL993o4A+EDssbWMim4kodl/jBY&#10;YKbthb/ovAuliBD2GSqoQugyKX1RkUE/sh1x9H6sMxiidKXUDi8Rblo5TpKJNFhzXKiwo/eKitPu&#10;1yhwq3QT5Gm9emk+m8Pcbo/6qFOlnh77t1cQgfrwH763P7SC8XSawu1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g5+rHAAAA3QAAAA8AAAAAAAAAAAAAAAAAmAIAAGRy&#10;cy9kb3ducmV2LnhtbFBLBQYAAAAABAAEAPUAAACMAwAAAAA=&#10;" fillcolor="black" stroked="f"/>
                      <v:oval id="Oval 2776" o:spid="_x0000_s1384" style="position:absolute;left:4022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5nccA&#10;AADdAAAADwAAAGRycy9kb3ducmV2LnhtbESPT2sCMRTE70K/Q3iF3jRbqX+6NYqIYvEguAri7bF5&#10;3V3dvCxJ1O23bwqCx2FmfsNMZq2pxY2crywreO8lIIhzqysuFBz2q+4YhA/IGmvLpOCXPMymL50J&#10;ptreeUe3LBQiQtinqKAMoUml9HlJBn3PNsTR+7HOYIjSFVI7vEe4qWU/SYbSYMVxocSGFiXll+xq&#10;FLjlYB3kZbX8OG/Px0+7OemTHij19trOv0AEasMz/Gh/awX90WgI/2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yeZ3HAAAA3QAAAA8AAAAAAAAAAAAAAAAAmAIAAGRy&#10;cy9kb3ducmV2LnhtbFBLBQYAAAAABAAEAPUAAACMAwAAAAA=&#10;" fillcolor="black" stroked="f"/>
                      <v:oval id="Oval 2777" o:spid="_x0000_s1385" style="position:absolute;left:4102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cBscA&#10;AADdAAAADwAAAGRycy9kb3ducmV2LnhtbESPT2sCMRTE74V+h/AEbzWrqNtuzUoRpcWDUFso3h6b&#10;1/3j5mVJom6/fSMIHoeZ+Q2zWPamFWdyvrasYDxKQBAXVtdcKvj+2jw9g/ABWWNrmRT8kYdl/viw&#10;wEzbC3/SeR9KESHsM1RQhdBlUvqiIoN+ZDvi6P1aZzBE6UqpHV4i3LRykiRzabDmuFBhR6uKiuP+&#10;ZBS49ew9yONmPW12zc+L3R70Qc+UGg76t1cQgfpwD9/aH1rBJE1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+3AbHAAAA3QAAAA8AAAAAAAAAAAAAAAAAmAIAAGRy&#10;cy9kb3ducmV2LnhtbFBLBQYAAAAABAAEAPUAAACMAwAAAAA=&#10;" fillcolor="black" stroked="f"/>
                      <v:oval id="Oval 2778" o:spid="_x0000_s1386" style="position:absolute;left:4182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IdMMA&#10;AADdAAAADwAAAGRycy9kb3ducmV2LnhtbERPy4rCMBTdD/gP4QruNFV01GoUEWWGWQg+QNxdmmtb&#10;bW5KErXz95OFMMvDec+XjanEk5wvLSvo9xIQxJnVJecKTsdtdwLCB2SNlWVS8EselovWxxxTbV+8&#10;p+ch5CKGsE9RQRFCnUrps4IM+p6tiSN3tc5giNDlUjt8xXBTyUGSfEqDJceGAmtaF5TdDw+jwG1G&#10;X0Het5vhbXc7T+3PRV/0SKlOu1nNQARqwr/47f7WCgbjcZwb38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FIdMMAAADdAAAADwAAAAAAAAAAAAAAAACYAgAAZHJzL2Rv&#10;d25yZXYueG1sUEsFBgAAAAAEAAQA9QAAAIgDAAAAAA==&#10;" fillcolor="black" stroked="f"/>
                      <v:oval id="Oval 2779" o:spid="_x0000_s1387" style="position:absolute;left:4262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3t78YA&#10;AADdAAAADwAAAGRycy9kb3ducmV2LnhtbESPQWsCMRSE7wX/Q3iCt5pVtNbVKCKK0oOgLRRvj81z&#10;d3XzsiRR139vCgWPw8x8w0znjanEjZwvLSvodRMQxJnVJecKfr7X758gfEDWWFkmBQ/yMJ+13qaY&#10;anvnPd0OIRcRwj5FBUUIdSqlzwoy6Lu2Jo7eyTqDIUqXS+3wHuGmkv0k+ZAGS44LBda0LCi7HK5G&#10;gVsNN0Fe1qvBeXf+Hduvoz7qoVKddrOYgAjUhFf4v73VCvqj0Rj+3s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3t78YAAADdAAAADwAAAAAAAAAAAAAAAACYAgAAZHJz&#10;L2Rvd25yZXYueG1sUEsFBgAAAAAEAAQA9QAAAIsDAAAAAA==&#10;" fillcolor="black" stroked="f"/>
                      <v:oval id="Oval 2780" o:spid="_x0000_s1388" style="position:absolute;left:322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0VcQA&#10;AADdAAAADwAAAGRycy9kb3ducmV2LnhtbERPz2vCMBS+C/sfwhvsNtOV6bQzljFaFA/C3EC8PZq3&#10;ttq8lCTT+t+bw8Djx/d7kQ+mE2dyvrWs4GWcgCCurG65VvDzXT7PQPiArLGzTAqu5CFfPowWmGl7&#10;4S8670ItYgj7DBU0IfSZlL5qyKAf2544cr/WGQwRulpqh5cYbjqZJslUGmw5NjTY02dD1Wn3ZxS4&#10;YrIK8lQWr8ftcT+3m4M+6IlST4/DxzuIQEO4i//da60gfZvF/fF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NFXEAAAA3QAAAA8AAAAAAAAAAAAAAAAAmAIAAGRycy9k&#10;b3ducmV2LnhtbFBLBQYAAAAABAAEAPUAAACJAwAAAAA=&#10;" fillcolor="black" stroked="f"/>
                      <v:oval id="Oval 2781" o:spid="_x0000_s1389" style="position:absolute;left:330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RzsYA&#10;AADdAAAADwAAAGRycy9kb3ducmV2LnhtbESPW2sCMRSE3wv9D+EUfNOs4nVrlFIUpQ+CFxDfDpvT&#10;3dXNyZJEXf99Iwh9HGbmG2Y6b0wlbuR8aVlBt5OAIM6sLjlXcNgv22MQPiBrrCyTggd5mM/e36aY&#10;anvnLd12IRcRwj5FBUUIdSqlzwoy6Du2Jo7er3UGQ5Qul9rhPcJNJXtJMpQGS44LBdb0XVB22V2N&#10;ArcYrIK8LBf98+Z8nNifkz7pgVKtj+brE0SgJvyHX+21VtAbjbvwfB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6RzsYAAADdAAAADwAAAAAAAAAAAAAAAACYAgAAZHJz&#10;L2Rvd25yZXYueG1sUEsFBgAAAAAEAAQA9QAAAIsDAAAAAA==&#10;" fillcolor="black" stroked="f"/>
                      <v:oval id="Oval 2782" o:spid="_x0000_s1390" style="position:absolute;left:3380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wPucYA&#10;AADdAAAADwAAAGRycy9kb3ducmV2LnhtbESPQWsCMRSE7wX/Q3iCN826aLVbo4goFg+FaqF4e2ye&#10;u6ublyWJuv33piD0OMzMN8xs0Zpa3Mj5yrKC4SABQZxbXXGh4Puw6U9B+ICssbZMCn7Jw2LeeZlh&#10;pu2dv+i2D4WIEPYZKihDaDIpfV6SQT+wDXH0TtYZDFG6QmqH9wg3tUyT5FUarDgulNjQqqT8sr8a&#10;BW493gZ52axH58/zz5vdHfVRj5XqddvlO4hAbfgPP9sfWkE6mab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wPucYAAADdAAAADwAAAAAAAAAAAAAAAACYAgAAZHJz&#10;L2Rvd25yZXYueG1sUEsFBgAAAAAEAAQA9QAAAIsDAAAAAA==&#10;" fillcolor="black" stroked="f"/>
                      <v:oval id="Oval 2783" o:spid="_x0000_s1391" style="position:absolute;left:3460;top:9239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qIsYA&#10;AADdAAAADwAAAGRycy9kb3ducmV2LnhtbESPW2sCMRSE3wv+h3CEvtWsd7s1ioii+CB4geLbYXO6&#10;u7o5WZJUt/++EQp9HGbmG2Y6b0wl7uR8aVlBt5OAIM6sLjlXcD6t3yYgfEDWWFkmBT/kYT5rvUwx&#10;1fbBB7ofQy4ihH2KCooQ6lRKnxVk0HdsTRy9L+sMhihdLrXDR4SbSvaSZCQNlhwXCqxpWVB2O34b&#10;BW413AR5W68G1/31893uLvqih0q9tpvFB4hATfgP/7W3WkFvPOnD8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CqIsYAAADdAAAADwAAAAAAAAAAAAAAAACYAgAAZHJz&#10;L2Rvd25yZXYueG1sUEsFBgAAAAAEAAQA9QAAAIsDAAAAAA==&#10;" fillcolor="black" stroked="f"/>
                      <v:oval id="Oval 2784" o:spid="_x0000_s1392" style="position:absolute;left:3540;top:9239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yVsYA&#10;AADdAAAADwAAAGRycy9kb3ducmV2LnhtbESPW2sCMRSE3wv9D+EIvtWs4nU1ShGlxQfBC4hvh81x&#10;d3VzsiSpbv+9EQp9HGbmG2a2aEwl7uR8aVlBt5OAIM6sLjlXcDysP8YgfEDWWFkmBb/kYTF/f5th&#10;qu2Dd3Tfh1xECPsUFRQh1KmUPivIoO/Ymjh6F+sMhihdLrXDR4SbSvaSZCgNlhwXCqxpWVB22/8Y&#10;BW41+Arytl71r9vraWI3Z33WA6XareZzCiJQE/7Df+1vraA3Gvfh9S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kyVsYAAADdAAAADwAAAAAAAAAAAAAAAACYAgAAZHJz&#10;L2Rvd25yZXYueG1sUEsFBgAAAAAEAAQA9QAAAIsDAAAAAA==&#10;" fillcolor="black" stroked="f"/>
                      <v:oval id="Oval 2785" o:spid="_x0000_s1393" style="position:absolute;left:3620;top:9239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XzcYA&#10;AADdAAAADwAAAGRycy9kb3ducmV2LnhtbESPQWsCMRSE7wX/Q3iCt5qtuK2uRhFRKh4ErSDeHpvX&#10;3dXNy5Kkuv57Uyj0OMzMN8x03ppa3Mj5yrKCt34Cgji3uuJCwfFr/ToC4QOyxtoyKXiQh/ms8zLF&#10;TNs77+l2CIWIEPYZKihDaDIpfV6SQd+3DXH0vq0zGKJ0hdQO7xFuajlIkndpsOK4UGJDy5Ly6+HH&#10;KHCr9DPI63o1vOwup7HdnvVZp0r1uu1iAiJQG/7Df+2NVjD4GKX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WXzcYAAADdAAAADwAAAAAAAAAAAAAAAACYAgAAZHJz&#10;L2Rvd25yZXYueG1sUEsFBgAAAAAEAAQA9QAAAIsDAAAAAA==&#10;" fillcolor="black" stroked="f"/>
                      <v:oval id="Oval 2786" o:spid="_x0000_s1394" style="position:absolute;left:3702;top:9239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JuscA&#10;AADdAAAADwAAAGRycy9kb3ducmV2LnhtbESPW2sCMRSE3wv9D+EIvtWsUi/dmpVSFIsPgttC8e2w&#10;Od2Lm5Mlibr++0Yo9HGYmW+Y5ao3rbiQ87VlBeNRAoK4sLrmUsHX5+ZpAcIHZI2tZVJwIw+r7PFh&#10;iam2Vz7QJQ+liBD2KSqoQuhSKX1RkUE/sh1x9H6sMxiidKXUDq8Rblo5SZKZNFhzXKiwo/eKilN+&#10;NgrceroN8rRZPzf75vvF7o76qKdKDQf92yuIQH34D/+1P7SCyXwxg/ub+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CbrHAAAA3QAAAA8AAAAAAAAAAAAAAAAAmAIAAGRy&#10;cy9kb3ducmV2LnhtbFBLBQYAAAAABAAEAPUAAACMAwAAAAA=&#10;" fillcolor="black" stroked="f"/>
                      <v:oval id="Oval 2787" o:spid="_x0000_s1395" style="position:absolute;left:3248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h7MUA&#10;AADdAAAADwAAAGRycy9kb3ducmV2LnhtbESPQWvCQBSE7wX/w/IKvdVNQ6sSXUWUgoeiGD14fGaf&#10;STT7NmS3Jv57VxA8DjPzDTOZdaYSV2pcaVnBVz8CQZxZXXKuYL/7/RyBcB5ZY2WZFNzIwWzae5tg&#10;om3LW7qmPhcBwi5BBYX3dSKlywoy6Pq2Jg7eyTYGfZBNLnWDbYCbSsZRNJAGSw4LBda0KCi7pP9G&#10;wTetzws6rg7xIN209c/8bP/0UqmP924+BuGp86/ws73SCuLhaAi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iHsxQAAAN0AAAAPAAAAAAAAAAAAAAAAAJgCAABkcnMv&#10;ZG93bnJldi54bWxQSwUGAAAAAAQABAD1AAAAigMAAAAA&#10;" fillcolor="#df6926" stroked="f"/>
                      <v:oval id="Oval 2788" o:spid="_x0000_s1396" style="position:absolute;left:3416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1nsQA&#10;AADdAAAADwAAAGRycy9kb3ducmV2LnhtbERPy2rCQBTdF/oPwy10VycNrUp0DGIpZFFajC5cXjPX&#10;PMzcCZlpEv/eWRS6PJz3Op1MKwbqXW1ZwessAkFcWF1zqeB4+HxZgnAeWWNrmRTcyEG6eXxYY6Lt&#10;yHsacl+KEMIuQQWV910ipSsqMuhmtiMO3MX2Bn2AfSl1j2MIN62Mo2guDdYcGirsaFdRcc1/jYI3&#10;+m52dM5O8Tz/Gbv3bWO/9IdSz0/TdgXC0+T/xX/uTCuIF8swN7w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tZ7EAAAA3QAAAA8AAAAAAAAAAAAAAAAAmAIAAGRycy9k&#10;b3ducmV2LnhtbFBLBQYAAAAABAAEAPUAAACJAwAAAAA=&#10;" fillcolor="#df6926" stroked="f"/>
                      <v:oval id="Oval 2789" o:spid="_x0000_s1397" style="position:absolute;left:3584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QBcYA&#10;AADdAAAADwAAAGRycy9kb3ducmV2LnhtbESPT2vCQBTE74V+h+UVetNNQ/2XuopYBA+iGD14fM2+&#10;JrHZtyG7mvjtXUHocZiZ3zDTeWcqcaXGlZYVfPQjEMSZ1SXnCo6HVW8MwnlkjZVlUnAjB/PZ68sU&#10;E21b3tM19bkIEHYJKii8rxMpXVaQQde3NXHwfm1j0AfZ5FI32Aa4qWQcRUNpsOSwUGBNy4Kyv/Ri&#10;FHzS9rykn/UpHqa7th4sznajv5V6f+sWXyA8df4//GyvtYJ4NJ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QBcYAAADdAAAADwAAAAAAAAAAAAAAAACYAgAAZHJz&#10;L2Rvd25yZXYueG1sUEsFBgAAAAAEAAQA9QAAAIsDAAAAAA==&#10;" fillcolor="#df6926" stroked="f"/>
                      <v:shape id="Freeform 2790" o:spid="_x0000_s1398" style="position:absolute;left:3752;top:92501;width:118;height:118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easQA&#10;AADdAAAADwAAAGRycy9kb3ducmV2LnhtbERPy2rCQBTdC/2H4Ra6kToxPtpGRxFRdCeNFtrdJXNN&#10;QjN3QmaM8e+dheDycN7zZWcq0VLjSssKhoMIBHFmdcm5gtNx+/4JwnlkjZVlUnAjB8vFS2+OibZX&#10;/qY29bkIIewSVFB4XydSuqwgg25ga+LAnW1j0AfY5FI3eA3hppJxFE2lwZJDQ4E1rQvK/tOLUdBx&#10;Hw+TNk83q0M8/P2bjszPeKfU22u3moHw1Pmn+OHeawXxx1fYH96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BXmrEAAAA3QAAAA8AAAAAAAAAAAAAAAAAmAIAAGRycy9k&#10;b3ducmV2LnhtbFBLBQYAAAAABAAEAPUAAACJAwAAAAA=&#10;" path="m59,30c58,46,45,59,29,59,13,59,,46,,30,,13,13,,29,,45,,59,13,59,30xe" fillcolor="#df6926" stroked="f">
                        <v:path arrowok="t" o:connecttype="custom" o:connectlocs="118,60;58,118;0,60;58,0;118,60" o:connectangles="0,0,0,0,0"/>
                      </v:shape>
                      <v:oval id="Oval 2791" o:spid="_x0000_s1399" style="position:absolute;left:3918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K3sYA&#10;AADdAAAADwAAAGRycy9kb3ducmV2LnhtbESPQWvCQBSE74X+h+UVetONoWpNXUUsggdRTD14fGZf&#10;k9js25BdTfz3riD0OMzMN8x03plKXKlxpWUFg34EgjizuuRcweFn1fsE4TyyxsoyKbiRg/ns9WWK&#10;ibYt7+ma+lwECLsEFRTe14mULivIoOvbmjh4v7Yx6INscqkbbAPcVDKOopE0WHJYKLCmZUHZX3ox&#10;Cj5oe17SaX2MR+murYeLs93ob6Xe37rFFwhPnf8PP9trrSAeTwb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K3sYAAADdAAAADwAAAAAAAAAAAAAAAACYAgAAZHJz&#10;L2Rvd25yZXYueG1sUEsFBgAAAAAEAAQA9QAAAIsDAAAAAA==&#10;" fillcolor="#df6926" stroked="f"/>
                      <v:oval id="Oval 2792" o:spid="_x0000_s1400" style="position:absolute;left:4086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UqccA&#10;AADdAAAADwAAAGRycy9kb3ducmV2LnhtbESPT2vCQBTE7wW/w/KE3urGUG2NbkSUgodiadqDx2f2&#10;mT9m34bs1sRv3xUKPQ4z8xtmtR5MI67UucqygukkAkGcW11xoeD76+3pFYTzyBoby6TgRg7W6ehh&#10;hYm2PX/SNfOFCBB2CSoovW8TKV1ekkE3sS1x8M62M+iD7AqpO+wD3DQyjqK5NFhxWCixpW1J+SX7&#10;MQqe6VBv6bQ/xvPso29nm9q+651Sj+NhswThafD/4b/2XiuIXxYx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YFKnHAAAA3QAAAA8AAAAAAAAAAAAAAAAAmAIAAGRy&#10;cy9kb3ducmV2LnhtbFBLBQYAAAAABAAEAPUAAACMAwAAAAA=&#10;" fillcolor="#df6926" stroked="f"/>
                      <v:oval id="Oval 2793" o:spid="_x0000_s1401" style="position:absolute;left:4254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xMscA&#10;AADdAAAADwAAAGRycy9kb3ducmV2LnhtbESPT2vCQBTE74V+h+UJ3pqN8V+NriIWwUOxmPbQ4zP7&#10;TGKzb0N2a9Jv3y0IPQ4z8xtmtelNLW7UusqyglEUgyDOra64UPDxvn96BuE8ssbaMin4IQeb9ePD&#10;ClNtOz7RLfOFCBB2KSoovW9SKV1ekkEX2YY4eBfbGvRBtoXULXYBbmqZxPFMGqw4LJTY0K6k/Cv7&#10;NgomdLzu6Hz4TGbZW9dMt1f7ql+UGg767RKEp97/h+/tg1aQzBdj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sTLHAAAA3QAAAA8AAAAAAAAAAAAAAAAAmAIAAGRy&#10;cy9kb3ducmV2LnhtbFBLBQYAAAAABAAEAPUAAACMAwAAAAA=&#10;" fillcolor="#df6926" stroked="f"/>
                      <v:oval id="Oval 2794" o:spid="_x0000_s1402" style="position:absolute;left:2076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pRscA&#10;AADdAAAADwAAAGRycy9kb3ducmV2LnhtbESPT2vCQBTE74LfYXlCb3VjsNZGNyKWggepNPbQ42v2&#10;mT9m34bs1qTf3i0UPA4z8xtmvRlMI67Uucqygtk0AkGcW11xoeDz9Pa4BOE8ssbGMin4JQebdDxa&#10;Y6Jtzx90zXwhAoRdggpK79tESpeXZNBNbUscvLPtDPogu0LqDvsAN42Mo2ghDVYcFkpsaVdSfsl+&#10;jII5vdc7+t5/xYvs2LdP29oe9KtSD5NhuwLhafD38H97rxXEzy9z+Hs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9KUbHAAAA3QAAAA8AAAAAAAAAAAAAAAAAmAIAAGRy&#10;cy9kb3ducmV2LnhtbFBLBQYAAAAABAAEAPUAAACMAwAAAAA=&#10;" fillcolor="#df6926" stroked="f"/>
                      <v:oval id="Oval 2795" o:spid="_x0000_s1403" style="position:absolute;left:2244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M3ccA&#10;AADdAAAADwAAAGRycy9kb3ducmV2LnhtbESPT2vCQBTE7wW/w/IKvemmoVob3YhYCh5Eaeyhx9fs&#10;M3/Mvg3ZrUm/vSsIPQ4z8xtmuRpMIy7UucqygudJBII4t7riQsHX8WM8B+E8ssbGMin4IwerdPSw&#10;xETbnj/pkvlCBAi7BBWU3reJlC4vyaCb2JY4eCfbGfRBdoXUHfYBbhoZR9FMGqw4LJTY0qak/Jz9&#10;GgUvtK839LP9jmfZoW+n69ru9LtST4/DegHC0+D/w/f2ViuIX9+m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xjN3HAAAA3QAAAA8AAAAAAAAAAAAAAAAAmAIAAGRy&#10;cy9kb3ducmV2LnhtbFBLBQYAAAAABAAEAPUAAACMAwAAAAA=&#10;" fillcolor="#df6926" stroked="f"/>
                      <v:oval id="Oval 2796" o:spid="_x0000_s1404" style="position:absolute;left:2412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SqscA&#10;AADdAAAADwAAAGRycy9kb3ducmV2LnhtbESPQWvCQBSE70L/w/IK3ppNg6Zt6iqiCB6kYtpDj6/Z&#10;1ySafRuyq4n/3i0UPA4z8w0zWwymERfqXG1ZwXMUgyAurK65VPD1uXl6BeE8ssbGMim4koPF/GE0&#10;w0zbng90yX0pAoRdhgoq79tMSldUZNBFtiUO3q/tDPogu1LqDvsAN41M4jiVBmsOCxW2tKqoOOVn&#10;o2BCH8cV/Wy/kzTf9+10ebQ7vVZq/Dgs30F4Gvw9/N/eagXJy1sKf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jEqrHAAAA3QAAAA8AAAAAAAAAAAAAAAAAmAIAAGRy&#10;cy9kb3ducmV2LnhtbFBLBQYAAAAABAAEAPUAAACMAwAAAAA=&#10;" fillcolor="#df6926" stroked="f"/>
                      <v:oval id="Oval 2797" o:spid="_x0000_s1405" style="position:absolute;left:2578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+3MccA&#10;AADdAAAADwAAAGRycy9kb3ducmV2LnhtbESPzWvCQBTE74X+D8sTvNWNwY82dSOiCB6KYtpDj6/Z&#10;13w0+zZkV5P+992C4HGYmd8wq/VgGnGlzlWWFUwnEQji3OqKCwUf7/unZxDOI2tsLJOCX3KwTh8f&#10;Vpho2/OZrpkvRICwS1BB6X2bSOnykgy6iW2Jg/dtO4M+yK6QusM+wE0j4yhaSIMVh4USW9qWlP9k&#10;F6NgRsd6S1+Hz3iRnfp2vqntm94pNR4Nm1cQngZ/D9/aB60gXr4s4f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vtzHHAAAA3QAAAA8AAAAAAAAAAAAAAAAAmAIAAGRy&#10;cy9kb3ducmV2LnhtbFBLBQYAAAAABAAEAPUAAACMAwAAAAA=&#10;" fillcolor="#df6926" stroked="f"/>
                      <v:oval id="Oval 2798" o:spid="_x0000_s1406" style="position:absolute;left:2746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jQ8MA&#10;AADdAAAADwAAAGRycy9kb3ducmV2LnhtbERPy2rCQBTdF/yH4Qru6sTQ+oiOIpaCC6kYXbi8Zq5J&#10;NHMnZEYT/76zKHR5OO/FqjOVeFLjSssKRsMIBHFmdcm5gtPx+30KwnlkjZVlUvAiB6tl722BibYt&#10;H+iZ+lyEEHYJKii8rxMpXVaQQTe0NXHgrrYx6ANscqkbbEO4qWQcRWNpsOTQUGBNm4Kye/owCj7o&#10;57ahy/Ycj9N9W3+ub3anv5Qa9Lv1HISnzv+L/9xbrSCezMLc8C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AjQ8MAAADdAAAADwAAAAAAAAAAAAAAAACYAgAAZHJzL2Rv&#10;d25yZXYueG1sUEsFBgAAAAAEAAQA9QAAAIgDAAAAAA==&#10;" fillcolor="#df6926" stroked="f"/>
                      <v:oval id="Oval 2799" o:spid="_x0000_s1407" style="position:absolute;left:2914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G2MYA&#10;AADdAAAADwAAAGRycy9kb3ducmV2LnhtbESPT2vCQBTE7wW/w/KE3urG0PonuooogodSMXrw+Mw+&#10;k2j2bciuJv323UKhx2FmfsPMl52pxJMaV1pWMBxEIIgzq0vOFZyO27cJCOeRNVaWScE3OVguei9z&#10;TLRt+UDP1OciQNglqKDwvk6kdFlBBt3A1sTBu9rGoA+yyaVusA1wU8k4ikbSYMlhocCa1gVl9/Rh&#10;FLzT121Nl905HqX7tv5Y3eyn3ij12u9WMxCeOv8f/mvvtIJ4PJ3C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yG2MYAAADdAAAADwAAAAAAAAAAAAAAAACYAgAAZHJz&#10;L2Rvd25yZXYueG1sUEsFBgAAAAAEAAQA9QAAAIsDAAAAAA==&#10;" fillcolor="#df6926" stroked="f"/>
                      <v:oval id="Oval 2800" o:spid="_x0000_s1408" style="position:absolute;left:3082;top:92501;width:11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ulMIA&#10;AADdAAAADwAAAGRycy9kb3ducmV2LnhtbERPTYvCMBC9C/6HMII3TS2ulGoUcVnwILtYPXgcm7Gt&#10;NpPSRNv995vDgsfH+15telOLF7WusqxgNo1AEOdWV1woOJ++JgkI55E11pZJwS852KyHgxWm2nZ8&#10;pFfmCxFC2KWooPS+SaV0eUkG3dQ2xIG72dagD7AtpG6xC+GmlnEULaTBikNDiQ3tSsof2dMomNP3&#10;fUfX/SVeZD9d87G924P+VGo86rdLEJ56/xb/u/daQZxEYX94E5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C6UwgAAAN0AAAAPAAAAAAAAAAAAAAAAAJgCAABkcnMvZG93&#10;bnJldi54bWxQSwUGAAAAAAQABAD1AAAAhwMAAAAA&#10;" fillcolor="#df6926" stroked="f"/>
                      <v:oval id="Oval 2801" o:spid="_x0000_s1409" style="position:absolute;left:3300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GwscA&#10;AADdAAAADwAAAGRycy9kb3ducmV2LnhtbESPQWvCQBSE74X+h+UVeqsbpRZNXYOIYvFQqAri7ZF9&#10;TWKyb8PumqT/3i0Uehxm5htmkQ2mER05X1lWMB4lIIhzqysuFJyO25cZCB+QNTaWScEPeciWjw8L&#10;TLXt+Yu6QyhEhLBPUUEZQptK6fOSDPqRbYmj922dwRClK6R22Ee4aeQkSd6kwYrjQoktrUvK68PN&#10;KHCb6S7Iert5vX5ez3O7v+iLnir1/DSs3kEEGsJ/+K/9oRVMZskY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pBsLHAAAA3QAAAA8AAAAAAAAAAAAAAAAAmAIAAGRy&#10;cy9kb3ducmV2LnhtbFBLBQYAAAAABAAEAPUAAACMAwAAAAA=&#10;" fillcolor="black" stroked="f"/>
                      <v:oval id="Oval 2802" o:spid="_x0000_s1410" style="position:absolute;left:3468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YtcYA&#10;AADdAAAADwAAAGRycy9kb3ducmV2LnhtbESPQWvCQBSE74L/YXlCb7ppqEVTVxFRKh6EpkLx9si+&#10;JtHs27C71fjvXaHgcZiZb5jZojONuJDztWUFr6MEBHFhdc2lgsP3ZjgB4QOyxsYyKbiRh8W835th&#10;pu2Vv+iSh1JECPsMFVQhtJmUvqjIoB/Zljh6v9YZDFG6UmqH1wg3jUyT5F0arDkuVNjSqqLinP8Z&#10;BW49/gzyvFm/nfann6ndHfVRj5V6GXTLDxCBuvAM/7e3WkE6SVJ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uYtcYAAADdAAAADwAAAAAAAAAAAAAAAACYAgAAZHJz&#10;L2Rvd25yZXYueG1sUEsFBgAAAAAEAAQA9QAAAIsDAAAAAA==&#10;" fillcolor="black" stroked="f"/>
                      <v:oval id="Oval 2803" o:spid="_x0000_s1411" style="position:absolute;left:3634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9LscA&#10;AADdAAAADwAAAGRycy9kb3ducmV2LnhtbESPQWvCQBSE7wX/w/KE3uqmVkVjVhFRKj0UGgslt0f2&#10;NYlm34bdrcZ/7xYKPQ4z8w2TrXvTigs531hW8DxKQBCXVjdcKfg87p/mIHxA1thaJgU38rBeDR4y&#10;TLW98gdd8lCJCGGfooI6hC6V0pc1GfQj2xFH79s6gyFKV0nt8BrhppXjJJlJgw3HhRo72tZUnvMf&#10;o8Dtpq9Bnve7yen99LWwb4Uu9FSpx2G/WYII1If/8F/7oBWM58kL/L6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3PS7HAAAA3QAAAA8AAAAAAAAAAAAAAAAAmAIAAGRy&#10;cy9kb3ducmV2LnhtbFBLBQYAAAAABAAEAPUAAACMAwAAAAA=&#10;" fillcolor="black" stroked="f"/>
                      <v:oval id="Oval 2804" o:spid="_x0000_s1412" style="position:absolute;left:3802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6lWscA&#10;AADdAAAADwAAAGRycy9kb3ducmV2LnhtbESPT2sCMRTE74V+h/AKvdVsRYtuNyulKEoPgrYge3ts&#10;XvePm5clibp++0YoeBxm5jdMthhMJ87kfGNZwesoAUFcWt1wpeDne/UyA+EDssbOMim4kodF/viQ&#10;YarthXd03odKRAj7FBXUIfSplL6syaAf2Z44er/WGQxRukpqh5cIN50cJ8mbNNhwXKixp8+ayuP+&#10;ZBS45XQd5HG1nLTb9jC3X4Uu9FSp56fh4x1EoCHcw//tjVYwniUT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epVrHAAAA3QAAAA8AAAAAAAAAAAAAAAAAmAIAAGRy&#10;cy9kb3ducmV2LnhtbFBLBQYAAAAABAAEAPUAAACMAwAAAAA=&#10;" fillcolor="black" stroked="f"/>
                      <v:oval id="Oval 2805" o:spid="_x0000_s1413" style="position:absolute;left:3970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AwccA&#10;AADdAAAADwAAAGRycy9kb3ducmV2LnhtbESPT2vCQBTE7wW/w/KE3urG0BSNrkFEaemh4B8Qb4/s&#10;M4lm34bdrabfvlsoeBxm5jfMvOhNK27kfGNZwXiUgCAurW64UnDYb14mIHxA1thaJgU/5KFYDJ7m&#10;mGt75y3ddqESEcI+RwV1CF0upS9rMuhHtiOO3tk6gyFKV0nt8B7hppVpkrxJgw3HhRo7WtVUXnff&#10;RoFbZ+9BXjfr18vX5Ti1nyd90plSz8N+OQMRqA+P8H/7QytIJ0kG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SAMHHAAAA3QAAAA8AAAAAAAAAAAAAAAAAmAIAAGRy&#10;cy9kb3ducmV2LnhtbFBLBQYAAAAABAAEAPUAAACMAwAAAAA=&#10;" fillcolor="black" stroked="f"/>
                      <v:oval id="Oval 2806" o:spid="_x0000_s1414" style="position:absolute;left:4138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etsUA&#10;AADdAAAADwAAAGRycy9kb3ducmV2LnhtbESPQYvCMBSE78L+h/AWvGm6oqLVKIsoigdBd0G8PZpn&#10;W21eShK1++83guBxmJlvmOm8MZW4k/OlZQVf3QQEcWZ1ybmC359VZwTCB2SNlWVS8Ece5rOP1hRT&#10;bR+8p/sh5CJC2KeooAihTqX0WUEGfdfWxNE7W2cwROlyqR0+ItxUspckQ2mw5LhQYE2LgrLr4WYU&#10;uOVgHeR1texfdpfj2G5P+qQHSrU/m+8JiEBNeIdf7Y1W0BslQ3i+i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62xQAAAN0AAAAPAAAAAAAAAAAAAAAAAJgCAABkcnMv&#10;ZG93bnJldi54bWxQSwUGAAAAAAQABAD1AAAAigMAAAAA&#10;" fillcolor="black" stroked="f"/>
                      <v:oval id="Oval 2807" o:spid="_x0000_s1415" style="position:absolute;left:4304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7LcYA&#10;AADdAAAADwAAAGRycy9kb3ducmV2LnhtbESPQWsCMRSE74X+h/AK3jSrqNXVKKUoSg+CVhBvj81z&#10;d3XzsiRR13/fCEKPw8x8w0znjanEjZwvLSvodhIQxJnVJecK9r/L9giED8gaK8uk4EEe5rP3tymm&#10;2t55S7ddyEWEsE9RQRFCnUrps4IM+o6tiaN3ss5giNLlUju8R7ipZC9JhtJgyXGhwJq+C8ouu6tR&#10;4BaDVZCX5aJ/3pwPY/tz1Ec9UKr10XxNQARqwn/41V5rBb1R8gnP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w7LcYAAADdAAAADwAAAAAAAAAAAAAAAACYAgAAZHJz&#10;L2Rvd25yZXYueG1sUEsFBgAAAAAEAAQA9QAAAIsDAAAAAA==&#10;" fillcolor="black" stroked="f"/>
                      <v:oval id="Oval 2808" o:spid="_x0000_s1416" style="position:absolute;left:2128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vX8IA&#10;AADdAAAADwAAAGRycy9kb3ducmV2LnhtbERPy4rCMBTdC/5DuII7TRUdtBpFRJnBxYAPEHeX5tpW&#10;m5uSRO38/WQhuDyc93zZmEo8yfnSsoJBPwFBnFldcq7gdNz2JiB8QNZYWSYFf+RhuWi35phq++I9&#10;PQ8hFzGEfYoKihDqVEqfFWTQ921NHLmrdQZDhC6X2uErhptKDpPkSxosOTYUWNO6oOx+eBgFbjP+&#10;DvK+3Yxuv7fz1O4u+qLHSnU7zWoGIlATPuK3+0crGE6SODe+iU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69fwgAAAN0AAAAPAAAAAAAAAAAAAAAAAJgCAABkcnMvZG93&#10;bnJldi54bWxQSwUGAAAAAAQABAD1AAAAhwMAAAAA&#10;" fillcolor="black" stroked="f"/>
                      <v:oval id="Oval 2809" o:spid="_x0000_s1417" style="position:absolute;left:2294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KxMYA&#10;AADdAAAADwAAAGRycy9kb3ducmV2LnhtbESPT2sCMRTE7wW/Q3hCbzWr1KKrUUrZpcVDoSqIt8fm&#10;uX/zsiSpbr+9KRR6HGbmN8x6O5hOXMn52rKC6SQBQVxYXXOp4HjInxYgfEDW2FkmBT/kYbsZPawx&#10;1fbGX3Tdh1JECPsUFVQh9KmUvqjIoJ/Ynjh6F+sMhihdKbXDW4SbTs6S5EUarDkuVNjTW0VFu/82&#10;Clw2fw+yzbPn5rM5Le3urM96rtTjeHhdgQg0hP/wX/tDK5gtkiX8vo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8KxMYAAADdAAAADwAAAAAAAAAAAAAAAACYAgAAZHJz&#10;L2Rvd25yZXYueG1sUEsFBgAAAAAEAAQA9QAAAIsDAAAAAA==&#10;" fillcolor="black" stroked="f"/>
                      <v:oval id="Oval 2810" o:spid="_x0000_s1418" style="position:absolute;left:2462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1hMIA&#10;AADdAAAADwAAAGRycy9kb3ducmV2LnhtbERPTYvCMBC9C/sfwgjeNFV00WqURRTFw8K6gngbmrGt&#10;NpOSRK3/3hwEj4/3PVs0phJ3cr60rKDfS0AQZ1aXnCs4/K+7YxA+IGusLJOCJ3lYzL9aM0y1ffAf&#10;3fchFzGEfYoKihDqVEqfFWTQ92xNHLmzdQZDhC6X2uEjhptKDpLkWxosOTYUWNOyoOy6vxkFbjXa&#10;BHldr4aX38txYncnfdIjpTrt5mcKIlATPuK3e6sVDMb9uD++i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DWEwgAAAN0AAAAPAAAAAAAAAAAAAAAAAJgCAABkcnMvZG93&#10;bnJldi54bWxQSwUGAAAAAAQABAD1AAAAhwMAAAAA&#10;" fillcolor="black" stroked="f"/>
                      <v:oval id="Oval 2811" o:spid="_x0000_s1419" style="position:absolute;left:2630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QH8YA&#10;AADdAAAADwAAAGRycy9kb3ducmV2LnhtbESPQWsCMRSE74L/ITyhN82u1KKrUUSUFg9CVRBvj81z&#10;d3XzsiSpbv+9EQo9DjPzDTNbtKYWd3K+sqwgHSQgiHOrKy4UHA+b/hiED8gaa8uk4Jc8LObdzgwz&#10;bR/8Tfd9KESEsM9QQRlCk0np85IM+oFtiKN3sc5giNIVUjt8RLip5TBJPqTBiuNCiQ2tSspv+x+j&#10;wK1Hn0HeNuv36+56mtjtWZ/1SKm3XrucggjUhv/wX/tLKxiO0xRe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CQH8YAAADdAAAADwAAAAAAAAAAAAAAAACYAgAAZHJz&#10;L2Rvd25yZXYueG1sUEsFBgAAAAAEAAQA9QAAAIsDAAAAAA==&#10;" fillcolor="black" stroked="f"/>
                      <v:oval id="Oval 2812" o:spid="_x0000_s1420" style="position:absolute;left:2798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OaMYA&#10;AADdAAAADwAAAGRycy9kb3ducmV2LnhtbESPQWsCMRSE74L/ITyhN8261KKrUUSUFg9CVRBvj81z&#10;d3XzsiSpbv+9EQo9DjPzDTNbtKYWd3K+sqxgOEhAEOdWV1woOB42/TEIH5A11pZJwS95WMy7nRlm&#10;2j74m+77UIgIYZ+hgjKEJpPS5yUZ9APbEEfvYp3BEKUrpHb4iHBTyzRJPqTBiuNCiQ2tSspv+x+j&#10;wK1Hn0HeNuv36+56mtjtWZ/1SKm3XrucggjUhv/wX/tLK0jHwxRe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IOaMYAAADdAAAADwAAAAAAAAAAAAAAAACYAgAAZHJz&#10;L2Rvd25yZXYueG1sUEsFBgAAAAAEAAQA9QAAAIsDAAAAAA==&#10;" fillcolor="black" stroked="f"/>
                      <v:oval id="Oval 2813" o:spid="_x0000_s1421" style="position:absolute;left:2964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r88YA&#10;AADdAAAADwAAAGRycy9kb3ducmV2LnhtbESPT2sCMRTE74LfITyht5rVVtHVKCJKpQfBPyDeHpvn&#10;7urmZUlS3X57Uyh4HGbmN8x03phK3Mn50rKCXjcBQZxZXXKu4HhYv49A+ICssbJMCn7Jw3zWbk0x&#10;1fbBO7rvQy4ihH2KCooQ6lRKnxVk0HdtTRy9i3UGQ5Qul9rhI8JNJftJMpQGS44LBda0LCi77X+M&#10;ArcafAV5W68+r9vraWy/z/qsB0q9dZrFBESgJrzC/+2NVtAf9T7g7018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6r88YAAADdAAAADwAAAAAAAAAAAAAAAACYAgAAZHJz&#10;L2Rvd25yZXYueG1sUEsFBgAAAAAEAAQA9QAAAIsDAAAAAA==&#10;" fillcolor="black" stroked="f"/>
                      <v:oval id="Oval 2814" o:spid="_x0000_s1422" style="position:absolute;left:3132;top:92579;width:118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zh8YA&#10;AADdAAAADwAAAGRycy9kb3ducmV2LnhtbESPT4vCMBTE7wt+h/CEva2poqLVKLIoLh4W/APi7dE8&#10;22rzUpKo3W9vFgSPw8z8hpnOG1OJOzlfWlbQ7SQgiDOrS84VHParrxEIH5A1VpZJwR95mM9aH1NM&#10;tX3wlu67kIsIYZ+igiKEOpXSZwUZ9B1bE0fvbJ3BEKXLpXb4iHBTyV6SDKXBkuNCgTV9F5Rddzej&#10;wC0H6yCvq2X/8ns5ju3mpE96oNRnu1lMQARqwjv8av9oBb1Rtw//b+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czh8YAAADdAAAADwAAAAAAAAAAAAAAAACYAgAAZHJz&#10;L2Rvd25yZXYueG1sUEsFBgAAAAAEAAQA9QAAAIsDAAAAAA==&#10;" fillcolor="black" stroked="f"/>
                      <v:oval id="Oval 2815" o:spid="_x0000_s1423" style="position:absolute;left:2734;top:92317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b0cUA&#10;AADdAAAADwAAAGRycy9kb3ducmV2LnhtbESPQYvCMBSE7wv+h/AEb2tqUZFqFFEWPMjKVg8en82z&#10;rTYvpcna+u83woLHYWa+YRarzlTiQY0rLSsYDSMQxJnVJecKTsevzxkI55E1VpZJwZMcrJa9jwUm&#10;2rb8Q4/U5yJA2CWooPC+TqR0WUEG3dDWxMG72sagD7LJpW6wDXBTyTiKptJgyWGhwJo2BWX39Nco&#10;GNP3bUOX3Tmepoe2nqxvdq+3Sg363XoOwlPn3+H/9k4riGejCbzeh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hvRxQAAAN0AAAAPAAAAAAAAAAAAAAAAAJgCAABkcnMv&#10;ZG93bnJldi54bWxQSwUGAAAAAAQABAD1AAAAigMAAAAA&#10;" fillcolor="#df6926" stroked="f"/>
                      <v:oval id="Oval 2816" o:spid="_x0000_s1424" style="position:absolute;left:2814;top:92317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FpsUA&#10;AADdAAAADwAAAGRycy9kb3ducmV2LnhtbESPQWvCQBSE74L/YXlCb7oxtEGiq4gieChKUw8en9ln&#10;Es2+Ddmtif++KxR6HGbmG2ax6k0tHtS6yrKC6SQCQZxbXXGh4PS9G89AOI+ssbZMCp7kYLUcDhaY&#10;atvxFz0yX4gAYZeigtL7JpXS5SUZdBPbEAfvaluDPsi2kLrFLsBNLeMoSqTBisNCiQ1tSsrv2Y9R&#10;8E6H24Yu+3OcZMeu+Vjf7KfeKvU26tdzEJ56/x/+a++1gng2TeD1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IWmxQAAAN0AAAAPAAAAAAAAAAAAAAAAAJgCAABkcnMv&#10;ZG93bnJldi54bWxQSwUGAAAAAAQABAD1AAAAigMAAAAA&#10;" fillcolor="#df6926" stroked="f"/>
                      <v:oval id="Oval 2817" o:spid="_x0000_s1425" style="position:absolute;left:2894;top:92317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gPcUA&#10;AADdAAAADwAAAGRycy9kb3ducmV2LnhtbESPQWvCQBSE70L/w/IK3nRjsFaiq4il4EEUUw8en9nX&#10;JDb7NmRXk/57VxA8DjPzDTNfdqYSN2pcaVnBaBiBIM6sLjlXcPz5HkxBOI+ssbJMCv7JwXLx1ptj&#10;om3LB7qlPhcBwi5BBYX3dSKlywoy6Ia2Jg7er20M+iCbXOoG2wA3lYyjaCINlhwWCqxpXVD2l16N&#10;gjHtLms6b07xJN239cfqYrf6S6n+e7eagfDU+Vf42d5oBfF09Am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CA9xQAAAN0AAAAPAAAAAAAAAAAAAAAAAJgCAABkcnMv&#10;ZG93bnJldi54bWxQSwUGAAAAAAQABAD1AAAAigMAAAAA&#10;" fillcolor="#df6926" stroked="f"/>
                      <v:oval id="Oval 2818" o:spid="_x0000_s1426" style="position:absolute;left:2974;top:92317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0T8IA&#10;AADdAAAADwAAAGRycy9kb3ducmV2LnhtbERPTYvCMBC9L/gfwgje1tSiItUooggexGWrB49jM7bV&#10;ZlKaaOu/N4eFPT7e92LVmUq8qHGlZQWjYQSCOLO65FzB+bT7noFwHlljZZkUvMnBatn7WmCibcu/&#10;9Ep9LkIIuwQVFN7XiZQuK8igG9qaOHA32xj0ATa51A22IdxUMo6iqTRYcmgosKZNQdkjfRoFYzre&#10;N3TdX+Jp+tPWk/XdHvRWqUG/W89BeOr8v/jPvdcK4tkozA1vwhO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7RPwgAAAN0AAAAPAAAAAAAAAAAAAAAAAJgCAABkcnMvZG93&#10;bnJldi54bWxQSwUGAAAAAAQABAD1AAAAhwMAAAAA&#10;" fillcolor="#df6926" stroked="f"/>
                      <v:oval id="Oval 2819" o:spid="_x0000_s1427" style="position:absolute;left:3054;top:92317;width:58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R1MUA&#10;AADdAAAADwAAAGRycy9kb3ducmV2LnhtbESPQWvCQBSE7wX/w/KE3urG0IpGVxGl4KEoTT14fGaf&#10;STT7NmS3Jv57VxA8DjPzDTNbdKYSV2pcaVnBcBCBIM6sLjlXsP/7/hiDcB5ZY2WZFNzIwWLee5th&#10;om3Lv3RNfS4ChF2CCgrv60RKlxVk0A1sTRy8k20M+iCbXOoG2wA3lYyjaCQNlhwWCqxpVVB2Sf+N&#10;gk/anld03BziUbpr66/l2f7otVLv/W45BeGp86/ws73RCuLxcAK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xHUxQAAAN0AAAAPAAAAAAAAAAAAAAAAAJgCAABkcnMv&#10;ZG93bnJldi54bWxQSwUGAAAAAAQABAD1AAAAigMAAAAA&#10;" fillcolor="#df6926" stroked="f"/>
                      <v:oval id="Oval 2820" o:spid="_x0000_s1428" style="position:absolute;left:3136;top:92317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y9MMA&#10;AADdAAAADwAAAGRycy9kb3ducmV2LnhtbERPz2vCMBS+D/wfwhN2m6llK6UaRRwDD2Nj1YPHZ/Ns&#10;q81LSbK2+++Xw2DHj+/3ejuZTgzkfGtZwXKRgCCurG65VnA6vj3lIHxA1thZJgU/5GG7mT2ssdB2&#10;5C8aylCLGMK+QAVNCH0hpa8aMugXtieO3NU6gyFCV0vtcIzhppNpkmTSYMuxocGe9g1V9/LbKHim&#10;j9ueLodzmpWfY/+yu9l3/arU43zarUAEmsK/+M990ArSPI37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1y9MMAAADdAAAADwAAAAAAAAAAAAAAAACYAgAAZHJzL2Rv&#10;d25yZXYueG1sUEsFBgAAAAAEAAQA9QAAAIgDAAAAAA==&#10;" fillcolor="#df6926" stroked="f"/>
                      <v:oval id="Oval 2821" o:spid="_x0000_s1429" style="position:absolute;left:3216;top:92317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Xb8UA&#10;AADdAAAADwAAAGRycy9kb3ducmV2LnhtbESPQYvCMBSE74L/ITzBm6aWXZFqFFEED6Js14PHZ/Ns&#10;q81LabK2/vuNsLDHYWa+YRarzlTiSY0rLSuYjCMQxJnVJecKzt+70QyE88gaK8uk4EUOVst+b4GJ&#10;ti1/0TP1uQgQdgkqKLyvEyldVpBBN7Y1cfButjHog2xyqRtsA9xUMo6iqTRYclgosKZNQdkj/TEK&#10;Puh439B1f4mn6amtP9d3e9BbpYaDbj0H4anz/+G/9l4riGfxBN5vw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ddvxQAAAN0AAAAPAAAAAAAAAAAAAAAAAJgCAABkcnMv&#10;ZG93bnJldi54bWxQSwUGAAAAAAQABAD1AAAAigMAAAAA&#10;" fillcolor="#df6926" stroked="f"/>
                    </v:group>
                    <v:group id="Group 2822" o:spid="_x0000_s1430" style="position:absolute;left:32956;top:4762;width:37243;height:22431" coordorigin="32956,4762" coordsize="2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        <v:oval id="Oval 2823" o:spid="_x0000_s1431" style="position:absolute;left:32957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/sg8YA&#10;AADdAAAADwAAAGRycy9kb3ducmV2LnhtbESPT2vCQBTE7wW/w/IEb3VjrCKpGxFF8CAtTXvw+My+&#10;5o/ZtyG7mvTbdwtCj8PM/IZZbwbTiDt1rrKsYDaNQBDnVldcKPj6PDyvQDiPrLGxTAp+yMEmHT2t&#10;MdG25w+6Z74QAcIuQQWl920ipctLMuimtiUO3rftDPogu0LqDvsAN42Mo2gpDVYcFkpsaVdSfs1u&#10;RsELvdU7uhzP8TJ779vFtrYnvVdqMh62ryA8Df4//GgftYJ4Fc/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/sg8YAAADdAAAADwAAAAAAAAAAAAAAAACYAgAAZHJz&#10;L2Rvd25yZXYueG1sUEsFBgAAAAAEAAQA9QAAAIsDAAAAAA==&#10;" fillcolor="#df6926" stroked="f"/>
                      <v:oval id="Oval 2824" o:spid="_x0000_s1432" style="position:absolute;left:32958;top:476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098YA&#10;AADdAAAADwAAAGRycy9kb3ducmV2LnhtbESPQWvCQBSE70L/w/IKvemmwQaJrhJSBA+lxdhDj8/s&#10;axKbfRuya5L++25B8DjMzDfMZjeZVgzUu8aygudFBIK4tLrhSsHnaT9fgXAeWWNrmRT8koPd9mG2&#10;wVTbkY80FL4SAcIuRQW1910qpStrMugWtiMO3rftDfog+0rqHscAN62MoyiRBhsOCzV2lNdU/hRX&#10;o2BJ75eczoevOCk+xu4lu9g3/arU0+OUrUF4mvw9fGsftIJ4FS/h/0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Z098YAAADdAAAADwAAAAAAAAAAAAAAAACYAgAAZHJz&#10;L2Rvd25yZXYueG1sUEsFBgAAAAAEAAQA9QAAAIsDAAAAAA==&#10;" fillcolor="#df6926" stroked="f"/>
                      <v:oval id="Oval 2825" o:spid="_x0000_s1433" style="position:absolute;left:32959;top:476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RbMYA&#10;AADdAAAADwAAAGRycy9kb3ducmV2LnhtbESPQWvCQBSE74X+h+UVequbhiZIdJWQIngQi2kPPT6z&#10;r0ls9m3Irib+e7cg9DjMzDfMcj2ZTlxocK1lBa+zCARxZXXLtYKvz83LHITzyBo7y6TgSg7Wq8eH&#10;JWbajnygS+lrESDsMlTQeN9nUrqqIYNuZnvi4P3YwaAPcqilHnAMcNPJOIpSabDlsNBgT0VD1W95&#10;NgreaH8q6Lj9jtPyY+yT/GR3+l2p56cpX4DwNPn/8L291QrieZzA3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RbMYAAADdAAAADwAAAAAAAAAAAAAAAACYAgAAZHJz&#10;L2Rvd25yZXYueG1sUEsFBgAAAAAEAAQA9QAAAIsDAAAAAA==&#10;" fillcolor="#df6926" stroked="f"/>
                      <v:oval id="Oval 2826" o:spid="_x0000_s1434" style="position:absolute;left:32959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PG8UA&#10;AADdAAAADwAAAGRycy9kb3ducmV2LnhtbESPQWvCQBSE70L/w/IK3nTT0IYQXUUUwYNUTHvw+Mw+&#10;k9js25DdmvTfdwXB4zAz3zDz5WAacaPO1ZYVvE0jEMSF1TWXCr6/tpMUhPPIGhvLpOCPHCwXL6M5&#10;Ztr2fKRb7ksRIOwyVFB532ZSuqIig25qW+LgXWxn0AfZlVJ32Ae4aWQcRYk0WHNYqLCldUXFT/5r&#10;FLzT53VN590pTvJD336srnavN0qNX4fVDISnwT/Dj/ZOK4jTOIH7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E8bxQAAAN0AAAAPAAAAAAAAAAAAAAAAAJgCAABkcnMv&#10;ZG93bnJldi54bWxQSwUGAAAAAAQABAD1AAAAigMAAAAA&#10;" fillcolor="#df6926" stroked="f"/>
                      <v:oval id="Oval 2827" o:spid="_x0000_s1435" style="position:absolute;left:32960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qgMYA&#10;AADdAAAADwAAAGRycy9kb3ducmV2LnhtbESPT2vCQBTE7wW/w/IEb7oxWCupGxFF8CAtTXvw+My+&#10;5o/ZtyG7mvTbdwtCj8PM/IZZbwbTiDt1rrKsYD6LQBDnVldcKPj6PExXIJxH1thYJgU/5GCTjp7W&#10;mGjb8wfdM1+IAGGXoILS+zaR0uUlGXQz2xIH79t2Bn2QXSF1h32Am0bGUbSUBisOCyW2tCspv2Y3&#10;o2BBb/WOLsdzvMze+/Z5W9uT3is1GQ/bVxCeBv8ffrSPWkG8il/g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TqgMYAAADdAAAADwAAAAAAAAAAAAAAAACYAgAAZHJz&#10;L2Rvd25yZXYueG1sUEsFBgAAAAAEAAQA9QAAAIsDAAAAAA==&#10;" fillcolor="#df6926" stroked="f"/>
                      <v:oval id="Oval 2828" o:spid="_x0000_s1436" style="position:absolute;left:32961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+8sMA&#10;AADdAAAADwAAAGRycy9kb3ducmV2LnhtbERPz2vCMBS+D/wfwhN2m6llK6UaRRwDD2Nj1YPHZ/Ns&#10;q81LSbK2+++Xw2DHj+/3ejuZTgzkfGtZwXKRgCCurG65VnA6vj3lIHxA1thZJgU/5GG7mT2ssdB2&#10;5C8aylCLGMK+QAVNCH0hpa8aMugXtieO3NU6gyFCV0vtcIzhppNpkmTSYMuxocGe9g1V9/LbKHim&#10;j9ueLodzmpWfY/+yu9l3/arU43zarUAEmsK/+M990ArSPI1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t+8sMAAADdAAAADwAAAAAAAAAAAAAAAACYAgAAZHJzL2Rv&#10;d25yZXYueG1sUEsFBgAAAAAEAAQA9QAAAIgDAAAAAA==&#10;" fillcolor="#df6926" stroked="f"/>
                      <v:oval id="Oval 2829" o:spid="_x0000_s1437" style="position:absolute;left:32962;top:476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baccA&#10;AADdAAAADwAAAGRycy9kb3ducmV2LnhtbESPT2vCQBTE7wW/w/KE3pqNwYqmrkEUwUNpadqDx9fs&#10;M3/Mvg3ZrYnf3i0Uehxm5jfMOhtNK67Uu9qyglkUgyAurK65VPD1eXhagnAeWWNrmRTcyEG2mTys&#10;MdV24A+65r4UAcIuRQWV910qpSsqMugi2xEH72x7gz7IvpS6xyHATSuTOF5IgzWHhQo72lVUXPIf&#10;o2BOb82Ovo+nZJG/D93ztrGveq/U43TcvoDwNPr/8F/7qBUky2QF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322nHAAAA3QAAAA8AAAAAAAAAAAAAAAAAmAIAAGRy&#10;cy9kb3ducmV2LnhtbFBLBQYAAAAABAAEAPUAAACMAwAAAAA=&#10;" fillcolor="#df6926" stroked="f"/>
                      <v:oval id="Oval 2830" o:spid="_x0000_s1438" style="position:absolute;left:32973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kKcQA&#10;AADdAAAADwAAAGRycy9kb3ducmV2LnhtbERPy2rCQBTdF/oPwy10VydNW5HoGMRSyKK0GF24vGau&#10;eZi5EzLTJP69syi4PJz3Kp1MKwbqXW1ZwessAkFcWF1zqeCw/3pZgHAeWWNrmRRcyUG6fnxYYaLt&#10;yDsacl+KEMIuQQWV910ipSsqMuhmtiMO3Nn2Bn2AfSl1j2MIN62Mo2guDdYcGirsaFtRccn/jIJ3&#10;+mm2dMqO8Tz/HbuPTWO/9adSz0/TZgnC0+Tv4n93phXEi7ewP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U5CnEAAAA3QAAAA8AAAAAAAAAAAAAAAAAmAIAAGRycy9k&#10;b3ducmV2LnhtbFBLBQYAAAAABAAEAPUAAACJAwAAAAA=&#10;" fillcolor="#df6926" stroked="f"/>
                      <v:oval id="Oval 2831" o:spid="_x0000_s1439" style="position:absolute;left:32974;top:476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BssUA&#10;AADdAAAADwAAAGRycy9kb3ducmV2LnhtbESPQWvCQBSE70L/w/IK3nRjrCLRVcRS8CBKUw8en9nX&#10;JDb7NmRXk/57VxA8DjPzDbNYdaYSN2pcaVnBaBiBIM6sLjlXcPz5GsxAOI+ssbJMCv7JwWr51ltg&#10;om3L33RLfS4ChF2CCgrv60RKlxVk0A1tTRy8X9sY9EE2udQNtgFuKhlH0VQaLDksFFjTpqDsL70a&#10;BR+0v2zovD3F0/TQ1pP1xe70p1L99249B+Gp86/ws73VCuLZeAS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EGyxQAAAN0AAAAPAAAAAAAAAAAAAAAAAJgCAABkcnMv&#10;ZG93bnJldi54bWxQSwUGAAAAAAQABAD1AAAAigMAAAAA&#10;" fillcolor="#df6926" stroked="f"/>
                      <v:oval id="Oval 2832" o:spid="_x0000_s1440" style="position:absolute;left:32975;top:476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fxcYA&#10;AADdAAAADwAAAGRycy9kb3ducmV2LnhtbESPT2vCQBTE7wW/w/IEb3VjrCKpGxFF8CAtTXvw+My+&#10;5o/ZtyG7mvTbdwtCj8PM/IZZbwbTiDt1rrKsYDaNQBDnVldcKPj6PDyvQDiPrLGxTAp+yMEmHT2t&#10;MdG25w+6Z74QAcIuQQWl920ipctLMuimtiUO3rftDPogu0LqDvsAN42Mo2gpDVYcFkpsaVdSfs1u&#10;RsELvdU7uhzP8TJ779vFtrYnvVdqMh62ryA8Df4//GgftYJ4NY/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rfxcYAAADdAAAADwAAAAAAAAAAAAAAAACYAgAAZHJz&#10;L2Rvd25yZXYueG1sUEsFBgAAAAAEAAQA9QAAAIsDAAAAAA==&#10;" fillcolor="#df6926" stroked="f"/>
                      <v:oval id="Oval 2833" o:spid="_x0000_s1441" style="position:absolute;left:32975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6XscA&#10;AADdAAAADwAAAGRycy9kb3ducmV2LnhtbESPT2vCQBTE70K/w/IK3sym0YqkbkQsggepNO2hx9fs&#10;a/40+zZkVxO/fVcoeBxm5jfMejOaVlyod7VlBU9RDIK4sLrmUsHnx362AuE8ssbWMim4koNN9jBZ&#10;Y6rtwO90yX0pAoRdigoq77tUSldUZNBFtiMO3o/tDfog+1LqHocAN61M4ngpDdYcFirsaFdR8Zuf&#10;jYIFvTU7+j58Jcv8NHTP28Ye9atS08dx+wLC0+jv4f/2QStIVvM53N6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Gel7HAAAA3QAAAA8AAAAAAAAAAAAAAAAAmAIAAGRy&#10;cy9kb3ducmV2LnhtbFBLBQYAAAAABAAEAPUAAACMAwAAAAA=&#10;" fillcolor="#df6926" stroked="f"/>
                      <v:oval id="Oval 2834" o:spid="_x0000_s1442" style="position:absolute;left:32976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iKsUA&#10;AADdAAAADwAAAGRycy9kb3ducmV2LnhtbESPQWvCQBSE74L/YXmF3nTTaEWiq4gieCgWowePz+wz&#10;iWbfhuzWpP/eLRQ8DjPzDTNfdqYSD2pcaVnBxzACQZxZXXKu4HTcDqYgnEfWWFkmBb/kYLno9+aY&#10;aNvygR6pz0WAsEtQQeF9nUjpsoIMuqGtiYN3tY1BH2STS91gG+CmknEUTaTBksNCgTWtC8ru6Y9R&#10;MKb9bU2X3TmepN9t/bm62S+9Uer9rVvNQHjq/Cv8395pBfF0NIa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+IqxQAAAN0AAAAPAAAAAAAAAAAAAAAAAJgCAABkcnMv&#10;ZG93bnJldi54bWxQSwUGAAAAAAQABAD1AAAAigMAAAAA&#10;" fillcolor="#df6926" stroked="f"/>
                      <v:oval id="Oval 2835" o:spid="_x0000_s1443" style="position:absolute;left:32977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HscUA&#10;AADdAAAADwAAAGRycy9kb3ducmV2LnhtbESPQWvCQBSE7wX/w/IKvdVN0yoSXUWUgoeiGD14fGaf&#10;STT7NmS3Jv57VxA8DjPzDTOZdaYSV2pcaVnBVz8CQZxZXXKuYL/7/RyBcB5ZY2WZFNzIwWzae5tg&#10;om3LW7qmPhcBwi5BBYX3dSKlywoy6Pq2Jg7eyTYGfZBNLnWDbYCbSsZRNJQGSw4LBda0KCi7pP9G&#10;wQ+tzws6rg7xMN209WB+tn96qdTHezcfg/DU+Vf42V5pBfHoewC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0exxQAAAN0AAAAPAAAAAAAAAAAAAAAAAJgCAABkcnMv&#10;ZG93bnJldi54bWxQSwUGAAAAAAQABAD1AAAAigMAAAAA&#10;" fillcolor="#df6926" stroked="f"/>
                      <v:oval id="Oval 2836" o:spid="_x0000_s1444" style="position:absolute;left:32978;top:476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ZxsYA&#10;AADdAAAADwAAAGRycy9kb3ducmV2LnhtbESPQWvCQBSE74L/YXlCb7oxtUFSVxFF8FAqRg89vmZf&#10;k2j2bchuTfz3XaHgcZiZb5jFqje1uFHrKssKppMIBHFudcWFgvNpN56DcB5ZY22ZFNzJwWo5HCww&#10;1bbjI90yX4gAYZeigtL7JpXS5SUZdBPbEAfvx7YGfZBtIXWLXYCbWsZRlEiDFYeFEhvalJRfs1+j&#10;YEaflw1977/iJDt0zdv6Yj/0VqmXUb9+B+Gp98/wf3uvFcTz1wQ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HZxsYAAADdAAAADwAAAAAAAAAAAAAAAACYAgAAZHJz&#10;L2Rvd25yZXYueG1sUEsFBgAAAAAEAAQA9QAAAIsDAAAAAA==&#10;" fillcolor="#df6926" stroked="f"/>
                      <v:oval id="Oval 2837" o:spid="_x0000_s1445" style="position:absolute;left:32967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8XcYA&#10;AADdAAAADwAAAGRycy9kb3ducmV2LnhtbESPQWvCQBSE7wX/w/KE3urGtFWJriKK4KFUjB48PrPP&#10;JJp9G7KrSf99t1DwOMzMN8xs0ZlKPKhxpWUFw0EEgjizuuRcwfGweZuAcB5ZY2WZFPyQg8W89zLD&#10;RNuW9/RIfS4ChF2CCgrv60RKlxVk0A1sTRy8i20M+iCbXOoG2wA3lYyjaCQNlhwWCqxpVVB2S+9G&#10;wQd9X1d03p7iUbpr68/l1X7ptVKv/W45BeGp88/wf3urFcST9z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18XcYAAADdAAAADwAAAAAAAAAAAAAAAACYAgAAZHJz&#10;L2Rvd25yZXYueG1sUEsFBgAAAAAEAAQA9QAAAIsDAAAAAA==&#10;" fillcolor="#df6926" stroked="f"/>
                      <v:oval id="Oval 2838" o:spid="_x0000_s1446" style="position:absolute;left:32968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oL8QA&#10;AADdAAAADwAAAGRycy9kb3ducmV2LnhtbERPy2rCQBTdF/oPwy10VydNW5HoGMRSyKK0GF24vGau&#10;eZi5EzLTJP69syi4PJz3Kp1MKwbqXW1ZwessAkFcWF1zqeCw/3pZgHAeWWNrmRRcyUG6fnxYYaLt&#10;yDsacl+KEMIuQQWV910ipSsqMuhmtiMO3Nn2Bn2AfSl1j2MIN62Mo2guDdYcGirsaFtRccn/jIJ3&#10;+mm2dMqO8Tz/HbuPTWO/9adSz0/TZgnC0+Tv4n93phXEi7cwN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6C/EAAAA3QAAAA8AAAAAAAAAAAAAAAAAmAIAAGRycy9k&#10;b3ducmV2LnhtbFBLBQYAAAAABAAEAPUAAACJAwAAAAA=&#10;" fillcolor="#df6926" stroked="f"/>
                      <v:oval id="Oval 2839" o:spid="_x0000_s1447" style="position:absolute;left:32969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5NtMYA&#10;AADdAAAADwAAAGRycy9kb3ducmV2LnhtbESPQWvCQBSE74X+h+UVequbpiqauopYBA+iGD14fM2+&#10;JrHZtyG7mvjvXUHwOMzMN8xk1plKXKhxpWUFn70IBHFmdcm5gsN++TEC4TyyxsoyKbiSg9n09WWC&#10;ibYt7+iS+lwECLsEFRTe14mULivIoOvZmjh4f7Yx6INscqkbbAPcVDKOoqE0WHJYKLCmRUHZf3o2&#10;Cvq0OS3od3WMh+m2rQfzk13rH6Xe37r5NwhPnX+GH+2VVhCPvsZ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5NtMYAAADdAAAADwAAAAAAAAAAAAAAAACYAgAAZHJz&#10;L2Rvd25yZXYueG1sUEsFBgAAAAAEAAQA9QAAAIsDAAAAAA==&#10;" fillcolor="#df6926" stroked="f"/>
                      <v:oval id="Oval 2840" o:spid="_x0000_s1448" style="position:absolute;left:32970;top:476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XVMIA&#10;AADdAAAADwAAAGRycy9kb3ducmV2LnhtbERPTYvCMBC9C/6HMAveNN3iSukaRRTBg7hYPXicbca2&#10;2kxKE23995vDgsfH+54ve1OLJ7WusqzgcxKBIM6trrhQcD5txwkI55E11pZJwYscLBfDwRxTbTs+&#10;0jPzhQgh7FJUUHrfpFK6vCSDbmIb4sBdbWvQB9gWUrfYhXBTyziKZtJgxaGhxIbWJeX37GEUTOlw&#10;W9Pv7hLPsp+u+Vrd7F5vlBp99KtvEJ56/xb/u3daQZxMw/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pdUwgAAAN0AAAAPAAAAAAAAAAAAAAAAAJgCAABkcnMvZG93&#10;bnJldi54bWxQSwUGAAAAAAQABAD1AAAAhwMAAAAA&#10;" fillcolor="#df6926" stroked="f"/>
                      <v:oval id="Oval 2841" o:spid="_x0000_s1449" style="position:absolute;left:32971;top:476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yz8UA&#10;AADdAAAADwAAAGRycy9kb3ducmV2LnhtbESPQYvCMBSE78L+h/AW9qapRUWqUcRF8LAodvfg8dk8&#10;27rNS2mirf/eCILHYWa+YebLzlTiRo0rLSsYDiIQxJnVJecK/n43/SkI55E1VpZJwZ0cLBcfvTkm&#10;2rZ8oFvqcxEg7BJUUHhfJ1K6rCCDbmBr4uCdbWPQB9nkUjfYBripZBxFE2mw5LBQYE3rgrL/9GoU&#10;jGh3WdNpe4wn6b6tx6uL/dHfSn19dqsZCE+df4df7a1WEE9HQ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jLPxQAAAN0AAAAPAAAAAAAAAAAAAAAAAJgCAABkcnMv&#10;ZG93bnJldi54bWxQSwUGAAAAAAQABAD1AAAAigMAAAAA&#10;" fillcolor="#df6926" stroked="f"/>
                      <v:oval id="Oval 2842" o:spid="_x0000_s1450" style="position:absolute;left:32971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suMYA&#10;AADdAAAADwAAAGRycy9kb3ducmV2LnhtbESPQWvCQBSE70L/w/IKvemmwQaJrhJSBA+lxdhDj8/s&#10;axKbfRuya5L++25B8DjMzDfMZjeZVgzUu8aygudFBIK4tLrhSsHnaT9fgXAeWWNrmRT8koPd9mG2&#10;wVTbkY80FL4SAcIuRQW1910qpStrMugWtiMO3rftDfog+0rqHscAN62MoyiRBhsOCzV2lNdU/hRX&#10;o2BJ75eczoevOCk+xu4lu9g3/arU0+OUrUF4mvw9fGsftIJ4tYzh/0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ysuMYAAADdAAAADwAAAAAAAAAAAAAAAACYAgAAZHJz&#10;L2Rvd25yZXYueG1sUEsFBgAAAAAEAAQA9QAAAIsDAAAAAA==&#10;" fillcolor="#df6926" stroked="f"/>
                      <v:oval id="Oval 2843" o:spid="_x0000_s1451" style="position:absolute;left:32972;top:476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JI8UA&#10;AADdAAAADwAAAGRycy9kb3ducmV2LnhtbESPQWvCQBSE74L/YXmF3nTTaEWiq4gieCgWowePz+wz&#10;iWbfhuzWpP/eLRQ8DjPzDTNfdqYSD2pcaVnBxzACQZxZXXKu4HTcDqYgnEfWWFkmBb/kYLno9+aY&#10;aNvygR6pz0WAsEtQQeF9nUjpsoIMuqGtiYN3tY1BH2STS91gG+CmknEUTaTBksNCgTWtC8ru6Y9R&#10;MKb9bU2X3TmepN9t/bm62S+9Uer9rVvNQHjq/Cv8395pBfF0PIK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AkjxQAAAN0AAAAPAAAAAAAAAAAAAAAAAJgCAABkcnMv&#10;ZG93bnJldi54bWxQSwUGAAAAAAQABAD1AAAAigMAAAAA&#10;" fillcolor="#df6926" stroked="f"/>
                      <v:oval id="Oval 2844" o:spid="_x0000_s1452" style="position:absolute;left:32963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cmsYA&#10;AADdAAAADwAAAGRycy9kb3ducmV2LnhtbESPT4vCMBTE7wt+h/AEb2uqVHG7RhFRXDws+AcWb4/m&#10;bVttXkoStfvtzYLgcZiZ3zDTeWtqcSPnK8sKBv0EBHFudcWFguNh/T4B4QOyxtoyKfgjD/NZ522K&#10;mbZ33tFtHwoRIewzVFCG0GRS+rwkg75vG+Lo/VpnMETpCqkd3iPc1HKYJGNpsOK4UGJDy5Lyy/5q&#10;FLjVaBPkZb1Kz9/nnw+7PemTHinV67aLTxCB2vAKP9tfWsFwkqbw/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QcmsYAAADdAAAADwAAAAAAAAAAAAAAAACYAgAAZHJz&#10;L2Rvd25yZXYueG1sUEsFBgAAAAAEAAQA9QAAAIsDAAAAAA==&#10;" fillcolor="black" stroked="f"/>
                      <v:oval id="Oval 2845" o:spid="_x0000_s1453" style="position:absolute;left:32963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5AcYA&#10;AADdAAAADwAAAGRycy9kb3ducmV2LnhtbESPQWvCQBSE74X+h+UVvNVNxYhGVymiKD0UTAvi7ZF9&#10;JtHs27C7avz33YLgcZiZb5jZojONuJLztWUFH/0EBHFhdc2lgt+f9fsYhA/IGhvLpOBOHhbz15cZ&#10;ZtreeEfXPJQiQthnqKAKoc2k9EVFBn3ftsTRO1pnMETpSqkd3iLcNHKQJCNpsOa4UGFLy4qKc34x&#10;Ctwq3QR5Xq+Gp+/TfmK/DvqgU6V6b93nFESgLjzDj/ZWKxiMhyn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i5AcYAAADdAAAADwAAAAAAAAAAAAAAAACYAgAAZHJz&#10;L2Rvd25yZXYueG1sUEsFBgAAAAAEAAQA9QAAAIsDAAAAAA==&#10;" fillcolor="black" stroked="f"/>
                      <v:oval id="Oval 2846" o:spid="_x0000_s1454" style="position:absolute;left:32964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ndsUA&#10;AADdAAAADwAAAGRycy9kb3ducmV2LnhtbESPQYvCMBSE78L+h/AWvGmqqLjVKCKKsgdBXRBvj+bZ&#10;VpuXkkTt/vvNguBxmJlvmOm8MZV4kPOlZQW9bgKCOLO65FzBz3HdGYPwAVljZZkU/JKH+eyjNcVU&#10;2yfv6XEIuYgQ9ikqKEKoUyl9VpBB37U1cfQu1hkMUbpcaofPCDeV7CfJSBosOS4UWNOyoOx2uBsF&#10;bjXcBHlbrwbX3fX0Zb/P+qyHSrU/m8UERKAmvMOv9lYr6I8HI/h/E5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id2xQAAAN0AAAAPAAAAAAAAAAAAAAAAAJgCAABkcnMv&#10;ZG93bnJldi54bWxQSwUGAAAAAAQABAD1AAAAigMAAAAA&#10;" fillcolor="black" stroked="f"/>
                      <v:oval id="Oval 2847" o:spid="_x0000_s1455" style="position:absolute;left:32965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C7cYA&#10;AADdAAAADwAAAGRycy9kb3ducmV2LnhtbESPW2sCMRSE3wv9D+EIvtWs4nU1ShGlxQfBC4hvh81x&#10;d3VzsiSpbv+9EQp9HGbmG2a2aEwl7uR8aVlBt5OAIM6sLjlXcDysP8YgfEDWWFkmBb/kYTF/f5th&#10;qu2Dd3Tfh1xECPsUFRQh1KmUPivIoO/Ymjh6F+sMhihdLrXDR4SbSvaSZCgNlhwXCqxpWVB22/8Y&#10;BW41+Arytl71r9vraWI3Z33WA6XareZzCiJQE/7Df+1vraA37o/g9S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aC7cYAAADdAAAADwAAAAAAAAAAAAAAAACYAgAAZHJz&#10;L2Rvd25yZXYueG1sUEsFBgAAAAAEAAQA9QAAAIsDAAAAAA==&#10;" fillcolor="black" stroked="f"/>
                      <v:oval id="Oval 2848" o:spid="_x0000_s1456" style="position:absolute;left:32966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Wn8QA&#10;AADdAAAADwAAAGRycy9kb3ducmV2LnhtbERPz2vCMBS+C/sfwhvsZlPFDq1GGUPZ8DCYE6S3R/Ns&#10;q81LSTLb/ffLQfD48f1ebQbTihs531hWMElSEMSl1Q1XCo4/u/EchA/IGlvLpOCPPGzWT6MV5tr2&#10;/E23Q6hEDGGfo4I6hC6X0pc1GfSJ7Ygjd7bOYIjQVVI77GO4aeU0TV+lwYZjQ40dvddUXg+/RoHb&#10;Zh9BXnfb2eXrclrYfaELnSn18jy8LUEEGsJDfHd/agXT+SzOjW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5Fp/EAAAA3QAAAA8AAAAAAAAAAAAAAAAAmAIAAGRycy9k&#10;b3ducmV2LnhtbFBLBQYAAAAABAAEAPUAAACJAwAAAAA=&#10;" fillcolor="black" stroked="f"/>
                      <v:oval id="Oval 2849" o:spid="_x0000_s1457" style="position:absolute;left:32967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zBMcA&#10;AADdAAAADwAAAGRycy9kb3ducmV2LnhtbESPQWvCQBSE7wX/w/KE3upGSURTV5GiWHoo1BaKt0f2&#10;NYlm34bdNUn/fbcgeBxm5htmtRlMIzpyvrasYDpJQBAXVtdcKvj63D8tQPiArLGxTAp+ycNmPXpY&#10;Ya5tzx/UHUMpIoR9jgqqENpcSl9UZNBPbEscvR/rDIYoXSm1wz7CTSNnSTKXBmuOCxW29FJRcTle&#10;jQK3yw5BXva79Px+/l7at5M+6Uypx/GwfQYRaAj38K39qhXMFukS/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1swTHAAAA3QAAAA8AAAAAAAAAAAAAAAAAmAIAAGRy&#10;cy9kb3ducmV2LnhtbFBLBQYAAAAABAAEAPUAAACMAwAAAAA=&#10;" fillcolor="black" stroked="f"/>
                      <v:oval id="Oval 2850" o:spid="_x0000_s1458" style="position:absolute;left:32967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aMRMQA&#10;AADdAAAADwAAAGRycy9kb3ducmV2LnhtbERPy2rCQBTdF/oPwy10VycVI5pmIkWUli4EbUGyu2Ru&#10;8zBzJ8xMNf69syi4PJx3vhpNL87kfGtZweskAUFcWd1yreDne/uyAOEDssbeMim4kodV8fiQY6bt&#10;hfd0PoRaxBD2GSpoQhgyKX3VkEE/sQNx5H6tMxgidLXUDi8x3PRymiRzabDl2NDgQOuGqtPhzyhw&#10;m/QjyNN2M+t23XFpv0pd6lSp56fx/Q1EoDHcxf/uT61gukjj/vgmP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jETEAAAA3QAAAA8AAAAAAAAAAAAAAAAAmAIAAGRycy9k&#10;b3ducmV2LnhtbFBLBQYAAAAABAAEAPUAAACJAwAAAAA=&#10;" fillcolor="black" stroked="f"/>
                      <v:shape id="Freeform 2851" o:spid="_x0000_s1459" style="position:absolute;left:32957;top:4767;width:1;height:1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o08YA&#10;AADdAAAADwAAAGRycy9kb3ducmV2LnhtbESPQWvCQBSE70L/w/IKvelGQZHUVVSQttCDjRY9PrLP&#10;bDT7NmS3Mf57tyB4HGbmG2a26GwlWmp86VjBcJCAIM6dLrlQsN9t+lMQPiBrrByTght5WMxfejNM&#10;tbvyD7VZKESEsE9RgQmhTqX0uSGLfuBq4uidXGMxRNkUUjd4jXBbyVGSTKTFkuOCwZrWhvJL9mcV&#10;jJff5+Pqwtuv5OP30Ha7m9muMqXeXrvlO4hAXXiGH+1PrWA0HQ/h/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4o08YAAADdAAAADwAAAAAAAAAAAAAAAACYAgAAZHJz&#10;L2Rvd25yZXYueG1sUEsFBgAAAAAEAAQA9QAAAIsDAAAAAA==&#10;" path="m29,14c28,22,22,28,14,28,7,28,,22,,14,,6,7,,14,v8,,15,6,15,14xe" fillcolor="black" stroked="f">
                        <v:path arrowok="t" o:connecttype="custom" o:connectlocs="58,28;28,56;0,28;28,0;58,28" o:connectangles="0,0,0,0,0"/>
                      </v:shape>
                      <v:oval id="Oval 2852" o:spid="_x0000_s1460" style="position:absolute;left:32958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3qMYA&#10;AADdAAAADwAAAGRycy9kb3ducmV2LnhtbESPQWvCQBSE74L/YXlCb7ppaIqNriKiVDwItQXx9si+&#10;JtHs27C71fjvXaHgcZiZb5jpvDONuJDztWUFr6MEBHFhdc2lgp/v9XAMwgdkjY1lUnAjD/NZvzfF&#10;XNsrf9FlH0oRIexzVFCF0OZS+qIig35kW+Lo/VpnMETpSqkdXiPcNDJNkndpsOa4UGFLy4qK8/7P&#10;KHCr7DPI83r1dtqdDh92e9RHnSn1MugWExCBuvAM/7c3WkE6zlJ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i3qMYAAADdAAAADwAAAAAAAAAAAAAAAACYAgAAZHJz&#10;L2Rvd25yZXYueG1sUEsFBgAAAAAEAAQA9QAAAIsDAAAAAA==&#10;" fillcolor="black" stroked="f"/>
                      <v:oval id="Oval 2853" o:spid="_x0000_s1461" style="position:absolute;left:32959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SM8cA&#10;AADdAAAADwAAAGRycy9kb3ducmV2LnhtbESPQWvCQBSE70L/w/IK3nRTbYpNXaUURfFQqC0Ub4/s&#10;axLNvg27a5L+e1cQPA4z8w0zX/amFi05X1lW8DROQBDnVldcKPj5Xo9mIHxA1lhbJgX/5GG5eBjM&#10;MdO24y9q96EQEcI+QwVlCE0mpc9LMujHtiGO3p91BkOUrpDaYRfhppaTJHmRBiuOCyU29FFSftqf&#10;jQK3SjdBntar5+Pn8ffV7g76oFOlho/9+xuIQH24h2/trVYwmaV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EEjPHAAAA3QAAAA8AAAAAAAAAAAAAAAAAmAIAAGRy&#10;cy9kb3ducmV2LnhtbFBLBQYAAAAABAAEAPUAAACMAwAAAAA=&#10;" fillcolor="black" stroked="f"/>
                      <v:oval id="Oval 2854" o:spid="_x0000_s1462" style="position:absolute;left:32959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KR8YA&#10;AADdAAAADwAAAGRycy9kb3ducmV2LnhtbESPQWvCQBSE74X+h+UVvNVNxYhGVymiKD0UTAvi7ZF9&#10;JtHs27C7avz33YLgcZiZb5jZojONuJLztWUFH/0EBHFhdc2lgt+f9fsYhA/IGhvLpOBOHhbz15cZ&#10;ZtreeEfXPJQiQthnqKAKoc2k9EVFBn3ftsTRO1pnMETpSqkd3iLcNHKQJCNpsOa4UGFLy4qKc34x&#10;Ctwq3QR5Xq+Gp+/TfmK/DvqgU6V6b93nFESgLjzDj/ZWKxiM0yH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2KR8YAAADdAAAADwAAAAAAAAAAAAAAAACYAgAAZHJz&#10;L2Rvd25yZXYueG1sUEsFBgAAAAAEAAQA9QAAAIsDAAAAAA==&#10;" fillcolor="black" stroked="f"/>
                      <v:oval id="Oval 2855" o:spid="_x0000_s1463" style="position:absolute;left:32960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v3McA&#10;AADdAAAADwAAAGRycy9kb3ducmV2LnhtbESPT2vCQBTE7wW/w/KE3urG0BSNrkFEaemh4B8Qb4/s&#10;M4lm34bdrabfvlsoeBxm5jfMvOhNK27kfGNZwXiUgCAurW64UnDYb14mIHxA1thaJgU/5KFYDJ7m&#10;mGt75y3ddqESEcI+RwV1CF0upS9rMuhHtiOO3tk6gyFKV0nt8B7hppVpkrxJgw3HhRo7WtVUXnff&#10;RoFbZ+9BXjfr18vX5Ti1nyd90plSz8N+OQMRqA+P8H/7QytIJ1kG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hL9zHAAAA3QAAAA8AAAAAAAAAAAAAAAAAmAIAAGRy&#10;cy9kb3ducmV2LnhtbFBLBQYAAAAABAAEAPUAAACMAwAAAAA=&#10;" fillcolor="black" stroked="f"/>
                      <v:oval id="Oval 2856" o:spid="_x0000_s1464" style="position:absolute;left:32961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xq8YA&#10;AADdAAAADwAAAGRycy9kb3ducmV2LnhtbESPQWsCMRSE70L/Q3gFb5qtdEW3RilFUTwI2oJ4e2xe&#10;d1c3L0sSdf33RhA8DjPzDTOZtaYWF3K+sqzgo5+AIM6trrhQ8Pe76I1A+ICssbZMCm7kYTZ960ww&#10;0/bKW7rsQiEihH2GCsoQmkxKn5dk0PdtQxy9f+sMhihdIbXDa4SbWg6SZCgNVhwXSmzop6T8tDsb&#10;BW6eLoM8Leafx81xP7brgz7oVKnue/v9BSJQG17hZ3ulFQxG6R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Oxq8YAAADdAAAADwAAAAAAAAAAAAAAAACYAgAAZHJz&#10;L2Rvd25yZXYueG1sUEsFBgAAAAAEAAQA9QAAAIsDAAAAAA==&#10;" fillcolor="black" stroked="f"/>
                      <v:oval id="Oval 2857" o:spid="_x0000_s1465" style="position:absolute;left:32962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8UMMYA&#10;AADdAAAADwAAAGRycy9kb3ducmV2LnhtbESPQWsCMRSE7wX/Q3iCt5qtuK2uRhFRKh4ErSDeHpvX&#10;3dXNy5Kkuv57Uyj0OMzMN8x03ppa3Mj5yrKCt34Cgji3uuJCwfFr/ToC4QOyxtoyKXiQh/ms8zLF&#10;TNs77+l2CIWIEPYZKihDaDIpfV6SQd+3DXH0vq0zGKJ0hdQO7xFuajlIkndpsOK4UGJDy5Ly6+HH&#10;KHCr9DPI63o1vOwup7HdnvVZp0r1uu1iAiJQG/7Df+2NVjAYpR/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8UMMYAAADdAAAADwAAAAAAAAAAAAAAAACYAgAAZHJz&#10;L2Rvd25yZXYueG1sUEsFBgAAAAAEAAQA9QAAAIsDAAAAAA==&#10;" fillcolor="black" stroked="f"/>
                      <v:oval id="Oval 2858" o:spid="_x0000_s1466" style="position:absolute;left:32973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AQsQA&#10;AADdAAAADwAAAGRycy9kb3ducmV2LnhtbERPy2rCQBTdF/oPwy10VycVI5pmIkWUli4EbUGyu2Ru&#10;8zBzJ8xMNf69syi4PJx3vhpNL87kfGtZweskAUFcWd1yreDne/uyAOEDssbeMim4kodV8fiQY6bt&#10;hfd0PoRaxBD2GSpoQhgyKX3VkEE/sQNx5H6tMxgidLXUDi8x3PRymiRzabDl2NDgQOuGqtPhzyhw&#10;m/QjyNN2M+t23XFpv0pd6lSp56fx/Q1EoDHcxf/uT61gukjj3PgmP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ggELEAAAA3QAAAA8AAAAAAAAAAAAAAAAAmAIAAGRycy9k&#10;b3ducmV2LnhtbFBLBQYAAAAABAAEAPUAAACJAwAAAAA=&#10;" fillcolor="black" stroked="f"/>
                      <v:oval id="Oval 2859" o:spid="_x0000_s1467" style="position:absolute;left:32974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l2cYA&#10;AADdAAAADwAAAGRycy9kb3ducmV2LnhtbESPQWvCQBSE70L/w/IK3nRTMaKpq5SiVDwIpoXi7ZF9&#10;TaLZt2F3q/Hfu4LgcZiZb5j5sjONOJPztWUFb8MEBHFhdc2lgp/v9WAKwgdkjY1lUnAlD8vFS2+O&#10;mbYX3tM5D6WIEPYZKqhCaDMpfVGRQT+0LXH0/qwzGKJ0pdQOLxFuGjlKkok0WHNcqLClz4qKU/5v&#10;FLhV+hXkab0aH3fH35ndHvRBp0r1X7uPdxCBuvAMP9obrWA0TW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wl2cYAAADdAAAADwAAAAAAAAAAAAAAAACYAgAAZHJz&#10;L2Rvd25yZXYueG1sUEsFBgAAAAAEAAQA9QAAAIsDAAAAAA==&#10;" fillcolor="black" stroked="f"/>
                      <v:oval id="Oval 2860" o:spid="_x0000_s1468" style="position:absolute;left:32975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G+cQA&#10;AADdAAAADwAAAGRycy9kb3ducmV2LnhtbERPz2vCMBS+D/wfwhN2W1NllVqNMoay4WEwJ0hvj+bZ&#10;VpuXkmTa/ffmMPD48f1ergfTiSs531pWMElSEMSV1S3XCg4/25cchA/IGjvLpOCPPKxXo6clFtre&#10;+Juu+1CLGMK+QAVNCH0hpa8aMugT2xNH7mSdwRChq6V2eIvhppPTNJ1Jgy3HhgZ7em+ouux/jQK3&#10;yT6CvGw3r+ev83Fud6UudabU83h4W4AINISH+N/9qRVM81ncH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6RvnEAAAA3QAAAA8AAAAAAAAAAAAAAAAAmAIAAGRycy9k&#10;b3ducmV2LnhtbFBLBQYAAAAABAAEAPUAAACJAwAAAAA=&#10;" fillcolor="black" stroked="f"/>
                      <v:oval id="Oval 2861" o:spid="_x0000_s1469" style="position:absolute;left:32975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jYscA&#10;AADdAAAADwAAAGRycy9kb3ducmV2LnhtbESPT2vCQBTE74V+h+UVequbhCqauoZSlBYPBf9A8fbI&#10;viYx2bdhd6vx27tCweMwM79h5sVgOnEi5xvLCtJRAoK4tLrhSsF+t3qZgvABWWNnmRRcyEOxeHyY&#10;Y67tmTd02oZKRAj7HBXUIfS5lL6syaAf2Z44er/WGQxRukpqh+cIN53MkmQiDTYcF2rs6aOmst3+&#10;GQVuOf4Msl0tX4/fx5+ZXR/0QY+Ven4a3t9ABBrCPfzf/tIKsukkhd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242LHAAAA3QAAAA8AAAAAAAAAAAAAAAAAmAIAAGRy&#10;cy9kb3ducmV2LnhtbFBLBQYAAAAABAAEAPUAAACMAwAAAAA=&#10;" fillcolor="black" stroked="f"/>
                      <v:oval id="Oval 2862" o:spid="_x0000_s1470" style="position:absolute;left:32976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9FcYA&#10;AADdAAAADwAAAGRycy9kb3ducmV2LnhtbESPQWvCQBSE70L/w/IKvemmQUVTVymitHgQTAvi7ZF9&#10;TaLZt2F3q/Hfu4LgcZiZb5jZojONOJPztWUF74MEBHFhdc2lgt+fdX8CwgdkjY1lUnAlD4v5S2+G&#10;mbYX3tE5D6WIEPYZKqhCaDMpfVGRQT+wLXH0/qwzGKJ0pdQOLxFuGpkmyVgarDkuVNjSsqLilP8b&#10;BW41+grytF4Nj9vjfmo3B33QI6XeXrvPDxCBuvAMP9rfWkE6Ga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R9FcYAAADdAAAADwAAAAAAAAAAAAAAAACYAgAAZHJz&#10;L2Rvd25yZXYueG1sUEsFBgAAAAAEAAQA9QAAAIsDAAAAAA==&#10;" fillcolor="black" stroked="f"/>
                      <v:oval id="Oval 2863" o:spid="_x0000_s1471" style="position:absolute;left:32977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YjscA&#10;AADdAAAADwAAAGRycy9kb3ducmV2LnhtbESPT2sCMRTE7wW/Q3iF3mq2WsWuZkVEqfQgdFso3h6b&#10;5/5x87Ikqa7f3giFHoeZ+Q2zWPamFWdyvras4GWYgCAurK65VPD9tX2egfABWWNrmRRcycMyGzws&#10;MNX2wp90zkMpIoR9igqqELpUSl9UZNAPbUccvaN1BkOUrpTa4SXCTStHSTKVBmuOCxV2tK6oOOW/&#10;RoHbTN6DPG03r82++XmzHwd90BOlnh771RxEoD78h//aO61gNJuO4f4mPg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o2I7HAAAA3QAAAA8AAAAAAAAAAAAAAAAAmAIAAGRy&#10;cy9kb3ducmV2LnhtbFBLBQYAAAAABAAEAPUAAACMAwAAAAA=&#10;" fillcolor="black" stroked="f"/>
                      <v:oval id="Oval 2864" o:spid="_x0000_s1472" style="position:absolute;left:32978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A+sUA&#10;AADdAAAADwAAAGRycy9kb3ducmV2LnhtbESPQYvCMBSE78L+h/AWvGmqqLjVKCKKsgdBXRBvj+bZ&#10;VpuXkkTt/vvNguBxmJlvmOm8MZV4kPOlZQW9bgKCOLO65FzBz3HdGYPwAVljZZkU/JKH+eyjNcVU&#10;2yfv6XEIuYgQ9ikqKEKoUyl9VpBB37U1cfQu1hkMUbpcaofPCDeV7CfJSBosOS4UWNOyoOx2uBsF&#10;bjXcBHlbrwbX3fX0Zb/P+qyHSrU/m8UERKAmvMOv9lYr6I9HA/h/E5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UD6xQAAAN0AAAAPAAAAAAAAAAAAAAAAAJgCAABkcnMv&#10;ZG93bnJldi54bWxQSwUGAAAAAAQABAD1AAAAigMAAAAA&#10;" fillcolor="black" stroked="f"/>
                      <v:oval id="Oval 2865" o:spid="_x0000_s1473" style="position:absolute;left:32967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lYcYA&#10;AADdAAAADwAAAGRycy9kb3ducmV2LnhtbESPQWsCMRSE70L/Q3gFb5qtdEW3RilFUTwI2oJ4e2xe&#10;d1c3L0sSdf33RhA8DjPzDTOZtaYWF3K+sqzgo5+AIM6trrhQ8Pe76I1A+ICssbZMCm7kYTZ960ww&#10;0/bKW7rsQiEihH2GCsoQmkxKn5dk0PdtQxy9f+sMhihdIbXDa4SbWg6SZCgNVhwXSmzop6T8tDsb&#10;BW6eLoM8Leafx81xP7brgz7oVKnue/v9BSJQG17hZ3ulFQxGwxQ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3lYcYAAADdAAAADwAAAAAAAAAAAAAAAACYAgAAZHJz&#10;L2Rvd25yZXYueG1sUEsFBgAAAAAEAAQA9QAAAIsDAAAAAA==&#10;" fillcolor="black" stroked="f"/>
                      <v:oval id="Oval 2866" o:spid="_x0000_s1474" style="position:absolute;left:32968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97FsYA&#10;AADdAAAADwAAAGRycy9kb3ducmV2LnhtbESPQWsCMRSE74L/ITzBm2YVXexqFBGlpYdCVSjeHpvn&#10;7urmZUmirv/eFAo9DjPzDbNYtaYWd3K+sqxgNExAEOdWV1woOB52gxkIH5A11pZJwZM8rJbdzgIz&#10;bR/8Tfd9KESEsM9QQRlCk0np85IM+qFtiKN3ts5giNIVUjt8RLip5ThJUmmw4rhQYkObkvLr/mYU&#10;uO30Pcjrbju5fF1+3uznSZ/0VKl+r13PQQRqw3/4r/2hFYxnaQq/b+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97FsYAAADdAAAADwAAAAAAAAAAAAAAAACYAgAAZHJz&#10;L2Rvd25yZXYueG1sUEsFBgAAAAAEAAQA9QAAAIsDAAAAAA==&#10;" fillcolor="black" stroked="f"/>
                      <v:oval id="Oval 2867" o:spid="_x0000_s1475" style="position:absolute;left:32969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ejccA&#10;AADdAAAADwAAAGRycy9kb3ducmV2LnhtbESPW2sCMRSE3wv9D+EIvtWsUi/dmpVSFIsPgttC8e2w&#10;Od2Lm5Mlibr++0Yo9HGYmW+Y5ao3rbiQ87VlBeNRAoK4sLrmUsHX5+ZpAcIHZI2tZVJwIw+r7PFh&#10;iam2Vz7QJQ+liBD2KSqoQuhSKX1RkUE/sh1x9H6sMxiidKXUDq8Rblo5SZKZNFhzXKiwo/eKilN+&#10;NgrceroN8rRZPzf75vvF7o76qKdKDQf92yuIQH34D/+1P7SCyWI2h/ub+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T3o3HAAAA3QAAAA8AAAAAAAAAAAAAAAAAmAIAAGRy&#10;cy9kb3ducmV2LnhtbFBLBQYAAAAABAAEAPUAAACMAwAAAAA=&#10;" fillcolor="black" stroked="f"/>
                      <v:oval id="Oval 2868" o:spid="_x0000_s1476" style="position:absolute;left:32970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K/8QA&#10;AADdAAAADwAAAGRycy9kb3ducmV2LnhtbERPz2vCMBS+D/wfwhN2W1NllVqNMoay4WEwJ0hvj+bZ&#10;VpuXkmTa/ffmMPD48f1ergfTiSs531pWMElSEMSV1S3XCg4/25cchA/IGjvLpOCPPKxXo6clFtre&#10;+Juu+1CLGMK+QAVNCH0hpa8aMugT2xNH7mSdwRChq6V2eIvhppPTNJ1Jgy3HhgZ7em+ouux/jQK3&#10;yT6CvGw3r+ev83Fud6UudabU83h4W4AINISH+N/9qRVM81m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MSv/EAAAA3QAAAA8AAAAAAAAAAAAAAAAAmAIAAGRycy9k&#10;b3ducmV2LnhtbFBLBQYAAAAABAAEAPUAAACJAwAAAAA=&#10;" fillcolor="black" stroked="f"/>
                      <v:oval id="Oval 2869" o:spid="_x0000_s1477" style="position:absolute;left:32971;top:476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vZMUA&#10;AADdAAAADwAAAGRycy9kb3ducmV2LnhtbESPQYvCMBSE7wv+h/AWvK3piopWo4goyh6EdQXx9mie&#10;bbV5KUnU+u/NguBxmJlvmMmsMZW4kfOlZQXfnQQEcWZ1ybmC/d/qawjCB2SNlWVS8CAPs2nrY4Kp&#10;tnf+pdsu5CJC2KeooAihTqX0WUEGfcfWxNE7WWcwROlyqR3eI9xUspskA2mw5LhQYE2LgrLL7moU&#10;uGV/HeRlteydt+fDyP4c9VH3lWp/NvMxiEBNeIdf7Y1W0B0ORvD/Jj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O9kxQAAAN0AAAAPAAAAAAAAAAAAAAAAAJgCAABkcnMv&#10;ZG93bnJldi54bWxQSwUGAAAAAAQABAD1AAAAigMAAAAA&#10;" fillcolor="black" stroked="f"/>
                      <v:oval id="Oval 2870" o:spid="_x0000_s1478" style="position:absolute;left:32971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QJMQA&#10;AADdAAAADwAAAGRycy9kb3ducmV2LnhtbERPz2vCMBS+C/sfwhvsNtOV6bQzljFaFA/C3EC8PZq3&#10;ttq8lCTT+t+bw8Djx/d7kQ+mE2dyvrWs4GWcgCCurG65VvDzXT7PQPiArLGzTAqu5CFfPowWmGl7&#10;4S8670ItYgj7DBU0IfSZlL5qyKAf2544cr/WGQwRulpqh5cYbjqZJslUGmw5NjTY02dD1Wn3ZxS4&#10;YrIK8lQWr8ftcT+3m4M+6IlST4/DxzuIQEO4i//da60gnb3F/fF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0CTEAAAA3QAAAA8AAAAAAAAAAAAAAAAAmAIAAGRycy9k&#10;b3ducmV2LnhtbFBLBQYAAAAABAAEAPUAAACJAwAAAAA=&#10;" fillcolor="black" stroked="f"/>
                      <v:oval id="Oval 2871" o:spid="_x0000_s1479" style="position:absolute;left:32972;top:47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91v8YA&#10;AADdAAAADwAAAGRycy9kb3ducmV2LnhtbESPW2sCMRSE3wv9D+EUfNOs4nVrlFIUpQ+CFxDfDpvT&#10;3dXNyZJEXf99Iwh9HGbmG2Y6b0wlbuR8aVlBt5OAIM6sLjlXcNgv22MQPiBrrCyTggd5mM/e36aY&#10;anvnLd12IRcRwj5FBUUIdSqlzwoy6Du2Jo7er3UGQ5Qul9rhPcJNJXtJMpQGS44LBdb0XVB22V2N&#10;ArcYrIK8LBf98+Z8nNifkz7pgVKtj+brE0SgJvyHX+21VtAbj7rwfB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91v8YAAADdAAAADwAAAAAAAAAAAAAAAACYAgAAZHJz&#10;L2Rvd25yZXYueG1sUEsFBgAAAAAEAAQA9QAAAIsDAAAAAA==&#10;" fillcolor="black" stroked="f"/>
                      <v:oval id="Oval 2872" o:spid="_x0000_s1480" style="position:absolute;left:32968;top:47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mBcYA&#10;AADdAAAADwAAAGRycy9kb3ducmV2LnhtbESPT2vCQBTE7wW/w/IEb7oxWCupGxFF8CAtTXvw+My+&#10;5o/ZtyG7mvTbdwtCj8PM/IZZbwbTiDt1rrKsYD6LQBDnVldcKPj6PExXIJxH1thYJgU/5GCTjp7W&#10;mGjb8wfdM1+IAGGXoILS+zaR0uUlGXQz2xIH79t2Bn2QXSF1h32Am0bGUbSUBisOCyW2tCspv2Y3&#10;o2BBb/WOLsdzvMze+/Z5W9uT3is1GQ/bVxCeBv8ffrSPWkG8eon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BmBcYAAADdAAAADwAAAAAAAAAAAAAAAACYAgAAZHJz&#10;L2Rvd25yZXYueG1sUEsFBgAAAAAEAAQA9QAAAIsDAAAAAA==&#10;" fillcolor="#df6926" stroked="f"/>
                      <v:oval id="Oval 2873" o:spid="_x0000_s1481" style="position:absolute;left:32969;top:4768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DnsYA&#10;AADdAAAADwAAAGRycy9kb3ducmV2LnhtbESPQWvCQBSE7wX/w/KE3urGtFWJriKK4KFUjB48PrPP&#10;JJp9G7KrSf99t1DwOMzMN8xs0ZlKPKhxpWUFw0EEgjizuuRcwfGweZuAcB5ZY2WZFPyQg8W89zLD&#10;RNuW9/RIfS4ChF2CCgrv60RKlxVk0A1sTRy8i20M+iCbXOoG2wA3lYyjaCQNlhwWCqxpVVB2S+9G&#10;wQd9X1d03p7iUbpr68/l1X7ptVKv/W45BeGp88/wf3urFcST8Tv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zDnsYAAADdAAAADwAAAAAAAAAAAAAAAACYAgAAZHJz&#10;L2Rvd25yZXYueG1sUEsFBgAAAAAEAAQA9QAAAIsDAAAAAA==&#10;" fillcolor="#df6926" stroked="f"/>
                      <v:oval id="Oval 2874" o:spid="_x0000_s1482" style="position:absolute;left:32971;top:47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b6scA&#10;AADdAAAADwAAAGRycy9kb3ducmV2LnhtbESPT2vCQBTE70K/w/IK3ppNg1pJ3YhYBA9SMe2hx9fs&#10;a/40+zZkVxO/fVcoeBxm5jfMaj2aVlyod7VlBc9RDIK4sLrmUsHnx+5pCcJ5ZI2tZVJwJQfr7GGy&#10;wlTbgU90yX0pAoRdigoq77tUSldUZNBFtiMO3o/tDfog+1LqHocAN61M4nghDdYcFirsaFtR8Zuf&#10;jYIZvTdb+t5/JYv8OHTzTWMP+k2p6eO4eQXhafT38H97rxUky5cZ3N6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FW+rHAAAA3QAAAA8AAAAAAAAAAAAAAAAAmAIAAGRy&#10;cy9kb3ducmV2LnhtbFBLBQYAAAAABAAEAPUAAACMAwAAAAA=&#10;" fillcolor="#df6926" stroked="f"/>
                      <v:oval id="Oval 2875" o:spid="_x0000_s1483" style="position:absolute;left:32973;top:47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+ccYA&#10;AADdAAAADwAAAGRycy9kb3ducmV2LnhtbESPT2vCQBTE74LfYXmF3uqmwX9EVxFF8FAsRg8en9ln&#10;Es2+DdmtSb+9Wyh4HGbmN8x82ZlKPKhxpWUFn4MIBHFmdcm5gtNx+zEF4TyyxsoyKfglB8tFvzfH&#10;RNuWD/RIfS4ChF2CCgrv60RKlxVk0A1sTRy8q20M+iCbXOoG2wA3lYyjaCwNlhwWCqxpXVB2T3+M&#10;giHtb2u67M7xOP1u69HqZr/0Rqn3t241A+Gp86/wf3unFcTTyQj+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n+ccYAAADdAAAADwAAAAAAAAAAAAAAAACYAgAAZHJz&#10;L2Rvd25yZXYueG1sUEsFBgAAAAAEAAQA9QAAAIsDAAAAAA==&#10;" fillcolor="#df6926" stroked="f"/>
                      <v:oval id="Oval 2876" o:spid="_x0000_s1484" style="position:absolute;left:32974;top:4768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gBsYA&#10;AADdAAAADwAAAGRycy9kb3ducmV2LnhtbESPQWvCQBSE74L/YXlCb3VjqFFSVxFF8FAqRg89vmZf&#10;k2j2bchuTfz3XaHgcZiZb5jFqje1uFHrKssKJuMIBHFudcWFgvNp9zoH4TyyxtoyKbiTg9VyOFhg&#10;qm3HR7plvhABwi5FBaX3TSqly0sy6Ma2IQ7ej20N+iDbQuoWuwA3tYyjKJEGKw4LJTa0KSm/Zr9G&#10;wRt9Xjb0vf+Kk+zQNdP1xX7orVIvo379DsJT75/h//ZeK4jnswQ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tgBsYAAADdAAAADwAAAAAAAAAAAAAAAACYAgAAZHJz&#10;L2Rvd25yZXYueG1sUEsFBgAAAAAEAAQA9QAAAIsDAAAAAA==&#10;" fillcolor="#df6926" stroked="f"/>
                      <v:oval id="Oval 2877" o:spid="_x0000_s1485" style="position:absolute;left:32976;top:47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FncUA&#10;AADdAAAADwAAAGRycy9kb3ducmV2LnhtbESPQWvCQBSE7wX/w/IKvdVNQ6sSXUWUgoeiGD14fGaf&#10;STT7NmS3Jv57VxA8DjPzDTOZdaYSV2pcaVnBVz8CQZxZXXKuYL/7/RyBcB5ZY2WZFNzIwWzae5tg&#10;om3LW7qmPhcBwi5BBYX3dSKlywoy6Pq2Jg7eyTYGfZBNLnWDbYCbSsZRNJAGSw4LBda0KCi7pP9G&#10;wTetzws6rg7xIN209c/8bP/0UqmP924+BuGp86/ws73SCuLRcAi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8WdxQAAAN0AAAAPAAAAAAAAAAAAAAAAAJgCAABkcnMv&#10;ZG93bnJldi54bWxQSwUGAAAAAAQABAD1AAAAigMAAAAA&#10;" fillcolor="#df6926" stroked="f"/>
                      <v:oval id="Oval 2878" o:spid="_x0000_s1486" style="position:absolute;left:32978;top:47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R78QA&#10;AADdAAAADwAAAGRycy9kb3ducmV2LnhtbERPy2rCQBTdF/oPwy10VycNrUp0DGIpZFFajC5cXjPX&#10;PMzcCZlpEv/eWRS6PJz3Op1MKwbqXW1ZwessAkFcWF1zqeB4+HxZgnAeWWNrmRTcyEG6eXxYY6Lt&#10;yHsacl+KEMIuQQWV910ipSsqMuhmtiMO3MX2Bn2AfSl1j2MIN62Mo2guDdYcGirsaFdRcc1/jYI3&#10;+m52dM5O8Tz/Gbv3bWO/9IdSz0/TdgXC0+T/xX/uTCuIl4swN7w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Ue/EAAAA3QAAAA8AAAAAAAAAAAAAAAAAmAIAAGRycy9k&#10;b3ducmV2LnhtbFBLBQYAAAAABAAEAPUAAACJAwAAAAA=&#10;" fillcolor="#df6926" stroked="f"/>
                      <v:oval id="Oval 2879" o:spid="_x0000_s1487" style="position:absolute;left:32956;top:47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0dMYA&#10;AADdAAAADwAAAGRycy9kb3ducmV2LnhtbESPT2vCQBTE74V+h+UVetNNQ/2XuopYBA+iGD14fM2+&#10;JrHZtyG7mvjtXUHocZiZ3zDTeWcqcaXGlZYVfPQjEMSZ1SXnCo6HVW8MwnlkjZVlUnAjB/PZ68sU&#10;E21b3tM19bkIEHYJKii8rxMpXVaQQde3NXHwfm1j0AfZ5FI32Aa4qWQcRUNpsOSwUGBNy4Kyv/Ri&#10;FHzS9rykn/UpHqa7th4sznajv5V6f+sWXyA8df4//GyvtYJ4PJr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T0dMYAAADdAAAADwAAAAAAAAAAAAAAAACYAgAAZHJz&#10;L2Rvd25yZXYueG1sUEsFBgAAAAAEAAQA9QAAAIsDAAAAAA==&#10;" fillcolor="#df6926" stroked="f"/>
                      <v:oval id="Oval 2880" o:spid="_x0000_s1488" style="position:absolute;left:32958;top:47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tzsMA&#10;AADdAAAADwAAAGRycy9kb3ducmV2LnhtbERPTWuDQBC9F/Iflgnk1qyVVsRkE4Ih4CGk1PbQ49Sd&#10;qKk7K+5Wzb/vHgo9Pt73dj+bTow0uNaygqd1BIK4srrlWsHH++kxBeE8ssbOMim4k4P9bvGwxUzb&#10;id9oLH0tQgi7DBU03veZlK5qyKBb2544cFc7GPQBDrXUA04h3HQyjqJEGmw5NDTYU95Q9V3+GAXP&#10;dLnl9FV8xkn5OvUvh5s966NSq+V82IDwNPt/8Z+70AriNA37w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stzsMAAADdAAAADwAAAAAAAAAAAAAAAACYAgAAZHJzL2Rv&#10;d25yZXYueG1sUEsFBgAAAAAEAAQA9QAAAIgDAAAAAA==&#10;" fillcolor="#df6926" stroked="f"/>
                      <v:oval id="Oval 2881" o:spid="_x0000_s1489" style="position:absolute;left:32959;top:4768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IVcUA&#10;AADdAAAADwAAAGRycy9kb3ducmV2LnhtbESPQWvCQBSE7wX/w/IEb3VjUAmpq4gieBClqQePr9nX&#10;JDb7NmRXE/+9KxR6HGbmG2ax6k0t7tS6yrKCyTgCQZxbXXGh4Py1e09AOI+ssbZMCh7kYLUcvC0w&#10;1bbjT7pnvhABwi5FBaX3TSqly0sy6Ma2IQ7ej20N+iDbQuoWuwA3tYyjaC4NVhwWSmxoU1L+m92M&#10;gikdrxv63l/ieXbqmtn6ag96q9Ro2K8/QHjq/X/4r73XCuIkmcD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4hVxQAAAN0AAAAPAAAAAAAAAAAAAAAAAJgCAABkcnMv&#10;ZG93bnJldi54bWxQSwUGAAAAAAQABAD1AAAAigMAAAAA&#10;" fillcolor="#df6926" stroked="f"/>
                      <v:oval id="Oval 2882" o:spid="_x0000_s1490" style="position:absolute;left:32961;top:47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WIsYA&#10;AADdAAAADwAAAGRycy9kb3ducmV2LnhtbESPT2vCQBTE70K/w/IK3nTT0EqIrkEUwYNUmvbg8Zl9&#10;5k+zb0N2a9Jv3xUKHoeZ+Q2zykbTihv1rras4GUegSAurK65VPD1uZ8lIJxH1thaJgW/5CBbP01W&#10;mGo78Afdcl+KAGGXooLK+y6V0hUVGXRz2xEH72p7gz7IvpS6xyHATSvjKFpIgzWHhQo72lZUfOc/&#10;RsErvTdbuhzO8SI/Dd3bprFHvVNq+jxuliA8jf4R/m8ftII4SWK4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UWIsYAAADdAAAADwAAAAAAAAAAAAAAAACYAgAAZHJz&#10;L2Rvd25yZXYueG1sUEsFBgAAAAAEAAQA9QAAAIsDAAAAAA==&#10;" fillcolor="#df6926" stroked="f"/>
                      <v:oval id="Oval 2883" o:spid="_x0000_s1491" style="position:absolute;left:32963;top:47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zucYA&#10;AADdAAAADwAAAGRycy9kb3ducmV2LnhtbESPQWvCQBSE70L/w/IK3nTTWCVEVxFLwYNYTHvw+Mw+&#10;k9js25BdTfrv3YLgcZiZb5jFqje1uFHrKssK3sYRCOLc6ooLBT/fn6MEhPPIGmvLpOCPHKyWL4MF&#10;ptp2fKBb5gsRIOxSVFB636RSurwkg25sG+LgnW1r0AfZFlK32AW4qWUcRTNpsOKwUGJDm5Ly3+xq&#10;FLzT/rKh0/YYz7KvrpmuL3anP5QavvbrOQhPvX+GH+2tVhAnyQT+34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mzucYAAADdAAAADwAAAAAAAAAAAAAAAACYAgAAZHJz&#10;L2Rvd25yZXYueG1sUEsFBgAAAAAEAAQA9QAAAIsDAAAAAA==&#10;" fillcolor="#df6926" stroked="f"/>
                      <v:oval id="Oval 2884" o:spid="_x0000_s1492" style="position:absolute;left:32964;top:4768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rzcUA&#10;AADdAAAADwAAAGRycy9kb3ducmV2LnhtbESPQWvCQBSE7wX/w/IEb3VjsBKiq4gieJBKUw8en9ln&#10;Es2+DdnVpP++KxR6HGbmG2ax6k0tntS6yrKCyTgCQZxbXXGh4PS9e09AOI+ssbZMCn7IwWo5eFtg&#10;qm3HX/TMfCEChF2KCkrvm1RKl5dk0I1tQxy8q20N+iDbQuoWuwA3tYyjaCYNVhwWSmxoU1J+zx5G&#10;wZQ+bxu67M/xLDt2zcf6Zg96q9Ro2K/nIDz1/j/8195rBXGSTOH1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CvNxQAAAN0AAAAPAAAAAAAAAAAAAAAAAJgCAABkcnMv&#10;ZG93bnJldi54bWxQSwUGAAAAAAQABAD1AAAAigMAAAAA&#10;" fillcolor="#df6926" stroked="f"/>
                      <v:oval id="Oval 2885" o:spid="_x0000_s1493" style="position:absolute;left:32966;top:47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OVsYA&#10;AADdAAAADwAAAGRycy9kb3ducmV2LnhtbESPT2vCQBTE70K/w/IKvZlNQ5WQugaxCB6KxdhDj6/Z&#10;1/xp9m3Irib99m5B8DjMzG+YVT6ZTlxocI1lBc9RDIK4tLrhSsHnaTdPQTiPrLGzTAr+yEG+fpit&#10;MNN25CNdCl+JAGGXoYLa+z6T0pU1GXSR7YmD92MHgz7IoZJ6wDHATSeTOF5Kgw2HhRp72tZU/hZn&#10;o+CFDu2WvvdfybL4GPvFprXv+k2pp8dp8wrC0+Tv4Vt7rxUkabqA/zfh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yOVsYAAADdAAAADwAAAAAAAAAAAAAAAACYAgAAZHJz&#10;L2Rvd25yZXYueG1sUEsFBgAAAAAEAAQA9QAAAIsDAAAAAA==&#10;" fillcolor="#df6926" stroked="f"/>
                      <v:oval id="Oval 2886" o:spid="_x0000_s1494" style="position:absolute;left:32968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d7MYA&#10;AADdAAAADwAAAGRycy9kb3ducmV2LnhtbESPQWvCQBSE70L/w/IK3nRTUYmpqxRRWjwITQvi7ZF9&#10;TaLZt2F31fjvXUHocZiZb5j5sjONuJDztWUFb8MEBHFhdc2lgt+fzSAF4QOyxsYyKbiRh+XipTfH&#10;TNsrf9MlD6WIEPYZKqhCaDMpfVGRQT+0LXH0/qwzGKJ0pdQOrxFuGjlKkqk0WHNcqLClVUXFKT8b&#10;BW49+QzytFmPj7vjfma3B33QE6X6r93HO4hAXfgPP9tfWsEoTaf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d7MYAAADdAAAADwAAAAAAAAAAAAAAAACYAgAAZHJz&#10;L2Rvd25yZXYueG1sUEsFBgAAAAAEAAQA9QAAAIsDAAAAAA==&#10;" fillcolor="black" stroked="f"/>
                      <v:oval id="Oval 2887" o:spid="_x0000_s1495" style="position:absolute;left:32970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4d8cA&#10;AADdAAAADwAAAGRycy9kb3ducmV2LnhtbESPT2sCMRTE70K/Q3iF3mq2Uu26mpVSlEoPglYQb4/N&#10;6/5x87Ikqa7fvhEKHoeZ+Q0zX/SmFWdyvras4GWYgCAurK65VLD/Xj2nIHxA1thaJgVX8rDIHwZz&#10;zLS98JbOu1CKCGGfoYIqhC6T0hcVGfRD2xFH78c6gyFKV0rt8BLhppWjJJlIgzXHhQo7+qioOO1+&#10;jQK3HH8GeVotX5tNc5jar6M+6rFST4/9+wxEoD7cw//ttVYwStM3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fOHfHAAAA3QAAAA8AAAAAAAAAAAAAAAAAmAIAAGRy&#10;cy9kb3ducmV2LnhtbFBLBQYAAAAABAAEAPUAAACMAwAAAAA=&#10;" fillcolor="black" stroked="f"/>
                      <v:oval id="Oval 2888" o:spid="_x0000_s1496" style="position:absolute;left:32972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sBcQA&#10;AADdAAAADwAAAGRycy9kb3ducmV2LnhtbERPz2vCMBS+C/sfwhvspulEpXbGMsSi7CDMDcTbo3lr&#10;a5uXkmS1+++Xw2DHj+/3Jh9NJwZyvrGs4HmWgCAurW64UvD5UUxTED4ga+wsk4If8pBvHyYbzLS9&#10;8zsN51CJGMI+QwV1CH0mpS9rMuhntieO3Jd1BkOErpLa4T2Gm07Ok2QlDTYcG2rsaVdT2Z6/jQK3&#10;Xx6CbIv94na6Xdb27aqveqnU0+P4+gIi0Bj+xX/uo1YwT9M4N7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rAXEAAAA3QAAAA8AAAAAAAAAAAAAAAAAmAIAAGRycy9k&#10;b3ducmV2LnhtbFBLBQYAAAAABAAEAPUAAACJAwAAAAA=&#10;" fillcolor="black" stroked="f"/>
                      <v:oval id="Oval 2889" o:spid="_x0000_s1497" style="position:absolute;left:32973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JnsYA&#10;AADdAAAADwAAAGRycy9kb3ducmV2LnhtbESPQWvCQBSE7wX/w/KE3uqmUktMXUVEUTwIjULx9si+&#10;JtHs27C7avz3rlDocZiZb5jJrDONuJLztWUF74MEBHFhdc2lgsN+9ZaC8AFZY2OZFNzJw2zae5lg&#10;pu2Nv+mah1JECPsMFVQhtJmUvqjIoB/Yljh6v9YZDFG6UmqHtwg3jRwmyac0WHNcqLClRUXFOb8Y&#10;BW45Wgd5Xi0/TrvTz9huj/qoR0q99rv5F4hAXfgP/7U3WsEwTcfwfB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wJnsYAAADdAAAADwAAAAAAAAAAAAAAAACYAgAAZHJz&#10;L2Rvd25yZXYueG1sUEsFBgAAAAAEAAQA9QAAAIsDAAAAAA==&#10;" fillcolor="black" stroked="f"/>
                      <v:oval id="Oval 2890" o:spid="_x0000_s1498" style="position:absolute;left:32975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23sQA&#10;AADdAAAADwAAAGRycy9kb3ducmV2LnhtbERPz2vCMBS+D/wfwhN2m6llDq3GIqOy4WEwJ4i3R/Ns&#10;a5uXkmTa/ffLQfD48f1e5YPpxJWcbywrmE4SEMSl1Q1XCg4/25c5CB+QNXaWScEfecjXo6cVZtre&#10;+Juu+1CJGMI+QwV1CH0mpS9rMugntieO3Nk6gyFCV0nt8BbDTSfTJHmTBhuODTX29F5T2e5/jQJX&#10;zD6CbLfF6+XrclzY3Umf9Eyp5/GwWYIINISH+O7+1ArS+SLuj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Nt7EAAAA3QAAAA8AAAAAAAAAAAAAAAAAmAIAAGRycy9k&#10;b3ducmV2LnhtbFBLBQYAAAAABAAEAPUAAACJAwAAAAA=&#10;" fillcolor="black" stroked="f"/>
                      <v:oval id="Oval 2891" o:spid="_x0000_s1499" style="position:absolute;left:32977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TRcYA&#10;AADdAAAADwAAAGRycy9kb3ducmV2LnhtbESPT2sCMRTE7wW/Q3hCbzWr1KJbo4i4tHgoqIXi7bF5&#10;3b95WZJ03X57Uyh4HGbmN8xqM5hW9OR8ZVnBdJKAIM6trrhQ8HnOnhYgfEDW2FomBb/kYbMePaww&#10;1fbKR+pPoRARwj5FBWUIXSqlz0sy6Ce2I47et3UGQ5SukNrhNcJNK2dJ8iINVhwXSuxoV1LenH6M&#10;ArefvwXZZPvn+qP+WtrDRV/0XKnH8bB9BRFoCPfwf/tdK5gtllP4e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OTRcYAAADdAAAADwAAAAAAAAAAAAAAAACYAgAAZHJz&#10;L2Rvd25yZXYueG1sUEsFBgAAAAAEAAQA9QAAAIsDAAAAAA==&#10;" fillcolor="black" stroked="f"/>
                      <v:oval id="Oval 2892" o:spid="_x0000_s1500" style="position:absolute;left:32978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NMsYA&#10;AADdAAAADwAAAGRycy9kb3ducmV2LnhtbESPT4vCMBTE74LfITxhb5puWUW7RhFRdvEg+AcWb4/m&#10;bVttXkqS1e63N4LgcZiZ3zDTeWtqcSXnK8sK3gcJCOLc6ooLBcfDuj8G4QOyxtoyKfgnD/NZtzPF&#10;TNsb7+i6D4WIEPYZKihDaDIpfV6SQT+wDXH0fq0zGKJ0hdQObxFuapkmyUgarDgulNjQsqT8sv8z&#10;Ctxq+BXkZb36OG/PPxO7OemTHir11msXnyACteEVfra/tYJ0PEn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ENMsYAAADdAAAADwAAAAAAAAAAAAAAAACYAgAAZHJz&#10;L2Rvd25yZXYueG1sUEsFBgAAAAAEAAQA9QAAAIsDAAAAAA==&#10;" fillcolor="black" stroked="f"/>
                      <v:oval id="Oval 2893" o:spid="_x0000_s1501" style="position:absolute;left:32957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2oqccA&#10;AADdAAAADwAAAGRycy9kb3ducmV2LnhtbESPQWvCQBSE70L/w/IK3uqmWkVTNyKiKD0I2kLx9si+&#10;JjHZt2F31fTfu4WCx2FmvmHmi8404krOV5YVvA4SEMS51RUXCr4+Ny9TED4ga2wsk4Jf8rDInnpz&#10;TLW98YGux1CICGGfooIyhDaV0uclGfQD2xJH78c6gyFKV0jt8BbhppHDJJlIgxXHhRJbWpWU18eL&#10;UeDW422Q9Wb9dt6fv2f246RPeqxU/7lbvoMI1IVH+L+90wqG09kI/t7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9qKnHAAAA3QAAAA8AAAAAAAAAAAAAAAAAmAIAAGRy&#10;cy9kb3ducmV2LnhtbFBLBQYAAAAABAAEAPUAAACMAwAAAAA=&#10;" fillcolor="black" stroked="f"/>
                      <v:oval id="Oval 2894" o:spid="_x0000_s1502" style="position:absolute;left:32958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w3ccA&#10;AADdAAAADwAAAGRycy9kb3ducmV2LnhtbESPQWvCQBSE7wX/w/KE3upGSURTV5GiWHoo1BaKt0f2&#10;NYlm34bdNUn/fbcgeBxm5htmtRlMIzpyvrasYDpJQBAXVtdcKvj63D8tQPiArLGxTAp+ycNmPXpY&#10;Ya5tzx/UHUMpIoR9jgqqENpcSl9UZNBPbEscvR/rDIYoXSm1wz7CTSNnSTKXBmuOCxW29FJRcTle&#10;jQK3yw5BXva79Px+/l7at5M+6Uypx/GwfQYRaAj38K39qhXMFssU/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UMN3HAAAA3QAAAA8AAAAAAAAAAAAAAAAAmAIAAGRy&#10;cy9kb3ducmV2LnhtbFBLBQYAAAAABAAEAPUAAACMAwAAAAA=&#10;" fillcolor="black" stroked="f"/>
                      <v:oval id="Oval 2895" o:spid="_x0000_s1503" style="position:absolute;left:32960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VRsYA&#10;AADdAAAADwAAAGRycy9kb3ducmV2LnhtbESPQWvCQBSE70L/w/IK3nRTMaKpq5SiVDwIpoXi7ZF9&#10;TaLZt2F3q/Hfu4LgcZiZb5j5sjONOJPztWUFb8MEBHFhdc2lgp/v9WAKwgdkjY1lUnAlD8vFS2+O&#10;mbYX3tM5D6WIEPYZKqhCaDMpfVGRQT+0LXH0/qwzGKJ0pdQOLxFuGjlKkok0WHNcqLClz4qKU/5v&#10;FLhV+hXkab0aH3fH35ndHvRBp0r1X7uPdxCBuvAMP9obrWA0naV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iVRsYAAADdAAAADwAAAAAAAAAAAAAAAACYAgAAZHJz&#10;L2Rvd25yZXYueG1sUEsFBgAAAAAEAAQA9QAAAIsDAAAAAA==&#10;" fillcolor="black" stroked="f"/>
                      <v:oval id="Oval 2896" o:spid="_x0000_s1504" style="position:absolute;left:32962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LMcUA&#10;AADdAAAADwAAAGRycy9kb3ducmV2LnhtbESPQYvCMBSE7wv+h/AWvK3piopWo4goyh6EdQXx9mie&#10;bbV5KUnU+u/NguBxmJlvmMmsMZW4kfOlZQXfnQQEcWZ1ybmC/d/qawjCB2SNlWVS8CAPs2nrY4Kp&#10;tnf+pdsu5CJC2KeooAihTqX0WUEGfcfWxNE7WWcwROlyqR3eI9xUspskA2mw5LhQYE2LgrLL7moU&#10;uGV/HeRlteydt+fDyP4c9VH3lWp/NvMxiEBNeIdf7Y1W0B2OBvD/Jj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gsxxQAAAN0AAAAPAAAAAAAAAAAAAAAAAJgCAABkcnMv&#10;ZG93bnJldi54bWxQSwUGAAAAAAQABAD1AAAAigMAAAAA&#10;" fillcolor="black" stroked="f"/>
                      <v:oval id="Oval 2897" o:spid="_x0000_s1505" style="position:absolute;left:32963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uqsYA&#10;AADdAAAADwAAAGRycy9kb3ducmV2LnhtbESPQWsCMRSE7wX/Q3iCt5pV1OpqlFIUpQehKoi3x+a5&#10;u7p5WZKo679vhEKPw8x8w8wWjanEnZwvLSvodRMQxJnVJecKDvvV+xiED8gaK8uk4EkeFvPW2wxT&#10;bR/8Q/ddyEWEsE9RQRFCnUrps4IM+q6tiaN3ts5giNLlUjt8RLipZD9JRtJgyXGhwJq+Csquu5tR&#10;4JbDdZDX1XJw2V6OE/t90ic9VKrTbj6nIAI14T/8195oBf3x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auqsYAAADdAAAADwAAAAAAAAAAAAAAAACYAgAAZHJz&#10;L2Rvd25yZXYueG1sUEsFBgAAAAAEAAQA9QAAAIsDAAAAAA==&#10;" fillcolor="black" stroked="f"/>
                      <v:oval id="Oval 2898" o:spid="_x0000_s1506" style="position:absolute;left:32965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62MQA&#10;AADdAAAADwAAAGRycy9kb3ducmV2LnhtbERPz2vCMBS+D/wfwhN2m6llDq3GIqOy4WEwJ4i3R/Ns&#10;a5uXkmTa/ffLQfD48f1e5YPpxJWcbywrmE4SEMSl1Q1XCg4/25c5CB+QNXaWScEfecjXo6cVZtre&#10;+Juu+1CJGMI+QwV1CH0mpS9rMugntieO3Nk6gyFCV0nt8BbDTSfTJHmTBhuODTX29F5T2e5/jQJX&#10;zD6CbLfF6+XrclzY3Umf9Eyp5/GwWYIINISH+O7+1ArS+SLOjW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OtjEAAAA3QAAAA8AAAAAAAAAAAAAAAAAmAIAAGRycy9k&#10;b3ducmV2LnhtbFBLBQYAAAAABAAEAPUAAACJAwAAAAA=&#10;" fillcolor="black" stroked="f"/>
                      <v:oval id="Oval 2899" o:spid="_x0000_s1507" style="position:absolute;left:32967;top:476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fQ8cA&#10;AADdAAAADwAAAGRycy9kb3ducmV2LnhtbESPQWvCQBSE7wX/w/KE3uqmUotJsxERpeKh0CgUb4/s&#10;axLNvg27W43/3i0Uehxm5hsmXwymExdyvrWs4HmSgCCurG65VnDYb57mIHxA1thZJgU38rAoRg85&#10;Ztpe+ZMuZahFhLDPUEETQp9J6auGDPqJ7Ymj922dwRClq6V2eI1w08lpkrxKgy3HhQZ7WjVUncsf&#10;o8CtZ+9Bnjfrl9PH6Su1u6M+6plSj+Nh+QYi0BD+w3/trVYwnacp/L6JT0A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Vn0PHAAAA3QAAAA8AAAAAAAAAAAAAAAAAmAIAAGRy&#10;cy9kb3ducmV2LnhtbFBLBQYAAAAABAAEAPUAAACMAwAAAAA=&#10;" fillcolor="black" stroked="f"/>
                      <v:oval id="Oval 2900" o:spid="_x0000_s1508" style="position:absolute;left:32963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hCcQA&#10;AADdAAAADwAAAGRycy9kb3ducmV2LnhtbERPz2vCMBS+D/wfwhvspumKE9cZRSpCD0Ox22HHt+at&#10;rWteSpLZ+t+bg7Djx/d7tRlNJy7kfGtZwfMsAUFcWd1yreDzYz9dgvABWWNnmRRcycNmPXlYYabt&#10;wCe6lKEWMYR9hgqaEPpMSl81ZNDPbE8cuR/rDIYIXS21wyGGm06mSbKQBluODQ32lDdU/ZZ/RsGc&#10;DuecvouvdFEeh/5le7bveqfU0+O4fQMRaAz/4ru70ArS1yTuj2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ZIQnEAAAA3QAAAA8AAAAAAAAAAAAAAAAAmAIAAGRycy9k&#10;b3ducmV2LnhtbFBLBQYAAAAABAAEAPUAAACJAwAAAAA=&#10;" fillcolor="#df6926" stroked="f"/>
                      <v:oval id="Oval 2901" o:spid="_x0000_s1509" style="position:absolute;left:32963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EksYA&#10;AADdAAAADwAAAGRycy9kb3ducmV2LnhtbESPT2vCQBTE74V+h+UVetONoRWNrkEsBQ9iMXrw+My+&#10;5k+zb0N2Nem3dwtCj8PM/IZZpoNpxI06V1lWMBlHIIhzqysuFJyOn6MZCOeRNTaWScEvOUhXz09L&#10;TLTt+UC3zBciQNglqKD0vk2kdHlJBt3YtsTB+7adQR9kV0jdYR/gppFxFE2lwYrDQoktbUrKf7Kr&#10;UfBG+3pDl+05nmZfffu+ru1Ofyj1+jKsFyA8Df4//GhvtYJ4Hk3g7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WEksYAAADdAAAADwAAAAAAAAAAAAAAAACYAgAAZHJz&#10;L2Rvd25yZXYueG1sUEsFBgAAAAAEAAQA9QAAAIsDAAAAAA==&#10;" fillcolor="#df6926" stroked="f"/>
                      <v:oval id="Oval 2902" o:spid="_x0000_s1510" style="position:absolute;left:32964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a5cUA&#10;AADdAAAADwAAAGRycy9kb3ducmV2LnhtbESPQWvCQBSE70L/w/IK3nTTYKVGVxFLwYMoph48PrPP&#10;JDb7NmRXk/57VxA8DjPzDTNbdKYSN2pcaVnBxzACQZxZXXKu4PD7M/gC4TyyxsoyKfgnB4v5W2+G&#10;ibYt7+mW+lwECLsEFRTe14mULivIoBvamjh4Z9sY9EE2udQNtgFuKhlH0VgaLDksFFjTqqDsL70a&#10;BSPaXlZ0Wh/jcbpr68/lxW70t1L99245BeGp86/ws73WCuJJFMPjTX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xrlxQAAAN0AAAAPAAAAAAAAAAAAAAAAAJgCAABkcnMv&#10;ZG93bnJldi54bWxQSwUGAAAAAAQABAD1AAAAigMAAAAA&#10;" fillcolor="#df6926" stroked="f"/>
                      <v:oval id="Oval 2903" o:spid="_x0000_s1511" style="position:absolute;left:32965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/fscA&#10;AADdAAAADwAAAGRycy9kb3ducmV2LnhtbESPT2vCQBTE7wW/w/KE3urG1EqNbkSUgodiadqDx2f2&#10;mT9m34bs1sRv3xUKPQ4z8xtmtR5MI67UucqygukkAkGcW11xoeD76+3pFYTzyBoby6TgRg7W6ehh&#10;hYm2PX/SNfOFCBB2CSoovW8TKV1ekkE3sS1x8M62M+iD7AqpO+wD3DQyjqK5NFhxWCixpW1J+SX7&#10;MQpmdKi3dNof43n20bcvm9q+651Sj+NhswThafD/4b/2XiuIF9Ez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Lv37HAAAA3QAAAA8AAAAAAAAAAAAAAAAAmAIAAGRy&#10;cy9kb3ducmV2LnhtbFBLBQYAAAAABAAEAPUAAACMAwAAAAA=&#10;" fillcolor="#df6926" stroked="f"/>
                      <v:oval id="Oval 2904" o:spid="_x0000_s1512" style="position:absolute;left:32966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nCsYA&#10;AADdAAAADwAAAGRycy9kb3ducmV2LnhtbESPQWvCQBSE7wX/w/IEb83GoKKpq4gieCgW0x48vmaf&#10;STT7NmS3Jv57t1DocZiZb5jluje1uFPrKssKxlEMgji3uuJCwdfn/nUOwnlkjbVlUvAgB+vV4GWJ&#10;qbYdn+ie+UIECLsUFZTeN6mULi/JoItsQxy8i20N+iDbQuoWuwA3tUzieCYNVhwWSmxoW1J+y36M&#10;ggkdr1v6PpyTWfbRNdPN1b7rnVKjYb95A+Gp9//hv/ZBK0gW8QR+34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nCsYAAADdAAAADwAAAAAAAAAAAAAAAACYAgAAZHJz&#10;L2Rvd25yZXYueG1sUEsFBgAAAAAEAAQA9QAAAIsDAAAAAA==&#10;" fillcolor="#df6926" stroked="f"/>
                      <v:oval id="Oval 2905" o:spid="_x0000_s1513" style="position:absolute;left:32967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CkccA&#10;AADdAAAADwAAAGRycy9kb3ducmV2LnhtbESPT2vCQBTE7wW/w/KE3pqNQaWmrkEUwUOpNO3B42v2&#10;mT9m34bs1qTfvisUehxm5jfMOhtNK27Uu9qyglkUgyAurK65VPD5cXh6BuE8ssbWMin4IQfZZvKw&#10;xlTbgd/plvtSBAi7FBVU3neplK6oyKCLbEccvIvtDfog+1LqHocAN61M4ngpDdYcFirsaFdRcc2/&#10;jYI5vTU7+jqek2V+GrrFtrGveq/U43TcvoDwNPr/8F/7qBUkq3gB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gpHHAAAA3QAAAA8AAAAAAAAAAAAAAAAAmAIAAGRy&#10;cy9kb3ducmV2LnhtbFBLBQYAAAAABAAEAPUAAACMAwAAAAA=&#10;" fillcolor="#df6926" stroked="f"/>
                      <v:oval id="Oval 2906" o:spid="_x0000_s1514" style="position:absolute;left:32967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c5sYA&#10;AADdAAAADwAAAGRycy9kb3ducmV2LnhtbESPT2vCQBTE74V+h+UVvNVNg4Y2uhFRBA/FYtqDx2f2&#10;mT/Nvg3ZrYnf3i0Uehxm5jfMcjWaVlypd7VlBS/TCARxYXXNpYKvz93zKwjnkTW2lknBjRyssseH&#10;JabaDnyka+5LESDsUlRQed+lUrqiIoNuajvi4F1sb9AH2ZdS9zgEuGllHEWJNFhzWKiwo01FxXf+&#10;YxTM6NBs6Lw/xUn+MXTzdWPf9VapydO4XoDwNPr/8F97rxXEb1ECv2/C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wc5sYAAADdAAAADwAAAAAAAAAAAAAAAACYAgAAZHJz&#10;L2Rvd25yZXYueG1sUEsFBgAAAAAEAAQA9QAAAIsDAAAAAA==&#10;" fillcolor="#df6926" stroked="f"/>
                      <v:oval id="Oval 2907" o:spid="_x0000_s1515" style="position:absolute;left:32957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5fccA&#10;AADdAAAADwAAAGRycy9kb3ducmV2LnhtbESPT2vCQBTE7wW/w/KE3urGUG2NbkSUgodiadqDx2f2&#10;mT9m34bs1sRv3xUKPQ4z8xtmtR5MI67UucqygukkAkGcW11xoeD76+3pFYTzyBoby6TgRg7W6ehh&#10;hYm2PX/SNfOFCBB2CSoovW8TKV1ekkE3sS1x8M62M+iD7AqpO+wD3DQyjqK5NFhxWCixpW1J+SX7&#10;MQqe6VBv6bQ/xvPso29nm9q+651Sj+NhswThafD/4b/2XiuIF9EL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wuX3HAAAA3QAAAA8AAAAAAAAAAAAAAAAAmAIAAGRy&#10;cy9kb3ducmV2LnhtbFBLBQYAAAAABAAEAPUAAACMAwAAAAA=&#10;" fillcolor="#df6926" stroked="f"/>
                      <v:oval id="Oval 2908" o:spid="_x0000_s1516" style="position:absolute;left:32958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tD8QA&#10;AADdAAAADwAAAGRycy9kb3ducmV2LnhtbERPz2vCMBS+D/wfwhvspumKE9cZRSpCD0Ox22HHt+at&#10;rWteSpLZ+t+bg7Djx/d7tRlNJy7kfGtZwfMsAUFcWd1yreDzYz9dgvABWWNnmRRcycNmPXlYYabt&#10;wCe6lKEWMYR9hgqaEPpMSl81ZNDPbE8cuR/rDIYIXS21wyGGm06mSbKQBluODQ32lDdU/ZZ/RsGc&#10;DuecvouvdFEeh/5le7bveqfU0+O4fQMRaAz/4ru70ArS1yTOjW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LQ/EAAAA3QAAAA8AAAAAAAAAAAAAAAAAmAIAAGRycy9k&#10;b3ducmV2LnhtbFBLBQYAAAAABAAEAPUAAACJAwAAAAA=&#10;" fillcolor="#df6926" stroked="f"/>
                      <v:oval id="Oval 2909" o:spid="_x0000_s1517" style="position:absolute;left:32959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IlMcA&#10;AADdAAAADwAAAGRycy9kb3ducmV2LnhtbESPT2vCQBTE70K/w/IKvZlNQ5WauhGxFDxIpWkPHp/Z&#10;1/xp9m3IriZ++64geBxm5jfMcjWaVpypd7VlBc9RDIK4sLrmUsHP98f0FYTzyBpby6TgQg5W2cNk&#10;iam2A3/ROfelCBB2KSqovO9SKV1RkUEX2Y44eL+2N+iD7EupexwC3LQyieO5NFhzWKiwo01FxV9+&#10;Mgpe6LPZ0HF7SOb5fuhm68bu9LtST4/j+g2Ep9Hfw7f2VitIFvEC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jiJTHAAAA3QAAAA8AAAAAAAAAAAAAAAAAmAIAAGRy&#10;cy9kb3ducmV2LnhtbFBLBQYAAAAABAAEAPUAAACMAwAAAAA=&#10;" fillcolor="#df6926" stroked="f"/>
                      <v:oval id="Oval 2910" o:spid="_x0000_s1518" style="position:absolute;left:32959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C31MQA&#10;AADdAAAADwAAAGRycy9kb3ducmV2LnhtbERPTWvCQBC9C/6HZYTemo2hlTbNKqIUcigtpj14HLPT&#10;JJqdDdltEv+9eyh4fLzvbDOZVgzUu8aygmUUgyAurW64UvDz/f74AsJ5ZI2tZVJwJQeb9XyWYart&#10;yAcaCl+JEMIuRQW1910qpStrMugi2xEH7tf2Bn2AfSV1j2MIN61M4nglDTYcGmrsaFdTeSn+jIIn&#10;+jzv6JQfk1XxNXbP27P90HulHhbT9g2Ep8nfxf/uXCtIXpdhf3g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At9TEAAAA3QAAAA8AAAAAAAAAAAAAAAAAmAIAAGRycy9k&#10;b3ducmV2LnhtbFBLBQYAAAAABAAEAPUAAACJAwAAAAA=&#10;" fillcolor="#df6926" stroked="f"/>
                      <v:oval id="Oval 2911" o:spid="_x0000_s1519" style="position:absolute;left:32960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ST8YA&#10;AADdAAAADwAAAGRycy9kb3ducmV2LnhtbESPQWvCQBSE74L/YXlCb3WT0IpGVxFF8FBajB48PrPP&#10;JJp9G7Jbk/77bqHgcZiZb5jFqje1eFDrKssK4nEEgji3uuJCwem4e52CcB5ZY22ZFPyQg9VyOFhg&#10;qm3HB3pkvhABwi5FBaX3TSqly0sy6Ma2IQ7e1bYGfZBtIXWLXYCbWiZRNJEGKw4LJTa0KSm/Z99G&#10;wRt93jZ02Z+TSfbVNe/rm/3QW6VeRv16DsJT75/h//ZeK0hmcQx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wST8YAAADdAAAADwAAAAAAAAAAAAAAAACYAgAAZHJz&#10;L2Rvd25yZXYueG1sUEsFBgAAAAAEAAQA9QAAAIsDAAAAAA==&#10;" fillcolor="#df6926" stroked="f"/>
                      <v:oval id="Oval 2912" o:spid="_x0000_s1520" style="position:absolute;left:32961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MOMUA&#10;AADdAAAADwAAAGRycy9kb3ducmV2LnhtbESPQWvCQBSE7wX/w/IEb3VjsKLRVUQRPBSL0YPHZ/aZ&#10;RLNvQ3Zr0n/vFgo9DjPzDbNYdaYST2pcaVnBaBiBIM6sLjlXcD7t3qcgnEfWWFkmBT/kYLXsvS0w&#10;0bblIz1Tn4sAYZeggsL7OpHSZQUZdENbEwfvZhuDPsgml7rBNsBNJeMomkiDJYeFAmvaFJQ90m+j&#10;YEyH+4au+0s8Sb/a+mN9t596q9Sg363nIDx1/j/8195rBfFsFMPv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ow4xQAAAN0AAAAPAAAAAAAAAAAAAAAAAJgCAABkcnMv&#10;ZG93bnJldi54bWxQSwUGAAAAAAQABAD1AAAAigMAAAAA&#10;" fillcolor="#df6926" stroked="f"/>
                      <v:oval id="Oval 2913" o:spid="_x0000_s1521" style="position:absolute;left:32962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po8YA&#10;AADdAAAADwAAAGRycy9kb3ducmV2LnhtbESPQWvCQBSE74X+h+UVeqsbU5WauopYBA+imHrw+My+&#10;JrHZtyG7mvjvXUHwOMzMN8xk1plKXKhxpWUF/V4EgjizuuRcwf53+fEFwnlkjZVlUnAlB7Pp68sE&#10;E21b3tEl9bkIEHYJKii8rxMpXVaQQdezNXHw/mxj0AfZ5FI32Aa4qWQcRSNpsOSwUGBNi4Ky//Rs&#10;FAxoc1rQcXWIR+m2rYfzk13rH6Xe37r5NwhPnX+GH+2VVhCP+59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Ipo8YAAADdAAAADwAAAAAAAAAAAAAAAACYAgAAZHJz&#10;L2Rvd25yZXYueG1sUEsFBgAAAAAEAAQA9QAAAIsDAAAAAA==&#10;" fillcolor="#df6926" stroked="f"/>
                      <v:oval id="Oval 2914" o:spid="_x0000_s1522" style="position:absolute;left:32973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x18UA&#10;AADdAAAADwAAAGRycy9kb3ducmV2LnhtbESPQWvCQBSE7wX/w/KE3nRjsKLRVUQpeCgWowePz+wz&#10;iWbfhuzWpP/eLQg9DjPzDbNYdaYSD2pcaVnBaBiBIM6sLjlXcDp+DqYgnEfWWFkmBb/kYLXsvS0w&#10;0bblAz1Sn4sAYZeggsL7OpHSZQUZdENbEwfvahuDPsgml7rBNsBNJeMomkiDJYeFAmvaFJTd0x+j&#10;YEz724Yuu3M8Sb/b+mN9s196q9R7v1vPQXjq/H/41d5pBfFsNIa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7HXxQAAAN0AAAAPAAAAAAAAAAAAAAAAAJgCAABkcnMv&#10;ZG93bnJldi54bWxQSwUGAAAAAAQABAD1AAAAigMAAAAA&#10;" fillcolor="#df6926" stroked="f"/>
                      <v:oval id="Oval 2915" o:spid="_x0000_s1523" style="position:absolute;left:32974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UTMUA&#10;AADdAAAADwAAAGRycy9kb3ducmV2LnhtbESPQWvCQBSE74L/YXlCb3VjUKnRVUQRPBSLqQePz+wz&#10;iWbfhuzWpP/eLRQ8DjPzDbNYdaYSD2pcaVnBaBiBIM6sLjlXcPrevX+AcB5ZY2WZFPySg9Wy31tg&#10;om3LR3qkPhcBwi5BBYX3dSKlywoy6Ia2Jg7e1TYGfZBNLnWDbYCbSsZRNJUGSw4LBda0KSi7pz9G&#10;wZgOtw1d9ud4mn619WR9s596q9TboFvPQXjq/Cv8395rBfFsNIG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xRMxQAAAN0AAAAPAAAAAAAAAAAAAAAAAJgCAABkcnMv&#10;ZG93bnJldi54bWxQSwUGAAAAAAQABAD1AAAAigMAAAAA&#10;" fillcolor="#df6926" stroked="f"/>
                      <v:oval id="Oval 2916" o:spid="_x0000_s1524" style="position:absolute;left:32975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KO8cA&#10;AADdAAAADwAAAGRycy9kb3ducmV2LnhtbESPT2vCQBTE7wW/w/KE3urG0IYa3YgogofS0ujB4zP7&#10;zB+zb0N2a9Jv3y0Uehxm5jfMaj2aVtypd7VlBfNZBIK4sLrmUsHpuH96BeE8ssbWMin4JgfrbPKw&#10;wlTbgT/pnvtSBAi7FBVU3neplK6oyKCb2Y44eFfbG/RB9qXUPQ4BbloZR1EiDdYcFirsaFtRccu/&#10;jIJnem+2dDmc4yT/GLqXTWPf9E6px+m4WYLwNPr/8F/7oBXEi3kC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lijvHAAAA3QAAAA8AAAAAAAAAAAAAAAAAmAIAAGRy&#10;cy9kb3ducmV2LnhtbFBLBQYAAAAABAAEAPUAAACMAwAAAAA=&#10;" fillcolor="#df6926" stroked="f"/>
                      <v:oval id="Oval 2917" o:spid="_x0000_s1525" style="position:absolute;left:32975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voMYA&#10;AADdAAAADwAAAGRycy9kb3ducmV2LnhtbESPQWvCQBSE74X+h+UVetONoWpNXUUsggdRTD14fGZf&#10;k9js25BdTfz3riD0OMzMN8x03plKXKlxpWUFg34EgjizuuRcweFn1fsE4TyyxsoyKbiRg/ns9WWK&#10;ibYt7+ma+lwECLsEFRTe14mULivIoOvbmjh4v7Yx6INscqkbbAPcVDKOopE0WHJYKLCmZUHZX3ox&#10;Cj5oe17SaX2MR+murYeLs93ob6Xe37rFFwhPnf8PP9trrSCeDMb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kvoMYAAADdAAAADwAAAAAAAAAAAAAAAACYAgAAZHJz&#10;L2Rvd25yZXYueG1sUEsFBgAAAAAEAAQA9QAAAIsDAAAAAA==&#10;" fillcolor="#df6926" stroked="f"/>
                      <v:oval id="Oval 2918" o:spid="_x0000_s1526" style="position:absolute;left:32976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70sQA&#10;AADdAAAADwAAAGRycy9kb3ducmV2LnhtbERPTWvCQBC9C/6HZYTemo2hlTbNKqIUcigtpj14HLPT&#10;JJqdDdltEv+9eyh4fLzvbDOZVgzUu8aygmUUgyAurW64UvDz/f74AsJ5ZI2tZVJwJQeb9XyWYart&#10;yAcaCl+JEMIuRQW1910qpStrMugi2xEH7tf2Bn2AfSV1j2MIN61M4nglDTYcGmrsaFdTeSn+jIIn&#10;+jzv6JQfk1XxNXbP27P90HulHhbT9g2Ep8nfxf/uXCtIXpdhbng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2u9LEAAAA3QAAAA8AAAAAAAAAAAAAAAAAmAIAAGRycy9k&#10;b3ducmV2LnhtbFBLBQYAAAAABAAEAPUAAACJAwAAAAA=&#10;" fillcolor="#df6926" stroked="f"/>
                      <v:oval id="Oval 2919" o:spid="_x0000_s1527" style="position:absolute;left:32977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eScUA&#10;AADdAAAADwAAAGRycy9kb3ducmV2LnhtbESPQWvCQBSE70L/w/IK3nRjsFKjq4il4EEUUw8en9nX&#10;JDb7NmRXk/57VxA8DjPzDTNfdqYSN2pcaVnBaBiBIM6sLjlXcPz5HnyCcB5ZY2WZFPyTg+XirTfH&#10;RNuWD3RLfS4ChF2CCgrv60RKlxVk0A1tTRy8X9sY9EE2udQNtgFuKhlH0UQaLDksFFjTuqDsL70a&#10;BWPaXdZ03pziSbpv64/VxW71l1L99241A+Gp86/ws73RCuLpaAq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h5JxQAAAN0AAAAPAAAAAAAAAAAAAAAAAJgCAABkcnMv&#10;ZG93bnJldi54bWxQSwUGAAAAAAQABAD1AAAAigMAAAAA&#10;" fillcolor="#df6926" stroked="f"/>
                      <v:oval id="Oval 2920" o:spid="_x0000_s1528" style="position:absolute;left:32978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9acQA&#10;AADdAAAADwAAAGRycy9kb3ducmV2LnhtbERPTWvCQBC9F/wPyxR6M5sGG2yaVUQRPBTFtIcep9lp&#10;EpudDdltEv+9exB6fLzvfD2ZVgzUu8aygucoBkFcWt1wpeDzYz9fgnAeWWNrmRRcycF6NXvIMdN2&#10;5DMNha9ECGGXoYLa+y6T0pU1GXSR7YgD92N7gz7AvpK6xzGEm1YmcZxKgw2Hhho72tZU/hZ/RsGC&#10;jpctfR++krQ4jd3L5mLf9U6pp8dp8wbC0+T/xXf3QStIXpOwP7w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fWnEAAAA3QAAAA8AAAAAAAAAAAAAAAAAmAIAAGRycy9k&#10;b3ducmV2LnhtbFBLBQYAAAAABAAEAPUAAACJAwAAAAA=&#10;" fillcolor="#df6926" stroked="f"/>
                      <v:oval id="Oval 2921" o:spid="_x0000_s1529" style="position:absolute;left:32967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Y8sUA&#10;AADdAAAADwAAAGRycy9kb3ducmV2LnhtbESPQWvCQBSE7wX/w/IEb3VjsKLRVUQRPBSL0YPHZ/aZ&#10;RLNvQ3Zr0n/vFgo9DjPzDbNYdaYST2pcaVnBaBiBIM6sLjlXcD7t3qcgnEfWWFkmBT/kYLXsvS0w&#10;0bblIz1Tn4sAYZeggsL7OpHSZQUZdENbEwfvZhuDPsgml7rBNsBNJeMomkiDJYeFAmvaFJQ90m+j&#10;YEyH+4au+0s8Sb/a+mN9t596q9Sg363nIDx1/j/8195rBfEsHsHv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NjyxQAAAN0AAAAPAAAAAAAAAAAAAAAAAJgCAABkcnMv&#10;ZG93bnJldi54bWxQSwUGAAAAAAQABAD1AAAAigMAAAAA&#10;" fillcolor="#df6926" stroked="f"/>
                      <v:oval id="Oval 2922" o:spid="_x0000_s1530" style="position:absolute;left:32968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GhcYA&#10;AADdAAAADwAAAGRycy9kb3ducmV2LnhtbESPQWvCQBSE7wX/w/IEb3XjYsWmriKK4EFajD14fGZf&#10;k2j2bciuJv333UKhx2FmvmEWq97W4kGtrxxrmIwTEMS5MxUXGj5Pu+c5CB+QDdaOScM3eVgtB08L&#10;TI3r+EiPLBQiQtinqKEMoUml9HlJFv3YNcTR+3KtxRBlW0jTYhfhtpYqSWbSYsVxocSGNiXlt+xu&#10;NUzp/bqhy/6sZtlH17ysr+5gtlqPhv36DUSgPvyH/9p7o0G9KgW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JGhcYAAADdAAAADwAAAAAAAAAAAAAAAACYAgAAZHJz&#10;L2Rvd25yZXYueG1sUEsFBgAAAAAEAAQA9QAAAIsDAAAAAA==&#10;" fillcolor="#df6926" stroked="f"/>
                      <v:oval id="Oval 2923" o:spid="_x0000_s1531" style="position:absolute;left:32969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jHscA&#10;AADdAAAADwAAAGRycy9kb3ducmV2LnhtbESPT2vCQBTE7wW/w/KE3urG1EqNbkSUgodiadqDx2f2&#10;mT9m34bs1sRv3xUKPQ4z8xtmtR5MI67UucqygukkAkGcW11xoeD76+3pFYTzyBoby6TgRg7W6ehh&#10;hYm2PX/SNfOFCBB2CSoovW8TKV1ekkE3sS1x8M62M+iD7AqpO+wD3DQyjqK5NFhxWCixpW1J+SX7&#10;MQpmdKi3dNof43n20bcvm9q+651Sj+NhswThafD/4b/2XiuIF/Ez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+4x7HAAAA3QAAAA8AAAAAAAAAAAAAAAAAmAIAAGRy&#10;cy9kb3ducmV2LnhtbFBLBQYAAAAABAAEAPUAAACMAwAAAAA=&#10;" fillcolor="#df6926" stroked="f"/>
                      <v:oval id="Oval 2924" o:spid="_x0000_s1532" style="position:absolute;left:32970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7asYA&#10;AADdAAAADwAAAGRycy9kb3ducmV2LnhtbESPT2vCQBTE74LfYXlCb3VjsFJT1yBKwUNRmvbg8TX7&#10;zB+zb0N2a9Jv7woFj8PM/IZZpYNpxJU6V1lWMJtGIIhzqysuFHx/vT+/gnAeWWNjmRT8kYN0PR6t&#10;MNG250+6Zr4QAcIuQQWl920ipctLMuimtiUO3tl2Bn2QXSF1h32Am0bGUbSQBisOCyW2tC0pv2S/&#10;RsGcDvWWfvaneJEd+/ZlU9sPvVPqaTJs3kB4Gvwj/N/eawXxMp7D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d7asYAAADdAAAADwAAAAAAAAAAAAAAAACYAgAAZHJz&#10;L2Rvd25yZXYueG1sUEsFBgAAAAAEAAQA9QAAAIsDAAAAAA==&#10;" fillcolor="#df6926" stroked="f"/>
                      <v:oval id="Oval 2925" o:spid="_x0000_s1533" style="position:absolute;left:32971;top:476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e8ccA&#10;AADdAAAADwAAAGRycy9kb3ducmV2LnhtbESPT2vCQBTE7wW/w/KE3pqNQaWmrkEUwUOpNO3B42v2&#10;mT9m34bs1qTfvisUehxm5jfMOhtNK27Uu9qyglkUgyAurK65VPD5cXh6BuE8ssbWMin4IQfZZvKw&#10;xlTbgd/plvtSBAi7FBVU3neplK6oyKCLbEccvIvtDfog+1LqHocAN61M4ngpDdYcFirsaFdRcc2/&#10;jYI5vTU7+jqek2V+GrrFtrGveq/U43TcvoDwNPr/8F/7qBUkq2QB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b3vHHAAAA3QAAAA8AAAAAAAAAAAAAAAAAmAIAAGRy&#10;cy9kb3ducmV2LnhtbFBLBQYAAAAABAAEAPUAAACMAwAAAAA=&#10;" fillcolor="#df6926" stroked="f"/>
                      <v:oval id="Oval 2926" o:spid="_x0000_s1534" style="position:absolute;left:32971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AhsYA&#10;AADdAAAADwAAAGRycy9kb3ducmV2LnhtbESPQWvCQBSE74L/YXlCb7oxtEFTVxFLwYNUjB56fM2+&#10;JtHs25BdTfrvu4LgcZiZb5jFqje1uFHrKssKppMIBHFudcWFgtPxczwD4TyyxtoyKfgjB6vlcLDA&#10;VNuOD3TLfCEChF2KCkrvm1RKl5dk0E1sQxy8X9sa9EG2hdQtdgFuahlHUSINVhwWSmxoU1J+ya5G&#10;wSt9nTf0s/2Ok2zfNW/rs93pD6VeRv36HYSn3j/Dj/ZWK4jncQL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lAhsYAAADdAAAADwAAAAAAAAAAAAAAAACYAgAAZHJz&#10;L2Rvd25yZXYueG1sUEsFBgAAAAAEAAQA9QAAAIsDAAAAAA==&#10;" fillcolor="#df6926" stroked="f"/>
                      <v:oval id="Oval 2927" o:spid="_x0000_s1535" style="position:absolute;left:32972;top:476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lHccA&#10;AADdAAAADwAAAGRycy9kb3ducmV2LnhtbESPT2vCQBTE7wW/w/KE3urGUG2NbkSUgodiadqDx2f2&#10;mT9m34bs1sRv3xUKPQ4z8xtmtR5MI67UucqygukkAkGcW11xoeD76+3pFYTzyBoby6TgRg7W6ehh&#10;hYm2PX/SNfOFCBB2CSoovW8TKV1ekkE3sS1x8M62M+iD7AqpO+wD3DQyjqK5NFhxWCixpW1J+SX7&#10;MQqe6VBv6bQ/xvPso29nm9q+651Sj+NhswThafD/4b/2XiuIF/EL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F5R3HAAAA3QAAAA8AAAAAAAAAAAAAAAAAmAIAAGRy&#10;cy9kb3ducmV2LnhtbFBLBQYAAAAABAAEAPUAAACMAwAAAAA=&#10;" fillcolor="#df6926" stroked="f"/>
                      <v:oval id="Oval 2928" o:spid="_x0000_s1536" style="position:absolute;left:32963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8osIA&#10;AADdAAAADwAAAGRycy9kb3ducmV2LnhtbERPTYvCMBC9L/gfwgje1tSiy1qNIqIoHhZWBfE2NGNb&#10;bSYliVr/vTks7PHxvqfz1tTiQc5XlhUM+gkI4tzqigsFx8P68xuED8gaa8uk4EUe5rPOxxQzbZ/8&#10;S499KEQMYZ+hgjKEJpPS5yUZ9H3bEEfuYp3BEKErpHb4jOGmlmmSfEmDFceGEhtalpTf9nejwK1G&#10;myBv69Xw+nM9je3urM96pFSv2y4mIAK14V/8595qBek4jXPjm/g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/yiwgAAAN0AAAAPAAAAAAAAAAAAAAAAAJgCAABkcnMvZG93&#10;bnJldi54bWxQSwUGAAAAAAQABAD1AAAAhwMAAAAA&#10;" fillcolor="black" stroked="f"/>
                      <v:oval id="Oval 2929" o:spid="_x0000_s1537" style="position:absolute;left:32963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ZOcYA&#10;AADdAAAADwAAAGRycy9kb3ducmV2LnhtbESPQWvCQBSE7wX/w/KE3urGoKWJriKitHgoaAXx9sg+&#10;k2j2bdjdavz3rlDocZiZb5jpvDONuJLztWUFw0ECgriwuuZSwf5n/fYBwgdkjY1lUnAnD/NZ72WK&#10;ubY33tJ1F0oRIexzVFCF0OZS+qIig35gW+LonawzGKJ0pdQObxFuGpkmybs0WHNcqLClZUXFZfdr&#10;FLjV+DPIy3o1On+fD5ndHPVRj5V67XeLCYhAXfgP/7W/tII0SzN4vo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tZOcYAAADdAAAADwAAAAAAAAAAAAAAAACYAgAAZHJz&#10;L2Rvd25yZXYueG1sUEsFBgAAAAAEAAQA9QAAAIsDAAAAAA==&#10;" fillcolor="black" stroked="f"/>
                      <v:oval id="Oval 2930" o:spid="_x0000_s1538" style="position:absolute;left:32964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mecIA&#10;AADdAAAADwAAAGRycy9kb3ducmV2LnhtbERPy4rCMBTdC/MP4QruNPXJ2DHKIIqDC0FHEHeX5k5b&#10;bW5KErXz92YhuDyc92zRmErcyfnSsoJ+LwFBnFldcq7g+LvufoLwAVljZZkU/JOHxfyjNcNU2wfv&#10;6X4IuYgh7FNUUIRQp1L6rCCDvmdr4sj9WWcwROhyqR0+Yrip5CBJJtJgybGhwJqWBWXXw80ocKvx&#10;JsjrejW67C6nqd2e9VmPleq0m+8vEIGa8Ba/3D9awWA6jP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GZ5wgAAAN0AAAAPAAAAAAAAAAAAAAAAAJgCAABkcnMvZG93&#10;bnJldi54bWxQSwUGAAAAAAQABAD1AAAAhwMAAAAA&#10;" fillcolor="black" stroked="f"/>
                      <v:oval id="Oval 2931" o:spid="_x0000_s1539" style="position:absolute;left:32965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D4sYA&#10;AADdAAAADwAAAGRycy9kb3ducmV2LnhtbESPQWsCMRSE74X+h/AKvWlWq0VXo5SiVDwIXQXx9tg8&#10;d1c3L0uS6vrvjSD0OMzMN8x03ppaXMj5yrKCXjcBQZxbXXGhYLdddkYgfEDWWFsmBTfyMJ+9vkwx&#10;1fbKv3TJQiEihH2KCsoQmlRKn5dk0HdtQxy9o3UGQ5SukNrhNcJNLftJ8ikNVhwXSmzou6T8nP0Z&#10;BW4x/AnyvFwMTpvTfmzXB33QQ6Xe39qvCYhAbfgPP9srraA//ujB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TD4sYAAADdAAAADwAAAAAAAAAAAAAAAACYAgAAZHJz&#10;L2Rvd25yZXYueG1sUEsFBgAAAAAEAAQA9QAAAIsDAAAAAA==&#10;" fillcolor="black" stroked="f"/>
                      <v:oval id="Oval 2932" o:spid="_x0000_s1540" style="position:absolute;left:32966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dlccA&#10;AADdAAAADwAAAGRycy9kb3ducmV2LnhtbESPT2sCMRTE7wW/Q3hCb5p1W0VXo4goLT0I/gHx9tg8&#10;d1c3L0uS6vbbNwWhx2FmfsPMFq2pxZ2crywrGPQTEMS51RUXCo6HTW8MwgdkjbVlUvBDHhbzzssM&#10;M20fvKP7PhQiQthnqKAMocmk9HlJBn3fNsTRu1hnMETpCqkdPiLc1DJNkpE0WHFcKLGhVUn5bf9t&#10;FLj18CPI22b9ft1eTxP7ddZnPVTqtdsupyACteE//Gx/agXp5C2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2XZXHAAAA3QAAAA8AAAAAAAAAAAAAAAAAmAIAAGRy&#10;cy9kb3ducmV2LnhtbFBLBQYAAAAABAAEAPUAAACMAwAAAAA=&#10;" fillcolor="black" stroked="f"/>
                      <v:oval id="Oval 2933" o:spid="_x0000_s1541" style="position:absolute;left:32967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4DscA&#10;AADdAAAADwAAAGRycy9kb3ducmV2LnhtbESPQWvCQBSE70L/w/IK3nRTrVLTrFJEsXgQtIWS2yP7&#10;mkSzb8Puqum/7wqCx2FmvmGyRWcacSHna8sKXoYJCOLC6ppLBd9f68EbCB+QNTaWScEfeVjMn3oZ&#10;ptpeeU+XQyhFhLBPUUEVQptK6YuKDPqhbYmj92udwRClK6V2eI1w08hRkkylwZrjQoUtLSsqToez&#10;UeBWk02Qp/Xq9bg7/szsNte5nijVf+4+3kEE6sIjfG9/agWj2XgMt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6+A7HAAAA3QAAAA8AAAAAAAAAAAAAAAAAmAIAAGRy&#10;cy9kb3ducmV2LnhtbFBLBQYAAAAABAAEAPUAAACMAwAAAAA=&#10;" fillcolor="black" stroked="f"/>
                      <v:oval id="Oval 2934" o:spid="_x0000_s1542" style="position:absolute;left:32967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gesYA&#10;AADdAAAADwAAAGRycy9kb3ducmV2LnhtbESPT2sCMRTE7wW/Q3iCt5r1L3U1ioii9CBoC8XbY/Pc&#10;Xd28LEnU9dubQqHHYWZ+w8wWjanEnZwvLSvodRMQxJnVJecKvr827x8gfEDWWFkmBU/ysJi33maY&#10;avvgA92PIRcRwj5FBUUIdSqlzwoy6Lu2Jo7e2TqDIUqXS+3wEeGmkv0kGUuDJceFAmtaFZRdjzej&#10;wK1H2yCvm/Xwsr/8TOznSZ/0SKlOu1lOQQRqwn/4r73TCvqTwRB+38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NgesYAAADdAAAADwAAAAAAAAAAAAAAAACYAgAAZHJz&#10;L2Rvd25yZXYueG1sUEsFBgAAAAAEAAQA9QAAAIsDAAAAAA==&#10;" fillcolor="black" stroked="f"/>
                      <v:shape id="Freeform 2935" o:spid="_x0000_s1543" style="position:absolute;left:32957;top:4771;width:1;height:1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vgMcA&#10;AADdAAAADwAAAGRycy9kb3ducmV2LnhtbESP3WrCQBSE7wt9h+UUeqebautPmlWkIIigoi14e8ie&#10;ZIPZsyG7xvTt3YLQy2FmvmGyZW9r0VHrK8cK3oYJCOLc6YpLBT/f68EMhA/IGmvHpOCXPCwXz08Z&#10;ptrd+EjdKZQiQtinqMCE0KRS+tyQRT90DXH0CtdaDFG2pdQt3iLc1nKUJBNpseK4YLChL0P55XS1&#10;Cia6eN8cps1q1+233Wy8O54v1ij1+tKvPkEE6sN/+NHeaAWj+fgD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74DHAAAA3QAAAA8AAAAAAAAAAAAAAAAAmAIAAGRy&#10;cy9kb3ducmV2LnhtbFBLBQYAAAAABAAEAPUAAACMAwAAAAA=&#10;" path="m29,14c28,22,22,29,14,29,7,29,,22,,14,,7,7,,14,v8,,15,7,15,14xe" fillcolor="black" stroked="f">
                        <v:path arrowok="t" o:connecttype="custom" o:connectlocs="58,28;28,58;0,28;28,0;58,28" o:connectangles="0,0,0,0,0"/>
                      </v:shape>
                      <v:oval id="Oval 2936" o:spid="_x0000_s1544" style="position:absolute;left:32958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blscA&#10;AADdAAAADwAAAGRycy9kb3ducmV2LnhtbESPQWvCQBSE7wX/w/IKvdVNtUqNWUVEqfQgNC2U3B7Z&#10;ZxLNvg27W43/3hUKPQ4z8w2TLXvTijM531hW8DJMQBCXVjdcKfj+2j6/gfABWWNrmRRcycNyMXjI&#10;MNX2wp90zkMlIoR9igrqELpUSl/WZNAPbUccvYN1BkOUrpLa4SXCTStHSTKVBhuOCzV2tK6pPOW/&#10;RoHbTN6DPG03r8f98WdmPwpd6IlST4/9ag4iUB/+w3/tnVYwmo2n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NW5bHAAAA3QAAAA8AAAAAAAAAAAAAAAAAmAIAAGRy&#10;cy9kb3ducmV2LnhtbFBLBQYAAAAABAAEAPUAAACMAwAAAAA=&#10;" fillcolor="black" stroked="f"/>
                      <v:oval id="Oval 2937" o:spid="_x0000_s1545" style="position:absolute;left:32959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+DccA&#10;AADdAAAADwAAAGRycy9kb3ducmV2LnhtbESPT2sCMRTE70K/Q3gFb5qtra2uG6UUpcVDobYg3h6b&#10;5/5x87IkUddvbwqCx2FmfsNki8404kTOV5YVPA0TEMS51RUXCv5+V4MJCB+QNTaWScGFPCzmD70M&#10;U23P/EOnTShEhLBPUUEZQptK6fOSDPqhbYmjt7fOYIjSFVI7PEe4aeQoSV6lwYrjQoktfZSUHzZH&#10;o8Atx59BHlbLl/q73k7teqd3eqxU/7F7n4EI1IV7+Nb+0gpG0+c3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B/g3HAAAA3QAAAA8AAAAAAAAAAAAAAAAAmAIAAGRy&#10;cy9kb3ducmV2LnhtbFBLBQYAAAAABAAEAPUAAACMAwAAAAA=&#10;" fillcolor="black" stroked="f"/>
                      <v:oval id="Oval 2938" o:spid="_x0000_s1546" style="position:absolute;left:32959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qf8IA&#10;AADdAAAADwAAAGRycy9kb3ducmV2LnhtbERPy4rCMBTdC/MP4QruNPXJ2DHKIIqDC0FHEHeX5k5b&#10;bW5KErXz92YhuDyc92zRmErcyfnSsoJ+LwFBnFldcq7g+LvufoLwAVljZZkU/JOHxfyjNcNU2wfv&#10;6X4IuYgh7FNUUIRQp1L6rCCDvmdr4sj9WWcwROhyqR0+Yrip5CBJJtJgybGhwJqWBWXXw80ocKvx&#10;JsjrejW67C6nqd2e9VmPleq0m+8vEIGa8Ba/3D9awWA6jH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mp/wgAAAN0AAAAPAAAAAAAAAAAAAAAAAJgCAABkcnMvZG93&#10;bnJldi54bWxQSwUGAAAAAAQABAD1AAAAhwMAAAAA&#10;" fillcolor="black" stroked="f"/>
                      <v:oval id="Oval 2939" o:spid="_x0000_s1547" style="position:absolute;left:32960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P5McA&#10;AADdAAAADwAAAGRycy9kb3ducmV2LnhtbESPW2sCMRSE34X+h3AKvtVsvZTu1qyUoig+FGoLxbfD&#10;5nQvbk6WJOr6741Q8HGYmW+Y+aI3rTiR87VlBc+jBARxYXXNpYKf79XTKwgfkDW2lknBhTws8ofB&#10;HDNtz/xFp10oRYSwz1BBFUKXSemLigz6ke2Io/dnncEQpSuldniOcNPKcZK8SIM1x4UKO/qoqDjs&#10;jkaBW87WQR5Wy2nz2fymdrvXez1TavjYv7+BCNSHe/i/vdEKxukkhdub+AR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Sz+THAAAA3QAAAA8AAAAAAAAAAAAAAAAAmAIAAGRy&#10;cy9kb3ducmV2LnhtbFBLBQYAAAAABAAEAPUAAACMAwAAAAA=&#10;" fillcolor="black" stroked="f"/>
                      <v:oval id="Oval 2940" o:spid="_x0000_s1548" style="position:absolute;left:32961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VBMQA&#10;AADdAAAADwAAAGRycy9kb3ducmV2LnhtbERPz2vCMBS+D/wfwht4m+mkjlmNImKZeBjoBsPbo3m2&#10;1ealJFlb/3tzGOz48f1ergfTiI6cry0reJ0kIIgLq2suFXx/5S/vIHxA1thYJgV38rBejZ6WmGnb&#10;85G6UyhFDGGfoYIqhDaT0hcVGfQT2xJH7mKdwRChK6V22Mdw08hpkrxJgzXHhgpb2lZU3E6/RoHb&#10;zT6CvOW79Pp5/Znbw1mf9Uyp8fOwWYAINIR/8Z97rxVM52ncH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uFQTEAAAA3QAAAA8AAAAAAAAAAAAAAAAAmAIAAGRycy9k&#10;b3ducmV2LnhtbFBLBQYAAAAABAAEAPUAAACJAwAAAAA=&#10;" fillcolor="black" stroked="f"/>
                      <v:oval id="Oval 2941" o:spid="_x0000_s1549" style="position:absolute;left:32962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wn8YA&#10;AADdAAAADwAAAGRycy9kb3ducmV2LnhtbESPT4vCMBTE78J+h/AW9qapoqLVKCLKLnsQ/APi7dE8&#10;22rzUpKs1m9vFgSPw8z8hpnOG1OJGzlfWlbQ7SQgiDOrS84VHPbr9giED8gaK8uk4EEe5rOP1hRT&#10;be+8pdsu5CJC2KeooAihTqX0WUEGfcfWxNE7W2cwROlyqR3eI9xUspckQ2mw5LhQYE3LgrLr7s8o&#10;cKvBd5DX9ap/2VyOY/t70ic9UOrrs1lMQARqwjv8av9oBb1xvwv/b+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Kwn8YAAADdAAAADwAAAAAAAAAAAAAAAACYAgAAZHJz&#10;L2Rvd25yZXYueG1sUEsFBgAAAAAEAAQA9QAAAIsDAAAAAA==&#10;" fillcolor="black" stroked="f"/>
                      <v:oval id="Oval 2942" o:spid="_x0000_s1550" style="position:absolute;left:32973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u6MYA&#10;AADdAAAADwAAAGRycy9kb3ducmV2LnhtbESPQWvCQBSE74L/YXlCb3Vj0FKjq4goLR4KjYJ4e2Sf&#10;STT7NuxuNf33XaHgcZiZb5j5sjONuJHztWUFo2ECgriwuuZSwWG/fX0H4QOyxsYyKfglD8tFvzfH&#10;TNs7f9MtD6WIEPYZKqhCaDMpfVGRQT+0LXH0ztYZDFG6UmqH9wg3jUyT5E0arDkuVNjSuqLimv8Y&#10;BW4z+Qjyut2ML1+X49TuTvqkJ0q9DLrVDESgLjzD/+1PrSCdjl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Au6MYAAADdAAAADwAAAAAAAAAAAAAAAACYAgAAZHJz&#10;L2Rvd25yZXYueG1sUEsFBgAAAAAEAAQA9QAAAIsDAAAAAA==&#10;" fillcolor="black" stroked="f"/>
                      <v:oval id="Oval 2943" o:spid="_x0000_s1551" style="position:absolute;left:32974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yLc8YA&#10;AADdAAAADwAAAGRycy9kb3ducmV2LnhtbESPT2sCMRTE7wW/Q3iCt5r1L3U1ioii9CBoC8XbY/Pc&#10;Xd28LEnU9dubQqHHYWZ+w8wWjanEnZwvLSvodRMQxJnVJecKvr827x8gfEDWWFkmBU/ysJi33maY&#10;avvgA92PIRcRwj5FBUUIdSqlzwoy6Lu2Jo7e2TqDIUqXS+3wEeGmkv0kGUuDJceFAmtaFZRdjzej&#10;wK1H2yCvm/Xwsr/8TOznSZ/0SKlOu1lOQQRqwn/4r73TCvqT4QB+38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yLc8YAAADdAAAADwAAAAAAAAAAAAAAAACYAgAAZHJz&#10;L2Rvd25yZXYueG1sUEsFBgAAAAAEAAQA9QAAAIsDAAAAAA==&#10;" fillcolor="black" stroked="f"/>
                      <v:oval id="Oval 2944" o:spid="_x0000_s1552" style="position:absolute;left:32975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TB8cA&#10;AADdAAAADwAAAGRycy9kb3ducmV2LnhtbESPT2sCMRTE70K/Q3iF3jRbWUW3ZqUUpaUHwW2heHts&#10;XvePm5clSXX99qYgeBxm5jfMaj2YTpzI+caygudJAoK4tLrhSsH313a8AOEDssbOMim4kId1/jBa&#10;Yabtmfd0KkIlIoR9hgrqEPpMSl/WZNBPbE8cvV/rDIYoXSW1w3OEm05Ok2QuDTYcF2rs6a2m8lj8&#10;GQVuM3sP8rjdpO2u/Vnaz4M+6JlST4/D6wuIQEO4h2/tD61gukxT+H8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VEwfHAAAA3QAAAA8AAAAAAAAAAAAAAAAAmAIAAGRy&#10;cy9kb3ducmV2LnhtbFBLBQYAAAAABAAEAPUAAACMAwAAAAA=&#10;" fillcolor="black" stroked="f"/>
                      <v:oval id="Oval 2945" o:spid="_x0000_s1553" style="position:absolute;left:32975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2nMYA&#10;AADdAAAADwAAAGRycy9kb3ducmV2LnhtbESPT2sCMRTE74LfITyht5qtuFK3ZkVEafEgVIXi7bF5&#10;3T9uXpYk1e23b4SCx2FmfsMslr1pxZWcry0reBknIIgLq2suFZyO2+dXED4ga2wtk4Jf8rDMh4MF&#10;Ztre+JOuh1CKCGGfoYIqhC6T0hcVGfRj2xFH79s6gyFKV0rt8BbhppWTJJlJgzXHhQo7WldUXA4/&#10;RoHbpO9BXrababNvvuZ2d9ZnnSr1NOpXbyAC9eER/m9/aAWT+TSF+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m2nMYAAADdAAAADwAAAAAAAAAAAAAAAACYAgAAZHJz&#10;L2Rvd25yZXYueG1sUEsFBgAAAAAEAAQA9QAAAIsDAAAAAA==&#10;" fillcolor="black" stroked="f"/>
                      <v:oval id="Oval 2946" o:spid="_x0000_s1554" style="position:absolute;left:32976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o68cA&#10;AADdAAAADwAAAGRycy9kb3ducmV2LnhtbESPQWvCQBSE7wX/w/KE3nSjJFJTV5GiWHooaAvF2yP7&#10;mkSzb8PumqT/vlsQehxm5htmtRlMIzpyvrasYDZNQBAXVtdcKvj82E+eQPiArLGxTAp+yMNmPXpY&#10;Ya5tz0fqTqEUEcI+RwVVCG0upS8qMuintiWO3rd1BkOUrpTaYR/hppHzJFlIgzXHhQpbeqmouJ5u&#10;RoHbZYcgr/tdenm/fC3t21mfdabU43jYPoMINIT/8L39qhXMl+kC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LKOvHAAAA3QAAAA8AAAAAAAAAAAAAAAAAmAIAAGRy&#10;cy9kb3ducmV2LnhtbFBLBQYAAAAABAAEAPUAAACMAwAAAAA=&#10;" fillcolor="black" stroked="f"/>
                      <v:oval id="Oval 2947" o:spid="_x0000_s1555" style="position:absolute;left:32977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NcMYA&#10;AADdAAAADwAAAGRycy9kb3ducmV2LnhtbESPW2sCMRSE3wv9D+EIvtWs4nU1ShGlxQfBC4hvh81x&#10;d3VzsiSpbv+9EQp9HGbmG2a2aEwl7uR8aVlBt5OAIM6sLjlXcDysP8YgfEDWWFkmBb/kYTF/f5th&#10;qu2Dd3Tfh1xECPsUFRQh1KmUPivIoO/Ymjh6F+sMhihdLrXDR4SbSvaSZCgNlhwXCqxpWVB22/8Y&#10;BW41+Arytl71r9vraWI3Z33WA6XareZzCiJQE/7Df+1vraA36Y/g9S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NcMYAAADdAAAADwAAAAAAAAAAAAAAAACYAgAAZHJz&#10;L2Rvd25yZXYueG1sUEsFBgAAAAAEAAQA9QAAAIsDAAAAAA==&#10;" fillcolor="black" stroked="f"/>
                      <v:oval id="Oval 2948" o:spid="_x0000_s1556" style="position:absolute;left:32978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ZAsQA&#10;AADdAAAADwAAAGRycy9kb3ducmV2LnhtbERPz2vCMBS+D/wfwht4m+mkjlmNImKZeBjoBsPbo3m2&#10;1ealJFlb/3tzGOz48f1ergfTiI6cry0reJ0kIIgLq2suFXx/5S/vIHxA1thYJgV38rBejZ6WmGnb&#10;85G6UyhFDGGfoYIqhDaT0hcVGfQT2xJH7mKdwRChK6V22Mdw08hpkrxJgzXHhgpb2lZU3E6/RoHb&#10;zT6CvOW79Pp5/Znbw1mf9Uyp8fOwWYAINIR/8Z97rxVM52m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YGQLEAAAA3QAAAA8AAAAAAAAAAAAAAAAAmAIAAGRycy9k&#10;b3ducmV2LnhtbFBLBQYAAAAABAAEAPUAAACJAwAAAAA=&#10;" fillcolor="black" stroked="f"/>
                      <v:oval id="Oval 2949" o:spid="_x0000_s1557" style="position:absolute;left:32967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8mcYA&#10;AADdAAAADwAAAGRycy9kb3ducmV2LnhtbESPQWvCQBSE74X+h+UVvOmmomLSbKQURelB0BaKt0f2&#10;NYlm34bdVeO/dwtCj8PMfMPki9604kLON5YVvI4SEMSl1Q1XCr6/VsM5CB+QNbaWScGNPCyK56cc&#10;M22vvKPLPlQiQthnqKAOocuk9GVNBv3IdsTR+7XOYIjSVVI7vEa4aeU4SWbSYMNxocaOPmoqT/uz&#10;UeCW03WQp9Vyctwef1L7edAHPVVq8NK/v4EI1If/8KO90QrG6SSFvzfxCc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S8mcYAAADdAAAADwAAAAAAAAAAAAAAAACYAgAAZHJz&#10;L2Rvd25yZXYueG1sUEsFBgAAAAAEAAQA9QAAAIsDAAAAAA==&#10;" fillcolor="black" stroked="f"/>
                      <v:oval id="Oval 2950" o:spid="_x0000_s1558" style="position:absolute;left:32968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D2cIA&#10;AADdAAAADwAAAGRycy9kb3ducmV2LnhtbERPTYvCMBC9L/gfwgje1lSxy1qNIqIoHhZWBfE2NGNb&#10;bSYliVr/vTks7PHxvqfz1tTiQc5XlhUM+gkI4tzqigsFx8P68xuED8gaa8uk4EUe5rPOxxQzbZ/8&#10;S499KEQMYZ+hgjKEJpPS5yUZ9H3bEEfuYp3BEKErpHb4jOGmlsMk+ZIGK44NJTa0LCm/7e9GgVul&#10;myBv69Xo+nM9je3urM86VarXbRcTEIHa8C/+c2+1guE4jfvjm/g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4PZwgAAAN0AAAAPAAAAAAAAAAAAAAAAAJgCAABkcnMvZG93&#10;bnJldi54bWxQSwUGAAAAAAQABAD1AAAAhwMAAAAA&#10;" fillcolor="black" stroked="f"/>
                      <v:oval id="Oval 2951" o:spid="_x0000_s1559" style="position:absolute;left:32969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mQsYA&#10;AADdAAAADwAAAGRycy9kb3ducmV2LnhtbESPQWsCMRSE70L/Q3hCb5pVXKmrUYooSg9CbUG8PTbP&#10;3dXNy5Kkuv57UxA8DjPzDTNbtKYWV3K+sqxg0E9AEOdWV1wo+P1Z9z5A+ICssbZMCu7kYTF/68ww&#10;0/bG33Tdh0JECPsMFZQhNJmUPi/JoO/bhjh6J+sMhihdIbXDW4SbWg6TZCwNVhwXSmxoWVJ+2f8Z&#10;BW6VboK8rFej8+58mNivoz7qVKn3bvs5BRGoDa/ws73VCoaTdAD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smQsYAAADdAAAADwAAAAAAAAAAAAAAAACYAgAAZHJz&#10;L2Rvd25yZXYueG1sUEsFBgAAAAAEAAQA9QAAAIsDAAAAAA==&#10;" fillcolor="black" stroked="f"/>
                      <v:oval id="Oval 2952" o:spid="_x0000_s1560" style="position:absolute;left:32970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4NcYA&#10;AADdAAAADwAAAGRycy9kb3ducmV2LnhtbESPT2vCQBTE7wW/w/IEb3VjaIpGV5GitHgo+AfE2yP7&#10;TKLZt2F31fTbd4VCj8PM/IaZLTrTiDs5X1tWMBomIIgLq2suFRz269cxCB+QNTaWScEPeVjMey8z&#10;zLV98Jbuu1CKCGGfo4IqhDaX0hcVGfRD2xJH72ydwRClK6V2+Ihw08g0Sd6lwZrjQoUtfVRUXHc3&#10;o8Ctss8gr+vV2+X7cpzYzUmfdKbUoN8tpyACdeE//Nf+0grSSZbC8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m4NcYAAADdAAAADwAAAAAAAAAAAAAAAACYAgAAZHJz&#10;L2Rvd25yZXYueG1sUEsFBgAAAAAEAAQA9QAAAIsDAAAAAA==&#10;" fillcolor="black" stroked="f"/>
                      <v:oval id="Oval 2953" o:spid="_x0000_s1561" style="position:absolute;left:32971;top:477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drsYA&#10;AADdAAAADwAAAGRycy9kb3ducmV2LnhtbESPQWsCMRSE74L/ITzBW82qXalbo4goSg+FaqF4e2ye&#10;u6ublyWJuv33plDwOMzMN8xs0Zpa3Mj5yrKC4SABQZxbXXGh4PuweXkD4QOyxtoyKfglD4t5tzPD&#10;TNs7f9FtHwoRIewzVFCG0GRS+rwkg35gG+LonawzGKJ0hdQO7xFuajlKkok0WHFcKLGhVUn5ZX81&#10;Ctw63QZ52axfz5/nn6n9OOqjTpXq99rlO4hAbXiG/9s7rWA0Tcf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UdrsYAAADdAAAADwAAAAAAAAAAAAAAAACYAgAAZHJz&#10;L2Rvd25yZXYueG1sUEsFBgAAAAAEAAQA9QAAAIsDAAAAAA==&#10;" fillcolor="black" stroked="f"/>
                      <v:oval id="Oval 2954" o:spid="_x0000_s1562" style="position:absolute;left:32971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F2sYA&#10;AADdAAAADwAAAGRycy9kb3ducmV2LnhtbESPT2sCMRTE74LfITyht5qtuFK3ZkVEafEgVIXi7bF5&#10;3T9uXpYk1e23b4SCx2FmfsMslr1pxZWcry0reBknIIgLq2suFZyO2+dXED4ga2wtk4Jf8rDMh4MF&#10;Ztre+JOuh1CKCGGfoYIqhC6T0hcVGfRj2xFH79s6gyFKV0rt8BbhppWTJJlJgzXHhQo7WldUXA4/&#10;RoHbpO9BXrababNvvuZ2d9ZnnSr1NOpXbyAC9eER/m9/aAWTeTqF+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yF2sYAAADdAAAADwAAAAAAAAAAAAAAAACYAgAAZHJz&#10;L2Rvd25yZXYueG1sUEsFBgAAAAAEAAQA9QAAAIsDAAAAAA==&#10;" fillcolor="black" stroked="f"/>
                      <v:oval id="Oval 2955" o:spid="_x0000_s1563" style="position:absolute;left:32972;top:47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gQcYA&#10;AADdAAAADwAAAGRycy9kb3ducmV2LnhtbESPT2sCMRTE74V+h/AK3mq24kpdzUoRRelB0Ari7bF5&#10;7h83L0sSdfvtm0Khx2FmfsPMF71pxZ2cry0reBsmIIgLq2suFRy/1q/vIHxA1thaJgXf5GGRPz/N&#10;MdP2wXu6H0IpIoR9hgqqELpMSl9UZNAPbUccvYt1BkOUrpTa4SPCTStHSTKRBmuOCxV2tKyouB5u&#10;RoFbpZsgr+vVuNk1p6n9POuzTpUavPQfMxCB+vAf/mtvtYLRNE3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AgQcYAAADdAAAADwAAAAAAAAAAAAAAAACYAgAAZHJz&#10;L2Rvd25yZXYueG1sUEsFBgAAAAAEAAQA9QAAAIsDAAAAAA==&#10;" fillcolor="black" stroked="f"/>
                      <v:oval id="Oval 2956" o:spid="_x0000_s1564" style="position:absolute;left:32968;top:4772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z+8cA&#10;AADdAAAADwAAAGRycy9kb3ducmV2LnhtbESPT2vCQBTE70K/w/IK3nTToKFN3YhYBA9SadpDj6/Z&#10;1/xp9m3IriZ++64geBxm5jfMaj2aVpypd7VlBU/zCARxYXXNpYKvz93sGYTzyBpby6TgQg7W2cNk&#10;ham2A3/QOfelCBB2KSqovO9SKV1RkUE3tx1x8H5tb9AH2ZdS9zgEuGllHEWJNFhzWKiwo21FxV9+&#10;MgoW9N5s6Wf/HSf5ceiWm8Ye9JtS08dx8wrC0+jv4Vt7rxXEL8sE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PM/vHAAAA3QAAAA8AAAAAAAAAAAAAAAAAmAIAAGRy&#10;cy9kb3ducmV2LnhtbFBLBQYAAAAABAAEAPUAAACMAwAAAAA=&#10;" fillcolor="#df6926" stroked="f"/>
                      <v:oval id="Oval 2957" o:spid="_x0000_s1565" style="position:absolute;left:32969;top:4772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WYMcA&#10;AADdAAAADwAAAGRycy9kb3ducmV2LnhtbESPT2vCQBTE7wW/w/IKvemmoVob3YhYCh5Eaeyhx9fs&#10;M3/Mvg3ZrUm/vSsIPQ4z8xtmuRpMIy7UucqygudJBII4t7riQsHX8WM8B+E8ssbGMin4IwerdPSw&#10;xETbnj/pkvlCBAi7BBWU3reJlC4vyaCb2JY4eCfbGfRBdoXUHfYBbhoZR9FMGqw4LJTY0qak/Jz9&#10;GgUvtK839LP9jmfZoW+n69ru9LtST4/DegHC0+D/w/f2ViuI36av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DlmDHAAAA3QAAAA8AAAAAAAAAAAAAAAAAmAIAAGRy&#10;cy9kb3ducmV2LnhtbFBLBQYAAAAABAAEAPUAAACMAwAAAAA=&#10;" fillcolor="#df6926" stroked="f"/>
                      <v:oval id="Oval 2958" o:spid="_x0000_s1566" style="position:absolute;left:32971;top:4772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CEsIA&#10;AADdAAAADwAAAGRycy9kb3ducmV2LnhtbERPTYvCMBC9C/sfwix403SLylqNIorgQVbsevA4NmNb&#10;t5mUJtr6781hwePjfc+XnanEgxpXWlbwNYxAEGdWl5wrOP1uB98gnEfWWFkmBU9ysFx89OaYaNvy&#10;kR6pz0UIYZeggsL7OpHSZQUZdENbEwfuahuDPsAml7rBNoSbSsZRNJEGSw4NBda0Lij7S+9GwYh+&#10;bmu67M7xJD209Xh1s3u9Uar/2a1mIDx1/i3+d++0gng6DnP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AISwgAAAN0AAAAPAAAAAAAAAAAAAAAAAJgCAABkcnMvZG93&#10;bnJldi54bWxQSwUGAAAAAAQABAD1AAAAhwMAAAAA&#10;" fillcolor="#df6926" stroked="f"/>
                      <v:shape id="Freeform 2959" o:spid="_x0000_s1567" style="position:absolute;left:32973;top:4772;width:1;height:2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WpsYA&#10;AADdAAAADwAAAGRycy9kb3ducmV2LnhtbESPQWvCQBSE70L/w/IKvUjdGKto6ipSFHsTUwV7e2Rf&#10;k9Ds25BdY/z3riB4HGbmG2a+7EwlWmpcaVnBcBCBIM6sLjlXcPjZvE9BOI+ssbJMCq7kYLl46c0x&#10;0fbCe2pTn4sAYZeggsL7OpHSZQUZdANbEwfvzzYGfZBNLnWDlwA3lYyjaCINlhwWCqzpq6DsPz0b&#10;BR33cTdu83S92sXD0+9kZI4fW6XeXrvVJwhPnX+GH+1vrSCejWd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fWpsYAAADdAAAADwAAAAAAAAAAAAAAAACYAgAAZHJz&#10;L2Rvd25yZXYueG1sUEsFBgAAAAAEAAQA9QAAAIsDAAAAAA==&#10;" path="m59,30c58,46,45,59,29,59,13,59,,46,,30,,13,13,,29,,45,,59,13,59,30xe" fillcolor="#df6926" stroked="f">
                        <v:path arrowok="t" o:connecttype="custom" o:connectlocs="118,60;58,118;0,60;58,0;118,60" o:connectangles="0,0,0,0,0"/>
                      </v:shape>
                      <v:oval id="Oval 2960" o:spid="_x0000_s1568" style="position:absolute;left:32974;top:4772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EqcQA&#10;AADdAAAADwAAAGRycy9kb3ducmV2LnhtbERPy2rCQBTdC/2H4RbcmUlDGzR1DGIpuCgV0y5c3mZu&#10;82jmTsiMJv69syi4PJz3Op9MJy40uMaygqcoBkFcWt1wpeD7632xBOE8ssbOMim4koN88zBbY6bt&#10;yEe6FL4SIYRdhgpq7/tMSlfWZNBFticO3K8dDPoAh0rqAccQbjqZxHEqDTYcGmrsaVdT+VecjYJn&#10;+mx39LM/JWlxGPuXbWs/9JtS88dp+wrC0+Tv4n/3XitIVmnYH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GxKnEAAAA3QAAAA8AAAAAAAAAAAAAAAAAmAIAAGRycy9k&#10;b3ducmV2LnhtbFBLBQYAAAAABAAEAPUAAACJAwAAAAA=&#10;" fillcolor="#df6926" stroked="f"/>
                      <v:oval id="Oval 2961" o:spid="_x0000_s1569" style="position:absolute;left:32976;top:4772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hMscA&#10;AADdAAAADwAAAGRycy9kb3ducmV2LnhtbESPT2vCQBTE7wW/w/KE3urG0IYa3YgogofS0ujB4zP7&#10;zB+zb0N2a9Jv3y0Uehxm5jfMaj2aVtypd7VlBfNZBIK4sLrmUsHpuH96BeE8ssbWMin4JgfrbPKw&#10;wlTbgT/pnvtSBAi7FBVU3neplK6oyKCb2Y44eFfbG/RB9qXUPQ4BbloZR1EiDdYcFirsaFtRccu/&#10;jIJnem+2dDmc4yT/GLqXTWPf9E6px+m4WYLwNPr/8F/7oBXEi2QO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KYTLHAAAA3QAAAA8AAAAAAAAAAAAAAAAAmAIAAGRy&#10;cy9kb3ducmV2LnhtbFBLBQYAAAAABAAEAPUAAACMAwAAAAA=&#10;" fillcolor="#df6926" stroked="f"/>
                      <v:oval id="Oval 2962" o:spid="_x0000_s1570" style="position:absolute;left:32978;top:4772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/RcYA&#10;AADdAAAADwAAAGRycy9kb3ducmV2LnhtbESPQWvCQBSE74L/YXlCb7oxtEFTVxFLwYNUjB56fM2+&#10;JtHs25BdTfrvu4LgcZiZb5jFqje1uFHrKssKppMIBHFudcWFgtPxczwD4TyyxtoyKfgjB6vlcLDA&#10;VNuOD3TLfCEChF2KCkrvm1RKl5dk0E1sQxy8X9sa9EG2hdQtdgFuahlHUSINVhwWSmxoU1J+ya5G&#10;wSt9nTf0s/2Ok2zfNW/rs93pD6VeRv36HYSn3j/Dj/ZWK4jnSQz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j/RcYAAADdAAAADwAAAAAAAAAAAAAAAACYAgAAZHJz&#10;L2Rvd25yZXYueG1sUEsFBgAAAAAEAAQA9QAAAIsDAAAAAA==&#10;" fillcolor="#df6926" stroked="f"/>
                      <v:oval id="Oval 2963" o:spid="_x0000_s1571" style="position:absolute;left:32956;top:4772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a3scA&#10;AADdAAAADwAAAGRycy9kb3ducmV2LnhtbESPQWvCQBSE70L/w/IK3sym0YY2dRVRBA9SadpDj6/Z&#10;1ySafRuyq4n/3i0UPA4z8w0zXw6mERfqXG1ZwVMUgyAurK65VPD1uZ28gHAeWWNjmRRcycFy8TCa&#10;Y6Ztzx90yX0pAoRdhgoq79tMSldUZNBFtiUO3q/tDPogu1LqDvsAN41M4jiVBmsOCxW2tK6oOOVn&#10;o2BG78c1/ey+kzQ/9O3z6mj3eqPU+HFYvYHwNPh7+L+90wqS13QKf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UWt7HAAAA3QAAAA8AAAAAAAAAAAAAAAAAmAIAAGRy&#10;cy9kb3ducmV2LnhtbFBLBQYAAAAABAAEAPUAAACMAwAAAAA=&#10;" fillcolor="#df6926" stroked="f"/>
                      <v:oval id="Oval 2964" o:spid="_x0000_s1572" style="position:absolute;left:32958;top:4772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3CqscA&#10;AADdAAAADwAAAGRycy9kb3ducmV2LnhtbESPT2vCQBTE7wW/w/IKvdVNgw01uhFRCh6KpdGDx2f2&#10;mT9m34bs1qTf3i0Uehxm5jfMcjWaVtyod7VlBS/TCARxYXXNpYLj4f35DYTzyBpby6TghxysssnD&#10;ElNtB/6iW+5LESDsUlRQed+lUrqiIoNuajvi4F1sb9AH2ZdS9zgEuGllHEWJNFhzWKiwo01FxTX/&#10;NgpmtG82dN6d4iT/HLrXdWM/9Fapp8dxvQDhafT/4b/2TiuI58kM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9wqrHAAAA3QAAAA8AAAAAAAAAAAAAAAAAmAIAAGRy&#10;cy9kb3ducmV2LnhtbFBLBQYAAAAABAAEAPUAAACMAwAAAAA=&#10;" fillcolor="#df6926" stroked="f"/>
                      <v:oval id="Oval 2965" o:spid="_x0000_s1573" style="position:absolute;left:32959;top:4772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nMccA&#10;AADdAAAADwAAAGRycy9kb3ducmV2LnhtbESPT2vCQBTE70K/w/IK3nTToKFN3YhYBA9SadpDj6/Z&#10;1/xp9m3IriZ++64geBxm5jfMaj2aVpypd7VlBU/zCARxYXXNpYKvz93sGYTzyBpby6TgQg7W2cNk&#10;ham2A3/QOfelCBB2KSqovO9SKV1RkUE3tx1x8H5tb9AH2ZdS9zgEuGllHEWJNFhzWKiwo21FxV9+&#10;MgoW9N5s6Wf/HSf5ceiWm8Ye9JtS08dx8wrC0+jv4Vt7rxXEL8kS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xZzHHAAAA3QAAAA8AAAAAAAAAAAAAAAAAmAIAAGRy&#10;cy9kb3ducmV2LnhtbFBLBQYAAAAABAAEAPUAAACMAwAAAAA=&#10;" fillcolor="#df6926" stroked="f"/>
                      <v:oval id="Oval 2966" o:spid="_x0000_s1574" style="position:absolute;left:32961;top:4772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5RsYA&#10;AADdAAAADwAAAGRycy9kb3ducmV2LnhtbESPQWvCQBSE74L/YXlCb3VjqEFTVxFLwUNRjB56fM2+&#10;JtHs25DdmvjvXaHgcZiZb5jFqje1uFLrKssKJuMIBHFudcWFgtPx83UGwnlkjbVlUnAjB6vlcLDA&#10;VNuOD3TNfCEChF2KCkrvm1RKl5dk0I1tQxy8X9sa9EG2hdQtdgFuahlHUSINVhwWSmxoU1J+yf6M&#10;gjfanTf0s/2Ok2zfNdP12X7pD6VeRv36HYSn3j/D/+2tVhDPkwQ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5RsYAAADdAAAADwAAAAAAAAAAAAAAAACYAgAAZHJz&#10;L2Rvd25yZXYueG1sUEsFBgAAAAAEAAQA9QAAAIsDAAAAAA==&#10;" fillcolor="#df6926" stroked="f"/>
                      <v:oval id="Oval 2967" o:spid="_x0000_s1575" style="position:absolute;left:32963;top:4772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c3ccA&#10;AADdAAAADwAAAGRycy9kb3ducmV2LnhtbESPQWvCQBSE70L/w/IK3ppNg6Zt6iqiCB6kYtpDj6/Z&#10;1ySafRuyq4n/3i0UPA4z8w0zWwymERfqXG1ZwXMUgyAurK65VPD1uXl6BeE8ssbGMim4koPF/GE0&#10;w0zbng90yX0pAoRdhgoq79tMSldUZNBFtiUO3q/tDPogu1LqDvsAN41M4jiVBmsOCxW2tKqoOOVn&#10;o2BCH8cV/Wy/kzTf9+10ebQ7vVZq/Dgs30F4Gvw9/N/eagXJW/oCf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vXN3HAAAA3QAAAA8AAAAAAAAAAAAAAAAAmAIAAGRy&#10;cy9kb3ducmV2LnhtbFBLBQYAAAAABAAEAPUAAACMAwAAAAA=&#10;" fillcolor="#df6926" stroked="f"/>
                      <v:oval id="Oval 2968" o:spid="_x0000_s1576" style="position:absolute;left:32964;top:4772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Ir8QA&#10;AADdAAAADwAAAGRycy9kb3ducmV2LnhtbERPy2rCQBTdC/2H4RbcmUlDGzR1DGIpuCgV0y5c3mZu&#10;82jmTsiMJv69syi4PJz3Op9MJy40uMaygqcoBkFcWt1wpeD7632xBOE8ssbOMim4koN88zBbY6bt&#10;yEe6FL4SIYRdhgpq7/tMSlfWZNBFticO3K8dDPoAh0rqAccQbjqZxHEqDTYcGmrsaVdT+VecjYJn&#10;+mx39LM/JWlxGPuXbWs/9JtS88dp+wrC0+Tv4n/3XitIVmmYG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wyK/EAAAA3QAAAA8AAAAAAAAAAAAAAAAAmAIAAGRycy9k&#10;b3ducmV2LnhtbFBLBQYAAAAABAAEAPUAAACJAwAAAAA=&#10;" fillcolor="#df6926" stroked="f"/>
                      <v:oval id="Oval 2969" o:spid="_x0000_s1577" style="position:absolute;left:32966;top:4772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tNMYA&#10;AADdAAAADwAAAGRycy9kb3ducmV2LnhtbESPQWvCQBSE74L/YXlCb3VjqEFTVxFF8FAqRg89vmZf&#10;k2j2bchuTfz3XaHgcZiZb5jFqje1uFHrKssKJuMIBHFudcWFgvNp9zoD4TyyxtoyKbiTg9VyOFhg&#10;qm3HR7plvhABwi5FBaX3TSqly0sy6Ma2IQ7ej20N+iDbQuoWuwA3tYyjKJEGKw4LJTa0KSm/Zr9G&#10;wRt9Xjb0vf+Kk+zQNdP1xX7orVIvo379DsJT75/h//ZeK4jnyRw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xtNMYAAADdAAAADwAAAAAAAAAAAAAAAACYAgAAZHJz&#10;L2Rvd25yZXYueG1sUEsFBgAAAAAEAAQA9QAAAIsDAAAAAA==&#10;" fillcolor="#df6926" stroked="f"/>
                      <v:oval id="Oval 2970" o:spid="_x0000_s1578" style="position:absolute;left:32968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fucMA&#10;AADdAAAADwAAAGRycy9kb3ducmV2LnhtbERPy4rCMBTdD8w/hDvgTtMRHbUaZRBFmYXgA8Tdpbm2&#10;1eamJFHr35uFMMvDeU9mjanEnZwvLSv47iQgiDOrS84VHPbL9hCED8gaK8uk4EkeZtPPjwmm2j54&#10;S/ddyEUMYZ+igiKEOpXSZwUZ9B1bE0fubJ3BEKHLpXb4iOGmkt0k+ZEGS44NBdY0Lyi77m5GgVv0&#10;V0Fel4veZXM5juzfSZ90X6nWV/M7BhGoCf/it3utFXRHg7g/vo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LfucMAAADdAAAADwAAAAAAAAAAAAAAAACYAgAAZHJzL2Rv&#10;d25yZXYueG1sUEsFBgAAAAAEAAQA9QAAAIgDAAAAAA==&#10;" fillcolor="black" stroked="f"/>
                      <v:oval id="Oval 2971" o:spid="_x0000_s1579" style="position:absolute;left:32970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56IscA&#10;AADdAAAADwAAAGRycy9kb3ducmV2LnhtbESPQWvCQBSE74L/YXlCb7pRaq1pVhFRWnoQTAslt0f2&#10;NYlm34bdrab/vlsQPA4z8w2TrXvTigs531hWMJ0kIIhLqxuuFHx+7MfPIHxA1thaJgW/5GG9Gg4y&#10;TLW98pEueahEhLBPUUEdQpdK6cuaDPqJ7Yij922dwRClq6R2eI1w08pZkjxJgw3HhRo72tZUnvMf&#10;o8Dt5q9Bnve7x9Ph9LW074Uu9Fyph1G/eQERqA/38K39phXMlosp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OeiLHAAAA3QAAAA8AAAAAAAAAAAAAAAAAmAIAAGRy&#10;cy9kb3ducmV2LnhtbFBLBQYAAAAABAAEAPUAAACMAwAAAAA=&#10;" fillcolor="black" stroked="f"/>
                      <v:oval id="Oval 2972" o:spid="_x0000_s1580" style="position:absolute;left:32972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kVcYA&#10;AADdAAAADwAAAGRycy9kb3ducmV2LnhtbESPQWsCMRSE7wX/Q3iCN826aK1bo4goFg+FaqF4e2ye&#10;u6ublyWJuv33piD0OMzMN8xs0Zpa3Mj5yrKC4SABQZxbXXGh4Puw6b+B8AFZY22ZFPySh8W88zLD&#10;TNs7f9FtHwoRIewzVFCG0GRS+rwkg35gG+LonawzGKJ0hdQO7xFuapkmyas0WHFcKLGhVUn5ZX81&#10;Ctx6vA3yslmPzp/nn6ndHfVRj5XqddvlO4hAbfgPP9sfWkE6naT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zkVcYAAADdAAAADwAAAAAAAAAAAAAAAACYAgAAZHJz&#10;L2Rvd25yZXYueG1sUEsFBgAAAAAEAAQA9QAAAIsDAAAAAA==&#10;" fillcolor="black" stroked="f"/>
                      <v:oval id="Oval 2973" o:spid="_x0000_s1581" style="position:absolute;left:32973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BzscA&#10;AADdAAAADwAAAGRycy9kb3ducmV2LnhtbESPT2sCMRTE70K/Q3gFb5qtra2uG6UUpcVDobYg3h6b&#10;5/5x87IkUddvbwqCx2FmfsNki8404kTOV5YVPA0TEMS51RUXCv5+V4MJCB+QNTaWScGFPCzmD70M&#10;U23P/EOnTShEhLBPUUEZQptK6fOSDPqhbYmjt7fOYIjSFVI7PEe4aeQoSV6lwYrjQoktfZSUHzZH&#10;o8Atx59BHlbLl/q73k7teqd3eqxU/7F7n4EI1IV7+Nb+0gpG07dn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QQc7HAAAA3QAAAA8AAAAAAAAAAAAAAAAAmAIAAGRy&#10;cy9kb3ducmV2LnhtbFBLBQYAAAAABAAEAPUAAACMAwAAAAA=&#10;" fillcolor="black" stroked="f"/>
                      <v:oval id="Oval 2974" o:spid="_x0000_s1582" style="position:absolute;left:32975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ZusYA&#10;AADdAAAADwAAAGRycy9kb3ducmV2LnhtbESPW2sCMRSE3wv9D+EIvtWs4nU1ShGlxQfBC4hvh81x&#10;d3VzsiSpbv+9EQp9HGbmG2a2aEwl7uR8aVlBt5OAIM6sLjlXcDysP8YgfEDWWFkmBb/kYTF/f5th&#10;qu2Dd3Tfh1xECPsUFRQh1KmUPivIoO/Ymjh6F+sMhihdLrXDR4SbSvaSZCgNlhwXCqxpWVB22/8Y&#10;BW41+Arytl71r9vraWI3Z33WA6XareZzCiJQE/7Df+1vraA3GfXh9S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nZusYAAADdAAAADwAAAAAAAAAAAAAAAACYAgAAZHJz&#10;L2Rvd25yZXYueG1sUEsFBgAAAAAEAAQA9QAAAIsDAAAAAA==&#10;" fillcolor="black" stroked="f"/>
                      <v:oval id="Oval 2975" o:spid="_x0000_s1583" style="position:absolute;left:32977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8IcYA&#10;AADdAAAADwAAAGRycy9kb3ducmV2LnhtbESPQWsCMRSE7wX/Q3iCt5qtuK2uRhFRKh4ErSDeHpvX&#10;3dXNy5Kkuv57Uyj0OMzMN8x03ppa3Mj5yrKCt34Cgji3uuJCwfFr/ToC4QOyxtoyKXiQh/ms8zLF&#10;TNs77+l2CIWIEPYZKihDaDIpfV6SQd+3DXH0vq0zGKJ0hdQO7xFuajlIkndpsOK4UGJDy5Ly6+HH&#10;KHCr9DPI63o1vOwup7HdnvVZp0r1uu1iAiJQG/7Df+2NVjAYf6T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V8IcYAAADdAAAADwAAAAAAAAAAAAAAAACYAgAAZHJz&#10;L2Rvd25yZXYueG1sUEsFBgAAAAAEAAQA9QAAAIsDAAAAAA==&#10;" fillcolor="black" stroked="f"/>
                      <v:oval id="Oval 2976" o:spid="_x0000_s1584" style="position:absolute;left:32978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iVsYA&#10;AADdAAAADwAAAGRycy9kb3ducmV2LnhtbESPT2sCMRTE7wW/Q3iCt5pV/FNXo4goSg+CtlC8PTbP&#10;3dXNy5JEXb+9KRR6HGbmN8xs0ZhK3Mn50rKCXjcBQZxZXXKu4Ptr8/4BwgdkjZVlUvAkD4t5622G&#10;qbYPPtD9GHIRIexTVFCEUKdS+qwgg75ra+Lona0zGKJ0udQOHxFuKtlPkpE0WHJcKLCmVUHZ9Xgz&#10;Ctx6uA3yulkPLvvLz8R+nvRJD5XqtJvlFESgJvyH/9o7raA/GY/g9018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fiVsYAAADdAAAADwAAAAAAAAAAAAAAAACYAgAAZHJz&#10;L2Rvd25yZXYueG1sUEsFBgAAAAAEAAQA9QAAAIsDAAAAAA==&#10;" fillcolor="black" stroked="f"/>
                      <v:oval id="Oval 2977" o:spid="_x0000_s1585" style="position:absolute;left:32957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HzcYA&#10;AADdAAAADwAAAGRycy9kb3ducmV2LnhtbESPQWsCMRSE7wX/Q3iCt5pVtNbVKCKK0oOgLRRvj81z&#10;d3XzsiRR139vCgWPw8x8w0znjanEjZwvLSvodRMQxJnVJecKfr7X758gfEDWWFkmBQ/yMJ+13qaY&#10;anvnPd0OIRcRwj5FBUUIdSqlzwoy6Lu2Jo7eyTqDIUqXS+3wHuGmkv0k+ZAGS44LBda0LCi7HK5G&#10;gVsNN0Fe1qvBeXf+Hduvoz7qoVKddrOYgAjUhFf4v73VCvrj0Qj+3s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tHzcYAAADdAAAADwAAAAAAAAAAAAAAAACYAgAAZHJz&#10;L2Rvd25yZXYueG1sUEsFBgAAAAAEAAQA9QAAAIsDAAAAAA==&#10;" fillcolor="black" stroked="f"/>
                      <v:oval id="Oval 2978" o:spid="_x0000_s1586" style="position:absolute;left:32958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Tv8MA&#10;AADdAAAADwAAAGRycy9kb3ducmV2LnhtbERPy4rCMBTdD8w/hDvgTtMRHbUaZRBFmYXgA8Tdpbm2&#10;1eamJFHr35uFMMvDeU9mjanEnZwvLSv47iQgiDOrS84VHPbL9hCED8gaK8uk4EkeZtPPjwmm2j54&#10;S/ddyEUMYZ+igiKEOpXSZwUZ9B1bE0fubJ3BEKHLpXb4iOGmkt0k+ZEGS44NBdY0Lyi77m5GgVv0&#10;V0Fel4veZXM5juzfSZ90X6nWV/M7BhGoCf/it3utFXRHgzg3vo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TTv8MAAADdAAAADwAAAAAAAAAAAAAAAACYAgAAZHJzL2Rv&#10;d25yZXYueG1sUEsFBgAAAAAEAAQA9QAAAIgDAAAAAA==&#10;" fillcolor="black" stroked="f"/>
                      <v:oval id="Oval 2979" o:spid="_x0000_s1587" style="position:absolute;left:32960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2JMcA&#10;AADdAAAADwAAAGRycy9kb3ducmV2LnhtbESPT2sCMRTE7wW/Q3hCbzWr1OquRhFRKj0I/gHx9tg8&#10;d1c3L0uS6vrtm0Khx2FmfsNM562pxZ2crywr6PcSEMS51RUXCo6H9dsYhA/IGmvLpOBJHuazzssU&#10;M20fvKP7PhQiQthnqKAMocmk9HlJBn3PNsTRu1hnMETpCqkdPiLc1HKQJB/SYMVxocSGliXlt/23&#10;UeBWw88gb+vV+3V7PaX266zPeqjUa7ddTEAEasN/+K+90QoG6SiF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4diTHAAAA3QAAAA8AAAAAAAAAAAAAAAAAmAIAAGRy&#10;cy9kb3ducmV2LnhtbFBLBQYAAAAABAAEAPUAAACMAwAAAAA=&#10;" fillcolor="black" stroked="f"/>
                      <v:oval id="Oval 2980" o:spid="_x0000_s1588" style="position:absolute;left:32962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evnsQA&#10;AADdAAAADwAAAGRycy9kb3ducmV2LnhtbERPz2vCMBS+D/wfwhN2m6llDq3GIqOy4WEwJ4i3R/Ns&#10;a5uXkmTa/ffLQfD48f1e5YPpxJWcbywrmE4SEMSl1Q1XCg4/25c5CB+QNXaWScEfecjXo6cVZtre&#10;+Juu+1CJGMI+QwV1CH0mpS9rMugntieO3Nk6gyFCV0nt8BbDTSfTJHmTBhuODTX29F5T2e5/jQJX&#10;zD6CbLfF6+XrclzY3Umf9Eyp5/GwWYIINISH+O7+1ArSxTzuj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Xr57EAAAA3QAAAA8AAAAAAAAAAAAAAAAAmAIAAGRycy9k&#10;b3ducmV2LnhtbFBLBQYAAAAABAAEAPUAAACJAwAAAAA=&#10;" fillcolor="black" stroked="f"/>
                      <v:oval id="Oval 2981" o:spid="_x0000_s1589" style="position:absolute;left:32963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KBcYA&#10;AADdAAAADwAAAGRycy9kb3ducmV2LnhtbESPT2sCMRTE7wW/Q3hCbzWr1KJbo4i4tHgoqIXi7bF5&#10;3b95WZJ03X57Uyh4HGbmN8xqM5hW9OR8ZVnBdJKAIM6trrhQ8HnOnhYgfEDW2FomBb/kYbMePaww&#10;1fbKR+pPoRARwj5FBWUIXSqlz0sy6Ce2I47et3UGQ5SukNrhNcJNK2dJ8iINVhwXSuxoV1LenH6M&#10;ArefvwXZZPvn+qP+WtrDRV/0XKnH8bB9BRFoCPfwf/tdK5gtF1P4e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sKBcYAAADdAAAADwAAAAAAAAAAAAAAAACYAgAAZHJz&#10;L2Rvd25yZXYueG1sUEsFBgAAAAAEAAQA9QAAAIsDAAAAAA==&#10;" fillcolor="black" stroked="f"/>
                      <v:oval id="Oval 2982" o:spid="_x0000_s1590" style="position:absolute;left:32965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UcsYA&#10;AADdAAAADwAAAGRycy9kb3ducmV2LnhtbESPT4vCMBTE74LfITxhb5puWUW7RhFRdvEg+AcWb4/m&#10;bVttXkqS1e63N4LgcZiZ3zDTeWtqcSXnK8sK3gcJCOLc6ooLBcfDuj8G4QOyxtoyKfgnD/NZtzPF&#10;TNsb7+i6D4WIEPYZKihDaDIpfV6SQT+wDXH0fq0zGKJ0hdQObxFuapkmyUgarDgulNjQsqT8sv8z&#10;Ctxq+BXkZb36OG/PPxO7OemTHir11msXnyACteEVfra/tYJ0Mk7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mUcsYAAADdAAAADwAAAAAAAAAAAAAAAACYAgAAZHJz&#10;L2Rvd25yZXYueG1sUEsFBgAAAAAEAAQA9QAAAIsDAAAAAA==&#10;" fillcolor="black" stroked="f"/>
                      <v:oval id="Oval 2983" o:spid="_x0000_s1591" style="position:absolute;left:32967;top:47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x6ccA&#10;AADdAAAADwAAAGRycy9kb3ducmV2LnhtbESPQWvCQBSE70L/w/IK3uqmWkVTNyKiKD0I2kLx9si+&#10;JjHZt2F31fTfu4WCx2FmvmHmi8404krOV5YVvA4SEMS51RUXCr4+Ny9TED4ga2wsk4Jf8rDInnpz&#10;TLW98YGux1CICGGfooIyhDaV0uclGfQD2xJH78c6gyFKV0jt8BbhppHDJJlIgxXHhRJbWpWU18eL&#10;UeDW422Q9Wb9dt6fv2f246RPeqxU/7lbvoMI1IVH+L+90wqGs+kI/t7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FMenHAAAA3QAAAA8AAAAAAAAAAAAAAAAAmAIAAGRy&#10;cy9kb3ducmV2LnhtbFBLBQYAAAAABAAEAPUAAACMAwAAAAA=&#10;" fillcolor="black" stroked="f"/>
                      <v:oval id="Oval 2984" o:spid="_x0000_s1592" style="position:absolute;left:32963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kUMUA&#10;AADdAAAADwAAAGRycy9kb3ducmV2LnhtbESPQWvCQBSE70L/w/IK3nTToGKjq4gieBCLsQePz+wz&#10;ic2+DdnVpP++KxQ8DjPzDTNfdqYSD2pcaVnBxzACQZxZXXKu4Pu0HUxBOI+ssbJMCn7JwXLx1ptj&#10;om3LR3qkPhcBwi5BBYX3dSKlywoy6Ia2Jg7e1TYGfZBNLnWDbYCbSsZRNJEGSw4LBda0Lij7Se9G&#10;wYgOtzVddud4kn619Xh1s3u9Uar/3q1mIDx1/hX+b++0gvhzOoL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SRQxQAAAN0AAAAPAAAAAAAAAAAAAAAAAJgCAABkcnMv&#10;ZG93bnJldi54bWxQSwUGAAAAAAQABAD1AAAAigMAAAAA&#10;" fillcolor="#df6926" stroked="f"/>
                      <v:oval id="Oval 2985" o:spid="_x0000_s1593" style="position:absolute;left:32963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2By8UA&#10;AADdAAAADwAAAGRycy9kb3ducmV2LnhtbESPQWvCQBSE70L/w/IK3nTToGKjq4gieBClaQ8en9ln&#10;Ept9G7KrSf99VxA8DjPzDTNfdqYSd2pcaVnBxzACQZxZXXKu4Od7O5iCcB5ZY2WZFPyRg+XirTfH&#10;RNuWv+ie+lwECLsEFRTe14mULivIoBvamjh4F9sY9EE2udQNtgFuKhlH0UQaLDksFFjTuqDsN70Z&#10;BSM6XNd03p3iSXps6/Hqavd6o1T/vVvNQHjq/Cv8bO+0gvhzOobH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YHLxQAAAN0AAAAPAAAAAAAAAAAAAAAAAJgCAABkcnMv&#10;ZG93bnJldi54bWxQSwUGAAAAAAQABAD1AAAAigMAAAAA&#10;" fillcolor="#df6926" stroked="f"/>
                      <v:oval id="Oval 2986" o:spid="_x0000_s1594" style="position:absolute;left:32964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fvMYA&#10;AADdAAAADwAAAGRycy9kb3ducmV2LnhtbESPQWvCQBSE74L/YXmF3nTT0AabuoooBQ9FMXro8TX7&#10;TKLZtyG7NfHfu4LgcZiZb5jpvDe1uFDrKssK3sYRCOLc6ooLBYf992gCwnlkjbVlUnAlB/PZcDDF&#10;VNuOd3TJfCEChF2KCkrvm1RKl5dk0I1tQxy8o20N+iDbQuoWuwA3tYyjKJEGKw4LJTa0LCk/Z/9G&#10;wTttTkv6W//GSbbtmo/Fyf7olVKvL/3iC4Sn3j/Dj/ZaK4g/Jwn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8fvMYAAADdAAAADwAAAAAAAAAAAAAAAACYAgAAZHJz&#10;L2Rvd25yZXYueG1sUEsFBgAAAAAEAAQA9QAAAIsDAAAAAA==&#10;" fillcolor="#df6926" stroked="f"/>
                      <v:oval id="Oval 2987" o:spid="_x0000_s1595" style="position:absolute;left:32965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6J8YA&#10;AADdAAAADwAAAGRycy9kb3ducmV2LnhtbESPT2vCQBTE74V+h+UVetNNQ/2XuopYBA+iGD14fM2+&#10;JrHZtyG7mvjtXUHocZiZ3zDTeWcqcaXGlZYVfPQjEMSZ1SXnCo6HVW8MwnlkjZVlUnAjB/PZ68sU&#10;E21b3tM19bkIEHYJKii8rxMpXVaQQde3NXHwfm1j0AfZ5FI32Aa4qWQcRUNpsOSwUGBNy4Kyv/Ri&#10;FHzS9rykn/UpHqa7th4sznajv5V6f+sWXyA8df4//GyvtYJ4Mh7B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6J8YAAADdAAAADwAAAAAAAAAAAAAAAACYAgAAZHJz&#10;L2Rvd25yZXYueG1sUEsFBgAAAAAEAAQA9QAAAIsDAAAAAA==&#10;" fillcolor="#df6926" stroked="f"/>
                      <v:oval id="Oval 2988" o:spid="_x0000_s1596" style="position:absolute;left:32966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uVcQA&#10;AADdAAAADwAAAGRycy9kb3ducmV2LnhtbERPTWvCQBC9F/wPywi91Y2hlTR1FUkp5FAsxh48jtlp&#10;Es3Ohuw2Sf+9eyh4fLzv9XYyrRiod41lBctFBIK4tLrhSsH38eMpAeE8ssbWMin4Iwfbzexhjam2&#10;Ix9oKHwlQgi7FBXU3neplK6syaBb2I44cD+2N+gD7CupexxDuGllHEUrabDh0FBjR1lN5bX4NQqe&#10;aX/J6Jyf4lXxNXYvu4v91O9KPc6n3RsIT5O/i//duVYQvyZhbn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8LlXEAAAA3QAAAA8AAAAAAAAAAAAAAAAAmAIAAGRycy9k&#10;b3ducmV2LnhtbFBLBQYAAAAABAAEAPUAAACJAwAAAAA=&#10;" fillcolor="#df6926" stroked="f"/>
                      <v:oval id="Oval 2989" o:spid="_x0000_s1597" style="position:absolute;left:32967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LzsUA&#10;AADdAAAADwAAAGRycy9kb3ducmV2LnhtbESPQWvCQBSE7wX/w/IKvdVNQysaXUWUgoeiGD14fGaf&#10;STT7NmS3Jv57VxA8DjPzDTOZdaYSV2pcaVnBVz8CQZxZXXKuYL/7/RyCcB5ZY2WZFNzIwWzae5tg&#10;om3LW7qmPhcBwi5BBYX3dSKlywoy6Pq2Jg7eyTYGfZBNLnWDbYCbSsZRNJAGSw4LBda0KCi7pP9G&#10;wTetzws6rg7xIN209c/8bP/0UqmP924+BuGp86/ws73SCuLRcAS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IvOxQAAAN0AAAAPAAAAAAAAAAAAAAAAAJgCAABkcnMv&#10;ZG93bnJldi54bWxQSwUGAAAAAAQABAD1AAAAigMAAAAA&#10;" fillcolor="#df6926" stroked="f"/>
                      <v:oval id="Oval 2990" o:spid="_x0000_s1598" style="position:absolute;left:32967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0jsQA&#10;AADdAAAADwAAAGRycy9kb3ducmV2LnhtbERPy2rCQBTdF/oPwy10VycNrWh0DGIpZFFajC5cXjPX&#10;PMzcCZlpEv/eWRS6PJz3Op1MKwbqXW1ZwessAkFcWF1zqeB4+HxZgHAeWWNrmRTcyEG6eXxYY6Lt&#10;yHsacl+KEMIuQQWV910ipSsqMuhmtiMO3MX2Bn2AfSl1j2MIN62Mo2guDdYcGirsaFdRcc1/jYI3&#10;+m52dM5O8Tz/Gbv3bWO/9IdSz0/TdgXC0+T/xX/uTCuIl8uwP7w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TtI7EAAAA3QAAAA8AAAAAAAAAAAAAAAAAmAIAAGRycy9k&#10;b3ducmV2LnhtbFBLBQYAAAAABAAEAPUAAACJAwAAAAA=&#10;" fillcolor="#df6926" stroked="f"/>
                      <v:oval id="Oval 2991" o:spid="_x0000_s1599" style="position:absolute;left:32957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8RFcUA&#10;AADdAAAADwAAAGRycy9kb3ducmV2LnhtbESPQWvCQBSE70L/w/IK3nRjsFKjq4il4EEUUw8en9nX&#10;JDb7NmRXk/57VxA8DjPzDTNfdqYSN2pcaVnBaBiBIM6sLjlXcPz5HnyCcB5ZY2WZFPyTg+XirTfH&#10;RNuWD3RLfS4ChF2CCgrv60RKlxVk0A1tTRy8X9sY9EE2udQNtgFuKhlH0UQaLDksFFjTuqDsL70a&#10;BWPaXdZ03pziSbpv64/VxW71l1L99241A+Gp86/ws73RCuLpdAS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xEVxQAAAN0AAAAPAAAAAAAAAAAAAAAAAJgCAABkcnMv&#10;ZG93bnJldi54bWxQSwUGAAAAAAQABAD1AAAAigMAAAAA&#10;" fillcolor="#df6926" stroked="f"/>
                      <v:oval id="Oval 2992" o:spid="_x0000_s1600" style="position:absolute;left:32958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PYsYA&#10;AADdAAAADwAAAGRycy9kb3ducmV2LnhtbESPT2vCQBTE7wW/w/IEb7oxWKmpGxFF8CAtTXvw+My+&#10;5o/ZtyG7mvTbdwtCj8PM/IZZbwbTiDt1rrKsYD6LQBDnVldcKPj6PExfQDiPrLGxTAp+yMEmHT2t&#10;MdG25w+6Z74QAcIuQQWl920ipctLMuhmtiUO3rftDPogu0LqDvsAN42Mo2gpDVYcFkpsaVdSfs1u&#10;RsGC3uodXY7neJm99+3ztrYnvVdqMh62ryA8Df4//GgftYJ4tYr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2PYsYAAADdAAAADwAAAAAAAAAAAAAAAACYAgAAZHJz&#10;L2Rvd25yZXYueG1sUEsFBgAAAAAEAAQA9QAAAIsDAAAAAA==&#10;" fillcolor="#df6926" stroked="f"/>
                      <v:oval id="Oval 2993" o:spid="_x0000_s1601" style="position:absolute;left:32959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q+cYA&#10;AADdAAAADwAAAGRycy9kb3ducmV2LnhtbESPQWvCQBSE7wX/w/KE3urGtBWNriKK4KFUjB48PrPP&#10;JJp9G7KrSf99t1DwOMzMN8xs0ZlKPKhxpWUFw0EEgjizuuRcwfGweRuDcB5ZY2WZFPyQg8W89zLD&#10;RNuW9/RIfS4ChF2CCgrv60RKlxVk0A1sTRy8i20M+iCbXOoG2wA3lYyjaCQNlhwWCqxpVVB2S+9G&#10;wQd9X1d03p7iUbpr68/l1X7ptVKv/W45BeGp88/wf3urFcSTyTv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Eq+cYAAADdAAAADwAAAAAAAAAAAAAAAACYAgAAZHJz&#10;L2Rvd25yZXYueG1sUEsFBgAAAAAEAAQA9QAAAIsDAAAAAA==&#10;" fillcolor="#df6926" stroked="f"/>
                      <v:oval id="Oval 2994" o:spid="_x0000_s1602" style="position:absolute;left:32959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yjccA&#10;AADdAAAADwAAAGRycy9kb3ducmV2LnhtbESPT2vCQBTE70K/w/IK3ppNg0pN3YhYBA9SMe2hx9fs&#10;a/40+zZkVxO/fVcoeBxm5jfMaj2aVlyod7VlBc9RDIK4sLrmUsHnx+7pBYTzyBpby6TgSg7W2cNk&#10;ham2A5/okvtSBAi7FBVU3neplK6oyKCLbEccvB/bG/RB9qXUPQ4BblqZxPFCGqw5LFTY0bai4jc/&#10;GwUzem+29L3/Shb5cejmm8Ye9JtS08dx8wrC0+jv4f/2XitIlssZ3N6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oso3HAAAA3QAAAA8AAAAAAAAAAAAAAAAAmAIAAGRy&#10;cy9kb3ducmV2LnhtbFBLBQYAAAAABAAEAPUAAACMAwAAAAA=&#10;" fillcolor="#df6926" stroked="f"/>
                      <v:oval id="Oval 2995" o:spid="_x0000_s1603" style="position:absolute;left:32960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XFsUA&#10;AADdAAAADwAAAGRycy9kb3ducmV2LnhtbESPQWvCQBSE74L/YXmF3uqmQUWjq4gieCgWowePz+wz&#10;iWbfhuzWpP/eLRQ8DjPzDTNfdqYSD2pcaVnB5yACQZxZXXKu4HTcfkxAOI+ssbJMCn7JwXLR780x&#10;0bblAz1Sn4sAYZeggsL7OpHSZQUZdANbEwfvahuDPsgml7rBNsBNJeMoGkuDJYeFAmtaF5Td0x+j&#10;YEj725ouu3M8Tr/berS62S+9Uer9rVvNQHjq/Cv8395pBfF0OoK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BcWxQAAAN0AAAAPAAAAAAAAAAAAAAAAAJgCAABkcnMv&#10;ZG93bnJldi54bWxQSwUGAAAAAAQABAD1AAAAigMAAAAA&#10;" fillcolor="#df6926" stroked="f"/>
                      <v:oval id="Oval 2996" o:spid="_x0000_s1604" style="position:absolute;left:32961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JYcYA&#10;AADdAAAADwAAAGRycy9kb3ducmV2LnhtbESPQWvCQBSE74L/YXlCb3VjqEFTVxFF8FAqRg89vmZf&#10;k2j2bchuTfz3XaHgcZiZb5jFqje1uFHrKssKJuMIBHFudcWFgvNp9zoD4TyyxtoyKbiTg9VyOFhg&#10;qm3HR7plvhABwi5FBaX3TSqly0sy6Ma2IQ7ej20N+iDbQuoWuwA3tYyjKJEGKw4LJTa0KSm/Zr9G&#10;wRt9Xjb0vf+Kk+zQNdP1xX7orVIvo379DsJT75/h//ZeK4jn8wQ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aJYcYAAADdAAAADwAAAAAAAAAAAAAAAACYAgAAZHJz&#10;L2Rvd25yZXYueG1sUEsFBgAAAAAEAAQA9QAAAIsDAAAAAA==&#10;" fillcolor="#df6926" stroked="f"/>
                      <v:oval id="Oval 2997" o:spid="_x0000_s1605" style="position:absolute;left:32962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s+sYA&#10;AADdAAAADwAAAGRycy9kb3ducmV2LnhtbESPT2vCQBTE7wW/w/KE3urG0PonuooogodSMXrw+Mw+&#10;k2j2bciuJv323UKhx2FmfsPMl52pxJMaV1pWMBxEIIgzq0vOFZyO27cJCOeRNVaWScE3OVguei9z&#10;TLRt+UDP1OciQNglqKDwvk6kdFlBBt3A1sTBu9rGoA+yyaVusA1wU8k4ikbSYMlhocCa1gVl9/Rh&#10;FLzT121Nl905HqX7tv5Y3eyn3ij12u9WMxCeOv8f/mvvtIJ4Oh3D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os+sYAAADdAAAADwAAAAAAAAAAAAAAAACYAgAAZHJz&#10;L2Rvd25yZXYueG1sUEsFBgAAAAAEAAQA9QAAAIsDAAAAAA==&#10;" fillcolor="#df6926" stroked="f"/>
                      <v:oval id="Oval 2998" o:spid="_x0000_s1606" style="position:absolute;left:32973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4iMQA&#10;AADdAAAADwAAAGRycy9kb3ducmV2LnhtbERPy2rCQBTdF/oPwy10VycNrWh0DGIpZFFajC5cXjPX&#10;PMzcCZlpEv/eWRS6PJz3Op1MKwbqXW1ZwessAkFcWF1zqeB4+HxZgHAeWWNrmRTcyEG6eXxYY6Lt&#10;yHsacl+KEMIuQQWV910ipSsqMuhmtiMO3MX2Bn2AfSl1j2MIN62Mo2guDdYcGirsaFdRcc1/jYI3&#10;+m52dM5O8Tz/Gbv3bWO/9IdSz0/TdgXC0+T/xX/uTCuIl8swN7w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uIjEAAAA3QAAAA8AAAAAAAAAAAAAAAAAmAIAAGRycy9k&#10;b3ducmV2LnhtbFBLBQYAAAAABAAEAPUAAACJAwAAAAA=&#10;" fillcolor="#df6926" stroked="f"/>
                      <v:oval id="Oval 2999" o:spid="_x0000_s1607" style="position:absolute;left:32974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dE8YA&#10;AADdAAAADwAAAGRycy9kb3ducmV2LnhtbESPQWvCQBSE70L/w/IK3nTTYMVEVxFLwYNYTHvw+Mw+&#10;k9js25BdTfrv3YLgcZiZb5jFqje1uFHrKssK3sYRCOLc6ooLBT/fn6MZCOeRNdaWScEfOVgtXwYL&#10;TLXt+EC3zBciQNilqKD0vkmldHlJBt3YNsTBO9vWoA+yLaRusQtwU8s4iqbSYMVhocSGNiXlv9nV&#10;KJjQ/rKh0/YYT7OvrnlfX+xOfyg1fO3XcxCeev8MP9pbrSBOkgT+34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kdE8YAAADdAAAADwAAAAAAAAAAAAAAAACYAgAAZHJz&#10;L2Rvd25yZXYueG1sUEsFBgAAAAAEAAQA9QAAAIsDAAAAAA==&#10;" fillcolor="#df6926" stroked="f"/>
                      <v:oval id="Oval 3000" o:spid="_x0000_s1608" style="position:absolute;left:32975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MHsMA&#10;AADdAAAADwAAAGRycy9kb3ducmV2LnhtbERPy2rCQBTdC/7DcAvdmZnaKpI6BlEKLkqlaRcubzPX&#10;PMzcCZmpiX/vLApdHs57nY22FVfqfe1Yw1OiQBAXztRcavj+eputQPiAbLB1TBpu5CHbTCdrTI0b&#10;+JOueShFDGGfooYqhC6V0hcVWfSJ64gjd3a9xRBhX0rT4xDDbSvnSi2lxZpjQ4Ud7SoqLvmv1fBC&#10;H82Ofg6n+TI/Dt1i27h3s9f68WHcvoIINIZ/8Z/7YDQ8KxX3x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2MHsMAAADdAAAADwAAAAAAAAAAAAAAAACYAgAAZHJzL2Rv&#10;d25yZXYueG1sUEsFBgAAAAAEAAQA9QAAAIgDAAAAAA==&#10;" fillcolor="#df6926" stroked="f"/>
                      <v:oval id="Oval 3001" o:spid="_x0000_s1609" style="position:absolute;left:32975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phcYA&#10;AADdAAAADwAAAGRycy9kb3ducmV2LnhtbESPT2sCMRTE7wW/Q3hCbzXRWilbsyKK4KFUunro8XXz&#10;3D9uXpZN6q7fvhEKPQ4z8xtmuRpsI67U+cqxhulEgSDOnam40HA67p5eQfiAbLBxTBpu5GGVjh6W&#10;mBjX8ydds1CICGGfoIYyhDaR0uclWfQT1xJH7+w6iyHKrpCmwz7CbSNnSi2kxYrjQoktbUrKL9mP&#10;1TCnj3pD3/uv2SI79O3LunbvZqv143hYv4EINIT/8F97bzQ8KzWF+5v4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EphcYAAADdAAAADwAAAAAAAAAAAAAAAACYAgAAZHJz&#10;L2Rvd25yZXYueG1sUEsFBgAAAAAEAAQA9QAAAIsDAAAAAA==&#10;" fillcolor="#df6926" stroked="f"/>
                      <v:oval id="Oval 3002" o:spid="_x0000_s1610" style="position:absolute;left:32976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38sYA&#10;AADdAAAADwAAAGRycy9kb3ducmV2LnhtbESPQWvCQBSE7wX/w/IEb3XX2EpJXUUUwYO0GHvw+My+&#10;JtHs25BdTfrvu4WCx2FmvmHmy97W4k6trxxrmIwVCOLcmYoLDV/H7fMbCB+QDdaOScMPeVguBk9z&#10;TI3r+ED3LBQiQtinqKEMoUml9HlJFv3YNcTR+3atxRBlW0jTYhfhtpaJUjNpseK4UGJD65Lya3az&#10;Gl7o47Km8+6UzLLPrnldXdzebLQeDfvVO4hAfXiE/9s7o2GqVAJ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O38sYAAADdAAAADwAAAAAAAAAAAAAAAACYAgAAZHJz&#10;L2Rvd25yZXYueG1sUEsFBgAAAAAEAAQA9QAAAIsDAAAAAA==&#10;" fillcolor="#df6926" stroked="f"/>
                      <v:oval id="Oval 3003" o:spid="_x0000_s1611" style="position:absolute;left:32977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SacYA&#10;AADdAAAADwAAAGRycy9kb3ducmV2LnhtbESPT2sCMRTE7wW/Q3iF3mpStVK2ZkWUgoeidPXQ4+vm&#10;uX/cvCyb1F2/vREKPQ4z8xtmsRxsIy7U+cqxhpexAkGcO1NxoeF4+Hh+A+EDssHGMWm4kodlOnpY&#10;YGJcz190yUIhIoR9ghrKENpESp+XZNGPXUscvZPrLIYou0KaDvsIt42cKDWXFiuOCyW2tC4pP2e/&#10;VsOMdvWafrbfk3m279vXVe0+zUbrp8dh9Q4i0BD+w3/trdEwVWoK9zfx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8SacYAAADdAAAADwAAAAAAAAAAAAAAAACYAgAAZHJz&#10;L2Rvd25yZXYueG1sUEsFBgAAAAAEAAQA9QAAAIsDAAAAAA==&#10;" fillcolor="#df6926" stroked="f"/>
                      <v:oval id="Oval 3004" o:spid="_x0000_s1612" style="position:absolute;left:32978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KHcUA&#10;AADdAAAADwAAAGRycy9kb3ducmV2LnhtbESPQWvCQBSE7wX/w/IKvdXdqhWJriKK4KFYjB48PrPP&#10;JJp9G7Jbk/57t1DwOMzMN8xs0dlK3KnxpWMNH30FgjhzpuRcw/GweZ+A8AHZYOWYNPySh8W89zLD&#10;xLiW93RPQy4ihH2CGooQ6kRKnxVk0fddTRy9i2sshiibXJoG2wi3lRwoNZYWS44LBda0Kii7pT9W&#10;w4h21xWdt6fBOP1u68/l1X2ZtdZvr91yCiJQF57h//bWaBgqNYK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oodxQAAAN0AAAAPAAAAAAAAAAAAAAAAAJgCAABkcnMv&#10;ZG93bnJldi54bWxQSwUGAAAAAAQABAD1AAAAigMAAAAA&#10;" fillcolor="#df6926" stroked="f"/>
                      <v:oval id="Oval 3005" o:spid="_x0000_s1613" style="position:absolute;left:32967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vhsUA&#10;AADdAAAADwAAAGRycy9kb3ducmV2LnhtbESPQWvCQBSE7wX/w/IKvdXd2ioSXUWUgodiMXrw+Mw+&#10;k2j2bchuTfz3rlDwOMzMN8x03tlKXKnxpWMNH30FgjhzpuRcw373/T4G4QOywcoxabiRh/ms9zLF&#10;xLiWt3RNQy4ihH2CGooQ6kRKnxVk0fddTRy9k2sshiibXJoG2wi3lRwoNZIWS44LBda0LCi7pH9W&#10;wxdtzks6rg+DUfrb1sPF2f2YldZvr91iAiJQF57h//baaPhUagi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i+GxQAAAN0AAAAPAAAAAAAAAAAAAAAAAJgCAABkcnMv&#10;ZG93bnJldi54bWxQSwUGAAAAAAQABAD1AAAAigMAAAAA&#10;" fillcolor="#df6926" stroked="f"/>
                      <v:oval id="Oval 3006" o:spid="_x0000_s1614" style="position:absolute;left:32968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x8cYA&#10;AADdAAAADwAAAGRycy9kb3ducmV2LnhtbESPQWvCQBSE7wX/w/IEb3VjbEVSV5GIkENpMXro8TX7&#10;mkSzb0N2m6T/vlsoeBxm5htmsxtNI3rqXG1ZwWIegSAurK65VHA5Hx/XIJxH1thYJgU/5GC3nTxs&#10;MNF24BP1uS9FgLBLUEHlfZtI6YqKDLq5bYmD92U7gz7IrpS6wyHATSPjKFpJgzWHhQpbSisqbvm3&#10;UfBEb9eUPrOPeJW/D+3z/mpf9UGp2XTcv4DwNPp7+L+daQXLQIS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ix8cYAAADdAAAADwAAAAAAAAAAAAAAAACYAgAAZHJz&#10;L2Rvd25yZXYueG1sUEsFBgAAAAAEAAQA9QAAAIsDAAAAAA==&#10;" fillcolor="#df6926" stroked="f"/>
                      <v:oval id="Oval 3007" o:spid="_x0000_s1615" style="position:absolute;left:32969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UasYA&#10;AADdAAAADwAAAGRycy9kb3ducmV2LnhtbESPQWvCQBSE7wX/w/KE3prdWmtLdBVRBA9SadpDj8/s&#10;axLNvg3Z1cR/7xYKHoeZ+YaZLXpbiwu1vnKs4TlRIIhzZyouNHx/bZ7eQfiAbLB2TBqu5GExHzzM&#10;MDWu40+6ZKEQEcI+RQ1lCE0qpc9LsugT1xBH79e1FkOUbSFNi12E21qOlJpIixXHhRIbWpWUn7Kz&#10;1TCmj+OKDtuf0STbd83r8uh2Zq3147BfTkEE6sM9/N/eGg0vSr3B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QUasYAAADdAAAADwAAAAAAAAAAAAAAAACYAgAAZHJz&#10;L2Rvd25yZXYueG1sUEsFBgAAAAAEAAQA9QAAAIsDAAAAAA==&#10;" fillcolor="#df6926" stroked="f"/>
                      <v:oval id="Oval 3008" o:spid="_x0000_s1616" style="position:absolute;left:32970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AGMMA&#10;AADdAAAADwAAAGRycy9kb3ducmV2LnhtbERPy2rCQBTdC/7DcAvdmZnaKpI6BlEKLkqlaRcubzPX&#10;PMzcCZmpiX/vLApdHs57nY22FVfqfe1Yw1OiQBAXztRcavj+eputQPiAbLB1TBpu5CHbTCdrTI0b&#10;+JOueShFDGGfooYqhC6V0hcVWfSJ64gjd3a9xRBhX0rT4xDDbSvnSi2lxZpjQ4Ud7SoqLvmv1fBC&#10;H82Ofg6n+TI/Dt1i27h3s9f68WHcvoIINIZ/8Z/7YDQ8KxXnxj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uAGMMAAADdAAAADwAAAAAAAAAAAAAAAACYAgAAZHJzL2Rv&#10;d25yZXYueG1sUEsFBgAAAAAEAAQA9QAAAIgDAAAAAA==&#10;" fillcolor="#df6926" stroked="f"/>
                      <v:oval id="Oval 3009" o:spid="_x0000_s1617" style="position:absolute;left:32971;top:4771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lg8YA&#10;AADdAAAADwAAAGRycy9kb3ducmV2LnhtbESPQWvCQBSE7wX/w/KE3prdWittdBVRBA9SadpDj8/s&#10;axLNvg3Z1cR/7xYKHoeZ+YaZLXpbiwu1vnKs4TlRIIhzZyouNHx/bZ7eQPiAbLB2TBqu5GExHzzM&#10;MDWu40+6ZKEQEcI+RQ1lCE0qpc9LsugT1xBH79e1FkOUbSFNi12E21qOlJpIixXHhRIbWpWUn7Kz&#10;1TCmj+OKDtuf0STbd83r8uh2Zq3147BfTkEE6sM9/N/eGg0vSr3D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clg8YAAADdAAAADwAAAAAAAAAAAAAAAACYAgAAZHJz&#10;L2Rvd25yZXYueG1sUEsFBgAAAAAEAAQA9QAAAIsDAAAAAA==&#10;" fillcolor="#df6926" stroked="f"/>
                      <v:oval id="Oval 3010" o:spid="_x0000_s1618" style="position:absolute;left:32971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aw8QA&#10;AADdAAAADwAAAGRycy9kb3ducmV2LnhtbERPTWvCQBC9F/wPyxR6azZqlZJmI6IIORSlaQ89TrPT&#10;JDY7G7LbJP579yB4fLzvdDOZVgzUu8aygnkUgyAurW64UvD1eXh+BeE8ssbWMim4kINNNntIMdF2&#10;5A8aCl+JEMIuQQW1910ipStrMugi2xEH7tf2Bn2AfSV1j2MIN61cxPFaGmw4NNTY0a6m8q/4Nwpe&#10;6Hje0U/+vVgXp7Fbbc/2Xe+Venqctm8gPE3+Lr65c61gGc/D/vAmPA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kGsPEAAAA3QAAAA8AAAAAAAAAAAAAAAAAmAIAAGRycy9k&#10;b3ducmV2LnhtbFBLBQYAAAAABAAEAPUAAACJAwAAAAA=&#10;" fillcolor="#df6926" stroked="f"/>
                      <v:oval id="Oval 3011" o:spid="_x0000_s1619" style="position:absolute;left:32972;top:4771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/WMYA&#10;AADdAAAADwAAAGRycy9kb3ducmV2LnhtbESPQWvCQBSE70L/w/IKvZlNrBWJriKWgoeiGD14fGZf&#10;k9js25DdmvjvXaHgcZiZb5j5sje1uFLrKssKkigGQZxbXXGh4Hj4Gk5BOI+ssbZMCm7kYLl4Gcwx&#10;1bbjPV0zX4gAYZeigtL7JpXS5SUZdJFtiIP3Y1uDPsi2kLrFLsBNLUdxPJEGKw4LJTa0Lin/zf6M&#10;gjFtL2s6b06jSbbrmo/VxX7rT6XeXvvVDISn3j/D/+2NVvAeJw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i/WMYAAADdAAAADwAAAAAAAAAAAAAAAACYAgAAZHJz&#10;L2Rvd25yZXYueG1sUEsFBgAAAAAEAAQA9QAAAIsDAAAAAA==&#10;" fillcolor="#df6926" stroked="f"/>
                      <v:oval id="Oval 3012" o:spid="_x0000_s1620" style="position:absolute;left:32963;top:4776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s4sYA&#10;AADdAAAADwAAAGRycy9kb3ducmV2LnhtbESPQWsCMRSE70L/Q3gFb5pVa9GtUUpRFA+CVhBvj83r&#10;7urmZUmibv+9EQSPw8x8w0xmjanElZwvLSvodRMQxJnVJecK9r+LzgiED8gaK8uk4J88zKZvrQmm&#10;2t54S9ddyEWEsE9RQRFCnUrps4IM+q6tiaP3Z53BEKXLpXZ4i3BTyX6SfEqDJceFAmv6KSg77y5G&#10;gZsPl0GeF/OP0+Z0GNv1UR/1UKn2e/P9BSJQE17hZ3ulFQySXh8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es4sYAAADdAAAADwAAAAAAAAAAAAAAAACYAgAAZHJz&#10;L2Rvd25yZXYueG1sUEsFBgAAAAAEAAQA9QAAAIsDAAAAAA==&#10;" fillcolor="black" stroked="f"/>
                      <v:oval id="Oval 3013" o:spid="_x0000_s1621" style="position:absolute;left:32963;top:4776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ecYA&#10;AADdAAAADwAAAGRycy9kb3ducmV2LnhtbESPQWsCMRSE70L/Q3gFb5q11qJboxRRFA+CVhBvj83r&#10;7urmZUmibv+9EQSPw8x8w4ynjanElZwvLSvodRMQxJnVJecK9r+LzhCED8gaK8uk4J88TCdvrTGm&#10;2t54S9ddyEWEsE9RQRFCnUrps4IM+q6tiaP3Z53BEKXLpXZ4i3BTyY8k+ZIGS44LBdY0Kyg77y5G&#10;gZsPlkGeF/PP0+Z0GNn1UR/1QKn2e/PzDSJQE17hZ3ulFfSTXh8eb+IT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sJecYAAADdAAAADwAAAAAAAAAAAAAAAACYAgAAZHJz&#10;L2Rvd25yZXYueG1sUEsFBgAAAAAEAAQA9QAAAIsDAAAAAA==&#10;" fillcolor="black" stroked="f"/>
                      <v:oval id="Oval 3014" o:spid="_x0000_s1622" style="position:absolute;left:32964;top:4776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RDcYA&#10;AADdAAAADwAAAGRycy9kb3ducmV2LnhtbESPQWsCMRSE70L/Q3gFb5q1atHVKEUUSw+CVhBvj81z&#10;d3XzsiRR13/fFASPw8x8w0znjanEjZwvLSvodRMQxJnVJecK9r+rzgiED8gaK8uk4EEe5rO31hRT&#10;be+8pdsu5CJC2KeooAihTqX0WUEGfdfWxNE7WWcwROlyqR3eI9xU8iNJPqXBkuNCgTUtCsouu6tR&#10;4JbDdZCX1XJw3pwPY/tz1Ec9VKr93nxNQARqwiv8bH9rBf2kN4D/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KRDcYAAADdAAAADwAAAAAAAAAAAAAAAACYAgAAZHJz&#10;L2Rvd25yZXYueG1sUEsFBgAAAAAEAAQA9QAAAIsDAAAAAA==&#10;" fillcolor="black" stroked="f"/>
                      <v:oval id="Oval 3015" o:spid="_x0000_s1623" style="position:absolute;left:32965;top:4776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0lscA&#10;AADdAAAADwAAAGRycy9kb3ducmV2LnhtbESPW2sCMRSE3wv9D+EUfNOslxW7NUoRpcUHwQuIb4fN&#10;6e7q5mRJUl3/fSMIfRxm5htmOm9NLa7kfGVZQb+XgCDOra64UHDYr7oTED4ga6wtk4I7eZjPXl+m&#10;mGl74y1dd6EQEcI+QwVlCE0mpc9LMuh7tiGO3o91BkOUrpDa4S3CTS0HSTKWBiuOCyU2tCgpv+x+&#10;jQK3TL+CvKyWo/PmfHy365M+6VSpzlv7+QEiUBv+w8/2t1YwTPopPN7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ONJbHAAAA3QAAAA8AAAAAAAAAAAAAAAAAmAIAAGRy&#10;cy9kb3ducmV2LnhtbFBLBQYAAAAABAAEAPUAAACMAwAAAAA=&#10;" fillcolor="black" stroked="f"/>
                      <v:oval id="Oval 3016" o:spid="_x0000_s1624" style="position:absolute;left:32966;top:4776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q4ccA&#10;AADdAAAADwAAAGRycy9kb3ducmV2LnhtbESPT2sCMRTE7wW/Q3hCbzWrrVK3G0WKUumh4FoQb4/N&#10;6/5x87Ikqa7f3giFHoeZ+Q2TLXvTijM5X1tWMB4lIIgLq2suFXzvN0+vIHxA1thaJgVX8rBcDB4y&#10;TLW98I7OeShFhLBPUUEVQpdK6YuKDPqR7Yij92OdwRClK6V2eIlw08pJksykwZrjQoUdvVdUnPJf&#10;o8Ctpx9Bnjbrl+arOczt51Ef9VSpx2G/egMRqA//4b/2Vit4TsYz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cquHHAAAA3QAAAA8AAAAAAAAAAAAAAAAAmAIAAGRy&#10;cy9kb3ducmV2LnhtbFBLBQYAAAAABAAEAPUAAACMAwAAAAA=&#10;" fillcolor="black" stroked="f"/>
                      <v:oval id="Oval 3017" o:spid="_x0000_s1625" style="position:absolute;left:32967;top:4776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PesYA&#10;AADdAAAADwAAAGRycy9kb3ducmV2LnhtbESPQWsCMRSE74L/ITzBW81atdWtUYooFg9CrSDeHpvX&#10;3dXNy5JEXf+9KRQ8DjPzDTOdN6YSV3K+tKyg30tAEGdWl5wr2P+sXsYgfEDWWFkmBXfyMJ+1W1NM&#10;tb3xN113IRcRwj5FBUUIdSqlzwoy6Hu2Jo7er3UGQ5Qul9rhLcJNJV+T5E0aLDkuFFjToqDsvLsY&#10;BW45Wgd5Xi2Hp+3pMLGboz7qkVLdTvP5ASJQE57h//aXVjBI+u/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APesYAAADdAAAADwAAAAAAAAAAAAAAAACYAgAAZHJz&#10;L2Rvd25yZXYueG1sUEsFBgAAAAAEAAQA9QAAAIsDAAAAAA==&#10;" fillcolor="black" stroked="f"/>
                      <v:oval id="Oval 3018" o:spid="_x0000_s1626" style="position:absolute;left:32967;top:4776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bCMMA&#10;AADdAAAADwAAAGRycy9kb3ducmV2LnhtbERPy4rCMBTdD/gP4QruxlRnFK1GkUEZcSH4AHF3aa5t&#10;tbkpSdT692YxMMvDeU/njanEg5wvLSvodRMQxJnVJecKjofV5wiED8gaK8uk4EUe5rPWxxRTbZ+8&#10;o8c+5CKGsE9RQRFCnUrps4IM+q6tiSN3sc5giNDlUjt8xnBTyX6SDKXBkmNDgTX9FJTd9nejwC0H&#10;v0HeVsvv6/Z6GtvNWZ/1QKlOu1lMQARqwr/4z73WCr6SXpwb38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+bCMMAAADdAAAADwAAAAAAAAAAAAAAAACYAgAAZHJzL2Rv&#10;d25yZXYueG1sUEsFBgAAAAAEAAQA9QAAAIgDAAAAAA==&#10;" fillcolor="black" stroked="f"/>
                      <v:shape id="Freeform 3019" o:spid="_x0000_s1627" style="position:absolute;left:32957;top:4776;width:1;height:0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/n8cA&#10;AADdAAAADwAAAGRycy9kb3ducmV2LnhtbESPQWsCMRSE70L/Q3iF3mpiS6XdGkULxQoe7Nqix8fm&#10;dbN187Js4rr+e1MoeBxm5htmMutdLTpqQ+VZw2ioQBAX3lRcavjavt8/gwgR2WDtmTScKcBsejOY&#10;YGb8iT+py2MpEoRDhhpsjE0mZSgsOQxD3xAn78e3DmOSbSlNi6cEd7V8UGosHVacFiw29GapOORH&#10;p+Fpvv7dLw68Wanl967rt2e7WeRa393281cQkfp4Df+3P4yGRzV6gb836Qn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XP5/HAAAA3QAAAA8AAAAAAAAAAAAAAAAAmAIAAGRy&#10;cy9kb3ducmV2LnhtbFBLBQYAAAAABAAEAPUAAACMAwAAAAA=&#10;" path="m29,14c28,22,22,28,14,28,7,28,,22,,14,,6,7,,14,v8,,15,6,15,14xe" fillcolor="black" stroked="f">
                        <v:path arrowok="t" o:connecttype="custom" o:connectlocs="58,28;28,56;0,28;28,0;58,28" o:connectangles="0,0,0,0,0"/>
                      </v:shape>
                      <v:oval id="Oval 3020" o:spid="_x0000_s1628" style="position:absolute;left:32958;top:4776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ds8MA&#10;AADdAAAADwAAAGRycy9kb3ducmV2LnhtbERPy4rCMBTdC/5DuAOz03R8DNoxioiiuBB0BHF3ae60&#10;1eamJBmtf28WgsvDeU9mjanEjZwvLSv46iYgiDOrS84VHH9XnREIH5A1VpZJwYM8zKbt1gRTbe+8&#10;p9sh5CKGsE9RQRFCnUrps4IM+q6tiSP3Z53BEKHLpXZ4j+Gmkr0k+ZYGS44NBda0KCi7Hv6NArcc&#10;roO8rpaDy+5yGtvtWZ/1UKnPj2b+AyJQE97il3ujFfSTXtwf38Qn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Vds8MAAADdAAAADwAAAAAAAAAAAAAAAACYAgAAZHJzL2Rv&#10;d25yZXYueG1sUEsFBgAAAAAEAAQA9QAAAIgDAAAAAA==&#10;" fillcolor="black" stroked="f"/>
                      <v:oval id="Oval 3021" o:spid="_x0000_s1629" style="position:absolute;left:32959;top:4776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4KMYA&#10;AADdAAAADwAAAGRycy9kb3ducmV2LnhtbESPQWsCMRSE70L/Q3gFb5pVa9GtUUpRFA+CVhBvj83r&#10;7urmZUmibv+9EQSPw8x8w0xmjanElZwvLSvodRMQxJnVJecK9r+LzgiED8gaK8uk4J88zKZvrQmm&#10;2t54S9ddyEWEsE9RQRFCnUrps4IM+q6tiaP3Z53BEKXLpXZ4i3BTyX6SfEqDJceFAmv6KSg77y5G&#10;gZsPl0GeF/OP0+Z0GNv1UR/1UKn2e/P9BSJQE17hZ3ulFQySfg8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4KMYAAADdAAAADwAAAAAAAAAAAAAAAACYAgAAZHJz&#10;L2Rvd25yZXYueG1sUEsFBgAAAAAEAAQA9QAAAIsDAAAAAA==&#10;" fillcolor="black" stroked="f"/>
                      <v:oval id="Oval 3022" o:spid="_x0000_s1630" style="position:absolute;left:32959;top:4776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mX8YA&#10;AADdAAAADwAAAGRycy9kb3ducmV2LnhtbESPT2sCMRTE70K/Q3gFb5rt+od2a5RSFMWDoC0Ub4/N&#10;6+7q5mVJoq7f3giCx2FmfsNMZq2pxZmcrywreOsnIIhzqysuFPz+LHrvIHxA1lhbJgVX8jCbvnQm&#10;mGl74S2dd6EQEcI+QwVlCE0mpc9LMuj7tiGO3r91BkOUrpDa4SXCTS3TJBlLgxXHhRIb+i4pP+5O&#10;RoGbj5ZBHhfz4WFz+Puw673e65FS3df26xNEoDY8w4/2SisYJGkK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tmX8YAAADdAAAADwAAAAAAAAAAAAAAAACYAgAAZHJz&#10;L2Rvd25yZXYueG1sUEsFBgAAAAAEAAQA9QAAAIsDAAAAAA==&#10;" fillcolor="black" stroked="f"/>
                    </v:group>
                    <v:group id="Group 3023" o:spid="_x0000_s1631" style="position:absolute;left:39687;top:920;width:51816;height:26273" coordorigin="39687,920" coordsize="3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    <v:oval id="Oval 3024" o:spid="_x0000_s1632" style="position:absolute;left:39687;top:9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bsMYA&#10;AADdAAAADwAAAGRycy9kb3ducmV2LnhtbESPT2sCMRTE74LfIbxCb5qt/6hbo4goSg+CWhBvj83r&#10;7urmZUlSXb+9KQgeh5n5DTOZNaYSV3K+tKzgo5uAIM6sLjlX8HNYdT5B+ICssbJMCu7kYTZttyaY&#10;anvjHV33IRcRwj5FBUUIdSqlzwoy6Lu2Jo7er3UGQ5Qul9rhLcJNJXtJMpIGS44LBda0KCi77P+M&#10;ArccroO8rJaD8/Z8HNvvkz7poVLvb838C0SgJrzCz/ZGK+gnvQH8v4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5bsMYAAADdAAAADwAAAAAAAAAAAAAAAACYAgAAZHJz&#10;L2Rvd25yZXYueG1sUEsFBgAAAAAEAAQA9QAAAIsDAAAAAA==&#10;" fillcolor="black" stroked="f"/>
                      <v:oval id="Oval 3025" o:spid="_x0000_s1633" style="position:absolute;left:39688;top:93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+K8YA&#10;AADdAAAADwAAAGRycy9kb3ducmV2LnhtbESPT2sCMRTE74LfITyht5rVdkVXo4goLT0I/gHx9tg8&#10;d1c3L0uS6vbbN4WCx2FmfsPMFq2pxZ2crywrGPQTEMS51RUXCo6HzesYhA/IGmvLpOCHPCzm3c4M&#10;M20fvKP7PhQiQthnqKAMocmk9HlJBn3fNsTRu1hnMETpCqkdPiLc1HKYJCNpsOK4UGJDq5Ly2/7b&#10;KHDr9CPI22b9ft1eTxP7ddZnnSr10muXUxCB2vAM/7c/tYK3ZJj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+K8YAAADdAAAADwAAAAAAAAAAAAAAAACYAgAAZHJz&#10;L2Rvd25yZXYueG1sUEsFBgAAAAAEAAQA9QAAAIsDAAAAAA==&#10;" fillcolor="black" stroked="f"/>
                      <v:oval id="Oval 3026" o:spid="_x0000_s1634" style="position:absolute;left:39689;top:93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gXMcA&#10;AADdAAAADwAAAGRycy9kb3ducmV2LnhtbESPT2sCMRTE74V+h/AEbzWrVtF1oxRRWnoodCuIt8fm&#10;uX/cvCxJ1O23bwqFHoeZ+Q2TbXrTihs5X1tWMB4lIIgLq2suFRy+9k8LED4ga2wtk4Jv8rBZPz5k&#10;mGp750+65aEUEcI+RQVVCF0qpS8qMuhHtiOO3tk6gyFKV0rt8B7hppWTJJlLgzXHhQo72lZUXPKr&#10;UeB2s9cgL/vdc/PRHJf2/aRPeqbUcNC/rEAE6sN/+K/9phVMk8kc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wYFzHAAAA3QAAAA8AAAAAAAAAAAAAAAAAmAIAAGRy&#10;cy9kb3ducmV2LnhtbFBLBQYAAAAABAAEAPUAAACMAwAAAAA=&#10;" fillcolor="black" stroked="f"/>
                      <v:oval id="Oval 3027" o:spid="_x0000_s1635" style="position:absolute;left:39700;top:93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Fx8YA&#10;AADdAAAADwAAAGRycy9kb3ducmV2LnhtbESPQWsCMRSE74L/ITyht5rV1qqrUaQoLR6EqiDeHpvn&#10;7urmZUlSXf+9KRQ8DjPzDTOdN6YSV3K+tKyg101AEGdWl5wr2O9WryMQPiBrrCyTgjt5mM/arSmm&#10;2t74h67bkIsIYZ+igiKEOpXSZwUZ9F1bE0fvZJ3BEKXLpXZ4i3BTyX6SfEiDJceFAmv6LCi7bH+N&#10;ArccfAV5WS3fz5vzYWzXR33UA6VeOs1iAiJQE57h//a3VvCW9If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zFx8YAAADdAAAADwAAAAAAAAAAAAAAAACYAgAAZHJz&#10;L2Rvd25yZXYueG1sUEsFBgAAAAAEAAQA9QAAAIsDAAAAAA==&#10;" fillcolor="black" stroked="f"/>
                      <v:oval id="Oval 3028" o:spid="_x0000_s1636" style="position:absolute;left:39701;top:93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RtcMA&#10;AADdAAAADwAAAGRycy9kb3ducmV2LnhtbERPy4rCMBTdC/5DuAOz03R8DNoxioiiuBB0BHF3ae60&#10;1eamJBmtf28WgsvDeU9mjanEjZwvLSv46iYgiDOrS84VHH9XnREIH5A1VpZJwYM8zKbt1gRTbe+8&#10;p9sh5CKGsE9RQRFCnUrps4IM+q6tiSP3Z53BEKHLpXZ4j+Gmkr0k+ZYGS44NBda0KCi7Hv6NArcc&#10;roO8rpaDy+5yGtvtWZ/1UKnPj2b+AyJQE97il3ujFfSTXpwb38Qn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NRtcMAAADdAAAADwAAAAAAAAAAAAAAAACYAgAAZHJzL2Rv&#10;d25yZXYueG1sUEsFBgAAAAAEAAQA9QAAAIgDAAAAAA==&#10;" fillcolor="black" stroked="f"/>
                      <v:oval id="Oval 3029" o:spid="_x0000_s1637" style="position:absolute;left:39701;top:9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0LscA&#10;AADdAAAADwAAAGRycy9kb3ducmV2LnhtbESPT2vCQBTE74V+h+UVvNVN/YfGrFKK0tKDYBQkt0f2&#10;NYlm34bdrcZv3y0Uehxm5jdMtu5NK67kfGNZwcswAUFcWt1wpeB42D7PQfiArLG1TAru5GG9enzI&#10;MNX2xnu65qESEcI+RQV1CF0qpS9rMuiHtiOO3pd1BkOUrpLa4S3CTStHSTKTBhuOCzV29FZTecm/&#10;jQK3mb4HedluJufd+bSwn4Uu9FSpwVP/ugQRqA//4b/2h1YwTkYL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v9C7HAAAA3QAAAA8AAAAAAAAAAAAAAAAAmAIAAGRy&#10;cy9kb3ducmV2LnhtbFBLBQYAAAAABAAEAPUAAACMAwAAAAA=&#10;" fillcolor="black" stroked="f"/>
                      <v:oval id="Oval 3030" o:spid="_x0000_s1638" style="position:absolute;left:39702;top:9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LbsQA&#10;AADdAAAADwAAAGRycy9kb3ducmV2LnhtbERPz2vCMBS+D/wfwhO8zcQ5ZatGkWGZ7DCYDoa3R/Ns&#10;q81LSWKt//1yGOz48f1ernvbiI58qB1rmIwVCOLCmZpLDd+H/PEFRIjIBhvHpOFOAdarwcMSM+Nu&#10;/EXdPpYihXDIUEMVY5tJGYqKLIaxa4kTd3LeYkzQl9J4vKVw28gnpebSYs2pocKW3ioqLvur1eC3&#10;s/coL/n2+fx5/nl1H0dzNDOtR8N+swARqY//4j/3zmiYqmnan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y27EAAAA3QAAAA8AAAAAAAAAAAAAAAAAmAIAAGRycy9k&#10;b3ducmV2LnhtbFBLBQYAAAAABAAEAPUAAACJAwAAAAA=&#10;" fillcolor="black" stroked="f"/>
                      <v:oval id="Oval 3031" o:spid="_x0000_s1639" style="position:absolute;left:39703;top:9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u9cYA&#10;AADdAAAADwAAAGRycy9kb3ducmV2LnhtbESPQWsCMRSE70L/Q3gFb5q11qJboxRRFA+CVhBvj83r&#10;7urmZUmibv+9EQSPw8x8w4ynjanElZwvLSvodRMQxJnVJecK9r+LzhCED8gaK8uk4J88TCdvrTGm&#10;2t54S9ddyEWEsE9RQRFCnUrps4IM+q6tiaP3Z53BEKXLpXZ4i3BTyY8k+ZIGS44LBdY0Kyg77y5G&#10;gZsPlkGeF/PP0+Z0GNn1UR/1QKn2e/PzDSJQE17hZ3ulFfSTfg8eb+IT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Bu9cYAAADdAAAADwAAAAAAAAAAAAAAAACYAgAAZHJz&#10;L2Rvd25yZXYueG1sUEsFBgAAAAAEAAQA9QAAAIsDAAAAAA==&#10;" fillcolor="black" stroked="f"/>
                      <v:oval id="Oval 3032" o:spid="_x0000_s1640" style="position:absolute;left:39704;top:93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wgsYA&#10;AADdAAAADwAAAGRycy9kb3ducmV2LnhtbESPT2sCMRTE70K/Q3gFb5qt1lK3G6WIYvEgaAvi7bF5&#10;3T9uXpYk6vbbN4LgcZiZ3zDZvDONuJDzlWUFL8MEBHFudcWFgp/v1eAdhA/IGhvLpOCPPMxnT70M&#10;U22vvKPLPhQiQtinqKAMoU2l9HlJBv3QtsTR+7XOYIjSFVI7vEa4aeQoSd6kwYrjQoktLUrKT/uz&#10;UeCWk3WQp9Xytd7Wh6ndHPVRT5TqP3efHyACdeERvre/tIJxMh7B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LwgsYAAADdAAAADwAAAAAAAAAAAAAAAACYAgAAZHJz&#10;L2Rvd25yZXYueG1sUEsFBgAAAAAEAAQA9QAAAIsDAAAAAA==&#10;" fillcolor="black" stroked="f"/>
                      <v:oval id="Oval 3033" o:spid="_x0000_s1641" style="position:absolute;left:39705;top:93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VGcYA&#10;AADdAAAADwAAAGRycy9kb3ducmV2LnhtbESPQWsCMRSE70L/Q3gFb5ptV6XdGqWIongQtIXi7bF5&#10;3V3dvCxJ1PXfG0HwOMzMN8x42ppanMn5yrKCt34Cgji3uuJCwe/PovcBwgdkjbVlUnAlD9PJS2eM&#10;mbYX3tJ5FwoRIewzVFCG0GRS+rwkg75vG+Lo/VtnMETpCqkdXiLc1PI9SUbSYMVxocSGZiXlx93J&#10;KHDz4TLI42I+OGwOf592vdd7PVSq+9p+f4EI1IZn+NFeaQVpkqZwfxOf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5VGcYAAADdAAAADwAAAAAAAAAAAAAAAACYAgAAZHJz&#10;L2Rvd25yZXYueG1sUEsFBgAAAAAEAAQA9QAAAIsDAAAAAA==&#10;" fillcolor="black" stroked="f"/>
                      <v:oval id="Oval 3034" o:spid="_x0000_s1642" style="position:absolute;left:39694;top:9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NbccA&#10;AADdAAAADwAAAGRycy9kb3ducmV2LnhtbESPT2sCMRTE74V+h/AEbzVr1aLrRilFafFQ6FYQb4/N&#10;c/+4eVmSqNtv3wiFHoeZ+Q2TrXvTiis5X1tWMB4lIIgLq2suFey/t09zED4ga2wtk4If8rBePT5k&#10;mGp74y+65qEUEcI+RQVVCF0qpS8qMuhHtiOO3sk6gyFKV0rt8BbhppXPSfIiDdYcFyrs6K2i4pxf&#10;jAK3mb0Hed5ups1nc1jY3VEf9Uyp4aB/XYII1If/8F/7QyuYJJMp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3zW3HAAAA3QAAAA8AAAAAAAAAAAAAAAAAmAIAAGRy&#10;cy9kb3ducmV2LnhtbFBLBQYAAAAABAAEAPUAAACMAwAAAAA=&#10;" fillcolor="black" stroked="f"/>
                      <v:oval id="Oval 3035" o:spid="_x0000_s1643" style="position:absolute;left:39695;top:9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o9scA&#10;AADdAAAADwAAAGRycy9kb3ducmV2LnhtbESPT2sCMRTE74LfITzBW82q3VJXsyKitPQg1BaKt8fm&#10;uX/cvCxJqttv3xQKHoeZ+Q2zWvemFVdyvrasYDpJQBAXVtdcKvj82D88g/ABWWNrmRT8kId1Phys&#10;MNP2xu90PYZSRAj7DBVUIXSZlL6oyKCf2I44emfrDIYoXSm1w1uEm1bOkuRJGqw5LlTY0bai4nL8&#10;NgrcLn0J8rLfPTaH5mth3076pFOlxqN+swQRqA/38H/7VSuYJ/MU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7aPbHAAAA3QAAAA8AAAAAAAAAAAAAAAAAmAIAAGRy&#10;cy9kb3ducmV2LnhtbFBLBQYAAAAABAAEAPUAAACMAwAAAAA=&#10;" fillcolor="black" stroked="f"/>
                      <v:oval id="Oval 3036" o:spid="_x0000_s1644" style="position:absolute;left:39696;top:93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2gcYA&#10;AADdAAAADwAAAGRycy9kb3ducmV2LnhtbESPT2sCMRTE70K/Q3iCN81a/6CrUUpRLB6EWkG8PTbP&#10;3dXNy5JE3X77piB4HGbmN8x82ZhK3Mn50rKCfi8BQZxZXXKu4PCz7k5A+ICssbJMCn7Jw3Lx1ppj&#10;qu2Dv+m+D7mIEPYpKihCqFMpfVaQQd+zNXH0ztYZDFG6XGqHjwg3lXxPkrE0WHJcKLCmz4Ky6/5m&#10;FLjVaBPkdb0aXnaX49RuT/qkR0p12s3HDESgJrzCz/aXVjBIBm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n2gcYAAADdAAAADwAAAAAAAAAAAAAAAACYAgAAZHJz&#10;L2Rvd25yZXYueG1sUEsFBgAAAAAEAAQA9QAAAIsDAAAAAA==&#10;" fillcolor="black" stroked="f"/>
                      <v:oval id="Oval 3037" o:spid="_x0000_s1645" style="position:absolute;left:39697;top:936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TGsYA&#10;AADdAAAADwAAAGRycy9kb3ducmV2LnhtbESPT2sCMRTE7wW/Q3iCN836t7o1SimKpYeCVhBvj83r&#10;7urmZUmirt/eFIQeh5n5DTNfNqYSV3K+tKyg30tAEGdWl5wr2P+su1MQPiBrrCyTgjt5WC5aL3NM&#10;tb3xlq67kIsIYZ+igiKEOpXSZwUZ9D1bE0fv1zqDIUqXS+3wFuGmkoMkmUiDJceFAmv6KCg77y5G&#10;gVuNN0Ge16vR6ft0mNmvoz7qsVKddvP+BiJQE/7Dz/anVjBMhq/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VTGsYAAADdAAAADwAAAAAAAAAAAAAAAACYAgAAZHJz&#10;L2Rvd25yZXYueG1sUEsFBgAAAAAEAAQA9QAAAIsDAAAAAA==&#10;" fillcolor="black" stroked="f"/>
                      <v:oval id="Oval 3038" o:spid="_x0000_s1646" style="position:absolute;left:39697;top:9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HaMQA&#10;AADdAAAADwAAAGRycy9kb3ducmV2LnhtbERPz2vCMBS+D/wfwhO8zcQ5ZatGkWGZ7DCYDoa3R/Ns&#10;q81LSWKt//1yGOz48f1ernvbiI58qB1rmIwVCOLCmZpLDd+H/PEFRIjIBhvHpOFOAdarwcMSM+Nu&#10;/EXdPpYihXDIUEMVY5tJGYqKLIaxa4kTd3LeYkzQl9J4vKVw28gnpebSYs2pocKW3ioqLvur1eC3&#10;s/coL/n2+fx5/nl1H0dzNDOtR8N+swARqY//4j/3zmiYqmm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6x2jEAAAA3QAAAA8AAAAAAAAAAAAAAAAAmAIAAGRycy9k&#10;b3ducmV2LnhtbFBLBQYAAAAABAAEAPUAAACJAwAAAAA=&#10;" fillcolor="black" stroked="f"/>
                      <v:oval id="Oval 3039" o:spid="_x0000_s1647" style="position:absolute;left:39698;top:9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i88cA&#10;AADdAAAADwAAAGRycy9kb3ducmV2LnhtbESPT2sCMRTE70K/Q3iF3jTb+gddjVKK0uJBcBXE22Pz&#10;uru6eVmSVNdv3wiCx2FmfsPMFq2pxYWcrywreO8lIIhzqysuFOx3q+4YhA/IGmvLpOBGHhbzl84M&#10;U22vvKVLFgoRIexTVFCG0KRS+rwkg75nG+Lo/VpnMETpCqkdXiPc1PIjSUbSYMVxocSGvkrKz9mf&#10;UeCWw+8gz6vl4LQ5HSZ2fdRHPVTq7bX9nIII1IZn+NH+0Qr6SX8C9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2YvPHAAAA3QAAAA8AAAAAAAAAAAAAAAAAmAIAAGRy&#10;cy9kb3ducmV2LnhtbFBLBQYAAAAABAAEAPUAAACMAwAAAAA=&#10;" fillcolor="black" stroked="f"/>
                      <v:oval id="Oval 3040" o:spid="_x0000_s1648" style="position:absolute;left:39699;top:9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4E8IA&#10;AADdAAAADwAAAGRycy9kb3ducmV2LnhtbERPy4rCMBTdC/5DuIK7MfXJTDWKiOLgQlAHBneX5tpW&#10;m5uSRO38vVkMuDyc92zRmEo8yPnSsoJ+LwFBnFldcq7g57T5+AThA7LGyjIp+CMPi3m7NcNU2ycf&#10;6HEMuYgh7FNUUIRQp1L6rCCDvmdr4shdrDMYInS51A6fMdxUcpAkE2mw5NhQYE2rgrLb8W4UuPV4&#10;G+Rtsx5d99ffL7s767MeK9XtNMspiEBNeIv/3d9awTAZxf3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rgTwgAAAN0AAAAPAAAAAAAAAAAAAAAAAJgCAABkcnMvZG93&#10;bnJldi54bWxQSwUGAAAAAAQABAD1AAAAhwMAAAAA&#10;" fillcolor="black" stroked="f"/>
                      <v:shape id="Freeform 3041" o:spid="_x0000_s1649" style="position:absolute;left:39716;top:920;width:1;height:1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zhasYA&#10;AADdAAAADwAAAGRycy9kb3ducmV2LnhtbESPQWvCQBSE74X+h+UVehHdRG2Q1E0QUexNmlawt0f2&#10;mQSzb0N2G9N/3y0IPQ4z8w2zzkfTioF611hWEM8iEMSl1Q1XCj4/9tMVCOeRNbaWScEPOcizx4c1&#10;ptre+J2GwlciQNilqKD2vkuldGVNBt3MdsTBu9jeoA+yr6Tu8RbgppXzKEqkwYbDQo0dbWsqr8W3&#10;UTDyBI8vQ1XsNsd5fP5KFua0PCj1/DRuXkF4Gv1/+N5+0woW0TK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zhasYAAADdAAAADwAAAAAAAAAAAAAAAACYAgAAZHJz&#10;L2Rvd25yZXYueG1sUEsFBgAAAAAEAAQA9QAAAIsDAAAAAA==&#10;" path="m59,29c59,45,46,59,30,59,14,59,,45,,29,,13,13,,30,,46,,59,13,59,29xe" fillcolor="#df6926" stroked="f">
                        <v:path arrowok="t" o:connecttype="custom" o:connectlocs="118,58;60,118;0,58;60,0;118,58" o:connectangles="0,0,0,0,0"/>
                      </v:shape>
                      <v:oval id="Oval 3042" o:spid="_x0000_s1650" style="position:absolute;left:39718;top:92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kOMscA&#10;AADdAAAADwAAAGRycy9kb3ducmV2LnhtbESPT2vCQBTE7wW/w/KE3pqN0YqkrkEUwUOpNO3B42v2&#10;mT9m34bs1qTfvisUehxm5jfMOhtNK27Uu9qyglkUgyAurK65VPD5cXhagXAeWWNrmRT8kINsM3lY&#10;Y6rtwO90y30pAoRdigoq77tUSldUZNBFtiMO3sX2Bn2QfSl1j0OAm1YmcbyUBmsOCxV2tKuouObf&#10;RsGC3podfR3PyTI/Dd3ztrGveq/U43TcvoDwNPr/8F/7qBXM40UC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DjLHAAAA3QAAAA8AAAAAAAAAAAAAAAAAmAIAAGRy&#10;cy9kb3ducmV2LnhtbFBLBQYAAAAABAAEAPUAAACMAwAAAAA=&#10;" fillcolor="#df6926" stroked="f"/>
                      <v:oval id="Oval 3043" o:spid="_x0000_s1651" style="position:absolute;left:39705;top:92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rqccA&#10;AADdAAAADwAAAGRycy9kb3ducmV2LnhtbESPQWvCQBSE70L/w/IK3nRTk0pJXUUshRyK0rQHj8/s&#10;axKbfRuya5L+e1coeBxm5htmtRlNI3rqXG1ZwdM8AkFcWF1zqeD76332AsJ5ZI2NZVLwRw4264fJ&#10;ClNtB/6kPvelCBB2KSqovG9TKV1RkUE3ty1x8H5sZ9AH2ZVSdzgEuGnkIoqW0mDNYaHClnYVFb/5&#10;xShIaH/e0Sk7Lpb5YWift2f7od+Umj6O21cQnkZ/D/+3M60gjpIYbm/C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q6nHAAAA3QAAAA8AAAAAAAAAAAAAAAAAmAIAAGRy&#10;cy9kb3ducmV2LnhtbFBLBQYAAAAABAAEAPUAAACMAwAAAAA=&#10;" fillcolor="#df6926" stroked="f"/>
                      <v:oval id="Oval 3044" o:spid="_x0000_s1652" style="position:absolute;left:39706;top:92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z3ccA&#10;AADdAAAADwAAAGRycy9kb3ducmV2LnhtbESPT2vCQBTE7wW/w/KE3pqNNhVJXYMoBQ9FadqDx9fs&#10;M3/Mvg3ZrUm/vSsUehxm5jfMKhtNK67Uu9qyglkUgyAurK65VPD1+fa0BOE8ssbWMin4JQfZevKw&#10;wlTbgT/omvtSBAi7FBVU3neplK6oyKCLbEccvLPtDfog+1LqHocAN62cx/FCGqw5LFTY0bai4pL/&#10;GAUJHZotfe9P80V+HLqXTWPf9U6px+m4eQXhafT/4b/2Xit4jpME7m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sM93HAAAA3QAAAA8AAAAAAAAAAAAAAAAAmAIAAGRy&#10;cy9kb3ducmV2LnhtbFBLBQYAAAAABAAEAPUAAACMAwAAAAA=&#10;" fillcolor="#df6926" stroked="f"/>
                      <v:oval id="Oval 3045" o:spid="_x0000_s1653" style="position:absolute;left:39708;top:92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WRsUA&#10;AADdAAAADwAAAGRycy9kb3ducmV2LnhtbESPT4vCMBTE78J+h/AWvGm6/kOqUcRlwYMo2/Xg8dk8&#10;27rNS2mird/eCILHYWZ+w8yXrSnFjWpXWFbw1Y9AEKdWF5wpOPz99KYgnEfWWFomBXdysFx8dOYY&#10;a9vwL90Sn4kAYRejgtz7KpbSpTkZdH1bEQfvbGuDPsg6k7rGJsBNKQdRNJEGCw4LOVa0zin9T65G&#10;wYh2lzWdNsfBJNk31Xh1sVv9rVT3s13NQHhq/Tv8am+0gmE0Gs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JZGxQAAAN0AAAAPAAAAAAAAAAAAAAAAAJgCAABkcnMv&#10;ZG93bnJldi54bWxQSwUGAAAAAAQABAD1AAAAigMAAAAA&#10;" fillcolor="#df6926" stroked="f"/>
                      <v:oval id="Oval 3046" o:spid="_x0000_s1654" style="position:absolute;left:39710;top:92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IMccA&#10;AADdAAAADwAAAGRycy9kb3ducmV2LnhtbESPT2vCQBTE70K/w/IK3sym1gZJXYNYCh6kYtqDx9fs&#10;a/40+zZkVxO/fVcoeBxm5jfMKhtNKy7Uu9qygqcoBkFcWF1zqeDr8322BOE8ssbWMim4koNs/TBZ&#10;YartwEe65L4UAcIuRQWV910qpSsqMugi2xEH78f2Bn2QfSl1j0OAm1bO4ziRBmsOCxV2tK2o+M3P&#10;RsGCPpotfe9O8yQ/DN3LprF7/abU9HHcvILwNPp7+L+90wqe40U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yCDHHAAAA3QAAAA8AAAAAAAAAAAAAAAAAmAIAAGRy&#10;cy9kb3ducmV2LnhtbFBLBQYAAAAABAAEAPUAAACMAwAAAAA=&#10;" fillcolor="#df6926" stroked="f"/>
                      <v:oval id="Oval 3047" o:spid="_x0000_s1655" style="position:absolute;left:39711;top:92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6tqscA&#10;AADdAAAADwAAAGRycy9kb3ducmV2LnhtbESPQWvCQBSE7wX/w/KE3pqN1toS3QSxFDyI0tSDx9fs&#10;M4lm34bs1qT/3hUKPQ4z8w2zzAbTiCt1rrasYBLFIIgLq2suFRy+Pp7eQDiPrLGxTAp+yUGWjh6W&#10;mGjb8yddc1+KAGGXoILK+zaR0hUVGXSRbYmDd7KdQR9kV0rdYR/gppHTOJ5LgzWHhQpbWldUXPIf&#10;o2BGu/OavjfH6Tzf9+3L6my3+l2px/GwWoDwNPj/8F97oxU8x7NXuL8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+rarHAAAA3QAAAA8AAAAAAAAAAAAAAAAAmAIAAGRy&#10;cy9kb3ducmV2LnhtbFBLBQYAAAAABAAEAPUAAACMAwAAAAA=&#10;" fillcolor="#df6926" stroked="f"/>
                      <v:oval id="Oval 3048" o:spid="_x0000_s1656" style="position:absolute;left:39713;top:92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52MIA&#10;AADdAAAADwAAAGRycy9kb3ducmV2LnhtbERPy4rCMBTdD/gP4QruxtTHiFSjiCK4EAerC5fX5tpW&#10;m5vSRNv5+8lCcHk47/myNaV4Ue0KywoG/QgEcWp1wZmC82n7PQXhPLLG0jIp+CMHy0Xna46xtg0f&#10;6ZX4TIQQdjEqyL2vYildmpNB17cVceButjboA6wzqWtsQrgp5TCKJtJgwaEhx4rWOaWP5GkUjOlw&#10;X9N1dxlOkt+m+lnd7V5vlOp129UMhKfWf8Rv904rGEXjMDe8CU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TnYwgAAAN0AAAAPAAAAAAAAAAAAAAAAAJgCAABkcnMvZG93&#10;bnJldi54bWxQSwUGAAAAAAQABAD1AAAAhwMAAAAA&#10;" fillcolor="#df6926" stroked="f"/>
                      <v:oval id="Oval 3049" o:spid="_x0000_s1657" style="position:absolute;left:39715;top:92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2cQ8cA&#10;AADdAAAADwAAAGRycy9kb3ducmV2LnhtbESPQWvCQBSE7wX/w/KE3pqN1kob3QSxFDyI0tSDx9fs&#10;M4lm34bs1qT/3hUKPQ4z8w2zzAbTiCt1rrasYBLFIIgLq2suFRy+Pp5eQTiPrLGxTAp+yUGWjh6W&#10;mGjb8yddc1+KAGGXoILK+zaR0hUVGXSRbYmDd7KdQR9kV0rdYR/gppHTOJ5LgzWHhQpbWldUXPIf&#10;o2BGu/OavjfH6Tzf9+3L6my3+l2px/GwWoDwNPj/8F97oxU8x7M3uL8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nEPHAAAA3QAAAA8AAAAAAAAAAAAAAAAAmAIAAGRy&#10;cy9kb3ducmV2LnhtbFBLBQYAAAAABAAEAPUAAACMAwAAAAA=&#10;" fillcolor="#df6926" stroked="f"/>
                      <v:oval id="Oval 3050" o:spid="_x0000_s1658" style="position:absolute;left:39717;top:92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uzsQA&#10;AADdAAAADwAAAGRycy9kb3ducmV2LnhtbERPy2oCMRTdC/2HcAvdaaa1U9rpRCmiVFwInQri7jK5&#10;nYeTmyFJdfx7sxBcHs47nw+mEydyvrGs4HmSgCAurW64UrD7XY3fQfiArLGzTAou5GE+exjlmGl7&#10;5h86FaESMYR9hgrqEPpMSl/WZNBPbE8cuT/rDIYIXSW1w3MMN518SZI3abDh2FBjT4uaymPxbxS4&#10;Zfod5HG1fG237f7Dbg76oFOlnh6Hr08QgYZwF9/ca61gmqRxf3wTn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TLs7EAAAA3QAAAA8AAAAAAAAAAAAAAAAAmAIAAGRycy9k&#10;b3ducmV2LnhtbFBLBQYAAAAABAAEAPUAAACJAwAAAAA=&#10;" fillcolor="black" stroked="f"/>
                      <v:oval id="Oval 3051" o:spid="_x0000_s1659" style="position:absolute;left:39718;top:92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LVccA&#10;AADdAAAADwAAAGRycy9kb3ducmV2LnhtbESPW2sCMRSE3wv9D+EUfNOslxW7NUoRpcUHwQuIb4fN&#10;6e7q5mRJUl3/fSMIfRxm5htmOm9NLa7kfGVZQb+XgCDOra64UHDYr7oTED4ga6wtk4I7eZjPXl+m&#10;mGl74y1dd6EQEcI+QwVlCE0mpc9LMuh7tiGO3o91BkOUrpDa4S3CTS0HSTKWBiuOCyU2tCgpv+x+&#10;jQK3TL+CvKyWo/PmfHy365M+6VSpzlv7+QEiUBv+w8/2t1YwTNI+PN7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fi1XHAAAA3QAAAA8AAAAAAAAAAAAAAAAAmAIAAGRy&#10;cy9kb3ducmV2LnhtbFBLBQYAAAAABAAEAPUAAACMAwAAAAA=&#10;" fillcolor="black" stroked="f"/>
                      <v:oval id="Oval 3052" o:spid="_x0000_s1660" style="position:absolute;left:39705;top:92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VIsYA&#10;AADdAAAADwAAAGRycy9kb3ducmV2LnhtbESPT2sCMRTE74LfITyht5rVdkVXo4goLT0I/gHx9tg8&#10;d1c3L0uS6vbbN4WCx2FmfsPMFq2pxZ2crywrGPQTEMS51RUXCo6HzesYhA/IGmvLpOCHPCzm3c4M&#10;M20fvKP7PhQiQthnqKAMocmk9HlJBn3fNsTRu1hnMETpCqkdPiLc1HKYJCNpsOK4UGJDq5Ly2/7b&#10;KHDr9CPI22b9ft1eTxP7ddZnnSr10muXUxCB2vAM/7c/tYK3JB3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0VIsYAAADdAAAADwAAAAAAAAAAAAAAAACYAgAAZHJz&#10;L2Rvd25yZXYueG1sUEsFBgAAAAAEAAQA9QAAAIsDAAAAAA==&#10;" fillcolor="black" stroked="f"/>
                      <v:oval id="Oval 3053" o:spid="_x0000_s1661" style="position:absolute;left:39707;top:92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wuccA&#10;AADdAAAADwAAAGRycy9kb3ducmV2LnhtbESPT2sCMRTE74LfITzBW82q3VJXsyKitPQg1BaKt8fm&#10;uX/cvCxJqttv3xQKHoeZ+Q2zWvemFVdyvrasYDpJQBAXVtdcKvj82D88g/ABWWNrmRT8kId1Phys&#10;MNP2xu90PYZSRAj7DBVUIXSZlL6oyKCf2I44emfrDIYoXSm1w1uEm1bOkuRJGqw5LlTY0bai4nL8&#10;NgrcLn0J8rLfPTaH5mth3076pFOlxqN+swQRqA/38H/7VSuYJ+kc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BsLnHAAAA3QAAAA8AAAAAAAAAAAAAAAAAmAIAAGRy&#10;cy9kb3ducmV2LnhtbFBLBQYAAAAABAAEAPUAAACMAwAAAAA=&#10;" fillcolor="black" stroked="f"/>
                      <v:oval id="Oval 3054" o:spid="_x0000_s1662" style="position:absolute;left:39708;top:92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ozccA&#10;AADdAAAADwAAAGRycy9kb3ducmV2LnhtbESPT2sCMRTE70K/Q3iF3jTb1i12a1ZKUSwehKog3h6b&#10;1/3j5mVJUl2/fSMIHoeZ+Q0znfWmFSdyvras4HmUgCAurK65VLDbLoYTED4ga2wtk4ILeZjlD4Mp&#10;Ztqe+YdOm1CKCGGfoYIqhC6T0hcVGfQj2xFH79c6gyFKV0rt8BzhppUvSfImDdYcFyrs6Kui4rj5&#10;MwrcPF0GeVzMx8262b/b1UEfdKrU02P/+QEiUB/u4Vv7Wyt4TdIxXN/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oKM3HAAAA3QAAAA8AAAAAAAAAAAAAAAAAmAIAAGRy&#10;cy9kb3ducmV2LnhtbFBLBQYAAAAABAAEAPUAAACMAwAAAAA=&#10;" fillcolor="black" stroked="f"/>
                      <v:oval id="Oval 3055" o:spid="_x0000_s1663" style="position:absolute;left:39710;top:92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NVsYA&#10;AADdAAAADwAAAGRycy9kb3ducmV2LnhtbESPQWsCMRSE7wX/Q3hCbzWrdaVujSKiKD0IakG8PTav&#10;u6ublyWJuv57Uyj0OMzMN8xk1ppa3Mj5yrKCfi8BQZxbXXGh4PuwevsA4QOyxtoyKXiQh9m08zLB&#10;TNs77+i2D4WIEPYZKihDaDIpfV6SQd+zDXH0fqwzGKJ0hdQO7xFuajlIkpE0WHFcKLGhRUn5ZX81&#10;CtwyXQd5WS2H5+35OLZfJ33SqVKv3Xb+CSJQG/7Df+2NVvCepCn8volP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SNVsYAAADdAAAADwAAAAAAAAAAAAAAAACYAgAAZHJz&#10;L2Rvd25yZXYueG1sUEsFBgAAAAAEAAQA9QAAAIsDAAAAAA==&#10;" fillcolor="black" stroked="f"/>
                      <v:oval id="Oval 3056" o:spid="_x0000_s1664" style="position:absolute;left:39712;top:92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TIccA&#10;AADdAAAADwAAAGRycy9kb3ducmV2LnhtbESPW2sCMRSE3wv9D+EUfKvZWlfs1qxIUSx9ELyA+HbY&#10;nO7FzcmSRN3++6ZQ8HGYmW+Y2bw3rbiS87VlBS/DBARxYXXNpYLDfvU8BeEDssbWMin4IQ/z/PFh&#10;hpm2N97SdRdKESHsM1RQhdBlUvqiIoN+aDvi6H1bZzBE6UqpHd4i3LRylCQTabDmuFBhRx8VFefd&#10;xShwy3Qd5Hm1HDeb5vhmv076pFOlBk/94h1EoD7cw//tT63gNUkn8Pc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2EyHHAAAA3QAAAA8AAAAAAAAAAAAAAAAAmAIAAGRy&#10;cy9kb3ducmV2LnhtbFBLBQYAAAAABAAEAPUAAACMAwAAAAA=&#10;" fillcolor="black" stroked="f"/>
                      <v:oval id="Oval 3057" o:spid="_x0000_s1665" style="position:absolute;left:39713;top:92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2uscA&#10;AADdAAAADwAAAGRycy9kb3ducmV2LnhtbESPQWvCQBSE74L/YXlCb83G2liNrlJEafEg1BbE2yP7&#10;TKLZt2F3q+m/7xYKHoeZ+YaZLzvTiCs5X1tWMExSEMSF1TWXCr4+N48TED4ga2wsk4If8rBc9Htz&#10;zLW98Qdd96EUEcI+RwVVCG0upS8qMugT2xJH72SdwRClK6V2eItw08inNB1LgzXHhQpbWlVUXPbf&#10;RoFbZ29BXjbr5/PufJja7VEfdabUw6B7nYEI1IV7+L/9rhWM0uwF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6trrHAAAA3QAAAA8AAAAAAAAAAAAAAAAAmAIAAGRy&#10;cy9kb3ducmV2LnhtbFBLBQYAAAAABAAEAPUAAACMAwAAAAA=&#10;" fillcolor="black" stroked="f"/>
                      <v:oval id="Oval 3058" o:spid="_x0000_s1666" style="position:absolute;left:39715;top:92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UiyMQA&#10;AADdAAAADwAAAGRycy9kb3ducmV2LnhtbERPy2oCMRTdC/2HcAvdaaa1U9rpRCmiVFwInQri7jK5&#10;nYeTmyFJdfx7sxBcHs47nw+mEydyvrGs4HmSgCAurW64UrD7XY3fQfiArLGzTAou5GE+exjlmGl7&#10;5h86FaESMYR9hgrqEPpMSl/WZNBPbE8cuT/rDIYIXSW1w3MMN518SZI3abDh2FBjT4uaymPxbxS4&#10;Zfod5HG1fG237f7Dbg76oFOlnh6Hr08QgYZwF9/ca61gmqRxbnwTn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IsjEAAAA3QAAAA8AAAAAAAAAAAAAAAAAmAIAAGRycy9k&#10;b3ducmV2LnhtbFBLBQYAAAAABAAEAPUAAACJAwAAAAA=&#10;" fillcolor="black" stroked="f"/>
                      <v:oval id="Oval 3059" o:spid="_x0000_s1667" style="position:absolute;left:39711;top:92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HU8YA&#10;AADdAAAADwAAAGRycy9kb3ducmV2LnhtbESPT2sCMRTE74V+h/AK3jRbdUW3RimitHgQ/APi7bF5&#10;3V3dvCxJquu3bwShx2FmfsNM562pxZWcrywreO8lIIhzqysuFBz2q+4YhA/IGmvLpOBOHuaz15cp&#10;ZtreeEvXXShEhLDPUEEZQpNJ6fOSDPqebYij92OdwRClK6R2eItwU8t+koykwYrjQokNLUrKL7tf&#10;o8At068gL6vl8Lw5Hyd2fdInnSrVeWs/P0AEasN/+Nn+1goGSTqBx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HU8YAAADdAAAADwAAAAAAAAAAAAAAAACYAgAAZHJz&#10;L2Rvd25yZXYueG1sUEsFBgAAAAAEAAQA9QAAAIsDAAAAAA==&#10;" fillcolor="black" stroked="f"/>
                      <v:oval id="Oval 3060" o:spid="_x0000_s1668" style="position:absolute;left:39712;top:92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/kc8QA&#10;AADdAAAADwAAAGRycy9kb3ducmV2LnhtbERPy2oCMRTdC/5DuEJ3mqkv2qlxEBmxdFGoLRR3l8nt&#10;ZHRyMySpTv++WQguD+e9Knrbigv50DhW8DjJQBBXTjdcK/j63I2fQISIrLF1TAr+KECxHg5WmGt3&#10;5Q+6HGItUgiHHBWYGLtcylAZshgmriNO3I/zFmOCvpba4zWF21ZOs2wpLTacGgx2tDVUnQ+/VoEv&#10;F/soz7tyfno/fT+7t6M+6oVSD6N+8wIiUh/v4pv7VSuYZcu0P71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/5HPEAAAA3QAAAA8AAAAAAAAAAAAAAAAAmAIAAGRycy9k&#10;b3ducmV2LnhtbFBLBQYAAAAABAAEAPUAAACJAwAAAAA=&#10;" fillcolor="black" stroked="f"/>
                      <v:oval id="Oval 3061" o:spid="_x0000_s1669" style="position:absolute;left:39713;top:92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B6McA&#10;AADdAAAADwAAAGRycy9kb3ducmV2LnhtbESPT2sCMRTE7wW/Q3hCbzWrrVK3G0WKUumh4FoQb4/N&#10;6/5x87Ikqa7f3giFHoeZ+Q2TLXvTijM5X1tWMB4lIIgLq2suFXzvN0+vIHxA1thaJgVX8rBcDB4y&#10;TLW98I7OeShFhLBPUUEVQpdK6YuKDPqR7Yij92OdwRClK6V2eIlw08pJksykwZrjQoUdvVdUnPJf&#10;o8Ctpx9Bnjbrl+arOczt51Ef9VSpx2G/egMRqA//4b/2Vit4TmZj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zQejHAAAA3QAAAA8AAAAAAAAAAAAAAAAAmAIAAGRy&#10;cy9kb3ducmV2LnhtbFBLBQYAAAAABAAEAPUAAACMAwAAAAA=&#10;" fillcolor="black" stroked="f"/>
                      <v:oval id="Oval 3062" o:spid="_x0000_s1670" style="position:absolute;left:39714;top:92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fn8cA&#10;AADdAAAADwAAAGRycy9kb3ducmV2LnhtbESPT2sCMRTE74V+h/AEbzWrVtF1oxRRWnoodCuIt8fm&#10;uX/cvCxJ1O23bwqFHoeZ+Q2TbXrTihs5X1tWMB4lIIgLq2suFRy+9k8LED4ga2wtk4Jv8rBZPz5k&#10;mGp750+65aEUEcI+RQVVCF0qpS8qMuhHtiOO3tk6gyFKV0rt8B7hppWTJJlLgzXHhQo72lZUXPKr&#10;UeB2s9cgL/vdc/PRHJf2/aRPeqbUcNC/rEAE6sN/+K/9phVMk/kE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h35/HAAAA3QAAAA8AAAAAAAAAAAAAAAAAmAIAAGRy&#10;cy9kb3ducmV2LnhtbFBLBQYAAAAABAAEAPUAAACMAwAAAAA=&#10;" fillcolor="black" stroked="f"/>
                      <v:oval id="Oval 3063" o:spid="_x0000_s1671" style="position:absolute;left:39714;top:92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6BMYA&#10;AADdAAAADwAAAGRycy9kb3ducmV2LnhtbESPT2sCMRTE70K/Q3iCN81a/6CrUUpRLB6EWkG8PTbP&#10;3dXNy5JE3X77piB4HGbmN8x82ZhK3Mn50rKCfi8BQZxZXXKu4PCz7k5A+ICssbJMCn7Jw3Lx1ppj&#10;qu2Dv+m+D7mIEPYpKihCqFMpfVaQQd+zNXH0ztYZDFG6XGqHjwg3lXxPkrE0WHJcKLCmz4Ky6/5m&#10;FLjVaBPkdb0aXnaX49RuT/qkR0p12s3HDESgJrzCz/aXVjBIxg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16BMYAAADdAAAADwAAAAAAAAAAAAAAAACYAgAAZHJz&#10;L2Rvd25yZXYueG1sUEsFBgAAAAAEAAQA9QAAAIsDAAAAAA==&#10;" fillcolor="black" stroked="f"/>
                      <v:oval id="Oval 3064" o:spid="_x0000_s1672" style="position:absolute;left:39715;top:92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icMcA&#10;AADdAAAADwAAAGRycy9kb3ducmV2LnhtbESPQWvCQBSE74X+h+UVequbWpWaZpUiiuJBaFoQb4/s&#10;axLNvg27a4z/vlsQPA4z8w2TzXvTiI6cry0reB0kIIgLq2suFfx8r17eQfiArLGxTAqu5GE+e3zI&#10;MNX2wl/U5aEUEcI+RQVVCG0qpS8qMugHtiWO3q91BkOUrpTa4SXCTSOHSTKRBmuOCxW2tKioOOVn&#10;o8Atx+sgT6vl6Lg77qd2e9AHPVbq+an//AARqA/38K290QrekskI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E4nDHAAAA3QAAAA8AAAAAAAAAAAAAAAAAmAIAAGRy&#10;cy9kb3ducmV2LnhtbFBLBQYAAAAABAAEAPUAAACMAwAAAAA=&#10;" fillcolor="black" stroked="f"/>
                      <v:oval id="Oval 3065" o:spid="_x0000_s1673" style="position:absolute;left:39716;top:92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H68cA&#10;AADdAAAADwAAAGRycy9kb3ducmV2LnhtbESPW2sCMRSE3wv9D+EUfKvZWlfs1qxIUSx9ELyA+HbY&#10;nO7FzcmSRN3++6ZQ8HGYmW+Y2bw3rbiS87VlBS/DBARxYXXNpYLDfvU8BeEDssbWMin4IQ/z/PFh&#10;hpm2N97SdRdKESHsM1RQhdBlUvqiIoN+aDvi6H1bZzBE6UqpHd4i3LRylCQTabDmuFBhRx8VFefd&#10;xShwy3Qd5Hm1HDeb5vhmv076pFOlBk/94h1EoD7cw//tT63gNZmk8Pc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IR+vHAAAA3QAAAA8AAAAAAAAAAAAAAAAAmAIAAGRy&#10;cy9kb3ducmV2LnhtbFBLBQYAAAAABAAEAPUAAACMAwAAAAA=&#10;" fillcolor="black" stroked="f"/>
                      <v:oval id="Oval 3066" o:spid="_x0000_s1674" style="position:absolute;left:39706;top:92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ZnMcA&#10;AADdAAAADwAAAGRycy9kb3ducmV2LnhtbESPT2sCMRTE7wW/Q3hCbzVrWxddzUopSqUHoSqIt8fm&#10;uX/cvCxJquu3bwqFHoeZ+Q2zWPamFVdyvrasYDxKQBAXVtdcKjjs109TED4ga2wtk4I7eVjmg4cF&#10;Ztre+Iuuu1CKCGGfoYIqhC6T0hcVGfQj2xFH72ydwRClK6V2eItw08rnJEmlwZrjQoUdvVdUXHbf&#10;RoFbTT6CvKxXr822Oc7s50mf9ESpx2H/NgcRqA//4b/2Rit4SdI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a2ZzHAAAA3QAAAA8AAAAAAAAAAAAAAAAAmAIAAGRy&#10;cy9kb3ducmV2LnhtbFBLBQYAAAAABAAEAPUAAACMAwAAAAA=&#10;" fillcolor="black" stroked="f"/>
                      <v:oval id="Oval 3067" o:spid="_x0000_s1675" style="position:absolute;left:39706;top:92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8B8YA&#10;AADdAAAADwAAAGRycy9kb3ducmV2LnhtbESPW2sCMRSE3wv+h3AE32rWa+3WKKUoFh8KtULx7bA5&#10;3WtOliTq+u+bQsHHYWa+YZbrzjTiQs6XlhWMhgkI4szqknMFx6/t4wKED8gaG8uk4EYe1qvewxJT&#10;ba/8SZdDyEWEsE9RQRFCm0rps4IM+qFtiaP3Y53BEKXLpXZ4jXDTyHGSzKXBkuNCgS29FZTVh7NR&#10;4DazXZD1djOtPqrvZ7s/6ZOeKTXod68vIAJ14R7+b79rBZNk/g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Z8B8YAAADdAAAADwAAAAAAAAAAAAAAAACYAgAAZHJz&#10;L2Rvd25yZXYueG1sUEsFBgAAAAAEAAQA9QAAAIsDAAAAAA==&#10;" fillcolor="black" stroked="f"/>
                      <v:oval id="Oval 3068" o:spid="_x0000_s1676" style="position:absolute;left:39707;top:92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odcQA&#10;AADdAAAADwAAAGRycy9kb3ducmV2LnhtbERPy2oCMRTdC/5DuEJ3mqkv2qlxEBmxdFGoLRR3l8nt&#10;ZHRyMySpTv++WQguD+e9Knrbigv50DhW8DjJQBBXTjdcK/j63I2fQISIrLF1TAr+KECxHg5WmGt3&#10;5Q+6HGItUgiHHBWYGLtcylAZshgmriNO3I/zFmOCvpba4zWF21ZOs2wpLTacGgx2tDVUnQ+/VoEv&#10;F/soz7tyfno/fT+7t6M+6oVSD6N+8wIiUh/v4pv7VSuYZcs0N71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J6HXEAAAA3QAAAA8AAAAAAAAAAAAAAAAAmAIAAGRycy9k&#10;b3ducmV2LnhtbFBLBQYAAAAABAAEAPUAAACJAwAAAAA=&#10;" fillcolor="black" stroked="f"/>
                      <v:oval id="Oval 3069" o:spid="_x0000_s1677" style="position:absolute;left:39708;top:92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7scA&#10;AADdAAAADwAAAGRycy9kb3ducmV2LnhtbESPT2sCMRTE70K/Q3gFb5pt/UNdjVJEsXgQui2It8fm&#10;dXd187IkUbff3giCx2FmfsPMFq2pxYWcrywreOsnIIhzqysuFPz+rHsfIHxA1lhbJgX/5GExf+nM&#10;MNX2yt90yUIhIoR9igrKEJpUSp+XZND3bUMcvT/rDIYoXSG1w2uEm1q+J8lYGqw4LpTY0LKk/JSd&#10;jQK3Gm2CPK1Xw+PuuJ/Y7UEf9Eip7mv7OQURqA3P8KP9pRUMkvEE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FTe7HAAAA3QAAAA8AAAAAAAAAAAAAAAAAmAIAAGRy&#10;cy9kb3ducmV2LnhtbFBLBQYAAAAABAAEAPUAAACMAwAAAAA=&#10;" fillcolor="black" stroked="f"/>
                      <v:oval id="Oval 3070" o:spid="_x0000_s1678" style="position:absolute;left:39709;top:92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yrsMA&#10;AADdAAAADwAAAGRycy9kb3ducmV2LnhtbERPTWsCMRC9C/6HMII3zarV1tUopShKDwVtQbwNm3F3&#10;dTNZklTXf28OgsfH+54vG1OJKzlfWlYw6CcgiDOrS84V/P2uex8gfEDWWFkmBXfysFy0W3NMtb3x&#10;jq77kIsYwj5FBUUIdSqlzwoy6Pu2Jo7cyTqDIUKXS+3wFsNNJYdJMpEGS44NBdb0VVB22f8bBW41&#10;3gR5Wa/ezj/nw9R+H/VRj5XqdprPGYhATXiJn+6tVjBK3uP++C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ZyrsMAAADdAAAADwAAAAAAAAAAAAAAAACYAgAAZHJzL2Rv&#10;d25yZXYueG1sUEsFBgAAAAAEAAQA9QAAAIgDAAAAAA==&#10;" fillcolor="black" stroked="f"/>
                      <v:oval id="Oval 3071" o:spid="_x0000_s1679" style="position:absolute;left:39710;top:92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XNcYA&#10;AADdAAAADwAAAGRycy9kb3ducmV2LnhtbESPQWsCMRSE74L/ITzBW81atdWtUYooFg9CrSDeHpvX&#10;3dXNy5JEXf+9KRQ8DjPzDTOdN6YSV3K+tKyg30tAEGdWl5wr2P+sXsYgfEDWWFkmBXfyMJ+1W1NM&#10;tb3xN113IRcRwj5FBUUIdSqlzwoy6Hu2Jo7er3UGQ5Qul9rhLcJNJV+T5E0aLDkuFFjToqDsvLsY&#10;BW45Wgd5Xi2Hp+3pMLGboz7qkVLdTvP5ASJQE57h//aXVjBI3vv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rXNcYAAADdAAAADwAAAAAAAAAAAAAAAACYAgAAZHJz&#10;L2Rvd25yZXYueG1sUEsFBgAAAAAEAAQA9QAAAIsDAAAAAA==&#10;" fillcolor="black" stroked="f"/>
                      <v:oval id="Oval 3072" o:spid="_x0000_s1680" style="position:absolute;left:39710;top:92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JQsYA&#10;AADdAAAADwAAAGRycy9kb3ducmV2LnhtbESPQWsCMRSE74L/ITyht5rV1qqrUaQoLR6EqiDeHpvn&#10;7urmZUlSXf+9KRQ8DjPzDTOdN6YSV3K+tKyg101AEGdWl5wr2O9WryMQPiBrrCyTgjt5mM/arSmm&#10;2t74h67bkIsIYZ+igiKEOpXSZwUZ9F1bE0fvZJ3BEKXLpXZ4i3BTyX6SfEiDJceFAmv6LCi7bH+N&#10;ArccfAV5WS3fz5vzYWzXR33UA6VeOs1iAiJQE57h//a3VvCWDPv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hJQsYAAADdAAAADwAAAAAAAAAAAAAAAACYAgAAZHJz&#10;L2Rvd25yZXYueG1sUEsFBgAAAAAEAAQA9QAAAIsDAAAAAA==&#10;" fillcolor="black" stroked="f"/>
                      <v:oval id="Oval 3073" o:spid="_x0000_s1681" style="position:absolute;left:39716;top:92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s2cYA&#10;AADdAAAADwAAAGRycy9kb3ducmV2LnhtbESPT2sCMRTE7wW/Q3iCN836t7o1SimKpYeCVhBvj83r&#10;7urmZUmirt/eFIQeh5n5DTNfNqYSV3K+tKyg30tAEGdWl5wr2P+su1MQPiBrrCyTgjt5WC5aL3NM&#10;tb3xlq67kIsIYZ+igiKEOpXSZwUZ9D1bE0fv1zqDIUqXS+3wFuGmkoMkmUiDJceFAmv6KCg77y5G&#10;gVuNN0Ge16vR6ft0mNmvoz7qsVKddvP+BiJQE/7Dz/anVjBMXof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Ts2cYAAADdAAAADwAAAAAAAAAAAAAAAACYAgAAZHJz&#10;L2Rvd25yZXYueG1sUEsFBgAAAAAEAAQA9QAAAIsDAAAAAA==&#10;" fillcolor="black" stroked="f"/>
                      <v:oval id="Oval 3074" o:spid="_x0000_s1682" style="position:absolute;left:39717;top:92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0rccA&#10;AADdAAAADwAAAGRycy9kb3ducmV2LnhtbESPT2sCMRTE70K/Q3iF3mq2rbZ2u1FEFMWDUCsUb4/N&#10;6/5x87IkUddvb4SCx2FmfsNkk8404kTOV5YVvPQTEMS51RUXCnY/i+cRCB+QNTaWScGFPEzGD70M&#10;U23P/E2nbShEhLBPUUEZQptK6fOSDPq+bYmj92edwRClK6R2eI5w08jXJHmXBiuOCyW2NCspP2yP&#10;RoGbD5dBHhbzQb2pfz/teq/3eqjU02M3/QIRqAv38H97pRW8JR8DuL2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ddK3HAAAA3QAAAA8AAAAAAAAAAAAAAAAAmAIAAGRy&#10;cy9kb3ducmV2LnhtbFBLBQYAAAAABAAEAPUAAACMAwAAAAA=&#10;" fillcolor="black" stroked="f"/>
                      <v:oval id="Oval 3075" o:spid="_x0000_s1683" style="position:absolute;left:39718;top:92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RNscA&#10;AADdAAAADwAAAGRycy9kb3ducmV2LnhtbESPQWvCQBSE74L/YXlCb83G2liNrlJEafEg1BbE2yP7&#10;TKLZt2F3q+m/7xYKHoeZ+YaZLzvTiCs5X1tWMExSEMSF1TWXCr4+N48TED4ga2wsk4If8rBc9Htz&#10;zLW98Qdd96EUEcI+RwVVCG0upS8qMugT2xJH72SdwRClK6V2eItw08inNB1LgzXHhQpbWlVUXPbf&#10;RoFbZ29BXjbr5/PufJja7VEfdabUw6B7nYEI1IV7+L/9rhWM0pcM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R0TbHAAAA3QAAAA8AAAAAAAAAAAAAAAAAmAIAAGRy&#10;cy9kb3ducmV2LnhtbFBLBQYAAAAABAAEAPUAAACMAwAAAAA=&#10;" fillcolor="black" stroked="f"/>
                      <v:shape id="Freeform 3076" o:spid="_x0000_s1684" style="position:absolute;left:39718;top:923;width:1;height:1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lIMUA&#10;AADdAAAADwAAAGRycy9kb3ducmV2LnhtbESPW4vCMBSE3xf8D+EIvq2pF6pUo4iwIIIuXsDXQ3Ns&#10;is1JabK1++83grCPw8x8wyzXna1ES40vHSsYDRMQxLnTJRcKrpevzzkIH5A1Vo5JwS95WK96H0vM&#10;tHvyidpzKESEsM9QgQmhzqT0uSGLfuhq4ujdXWMxRNkUUjf4jHBbyXGSpNJiyXHBYE1bQ/nj/GMV&#10;pPo+3X3P6s2hPe7b+eRwuj2sUWrQ7zYLEIG68B9+t3dawSSZpfB6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2UgxQAAAN0AAAAPAAAAAAAAAAAAAAAAAJgCAABkcnMv&#10;ZG93bnJldi54bWxQSwUGAAAAAAQABAD1AAAAigMAAAAA&#10;" path="m29,15v,7,-7,14,-15,14c7,29,,22,,15,,7,7,,14,v8,,14,7,15,15xe" fillcolor="black" stroked="f">
                        <v:path arrowok="t" o:connecttype="custom" o:connectlocs="58,30;28,58;0,30;28,0;58,30" o:connectangles="0,0,0,0,0"/>
                      </v:shape>
                      <v:shape id="Freeform 3077" o:spid="_x0000_s1685" style="position:absolute;left:39719;top:923;width:1;height:1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lwMMA&#10;AADdAAAADwAAAGRycy9kb3ducmV2LnhtbESP0WoCMRRE3wv9h3ALfavZtlh1axSpCD5J1f2Ay+a6&#10;WdzcrEnU+PdGKPRxmJkzzHSebCcu5EPrWMH7oABBXDvdcqOg2q/exiBCRNbYOSYFNwownz0/TbHU&#10;7spbuuxiIzKEQ4kKTIx9KWWoDVkMA9cTZ+/gvMWYpW+k9njNcNvJj6L4khZbzgsGe/oxVB93Z6vA&#10;j0+1WbpNGibmQzU5rqpf6pR6fUmLbxCRUvwP/7XXWsFnMRrB401+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GlwMMAAADdAAAADwAAAAAAAAAAAAAAAACYAgAAZHJzL2Rv&#10;d25yZXYueG1sUEsFBgAAAAAEAAQA9QAAAIgDAAAAAA==&#10;" path="m14,c7,,,7,,15v,7,7,14,14,14c18,29,20,28,23,26,23,3,23,3,23,3,20,1,18,,14,xe" fillcolor="black" stroked="f">
                        <v:path arrowok="t" o:connecttype="custom" o:connectlocs="28,0;0,30;28,58;46,52;46,6;28,0" o:connectangles="0,0,0,0,0,0"/>
                      </v:shape>
                      <v:oval id="Oval 3078" o:spid="_x0000_s1686" style="position:absolute;left:39716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zZcQA&#10;AADdAAAADwAAAGRycy9kb3ducmV2LnhtbERPTWvCQBC9C/6HZYTedNNUbUldJUQKHorStIcep9lp&#10;Es3Ohuw2if++exA8Pt73ZjeaRvTUudqygsdFBIK4sLrmUsHX59v8BYTzyBoby6TgSg522+lkg4m2&#10;A39Qn/tShBB2CSqovG8TKV1RkUG3sC1x4H5tZ9AH2JVSdziEcNPIOIrW0mDNoaHClrKKikv+ZxQs&#10;6XjO6OfwHa/z09Cu0rN913ulHmZj+grC0+jv4pv7oBU8Rc9hbngTn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82XEAAAA3QAAAA8AAAAAAAAAAAAAAAAAmAIAAGRycy9k&#10;b3ducmV2LnhtbFBLBQYAAAAABAAEAPUAAACJAwAAAAA=&#10;" fillcolor="#df6926" stroked="f"/>
                      <v:oval id="Oval 3079" o:spid="_x0000_s1687" style="position:absolute;left:39718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W/sYA&#10;AADdAAAADwAAAGRycy9kb3ducmV2LnhtbESPT2vCQBTE70K/w/IK3nRT/zd1FbEIHsRi9ODxNfua&#10;xGbfhuzWxG/vCkKPw8z8hpkvW1OKK9WusKzgrR+BIE6tLjhTcDpuejMQziNrLC2Tghs5WC5eOnOM&#10;tW34QNfEZyJA2MWoIPe+iqV0aU4GXd9WxMH7sbVBH2SdSV1jE+CmlIMomkiDBYeFHCta55T+Jn9G&#10;wYj2lzV9b8+DSfLVVOPVxe70p1Ld13b1AcJT6//Dz/ZWKxhG03d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FW/sYAAADdAAAADwAAAAAAAAAAAAAAAACYAgAAZHJz&#10;L2Rvd25yZXYueG1sUEsFBgAAAAAEAAQA9QAAAIsDAAAAAA==&#10;" fillcolor="#df6926" stroked="f"/>
                      <v:oval id="Oval 3080" o:spid="_x0000_s1688" style="position:absolute;left:39705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PRMIA&#10;AADdAAAADwAAAGRycy9kb3ducmV2LnhtbERPy4rCMBTdD/gP4Q64m6bjC6lGEUVwIYrVhctrc6et&#10;09yUJtrO308WgsvDec+XnanEkxpXWlbwHcUgiDOrS84VXM7brykI55E1VpZJwR85WC56H3NMtG35&#10;RM/U5yKEsEtQQeF9nUjpsoIMusjWxIH7sY1BH2CTS91gG8JNJQdxPJEGSw4NBda0Lij7TR9GwYgO&#10;9zXddtfBJD229Xh1t3u9Uar/2a1mIDx1/i1+uXdawTCehv3hTX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o9EwgAAAN0AAAAPAAAAAAAAAAAAAAAAAJgCAABkcnMvZG93&#10;bnJldi54bWxQSwUGAAAAAAQABAD1AAAAhwMAAAAA&#10;" fillcolor="#df6926" stroked="f"/>
                      <v:oval id="Oval 3081" o:spid="_x0000_s1689" style="position:absolute;left:39706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Iq38UA&#10;AADdAAAADwAAAGRycy9kb3ducmV2LnhtbESPT4vCMBTE78J+h/AWvGnqX6QaRVwWPIhi3cMen83b&#10;tm7zUppo67c3guBxmJnfMItVa0pxo9oVlhUM+hEI4tTqgjMFP6fv3gyE88gaS8uk4E4OVsuPzgJj&#10;bRs+0i3xmQgQdjEqyL2vYildmpNB17cVcfD+bG3QB1lnUtfYBLgp5TCKptJgwWEhx4o2OaX/ydUo&#10;GNP+sqHz9nc4TQ5NNVlf7E5/KdX9bNdzEJ5a/w6/2lutYBTNBv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irfxQAAAN0AAAAPAAAAAAAAAAAAAAAAAJgCAABkcnMv&#10;ZG93bnJldi54bWxQSwUGAAAAAAQABAD1AAAAigMAAAAA&#10;" fillcolor="#df6926" stroked="f"/>
                      <v:oval id="Oval 3082" o:spid="_x0000_s1690" style="position:absolute;left:39708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0qMcA&#10;AADdAAAADwAAAGRycy9kb3ducmV2LnhtbESPT2vCQBTE70K/w/IKvZlNUxVJ3YhYCh6k0rQHj8/s&#10;a/40+zZkVxO/fVcQehxm5jfMaj2aVlyod7VlBc9RDIK4sLrmUsH31/t0CcJ5ZI2tZVJwJQfr7GGy&#10;wlTbgT/pkvtSBAi7FBVU3neplK6oyKCLbEccvB/bG/RB9qXUPQ4BblqZxPFCGqw5LFTY0bai4jc/&#10;GwUz+mi2dNodk0V+GLr5prF7/abU0+O4eQXhafT/4Xt7pxW8xMsE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wtKjHAAAA3QAAAA8AAAAAAAAAAAAAAAAAmAIAAGRy&#10;cy9kb3ducmV2LnhtbFBLBQYAAAAABAAEAPUAAACMAwAAAAA=&#10;" fillcolor="#df6926" stroked="f"/>
                      <v:oval id="Oval 3083" o:spid="_x0000_s1691" style="position:absolute;left:39710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RM8UA&#10;AADdAAAADwAAAGRycy9kb3ducmV2LnhtbESPQYvCMBSE7wv+h/CEva2puopUo4iy4EFcrB48Pptn&#10;W21eShNt99+bBcHjMDPfMLNFa0rxoNoVlhX0exEI4tTqgjMFx8PP1wSE88gaS8uk4I8cLOadjxnG&#10;2ja8p0fiMxEg7GJUkHtfxVK6NCeDrmcr4uBdbG3QB1lnUtfYBLgp5SCKxtJgwWEhx4pWOaW35G4U&#10;fNPuuqLz5jQYJ79NNVpe7VavlfrstsspCE+tf4df7Y1WMIwmQ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BEzxQAAAN0AAAAPAAAAAAAAAAAAAAAAAJgCAABkcnMv&#10;ZG93bnJldi54bWxQSwUGAAAAAAQABAD1AAAAigMAAAAA&#10;" fillcolor="#df6926" stroked="f"/>
                      <v:oval id="Oval 3084" o:spid="_x0000_s1692" style="position:absolute;left:39711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JR8cA&#10;AADdAAAADwAAAGRycy9kb3ducmV2LnhtbESPQWvCQBSE7wX/w/KE3urGNBWJriJKIYfSYuyhx2f2&#10;mUSzb0N2m6T/vlsoeBxm5htmvR1NI3rqXG1ZwXwWgSAurK65VPB5en1agnAeWWNjmRT8kIPtZvKw&#10;xlTbgY/U574UAcIuRQWV920qpSsqMuhmtiUO3sV2Bn2QXSl1h0OAm0bGUbSQBmsOCxW2tK+ouOXf&#10;RkFC79c9nbOveJF/DO3L7mrf9EGpx+m4W4HwNPp7+L+daQXP0TKB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ViUfHAAAA3QAAAA8AAAAAAAAAAAAAAAAAmAIAAGRy&#10;cy9kb3ducmV2LnhtbFBLBQYAAAAABAAEAPUAAACMAwAAAAA=&#10;" fillcolor="#df6926" stroked="f"/>
                      <v:oval id="Oval 3085" o:spid="_x0000_s1693" style="position:absolute;left:39713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s3McA&#10;AADdAAAADwAAAGRycy9kb3ducmV2LnhtbESPQWvCQBSE7wX/w/KE3urGtAaJriJKIYfSYuyhx2f2&#10;mUSzb0N2m6T/vlsoeBxm5htmvR1NI3rqXG1ZwXwWgSAurK65VPB5en1agnAeWWNjmRT8kIPtZvKw&#10;xlTbgY/U574UAcIuRQWV920qpSsqMuhmtiUO3sV2Bn2QXSl1h0OAm0bGUZRIgzWHhQpb2ldU3PJv&#10;o+CF3q97OmdfcZJ/DO1id7Vv+qDU43TcrUB4Gv09/N/OtILnaLmA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ZLNzHAAAA3QAAAA8AAAAAAAAAAAAAAAAAmAIAAGRy&#10;cy9kb3ducmV2LnhtbFBLBQYAAAAABAAEAPUAAACMAwAAAAA=&#10;" fillcolor="#df6926" stroked="f"/>
                      <v:oval id="Oval 3086" o:spid="_x0000_s1694" style="position:absolute;left:39715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yq8YA&#10;AADdAAAADwAAAGRycy9kb3ducmV2LnhtbESPT2vCQBTE7wW/w/IEb3XjnwaJriKK4KFYGj14fGaf&#10;STT7NmS3Jn57t1DocZiZ3zCLVWcq8aDGlZYVjIYRCOLM6pJzBafj7n0GwnlkjZVlUvAkB6tl722B&#10;ibYtf9Mj9bkIEHYJKii8rxMpXVaQQTe0NXHwrrYx6INscqkbbAPcVHIcRbE0WHJYKLCmTUHZPf0x&#10;CqZ0uG3osj+P4/SrrT/WN/upt0oN+t16DsJT5//Df+29VjCJZjH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uyq8YAAADdAAAADwAAAAAAAAAAAAAAAACYAgAAZHJz&#10;L2Rvd25yZXYueG1sUEsFBgAAAAAEAAQA9QAAAIsDAAAAAA==&#10;" fillcolor="#df6926" stroked="f"/>
                      <v:oval id="Oval 3087" o:spid="_x0000_s1695" style="position:absolute;left:39717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a/ccA&#10;AADdAAAADwAAAGRycy9kb3ducmV2LnhtbESPT2sCMRTE74V+h/AKvWnWWqvdbpQiSqWHQlUQb4/N&#10;c/+4eVmSVNdvbwShx2FmfsNks8404kTOV5YVDPoJCOLc6ooLBdvNsjcB4QOyxsYyKbiQh9n08SHD&#10;VNsz/9JpHQoRIexTVFCG0KZS+rwkg75vW+LoHawzGKJ0hdQOzxFuGvmSJG/SYMVxocSW5iXlx/Wf&#10;UeAWo68gj8vFa/1T797t917v9Uip56fu8wNEoC78h+/tlVYwTCZj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amv3HAAAA3QAAAA8AAAAAAAAAAAAAAAAAmAIAAGRy&#10;cy9kb3ducmV2LnhtbFBLBQYAAAAABAAEAPUAAACMAwAAAAA=&#10;" fillcolor="black" stroked="f"/>
                      <v:oval id="Oval 3088" o:spid="_x0000_s1696" style="position:absolute;left:39718;top:92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Oj8QA&#10;AADdAAAADwAAAGRycy9kb3ducmV2LnhtbERPy2oCMRTdC/5DuEJ3mqmPYqfGQWTE0kWhtlDcXSa3&#10;k9HJzZCkOv37ZiG4PJz3quhtKy7kQ+NYweMkA0FcOd1wreDrczdegggRWWPrmBT8UYBiPRysMNfu&#10;yh90OcRapBAOOSowMXa5lKEyZDFMXEecuB/nLcYEfS21x2sKt62cZtmTtNhwajDY0dZQdT78WgW+&#10;XOyjPO/K+en99P3s3o76qBdKPYz6zQuISH28i2/uV61gli3T3PQmP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FDo/EAAAA3QAAAA8AAAAAAAAAAAAAAAAAmAIAAGRycy9k&#10;b3ducmV2LnhtbFBLBQYAAAAABAAEAPUAAACJAwAAAAA=&#10;" fillcolor="black" stroked="f"/>
                      <v:oval id="Oval 3089" o:spid="_x0000_s1697" style="position:absolute;left:39705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rFMcA&#10;AADdAAAADwAAAGRycy9kb3ducmV2LnhtbESPT2vCQBTE7wW/w/IKvemmfxQTXUWKUvFQqAqS2yP7&#10;TKLZt2F3q+m3dwWhx2FmfsNM551pxIWcry0reB0kIIgLq2suFex3q/4YhA/IGhvLpOCPPMxnvacp&#10;Ztpe+Ycu21CKCGGfoYIqhDaT0hcVGfQD2xJH72idwRClK6V2eI1w08i3JBlJgzXHhQpb+qyoOG9/&#10;jQK3HH4FeV4tP07fp0NqN7nO9VCpl+duMQERqAv/4Ud7rRW8J+MU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JqxTHAAAA3QAAAA8AAAAAAAAAAAAAAAAAmAIAAGRy&#10;cy9kb3ducmV2LnhtbFBLBQYAAAAABAAEAPUAAACMAwAAAAA=&#10;" fillcolor="black" stroked="f"/>
                      <v:oval id="Oval 3090" o:spid="_x0000_s1698" style="position:absolute;left:39707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UVMQA&#10;AADdAAAADwAAAGRycy9kb3ducmV2LnhtbERPz2vCMBS+D/wfwhO8zVQ3ZXbGIqOy4WEwHQxvj+bZ&#10;VJuXkkTt/ntzGOz48f1eFr1txZV8aBwrmIwzEMSV0w3XCr73m8cXECEia2wdk4JfClCsBg9LzLW7&#10;8Rddd7EWKYRDjgpMjF0uZagMWQxj1xEn7ui8xZigr6X2eEvhtpXTLJtLiw2nBoMdvRmqzruLVeDL&#10;2XuU5035fPo8/Szc9qAPeqbUaNivX0FE6uO/+M/9oRU8ZYu0P71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lFTEAAAA3QAAAA8AAAAAAAAAAAAAAAAAmAIAAGRycy9k&#10;b3ducmV2LnhtbFBLBQYAAAAABAAEAPUAAACJAwAAAAA=&#10;" fillcolor="black" stroked="f"/>
                      <v:oval id="Oval 3091" o:spid="_x0000_s1699" style="position:absolute;left:39708;top:92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xz8YA&#10;AADdAAAADwAAAGRycy9kb3ducmV2LnhtbESPQWvCQBSE7wX/w/IEb7qx1lJjVpGiVDwUaguS2yP7&#10;TKLZt2F3q+m/dwWhx2FmvmGyZWcacSHna8sKxqMEBHFhdc2lgp/vzfANhA/IGhvLpOCPPCwXvacM&#10;U22v/EWXfShFhLBPUUEVQptK6YuKDPqRbYmjd7TOYIjSlVI7vEa4aeRzkrxKgzXHhQpbeq+oOO9/&#10;jQK3nn4Eed6sX06fp8PM7nKd66lSg363moMI1IX/8KO91QomyWwM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Yxz8YAAADdAAAADwAAAAAAAAAAAAAAAACYAgAAZHJz&#10;L2Rvd25yZXYueG1sUEsFBgAAAAAEAAQA9QAAAIsDAAAAAA==&#10;" fillcolor="black" stroked="f"/>
                      <v:oval id="Oval 3092" o:spid="_x0000_s1700" style="position:absolute;left:39710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vuMcA&#10;AADdAAAADwAAAGRycy9kb3ducmV2LnhtbESPT2vCQBTE74V+h+UVvNVN/YfGrFKK0tKDYBQkt0f2&#10;NYlm34bdrcZv3y0Uehxm5jdMtu5NK67kfGNZwcswAUFcWt1wpeB42D7PQfiArLG1TAru5GG9enzI&#10;MNX2xnu65qESEcI+RQV1CF0qpS9rMuiHtiOO3pd1BkOUrpLa4S3CTStHSTKTBhuOCzV29FZTecm/&#10;jQK3mb4HedluJufd+bSwn4Uu9FSpwVP/ugQRqA//4b/2h1YwThYj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0r7jHAAAA3QAAAA8AAAAAAAAAAAAAAAAAmAIAAGRy&#10;cy9kb3ducmV2LnhtbFBLBQYAAAAABAAEAPUAAACMAwAAAAA=&#10;" fillcolor="black" stroked="f"/>
                      <v:oval id="Oval 3093" o:spid="_x0000_s1701" style="position:absolute;left:39712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KI8cA&#10;AADdAAAADwAAAGRycy9kb3ducmV2LnhtbESPT2sCMRTE70K/Q3iF3jTb+gddjVKK0uJBcBXE22Pz&#10;uru6eVmSVNdv3wiCx2FmfsPMFq2pxYWcrywreO8lIIhzqysuFOx3q+4YhA/IGmvLpOBGHhbzl84M&#10;U22vvKVLFgoRIexTVFCG0KRS+rwkg75nG+Lo/VpnMETpCqkdXiPc1PIjSUbSYMVxocSGvkrKz9mf&#10;UeCWw+8gz6vl4LQ5HSZ2fdRHPVTq7bX9nIII1IZn+NH+0Qr6yaQP9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4CiPHAAAA3QAAAA8AAAAAAAAAAAAAAAAAmAIAAGRy&#10;cy9kb3ducmV2LnhtbFBLBQYAAAAABAAEAPUAAACMAwAAAAA=&#10;" fillcolor="black" stroked="f"/>
                      <v:oval id="Oval 3094" o:spid="_x0000_s1702" style="position:absolute;left:39713;top:92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SV8YA&#10;AADdAAAADwAAAGRycy9kb3ducmV2LnhtbESPQWsCMRSE74X+h/AKvWnWVkVXo5SiVDwIroJ4e2ye&#10;u6ublyVJdfvvjSD0OMzMN8x03ppaXMn5yrKCXjcBQZxbXXGhYL9bdkYgfEDWWFsmBX/kYT57fZli&#10;qu2Nt3TNQiEihH2KCsoQmlRKn5dk0HdtQxy9k3UGQ5SukNrhLcJNLT+SZCgNVhwXSmzou6T8kv0a&#10;BW4x+Anyslz0z5vzYWzXR33UA6Xe39qvCYhAbfgPP9srreAzGff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GSV8YAAADdAAAADwAAAAAAAAAAAAAAAACYAgAAZHJz&#10;L2Rvd25yZXYueG1sUEsFBgAAAAAEAAQA9QAAAIsDAAAAAA==&#10;" fillcolor="black" stroked="f"/>
                      <v:oval id="Oval 3095" o:spid="_x0000_s1703" style="position:absolute;left:39715;top:92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3zMYA&#10;AADdAAAADwAAAGRycy9kb3ducmV2LnhtbESPT2sCMRTE74V+h/AK3jRbdUW3RimitHgQ/APi7bF5&#10;3V3dvCxJquu3bwShx2FmfsNM562pxZWcrywreO8lIIhzqysuFBz2q+4YhA/IGmvLpOBOHuaz15cp&#10;ZtreeEvXXShEhLDPUEEZQpNJ6fOSDPqebYij92OdwRClK6R2eItwU8t+koykwYrjQokNLUrKL7tf&#10;o8At068gL6vl8Lw5Hyd2fdInnSrVeWs/P0AEasN/+Nn+1goGySSFx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03zMYAAADdAAAADwAAAAAAAAAAAAAAAACYAgAAZHJz&#10;L2Rvd25yZXYueG1sUEsFBgAAAAAEAAQA9QAAAIsDAAAAAA==&#10;" fillcolor="black" stroked="f"/>
                      <v:oval id="Oval 3096" o:spid="_x0000_s1704" style="position:absolute;left:39711;top:92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kdscA&#10;AADdAAAADwAAAGRycy9kb3ducmV2LnhtbESPT2vCQBTE70K/w/IKvemmtg2auhGxCB6KYvTg8TX7&#10;mj/Nvg3Z1aTfvisUPA4z8xtmsRxMI67UucqygudJBII4t7riQsHpuBnPQDiPrLGxTAp+ycEyfRgt&#10;MNG25wNdM1+IAGGXoILS+zaR0uUlGXQT2xIH79t2Bn2QXSF1h32Am0ZOoyiWBisOCyW2tC4p/8ku&#10;RsEr7eo1fW3P0zjb9+3bqraf+kOpp8dh9Q7C0+Dv4f/2Vit4ieYx3N6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SJHbHAAAA3QAAAA8AAAAAAAAAAAAAAAAAmAIAAGRy&#10;cy9kb3ducmV2LnhtbFBLBQYAAAAABAAEAPUAAACMAwAAAAA=&#10;" fillcolor="#df6926" stroked="f"/>
                      <v:oval id="Oval 3097" o:spid="_x0000_s1705" style="position:absolute;left:39712;top:92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B7cYA&#10;AADdAAAADwAAAGRycy9kb3ducmV2LnhtbESPT2vCQBTE70K/w/IK3nRT/zd1FbEIHsRi9ODxNfua&#10;xGbfhuzWxG/vCkKPw8z8hpkvW1OKK9WusKzgrR+BIE6tLjhTcDpuejMQziNrLC2Tghs5WC5eOnOM&#10;tW34QNfEZyJA2MWoIPe+iqV0aU4GXd9WxMH7sbVBH2SdSV1jE+CmlIMomkiDBYeFHCta55T+Jn9G&#10;wYj2lzV9b8+DSfLVVOPVxe70p1Ld13b1AcJT6//Dz/ZWKxhG71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6B7cYAAADdAAAADwAAAAAAAAAAAAAAAACYAgAAZHJz&#10;L2Rvd25yZXYueG1sUEsFBgAAAAAEAAQA9QAAAIsDAAAAAA==&#10;" fillcolor="#df6926" stroked="f"/>
                      <v:oval id="Oval 3098" o:spid="_x0000_s1706" style="position:absolute;left:39713;top:92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Vn8QA&#10;AADdAAAADwAAAGRycy9kb3ducmV2LnhtbERPTWvCQBC9C/6HZYTedNNUpU1dJUQKHorStIcep9lp&#10;Es3Ohuw2if++exA8Pt73ZjeaRvTUudqygsdFBIK4sLrmUsHX59v8GYTzyBoby6TgSg522+lkg4m2&#10;A39Qn/tShBB2CSqovG8TKV1RkUG3sC1x4H5tZ9AH2JVSdziEcNPIOIrW0mDNoaHClrKKikv+ZxQs&#10;6XjO6OfwHa/z09Cu0rN913ulHmZj+grC0+jv4pv7oBU8RS9hbngTn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FZ/EAAAA3QAAAA8AAAAAAAAAAAAAAAAAmAIAAGRycy9k&#10;b3ducmV2LnhtbFBLBQYAAAAABAAEAPUAAACJAwAAAAA=&#10;" fillcolor="#df6926" stroked="f"/>
                      <v:oval id="Oval 3099" o:spid="_x0000_s1707" style="position:absolute;left:39714;top:92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2wBMcA&#10;AADdAAAADwAAAGRycy9kb3ducmV2LnhtbESPT2vCQBTE7wW/w/KE3pqNVqWmbkQsBQ9FaerB42v2&#10;mT/Nvg3ZrYnfvisIPQ4z8xtmtR5MIy7UucqygkkUgyDOra64UHD8en96AeE8ssbGMim4koN1OnpY&#10;YaJtz590yXwhAoRdggpK79tESpeXZNBFtiUO3tl2Bn2QXSF1h32Am0ZO43ghDVYcFkpsaVtS/pP9&#10;GgUz2tdb+t6dpovs0LfzTW0/9JtSj+Nh8wrC0+D/w/f2Tit4jpdL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NsATHAAAA3QAAAA8AAAAAAAAAAAAAAAAAmAIAAGRy&#10;cy9kb3ducmV2LnhtbFBLBQYAAAAABAAEAPUAAACMAwAAAAA=&#10;" fillcolor="#df6926" stroked="f"/>
                      <v:oval id="Oval 3100" o:spid="_x0000_s1708" style="position:absolute;left:39714;top:92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Dg8QA&#10;AADdAAAADwAAAGRycy9kb3ducmV2LnhtbERPTWvCQBC9F/wPyxR6azZqlZJmI6IIORSlaQ89TrPT&#10;JDY7G7LbJP579yB4fLzvdDOZVgzUu8aygnkUgyAurW64UvD1eXh+BeE8ssbWMim4kINNNntIMdF2&#10;5A8aCl+JEMIuQQW1910ipStrMugi2xEH7tf2Bn2AfSV1j2MIN61cxPFaGmw4NNTY0a6m8q/4Nwpe&#10;6Hje0U/+vVgXp7Fbbc/2Xe+Venqctm8gPE3+Lr65c61gOY/D/vAmPA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g4PEAAAA3QAAAA8AAAAAAAAAAAAAAAAAmAIAAGRycy9k&#10;b3ducmV2LnhtbFBLBQYAAAAABAAEAPUAAACJAwAAAAA=&#10;" fillcolor="#df6926" stroked="f"/>
                      <v:oval id="Oval 3101" o:spid="_x0000_s1709" style="position:absolute;left:39715;top:92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mGMYA&#10;AADdAAAADwAAAGRycy9kb3ducmV2LnhtbESPQWvCQBSE70L/w/IKvZlNrBWJriKWgoeiGD14fGZf&#10;k9js25DdmvjvXaHgcZiZb5j5sje1uFLrKssKkigGQZxbXXGh4Hj4Gk5BOI+ssbZMCm7kYLl4Gcwx&#10;1bbjPV0zX4gAYZeigtL7JpXS5SUZdJFtiIP3Y1uDPsi2kLrFLsBNLUdxPJEGKw4LJTa0Lin/zf6M&#10;gjFtL2s6b06jSbbrmo/VxX7rT6XeXvvVDISn3j/D/+2NVvCexA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AmGMYAAADdAAAADwAAAAAAAAAAAAAAAACYAgAAZHJz&#10;L2Rvd25yZXYueG1sUEsFBgAAAAAEAAQA9QAAAIsDAAAAAA==&#10;" fillcolor="#df6926" stroked="f"/>
                      <v:oval id="Oval 3102" o:spid="_x0000_s1710" style="position:absolute;left:39716;top:92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4b8YA&#10;AADdAAAADwAAAGRycy9kb3ducmV2LnhtbESPT2vCQBTE74V+h+UVeqsb0yoSXYNYCh7EYvTg8Zl9&#10;zZ9m34bsatJv7xYEj8PM/IZZpINpxJU6V1lWMB5FIIhzqysuFBwPX28zEM4ja2wsk4I/cpAun58W&#10;mGjb856umS9EgLBLUEHpfZtI6fKSDLqRbYmD92M7gz7IrpC6wz7ATSPjKJpKgxWHhRJbWpeU/2YX&#10;o+CDdvWazptTPM2++3ayqu1Wfyr1+jKs5iA8Df4Rvrc3WsH7OIrh/0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K4b8YAAADdAAAADwAAAAAAAAAAAAAAAACYAgAAZHJz&#10;L2Rvd25yZXYueG1sUEsFBgAAAAAEAAQA9QAAAIsDAAAAAA==&#10;" fillcolor="#df6926" stroked="f"/>
                      <v:oval id="Oval 3103" o:spid="_x0000_s1711" style="position:absolute;left:39706;top:92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d9McA&#10;AADdAAAADwAAAGRycy9kb3ducmV2LnhtbESPQWvCQBSE70L/w/IK3nRjYqWkriIWIYdSadqDx2f2&#10;NYnNvg3ZbRL/fVcoeBxm5htmvR1NI3rqXG1ZwWIegSAurK65VPD1eZg9g3AeWWNjmRRcycF28zBZ&#10;Y6rtwB/U574UAcIuRQWV920qpSsqMujmtiUO3rftDPogu1LqDocAN42Mo2glDdYcFipsaV9R8ZP/&#10;GgVLer/s6Zyd4lV+HNqn3cW+6Velpo/j7gWEp9Hfw//tTCtIFlEC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OHfTHAAAA3QAAAA8AAAAAAAAAAAAAAAAAmAIAAGRy&#10;cy9kb3ducmV2LnhtbFBLBQYAAAAABAAEAPUAAACMAwAAAAA=&#10;" fillcolor="#df6926" stroked="f"/>
                      <v:oval id="Oval 3104" o:spid="_x0000_s1712" style="position:absolute;left:39706;top:92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FgMcA&#10;AADdAAAADwAAAGRycy9kb3ducmV2LnhtbESPQWvCQBSE7wX/w/KE3urGmEpJXUUUIYfSYuzB4zP7&#10;mkSzb0N2m6T/vlsoeBxm5htmtRlNI3rqXG1ZwXwWgSAurK65VPB5Ojy9gHAeWWNjmRT8kIPNevKw&#10;wlTbgY/U574UAcIuRQWV920qpSsqMuhmtiUO3pftDPogu1LqDocAN42Mo2gpDdYcFipsaVdRccu/&#10;jYKE3q87umTneJl/DO3z9mrf9F6px+m4fQXhafT38H870woW8yiB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nhYDHAAAA3QAAAA8AAAAAAAAAAAAAAAAAmAIAAGRy&#10;cy9kb3ducmV2LnhtbFBLBQYAAAAABAAEAPUAAACMAwAAAAA=&#10;" fillcolor="#df6926" stroked="f"/>
                      <v:oval id="Oval 3105" o:spid="_x0000_s1713" style="position:absolute;left:39707;top:92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gG8cA&#10;AADdAAAADwAAAGRycy9kb3ducmV2LnhtbESPQWvCQBSE7wX/w/KE3urGtIaSuooohRxKi7EHj8/s&#10;axLNvg3ZbRL/vVsoeBxm5htmuR5NI3rqXG1ZwXwWgSAurK65VPB9eH96BeE8ssbGMim4koP1avKw&#10;xFTbgffU574UAcIuRQWV920qpSsqMuhmtiUO3o/tDPogu1LqDocAN42MoyiRBmsOCxW2tK2ouOS/&#10;RsELfZ63dMqOcZJ/De1ic7YfeqfU43TcvIHwNPp7+L+daQXP82gBf2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rIBvHAAAA3QAAAA8AAAAAAAAAAAAAAAAAmAIAAGRy&#10;cy9kb3ducmV2LnhtbFBLBQYAAAAABAAEAPUAAACMAwAAAAA=&#10;" fillcolor="#df6926" stroked="f"/>
                      <v:oval id="Oval 3106" o:spid="_x0000_s1714" style="position:absolute;left:39708;top:92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+bMYA&#10;AADdAAAADwAAAGRycy9kb3ducmV2LnhtbESPT2vCQBTE7wW/w/IEb3XjnwaJriKK4KFYGj14fGaf&#10;STT7NmS3Jn57t1DocZiZ3zCLVWcq8aDGlZYVjIYRCOLM6pJzBafj7n0GwnlkjZVlUvAkB6tl722B&#10;ibYtf9Mj9bkIEHYJKii8rxMpXVaQQTe0NXHwrrYx6INscqkbbAPcVHIcRbE0WHJYKLCmTUHZPf0x&#10;CqZ0uG3osj+P4/SrrT/WN/upt0oN+t16DsJT5//Df+29VjAZRTH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m+bMYAAADdAAAADwAAAAAAAAAAAAAAAACYAgAAZHJz&#10;L2Rvd25yZXYueG1sUEsFBgAAAAAEAAQA9QAAAIsDAAAAAA==&#10;" fillcolor="#df6926" stroked="f"/>
                      <v:oval id="Oval 3107" o:spid="_x0000_s1715" style="position:absolute;left:39709;top:92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b98cA&#10;AADdAAAADwAAAGRycy9kb3ducmV2LnhtbESPQWvCQBSE70L/w/IKvZmNqVVJXYNYBA+l0ujB4zP7&#10;msRm34bsauK/7xYKPQ4z8w2zzAbTiBt1rrasYBLFIIgLq2suFRwP2/EChPPIGhvLpOBODrLVw2iJ&#10;qbY9f9It96UIEHYpKqi8b1MpXVGRQRfZljh4X7Yz6IPsSqk77APcNDKJ45k0WHNYqLClTUXFd341&#10;Cqb0cdnQeXdKZvm+b1/WF/uu35R6ehzWryA8Df4//NfeaQXPk3g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1G/fHAAAA3QAAAA8AAAAAAAAAAAAAAAAAmAIAAGRy&#10;cy9kb3ducmV2LnhtbFBLBQYAAAAABAAEAPUAAACMAwAAAAA=&#10;" fillcolor="#df6926" stroked="f"/>
                      <v:oval id="Oval 3108" o:spid="_x0000_s1716" style="position:absolute;left:39710;top:92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PhcQA&#10;AADdAAAADwAAAGRycy9kb3ducmV2LnhtbERPTWvCQBC9F/wPyxR6azZqlZJmI6IIORSlaQ89TrPT&#10;JDY7G7LbJP579yB4fLzvdDOZVgzUu8aygnkUgyAurW64UvD1eXh+BeE8ssbWMim4kINNNntIMdF2&#10;5A8aCl+JEMIuQQW1910ipStrMugi2xEH7tf2Bn2AfSV1j2MIN61cxPFaGmw4NNTY0a6m8q/4Nwpe&#10;6Hje0U/+vVgXp7Fbbc/2Xe+Venqctm8gPE3+Lr65c61gOY/D3PAmPA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j4XEAAAA3QAAAA8AAAAAAAAAAAAAAAAAmAIAAGRycy9k&#10;b3ducmV2LnhtbFBLBQYAAAAABAAEAPUAAACJAwAAAAA=&#10;" fillcolor="#df6926" stroked="f"/>
                      <v:oval id="Oval 3109" o:spid="_x0000_s1717" style="position:absolute;left:39710;top:92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qHscA&#10;AADdAAAADwAAAGRycy9kb3ducmV2LnhtbESPQWvCQBSE70L/w/IKvZmNqRVNXYNYBA+l0ujB4zP7&#10;msRm34bsauK/7xYKPQ4z8w2zzAbTiBt1rrasYBLFIIgLq2suFRwP2/EchPPIGhvLpOBODrLVw2iJ&#10;qbY9f9It96UIEHYpKqi8b1MpXVGRQRfZljh4X7Yz6IPsSqk77APcNDKJ45k0WHNYqLClTUXFd341&#10;Cqb0cdnQeXdKZvm+b1/WF/uu35R6ehzWryA8Df4//NfeaQXPk3gB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mKh7HAAAA3QAAAA8AAAAAAAAAAAAAAAAAmAIAAGRy&#10;cy9kb3ducmV2LnhtbFBLBQYAAAAABAAEAPUAAACMAwAAAAA=&#10;" fillcolor="#df6926" stroked="f"/>
                      <v:oval id="Oval 3110" o:spid="_x0000_s1718" style="position:absolute;left:39716;top:92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VXsQA&#10;AADdAAAADwAAAGRycy9kb3ducmV2LnhtbERPTWvCQBC9C/6HZYTedJO0lZK6ikQKOZQWYw8ex+w0&#10;iWZnQ3abpP++eyh4fLzvzW4yrRiod41lBfEqAkFcWt1wpeDr9LZ8AeE8ssbWMin4JQe77Xy2wVTb&#10;kY80FL4SIYRdigpq77tUSlfWZNCtbEccuG/bG/QB9pXUPY4h3LQyiaK1NNhwaKixo6ym8lb8GAVP&#10;9HHN6JKfk3XxOXbP+6t91welHhbT/hWEp8nfxf/uXCt4jOOwP7w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FV7EAAAA3QAAAA8AAAAAAAAAAAAAAAAAmAIAAGRycy9k&#10;b3ducmV2LnhtbFBLBQYAAAAABAAEAPUAAACJAwAAAAA=&#10;" fillcolor="#df6926" stroked="f"/>
                      <v:shape id="Freeform 3111" o:spid="_x0000_s1719" style="position:absolute;left:39717;top:923;width:0;height:0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7LsYA&#10;AADdAAAADwAAAGRycy9kb3ducmV2LnhtbESPQWvCQBSE74L/YXlCL6KbWCkluooaCvVWbUCPj+xr&#10;Njb7NmS3Mf333UKhx2FmvmHW28E2oqfO144VpPMEBHHpdM2VguL9ZfYMwgdkjY1jUvBNHrab8WiN&#10;mXZ3PlF/DpWIEPYZKjAhtJmUvjRk0c9dSxy9D9dZDFF2ldQd3iPcNnKRJE/SYs1xwWBLB0Pl5/nL&#10;KsiPy/1xal1x602xvLi3/JRfb0o9TIbdCkSgIfyH/9qvWsFjmqb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7LsYAAADdAAAADwAAAAAAAAAAAAAAAACYAgAAZHJz&#10;L2Rvd25yZXYueG1sUEsFBgAAAAAEAAQA9QAAAIsDAAAAAA==&#10;" path="m28,14v,8,-6,14,-14,14c6,28,,22,,14,,6,6,,14,v7,,14,6,14,14xe" fillcolor="#df6926" stroked="f">
                        <v:path arrowok="t" o:connecttype="custom" o:connectlocs="56,28;28,56;0,28;28,0;56,28" o:connectangles="0,0,0,0,0"/>
                      </v:shape>
                      <v:oval id="Oval 3112" o:spid="_x0000_s1720" style="position:absolute;left:39718;top:92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ussYA&#10;AADdAAAADwAAAGRycy9kb3ducmV2LnhtbESPQWvCQBSE74L/YXlCb7pJ2opEVxFF8FBajB48PrPP&#10;JJp9G7Jbk/77bqHgcZiZb5jFqje1eFDrKssK4kkEgji3uuJCwem4G89AOI+ssbZMCn7IwWo5HCww&#10;1bbjAz0yX4gAYZeigtL7JpXS5SUZdBPbEAfvaluDPsi2kLrFLsBNLZMomkqDFYeFEhvalJTfs2+j&#10;4I0+bxu67M/JNPvqmvf1zX7orVIvo349B+Gp98/wf3uvFbzGcQJ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sussYAAADdAAAADwAAAAAAAAAAAAAAAACYAgAAZHJz&#10;L2Rvd25yZXYueG1sUEsFBgAAAAAEAAQA9QAAAIsDAAAAAA==&#10;" fillcolor="#df6926" stroked="f"/>
                      <v:oval id="Oval 3113" o:spid="_x0000_s1721" style="position:absolute;left:39718;top:92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LKcYA&#10;AADdAAAADwAAAGRycy9kb3ducmV2LnhtbESPQWvCQBSE74X+h+UVvNVNtEqJrhJSBA9iadqDx2f2&#10;mcRm34bsatJ/7xYEj8PMfMMs14NpxJU6V1tWEI8jEMSF1TWXCn6+N6/vIJxH1thYJgV/5GC9en5a&#10;YqJtz190zX0pAoRdggoq79tESldUZNCNbUscvJPtDPogu1LqDvsAN42cRNFcGqw5LFTYUlZR8Ztf&#10;jII32p8zOm4Pk3n+2bez9Gx3+kOp0cuQLkB4GvwjfG9vtYJpHE/h/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eLKcYAAADdAAAADwAAAAAAAAAAAAAAAACYAgAAZHJz&#10;L2Rvd25yZXYueG1sUEsFBgAAAAAEAAQA9QAAAIsDAAAAAA==&#10;" fillcolor="#df6926" stroked="f"/>
                      <v:shape id="Freeform 3114" o:spid="_x0000_s1722" style="position:absolute;left:39719;top:923;width:1;height:0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MFccA&#10;AADdAAAADwAAAGRycy9kb3ducmV2LnhtbESPQWvCQBSE7wX/w/IEL0U3aUVC6iqSIgiFotEWentk&#10;X5PQ7NuQXU38911B8DjMzDfMcj2YRlyoc7VlBfEsAkFcWF1zqeB03E4TEM4ja2wsk4IrOVivRk9L&#10;TLXt+UCX3JciQNilqKDyvk2ldEVFBt3MtsTB+7WdQR9kV0rdYR/gppEvUbSQBmsOCxW2lFVU/OVn&#10;oyD//tjtPxebL52cyv79J7tun5NMqcl42LyB8DT4R/je3mkFr3E8h9ub8AT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vzBXHAAAA3QAAAA8AAAAAAAAAAAAAAAAAmAIAAGRy&#10;cy9kb3ducmV2LnhtbFBLBQYAAAAABAAEAPUAAACMAwAAAAA=&#10;" path="m14,c6,,,6,,14v,8,6,14,14,14c18,28,22,26,25,23,25,5,25,5,25,5,22,2,18,,14,xe" fillcolor="#df6926" stroked="f">
                        <v:path arrowok="t" o:connecttype="custom" o:connectlocs="28,0;0,28;28,56;50,46;50,10;28,0" o:connectangles="0,0,0,0,0,0"/>
                      </v:shape>
                      <v:oval id="Oval 3115" o:spid="_x0000_s1723" style="position:absolute;left:39711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87C8cA&#10;AADdAAAADwAAAGRycy9kb3ducmV2LnhtbESPT2vCQBTE74V+h+UVequb2EY0ukoRRelB8A+It0f2&#10;NYlm34bdVdNv7xYKPQ4z8xtmMutMI27kfG1ZQdpLQBAXVtdcKjjsl29DED4ga2wsk4If8jCbPj9N&#10;MNf2zlu67UIpIoR9jgqqENpcSl9UZND3bEscvW/rDIYoXSm1w3uEm0b2k2QgDdYcFypsaV5Rcdld&#10;jQK3yFZBXpaLj/PmfBzZr5M+6Uyp15fucwwiUBf+w3/ttVbwnqYZ/L6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vOwvHAAAA3QAAAA8AAAAAAAAAAAAAAAAAmAIAAGRy&#10;cy9kb3ducmV2LnhtbFBLBQYAAAAABAAEAPUAAACMAwAAAAA=&#10;" fillcolor="black" stroked="f"/>
                      <v:oval id="Oval 3116" o:spid="_x0000_s1724" style="position:absolute;left:39712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lfMcA&#10;AADdAAAADwAAAGRycy9kb3ducmV2LnhtbESPW2sCMRSE3wv9D+EU+lazWy/o1qwUUSw+FGoF8e2w&#10;Od2Lm5MlSXX7740g9HGYmW+Y+aI3rTiT87VlBekgAUFcWF1zqWD/vX6ZgvABWWNrmRT8kYdF/vgw&#10;x0zbC3/ReRdKESHsM1RQhdBlUvqiIoN+YDvi6P1YZzBE6UqpHV4i3LTyNUkm0mDNcaHCjpYVFafd&#10;r1HgVuNNkKf1atR8NoeZ3R71UY+Ven7q399ABOrDf/je/tAKhmk6gdub+AR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9pXzHAAAA3QAAAA8AAAAAAAAAAAAAAAAAmAIAAGRy&#10;cy9kb3ducmV2LnhtbFBLBQYAAAAABAAEAPUAAACMAwAAAAA=&#10;" fillcolor="black" stroked="f"/>
                      <v:oval id="Oval 3117" o:spid="_x0000_s1725" style="position:absolute;left:39713;top:92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A58cA&#10;AADdAAAADwAAAGRycy9kb3ducmV2LnhtbESPT2vCQBTE70K/w/IKvZlNqvZPdJUiitJDobZQvD2y&#10;zySafRt2txq/vSsIHoeZ+Q0zmXWmEUdyvrasIEtSEMSF1TWXCn5/lv03ED4ga2wsk4IzeZhNH3oT&#10;zLU98TcdN6EUEcI+RwVVCG0upS8qMugT2xJHb2edwRClK6V2eIpw08jnNH2RBmuOCxW2NK+oOGz+&#10;jQK3GK2CPCwXw/3X/u/dfm71Vo+UenrsPsYgAnXhHr6111rBIMte4fomPg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xAOfHAAAA3QAAAA8AAAAAAAAAAAAAAAAAmAIAAGRy&#10;cy9kb3ducmV2LnhtbFBLBQYAAAAABAAEAPUAAACMAwAAAAA=&#10;" fillcolor="black" stroked="f"/>
                      <v:oval id="Oval 3118" o:spid="_x0000_s1726" style="position:absolute;left:39714;top:92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6UlcQA&#10;AADdAAAADwAAAGRycy9kb3ducmV2LnhtbERPy2oCMRTdC/2HcAvd1czUWnScKEWUli4Ep4K4u0yu&#10;83ByMySpTv++WRRcHs47Xw2mE1dyvrGsIB0nIIhLqxuuFBy+t88zED4ga+wsk4Jf8rBaPoxyzLS9&#10;8Z6uRahEDGGfoYI6hD6T0pc1GfRj2xNH7mydwRChq6R2eIvhppMvSfImDTYcG2rsaV1TeSl+jAK3&#10;mX4EedluXttde5zbr5M+6alST4/D+wJEoCHcxf/uT61gkqZxbn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ulJXEAAAA3QAAAA8AAAAAAAAAAAAAAAAAmAIAAGRycy9k&#10;b3ducmV2LnhtbFBLBQYAAAAABAAEAPUAAACJAwAAAAA=&#10;" fillcolor="black" stroked="f"/>
                      <v:oval id="Oval 3119" o:spid="_x0000_s1727" style="position:absolute;left:39714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xDsYA&#10;AADdAAAADwAAAGRycy9kb3ducmV2LnhtbESPQWsCMRSE70L/Q3gFb5pdrUVXoxRRLD0IWkG8PTav&#10;u6ublyWJuv33TUHwOMzMN8xs0Zpa3Mj5yrKCtJ+AIM6trrhQcPhe98YgfEDWWFsmBb/kYTF/6cww&#10;0/bOO7rtQyEihH2GCsoQmkxKn5dk0PdtQxy9H+sMhihdIbXDe4SbWg6S5F0arDgulNjQsqT8sr8a&#10;BW412gR5Wa/eztvzcWK/TvqkR0p1X9uPKYhAbXiGH+1PrWCYph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xDsYAAADdAAAADwAAAAAAAAAAAAAAAACYAgAAZHJz&#10;L2Rvd25yZXYueG1sUEsFBgAAAAAEAAQA9QAAAIsDAAAAAA==&#10;" fillcolor="black" stroked="f"/>
                      <v:oval id="Oval 3120" o:spid="_x0000_s1728" style="position:absolute;left:39715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SLsQA&#10;AADdAAAADwAAAGRycy9kb3ducmV2LnhtbERPz2vCMBS+D/wfwhN2m2ndlK0zigxlsoOgE8Tbo3m2&#10;tc1LSbK2/vfLYbDjx/d7sRpMIzpyvrKsIJ0kIIhzqysuFJy+t0+vIHxA1thYJgV38rBajh4WmGnb&#10;84G6YyhEDGGfoYIyhDaT0uclGfQT2xJH7mqdwRChK6R22Mdw08hpksylwYpjQ4ktfZSU18cfo8Bt&#10;Zp9B1tvNy21/O7/Zr4u+6JlSj+Nh/Q4i0BD+xX/unVbwnE7j/vg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0Ui7EAAAA3QAAAA8AAAAAAAAAAAAAAAAAmAIAAGRycy9k&#10;b3ducmV2LnhtbFBLBQYAAAAABAAEAPUAAACJAwAAAAA=&#10;" fillcolor="black" stroked="f"/>
                      <v:oval id="Oval 3121" o:spid="_x0000_s1729" style="position:absolute;left:39716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3tccA&#10;AADdAAAADwAAAGRycy9kb3ducmV2LnhtbESPT2sCMRTE74LfITyht5pdq9JuzYqI0uKhUC0Ub4/N&#10;6/5x87Ikqa7fvhEKHoeZ+Q2zWPamFWdyvrasIB0nIIgLq2suFXwdto/PIHxA1thaJgVX8rDMh4MF&#10;Ztpe+JPO+1CKCGGfoYIqhC6T0hcVGfRj2xFH78c6gyFKV0rt8BLhppWTJJlLgzXHhQo7WldUnPa/&#10;RoHbzN6CPG030+aj+X6xu6M+6plSD6N+9QoiUB/u4f/2u1bwlE5S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497XHAAAA3QAAAA8AAAAAAAAAAAAAAAAAmAIAAGRy&#10;cy9kb3ducmV2LnhtbFBLBQYAAAAABAAEAPUAAACMAwAAAAA=&#10;" fillcolor="black" stroked="f"/>
                      <v:oval id="Oval 3122" o:spid="_x0000_s1730" style="position:absolute;left:39706;top:92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pwscA&#10;AADdAAAADwAAAGRycy9kb3ducmV2LnhtbESPT2sCMRTE74LfITyht5p1q9JuzYqI0uKhUC0Ub4/N&#10;6/5x87Ikqa7fvhEKHoeZ+Q2zWPamFWdyvrasYDJOQBAXVtdcKvg6bB+fQfiArLG1TAqu5GGZDwcL&#10;zLS98Ced96EUEcI+QwVVCF0mpS8qMujHtiOO3o91BkOUrpTa4SXCTSvTJJlLgzXHhQo7WldUnPa/&#10;RoHbzN6CPG030+aj+X6xu6M+6plSD6N+9QoiUB/u4f/2u1bwNElT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qacLHAAAA3QAAAA8AAAAAAAAAAAAAAAAAmAIAAGRy&#10;cy9kb3ducmV2LnhtbFBLBQYAAAAABAAEAPUAAACMAwAAAAA=&#10;" fillcolor="black" stroked="f"/>
                      <v:oval id="Oval 3123" o:spid="_x0000_s1731" style="position:absolute;left:39706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MWcYA&#10;AADdAAAADwAAAGRycy9kb3ducmV2LnhtbESPT2sCMRTE70K/Q3gFb5pVq7TbjVJEsXgQtIXi7bF5&#10;3T9uXpYk6vbbN4LgcZiZ3zDZojONuJDzlWUFo2ECgji3uuJCwffXevAKwgdkjY1lUvBHHhbzp16G&#10;qbZX3tPlEAoRIexTVFCG0KZS+rwkg35oW+Lo/VpnMETpCqkdXiPcNHKcJDNpsOK4UGJLy5Ly0+Fs&#10;FLjVdBPkab16qXf1z5vdHvVRT5XqP3cf7yACdeERvrc/tYLJaDyB2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bMWcYAAADdAAAADwAAAAAAAAAAAAAAAACYAgAAZHJz&#10;L2Rvd25yZXYueG1sUEsFBgAAAAAEAAQA9QAAAIsDAAAAAA==&#10;" fillcolor="black" stroked="f"/>
                      <v:oval id="Oval 3124" o:spid="_x0000_s1732" style="position:absolute;left:39707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ULcYA&#10;AADdAAAADwAAAGRycy9kb3ducmV2LnhtbESPW2sCMRSE3wv9D+EUfKtZr9jtRimiWPogeAHx7bA5&#10;3YubkyWJuv77plDo4zAz3zDZojONuJHzlWUFg34Cgji3uuJCwfGwfp2B8AFZY2OZFDzIw2L+/JRh&#10;qu2dd3Tbh0JECPsUFZQhtKmUPi/JoO/bljh639YZDFG6QmqH9wg3jRwmyVQarDgulNjSsqT8sr8a&#10;BW412QR5Wa/G9bY+vdmvsz7riVK9l+7jHUSgLvyH/9qfWsFoMBzD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9ULcYAAADdAAAADwAAAAAAAAAAAAAAAACYAgAAZHJz&#10;L2Rvd25yZXYueG1sUEsFBgAAAAAEAAQA9QAAAIsDAAAAAA==&#10;" fillcolor="black" stroked="f"/>
                      <v:oval id="Oval 3125" o:spid="_x0000_s1733" style="position:absolute;left:39708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xtscA&#10;AADdAAAADwAAAGRycy9kb3ducmV2LnhtbESPT2sCMRTE70K/Q3gFb5pVu6XdmpVSFMVDobZQvD02&#10;r/vHzcuSRN1+eyMIHoeZ+Q0zX/SmFSdyvrasYDJOQBAXVtdcKvj5Xo1eQPiArLG1TAr+ycMifxjM&#10;MdP2zF902oVSRAj7DBVUIXSZlL6oyKAf2444en/WGQxRulJqh+cIN62cJsmzNFhzXKiwo4+KisPu&#10;aBS4ZboO8rBaPjWfze+r3e71XqdKDR/79zcQgfpwD9/aG61gNpmmcH0Tn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D8bbHAAAA3QAAAA8AAAAAAAAAAAAAAAAAmAIAAGRy&#10;cy9kb3ducmV2LnhtbFBLBQYAAAAABAAEAPUAAACMAwAAAAA=&#10;" fillcolor="black" stroked="f"/>
                      <v:oval id="Oval 3126" o:spid="_x0000_s1734" style="position:absolute;left:39709;top:92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vwcYA&#10;AADdAAAADwAAAGRycy9kb3ducmV2LnhtbESPQWsCMRSE70L/Q3iF3jSrVrFboxRRKh4EV0G8PTav&#10;u6ublyVJdf33TUHwOMzMN8x03ppaXMn5yrKCfi8BQZxbXXGh4LBfdScgfEDWWFsmBXfyMJ+9dKaY&#10;anvjHV2zUIgIYZ+igjKEJpXS5yUZ9D3bEEfvxzqDIUpXSO3wFuGmloMkGUuDFceFEhtalJRfsl+j&#10;wC1H30FeVsv38/Z8/LCbkz7pkVJvr+3XJ4hAbXiGH+21VjDsD8b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FvwcYAAADdAAAADwAAAAAAAAAAAAAAAACYAgAAZHJz&#10;L2Rvd25yZXYueG1sUEsFBgAAAAAEAAQA9QAAAIsDAAAAAA==&#10;" fillcolor="black" stroked="f"/>
                      <v:oval id="Oval 3127" o:spid="_x0000_s1735" style="position:absolute;left:39710;top:92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KWscA&#10;AADdAAAADwAAAGRycy9kb3ducmV2LnhtbESPW2sCMRSE34X+h3AKvtWs1lu3RilFsfggeAHx7bA5&#10;3V3dnCxJ1PXfm0LBx2FmvmEms8ZU4krOl5YVdDsJCOLM6pJzBfvd4m0MwgdkjZVlUnAnD7PpS2uC&#10;qbY33tB1G3IRIexTVFCEUKdS+qwgg75ja+Lo/VpnMETpcqkd3iLcVLKXJENpsOS4UGBN3wVl5+3F&#10;KHDzwTLI82LeP61Phw+7OuqjHijVfm2+PkEEasIz/N/+0Qreu70R/L2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dylrHAAAA3QAAAA8AAAAAAAAAAAAAAAAAmAIAAGRy&#10;cy9kb3ducmV2LnhtbFBLBQYAAAAABAAEAPUAAACMAwAAAAA=&#10;" fillcolor="black" stroked="f"/>
                      <v:oval id="Oval 3128" o:spid="_x0000_s1736" style="position:absolute;left:39710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eKMQA&#10;AADdAAAADwAAAGRycy9kb3ducmV2LnhtbERPz2vCMBS+D/wfwhN2m2ndlK0zigxlsoOgE8Tbo3m2&#10;tc1LSbK2/vfLYbDjx/d7sRpMIzpyvrKsIJ0kIIhzqysuFJy+t0+vIHxA1thYJgV38rBajh4WmGnb&#10;84G6YyhEDGGfoYIyhDaT0uclGfQT2xJH7mqdwRChK6R22Mdw08hpksylwYpjQ4ktfZSU18cfo8Bt&#10;Zp9B1tvNy21/O7/Zr4u+6JlSj+Nh/Q4i0BD+xX/unVbwnE7j3Pg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CXijEAAAA3QAAAA8AAAAAAAAAAAAAAAAAmAIAAGRycy9k&#10;b3ducmV2LnhtbFBLBQYAAAAABAAEAPUAAACJAwAAAAA=&#10;" fillcolor="black" stroked="f"/>
                      <v:oval id="Oval 3129" o:spid="_x0000_s1737" style="position:absolute;left:39716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7s8YA&#10;AADdAAAADwAAAGRycy9kb3ducmV2LnhtbESPQWsCMRSE74X+h/AKvWlWq0VXo5SiVDwIXQXx9tg8&#10;d1c3L0uS6vrvjSD0OMzMN8x03ppaXMj5yrKCXjcBQZxbXXGhYLdddkYgfEDWWFsmBTfyMJ+9vkwx&#10;1fbKv3TJQiEihH2KCsoQmlRKn5dk0HdtQxy9o3UGQ5SukNrhNcJNLftJ8ikNVhwXSmzou6T8nP0Z&#10;BW4x/AnyvFwMTpvTfmzXB33QQ6Xe39qvCYhAbfgPP9srreCj1x/D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77s8YAAADdAAAADwAAAAAAAAAAAAAAAACYAgAAZHJz&#10;L2Rvd25yZXYueG1sUEsFBgAAAAAEAAQA9QAAAIsDAAAAAA==&#10;" fillcolor="black" stroked="f"/>
                      <v:oval id="Oval 3130" o:spid="_x0000_s1738" style="position:absolute;left:39717;top:92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E88UA&#10;AADdAAAADwAAAGRycy9kb3ducmV2LnhtbERPy2rCQBTdC/2H4Ra600l8lDZ1lCIJli6EWkHcXTK3&#10;SUzmTpiZavr3nYXg8nDey/VgOnEh5xvLCtJJAoK4tLrhSsHhuxi/gPABWWNnmRT8kYf16mG0xEzb&#10;K3/RZR8qEUPYZ6igDqHPpPRlTQb9xPbEkfuxzmCI0FVSO7zGcNPJaZI8S4MNx4Yae9rUVLb7X6PA&#10;5YttkG2Rz8+78/HVfp70SS+Uenoc3t9ABBrCXXxzf2gFs3QW98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cTzxQAAAN0AAAAPAAAAAAAAAAAAAAAAAJgCAABkcnMv&#10;ZG93bnJldi54bWxQSwUGAAAAAAQABAD1AAAAigMAAAAA&#10;" fillcolor="black" stroked="f"/>
                      <v:oval id="Oval 3131" o:spid="_x0000_s1739" style="position:absolute;left:39718;top:92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haMYA&#10;AADdAAAADwAAAGRycy9kb3ducmV2LnhtbESPQWsCMRSE70L/Q3gFb5rdqqVdjVJEqXgQtIXi7bF5&#10;7q5uXpYk1fXfG0HwOMzMN8xk1ppanMn5yrKCtJ+AIM6trrhQ8Puz7H2A8AFZY22ZFFzJw2z60plg&#10;pu2Ft3TehUJECPsMFZQhNJmUPi/JoO/bhjh6B+sMhihdIbXDS4SbWr4lybs0WHFcKLGheUn5afdv&#10;FLjF6DvI03IxPG6Of592vdd7PVKq+9p+jUEEasMz/GivtIJBOkj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FhaMYAAADdAAAADwAAAAAAAAAAAAAAAACYAgAAZHJz&#10;L2Rvd25yZXYueG1sUEsFBgAAAAAEAAQA9QAAAIsDAAAAAA==&#10;" fillcolor="black" stroked="f"/>
                      <v:oval id="Oval 3132" o:spid="_x0000_s1740" style="position:absolute;left:39718;top:92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/H8YA&#10;AADdAAAADwAAAGRycy9kb3ducmV2LnhtbESPT2sCMRTE70K/Q3gFb5pVq7TbjVJEsXgQtIXi7bF5&#10;3T9uXpYk6vbbN4LgcZiZ3zDZojONuJDzlWUFo2ECgji3uuJCwffXevAKwgdkjY1lUvBHHhbzp16G&#10;qbZX3tPlEAoRIexTVFCG0KZS+rwkg35oW+Lo/VpnMETpCqkdXiPcNHKcJDNpsOK4UGJLy5Ly0+Fs&#10;FLjVdBPkab16qXf1z5vdHvVRT5XqP3cf7yACdeERvrc/tYLJaDKG2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P/H8YAAADdAAAADwAAAAAAAAAAAAAAAACYAgAAZHJz&#10;L2Rvd25yZXYueG1sUEsFBgAAAAAEAAQA9QAAAIsDAAAAAA==&#10;" fillcolor="black" stroked="f"/>
                      <v:shape id="Freeform 3133" o:spid="_x0000_s1741" style="position:absolute;left:39719;top:928;width:1;height:0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UusYA&#10;AADdAAAADwAAAGRycy9kb3ducmV2LnhtbESPQWsCMRSE74X+h/AKvRTN6pYiq1GsUiq9VcXzY/Pc&#10;rG5e0k1W13/fCIUeh5n5hpktetuIC7WhdqxgNMxAEJdO11wp2O8+BhMQISJrbByTghsFWMwfH2ZY&#10;aHflb7psYyUShEOBCkyMvpAylIYshqHzxMk7utZiTLKtpG7xmuC2keMse5MWa04LBj2tDJXnbWcV&#10;nPa7n8Pny7LzN7Mev3b+/fxFRqnnp345BRGpj//hv/ZGK8hHeQ73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AUusYAAADdAAAADwAAAAAAAAAAAAAAAACYAgAAZHJz&#10;L2Rvd25yZXYueG1sUEsFBgAAAAAEAAQA9QAAAIsDAAAAAA==&#10;" path="m14,c7,,,6,,14v,8,7,14,14,14c18,28,20,27,23,25,23,3,23,3,23,3,20,1,18,,14,xe" fillcolor="black" stroked="f">
                        <v:path arrowok="t" o:connecttype="custom" o:connectlocs="28,0;0,28;28,56;46,50;46,6;28,0" o:connectangles="0,0,0,0,0,0"/>
                      </v:shape>
                      <v:shape id="Freeform 3134" o:spid="_x0000_s1742" style="position:absolute;left:39716;top:929;width:1;height:1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+EsYA&#10;AADdAAAADwAAAGRycy9kb3ducmV2LnhtbESPQWvCQBSE7wX/w/KEXqRuYlRK6ioiit7EaKG9PbKv&#10;SWj2bchuY/z3riD0OMzMN8xi1ZtadNS6yrKCeByBIM6trrhQcDnv3t5BOI+ssbZMCm7kYLUcvCww&#10;1fbKJ+oyX4gAYZeigtL7JpXS5SUZdGPbEAfvx7YGfZBtIXWL1wA3tZxE0VwarDgslNjQpqT8N/sz&#10;Cnoe4XHWFdl2fZzEX9/zxHxO90q9Dvv1BwhPvf8PP9sHrSCJkyk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w+EsYAAADdAAAADwAAAAAAAAAAAAAAAACYAgAAZHJz&#10;L2Rvd25yZXYueG1sUEsFBgAAAAAEAAQA9QAAAIsDAAAAAA==&#10;" path="m59,29c59,45,46,59,30,59,14,59,,45,,29,,13,13,,30,,46,,59,13,59,29xe" fillcolor="#df6926" stroked="f">
                        <v:path arrowok="t" o:connecttype="custom" o:connectlocs="118,58;60,119;0,58;60,0;118,58" o:connectangles="0,0,0,0,0"/>
                      </v:shape>
                      <v:oval id="Oval 3135" o:spid="_x0000_s1743" style="position:absolute;left:39718;top:92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qpscA&#10;AADdAAAADwAAAGRycy9kb3ducmV2LnhtbESPQWvCQBSE7wX/w/KE3upGrSKpq4SI4KG0NHrw+Jp9&#10;ZqPZtyG7Nem/7xYKPQ4z8w2z3g62EXfqfO1YwXSSgCAuna65UnA67p9WIHxA1tg4JgXf5GG7GT2s&#10;MdWu5w+6F6ESEcI+RQUmhDaV0peGLPqJa4mjd3GdxRBlV0ndYR/htpGzJFlKizXHBYMt5YbKW/Fl&#10;FTzT2zWnz8N5tize+3aRXd2r3in1OB6yFxCBhvAf/msftIL5dL6A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H6qbHAAAA3QAAAA8AAAAAAAAAAAAAAAAAmAIAAGRy&#10;cy9kb3ducmV2LnhtbFBLBQYAAAAABAAEAPUAAACMAwAAAAA=&#10;" fillcolor="#df6926" stroked="f"/>
                      <v:oval id="Oval 3136" o:spid="_x0000_s1744" style="position:absolute;left:39705;top:92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00cYA&#10;AADdAAAADwAAAGRycy9kb3ducmV2LnhtbESPT2vCQBTE70K/w/IK3szGf6GkriIWwYNUjD30+Jp9&#10;TWKzb0N2NfHbdwXB4zAzv2EWq97U4kqtqywrGEcxCOLc6ooLBV+n7egNhPPIGmvLpOBGDlbLl8EC&#10;U207PtI184UIEHYpKii9b1IpXV6SQRfZhjh4v7Y16INsC6lb7ALc1HISx4k0WHFYKLGhTUn5X3Yx&#10;Cmb0ed7Qz+57kmSHrpmvz3avP5QavvbrdxCeev8MP9o7rWA6niZ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V00cYAAADdAAAADwAAAAAAAAAAAAAAAACYAgAAZHJz&#10;L2Rvd25yZXYueG1sUEsFBgAAAAAEAAQA9QAAAIsDAAAAAA==&#10;" fillcolor="#df6926" stroked="f"/>
                      <v:oval id="Oval 3137" o:spid="_x0000_s1745" style="position:absolute;left:39706;top:92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RSsYA&#10;AADdAAAADwAAAGRycy9kb3ducmV2LnhtbESPT2vCQBTE70K/w/IK3nSj1j+kriJKwYMoRg8eX7Ov&#10;SWz2bchuTfrtXUHwOMzMb5j5sjWluFHtCssKBv0IBHFqdcGZgvPpqzcD4TyyxtIyKfgnB8vFW2eO&#10;sbYNH+mW+EwECLsYFeTeV7GULs3JoOvbijh4P7Y26IOsM6lrbALclHIYRRNpsOCwkGNF65zS3+TP&#10;KPig/XVN39vLcJIcmmq8utqd3ijVfW9XnyA8tf4Vfra3WsFoMJrC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nRSsYAAADdAAAADwAAAAAAAAAAAAAAAACYAgAAZHJz&#10;L2Rvd25yZXYueG1sUEsFBgAAAAAEAAQA9QAAAIsDAAAAAA==&#10;" fillcolor="#df6926" stroked="f"/>
                      <v:oval id="Oval 3138" o:spid="_x0000_s1746" style="position:absolute;left:39708;top:92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FOMQA&#10;AADdAAAADwAAAGRycy9kb3ducmV2LnhtbERPTWvCQBC9F/wPywi91Y3GhpK6iihCDtLS6KHHaXZM&#10;otnZkN0m8d+7h0KPj/e92oymET11rrasYD6LQBAXVtdcKjifDi9vIJxH1thYJgV3crBZT55WmGo7&#10;8Bf1uS9FCGGXooLK+zaV0hUVGXQz2xIH7mI7gz7ArpS6wyGEm0YuoiiRBmsODRW2tKuouOW/RsGS&#10;Pq47+sm+F0n+ObSv26s96r1Sz9Nx+w7C0+j/xX/uTCuI53GYG96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RTjEAAAA3QAAAA8AAAAAAAAAAAAAAAAAmAIAAGRycy9k&#10;b3ducmV2LnhtbFBLBQYAAAAABAAEAPUAAACJAwAAAAA=&#10;" fillcolor="#df6926" stroked="f"/>
                      <v:oval id="Oval 3139" o:spid="_x0000_s1747" style="position:absolute;left:39710;top:92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rgo8YA&#10;AADdAAAADwAAAGRycy9kb3ducmV2LnhtbESPQWvCQBSE70L/w/IK3nSjVtHUVUQpeBDF6MHja/Y1&#10;ic2+DdmtSf+9Kwgeh5n5hpkvW1OKG9WusKxg0I9AEKdWF5wpOJ++elMQziNrLC2Tgn9ysFy8deYY&#10;a9vwkW6Jz0SAsItRQe59FUvp0pwMur6tiIP3Y2uDPsg6k7rGJsBNKYdRNJEGCw4LOVa0zin9Tf6M&#10;gg/aX9f0vb0MJ8mhqcarq93pjVLd93b1CcJT61/hZ3urFYwGox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rgo8YAAADdAAAADwAAAAAAAAAAAAAAAACYAgAAZHJz&#10;L2Rvd25yZXYueG1sUEsFBgAAAAAEAAQA9QAAAIsDAAAAAA==&#10;" fillcolor="#df6926" stroked="f"/>
                      <v:oval id="Oval 3140" o:spid="_x0000_s1748" style="position:absolute;left:39711;top:92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6Q8IA&#10;AADdAAAADwAAAGRycy9kb3ducmV2LnhtbERPy4rCMBTdC/5DuII7TX0i1SiiCC4GZaoLl9fm2lab&#10;m9JkbOfvJwthlofzXm1aU4o31a6wrGA0jEAQp1YXnCm4Xg6DBQjnkTWWlknBLznYrLudFcbaNvxN&#10;78RnIoSwi1FB7n0VS+nSnAy6oa2IA/ewtUEfYJ1JXWMTwk0px1E0lwYLDg05VrTLKX0lP0bBlE7P&#10;Hd2Pt/E8OTfVbPu0X3qvVL/XbpcgPLX+X/xxH7WCyWga9oc34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9jpDwgAAAN0AAAAPAAAAAAAAAAAAAAAAAJgCAABkcnMvZG93&#10;bnJldi54bWxQSwUGAAAAAAQABAD1AAAAhwMAAAAA&#10;" fillcolor="#df6926" stroked="f"/>
                      <v:oval id="Oval 3141" o:spid="_x0000_s1749" style="position:absolute;left:39713;top:92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2McA&#10;AADdAAAADwAAAGRycy9kb3ducmV2LnhtbESPQWvCQBSE74X+h+UVvDWb2CgldRWxFDxIxdhDj6/Z&#10;1yQ2+zZk1yT++64geBxm5htmsRpNI3rqXG1ZQRLFIIgLq2suFXwdP55fQTiPrLGxTAou5GC1fHxY&#10;YKbtwAfqc1+KAGGXoYLK+zaT0hUVGXSRbYmD92s7gz7IrpS6wyHATSOncTyXBmsOCxW2tKmo+MvP&#10;RkFKn6cN/Wy/p/N8P7Sz9cnu9LtSk6dx/QbC0+jv4Vt7qxW8JGkC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6n9jHAAAA3QAAAA8AAAAAAAAAAAAAAAAAmAIAAGRy&#10;cy9kb3ducmV2LnhtbFBLBQYAAAAABAAEAPUAAACMAwAAAAA=&#10;" fillcolor="#df6926" stroked="f"/>
                      <v:oval id="Oval 3142" o:spid="_x0000_s1750" style="position:absolute;left:39715;top:92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Br8UA&#10;AADdAAAADwAAAGRycy9kb3ducmV2LnhtbESPQWvCQBSE74L/YXlCb7oxWpHoKqIIHoqlqQePz+wz&#10;iWbfhuzWpP/eLRQ8DjPzDbNcd6YSD2pcaVnBeBSBIM6sLjlXcPreD+cgnEfWWFkmBb/kYL3q95aY&#10;aNvyFz1Sn4sAYZeggsL7OpHSZQUZdCNbEwfvahuDPsgml7rBNsBNJeMomkmDJYeFAmvaFpTd0x+j&#10;YErH25Yuh3M8Sz/b+n1zsx96p9TboNssQHjq/Cv83z5oBZPxNIa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AGvxQAAAN0AAAAPAAAAAAAAAAAAAAAAAJgCAABkcnMv&#10;ZG93bnJldi54bWxQSwUGAAAAAAQABAD1AAAAigMAAAAA&#10;" fillcolor="#df6926" stroked="f"/>
                      <v:oval id="Oval 3143" o:spid="_x0000_s1751" style="position:absolute;left:39717;top:93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p+ccA&#10;AADdAAAADwAAAGRycy9kb3ducmV2LnhtbESPW2sCMRSE34X+h3AKvtWsV9rtRimitPgguC0U3w6b&#10;0724OVmSqNt/3wgFH4eZ+YbJVr1pxYWcry0rGI8SEMSF1TWXCr4+t0/PIHxA1thaJgW/5GG1fBhk&#10;mGp75QNd8lCKCGGfooIqhC6V0hcVGfQj2xFH78c6gyFKV0rt8BrhppWTJFlIgzXHhQo7WldUnPKz&#10;UeA28/cgT9vNrNk33y92d9RHPVdq+Ni/vYII1Id7+L/9oRVMx7M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5KfnHAAAA3QAAAA8AAAAAAAAAAAAAAAAAmAIAAGRy&#10;cy9kb3ducmV2LnhtbFBLBQYAAAAABAAEAPUAAACMAwAAAAA=&#10;" fillcolor="black" stroked="f"/>
                      <v:oval id="Oval 3144" o:spid="_x0000_s1752" style="position:absolute;left:39718;top:93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xjccA&#10;AADdAAAADwAAAGRycy9kb3ducmV2LnhtbESPT2sCMRTE70K/Q3gFb5q1rqXdmpUiisVDobZQvD02&#10;r/vHzcuSRF2/fSMIHoeZ+Q0zX/SmFSdyvrasYDJOQBAXVtdcKvj5Xo9eQPiArLG1TAou5GGRPwzm&#10;mGl75i867UIpIoR9hgqqELpMSl9UZNCPbUccvT/rDIYoXSm1w3OEm1Y+JcmzNFhzXKiwo2VFxWF3&#10;NArcarYJ8rBepc1n8/tqt3u91zOlho/9+xuIQH24h2/tD61gOkl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QsY3HAAAA3QAAAA8AAAAAAAAAAAAAAAAAmAIAAGRy&#10;cy9kb3ducmV2LnhtbFBLBQYAAAAABAAEAPUAAACMAwAAAAA=&#10;" fillcolor="black" stroked="f"/>
                      <v:oval id="Oval 3145" o:spid="_x0000_s1753" style="position:absolute;left:39705;top:93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UFsYA&#10;AADdAAAADwAAAGRycy9kb3ducmV2LnhtbESPQWsCMRSE70L/Q3gFbzVrdYtujVJEUXoQtIJ4e2xe&#10;d1c3L0sSdf33plDwOMzMN8xk1ppaXMn5yrKCfi8BQZxbXXGhYP+zfBuB8AFZY22ZFNzJw2z60plg&#10;pu2Nt3TdhUJECPsMFZQhNJmUPi/JoO/Zhjh6v9YZDFG6QmqHtwg3tXxPkg9psOK4UGJD85Ly8+5i&#10;FLhFugryvFwMT5vTYWy/j/qoU6W6r+3XJ4hAbXiG/9trrWDQH6b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wUFsYAAADdAAAADwAAAAAAAAAAAAAAAACYAgAAZHJz&#10;L2Rvd25yZXYueG1sUEsFBgAAAAAEAAQA9QAAAIsDAAAAAA==&#10;" fillcolor="black" stroked="f"/>
                      <v:oval id="Oval 3146" o:spid="_x0000_s1754" style="position:absolute;left:39707;top:93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KYccA&#10;AADdAAAADwAAAGRycy9kb3ducmV2LnhtbESPT2sCMRTE7wW/Q3hCbzWrVanrRhFRWnoQui0Ub4/N&#10;c/+4eVmSVLff3giFHoeZ+Q2TrXvTigs5X1tWMB4lIIgLq2suFXx97p9eQPiArLG1TAp+ycN6NXjI&#10;MNX2yh90yUMpIoR9igqqELpUSl9UZNCPbEccvZN1BkOUrpTa4TXCTSsnSTKXBmuOCxV2tK2oOOc/&#10;RoHbzV6DPO930+bQfC/s+1Ef9Uypx2G/WYII1If/8F/7TSt4Hk/n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imHHAAAA3QAAAA8AAAAAAAAAAAAAAAAAmAIAAGRy&#10;cy9kb3ducmV2LnhtbFBLBQYAAAAABAAEAPUAAACMAwAAAAA=&#10;" fillcolor="black" stroked="f"/>
                      <v:oval id="Oval 3147" o:spid="_x0000_s1755" style="position:absolute;left:39708;top:93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v+scA&#10;AADdAAAADwAAAGRycy9kb3ducmV2LnhtbESPQWvCQBSE7wX/w/KE3uomVluNWUVEqXgo1BbE2yP7&#10;TKLZt2F3q+m/7wqFHoeZ+YbJF51pxJWcry0rSAcJCOLC6ppLBV+fm6cJCB+QNTaWScEPeVjMew85&#10;Ztre+IOu+1CKCGGfoYIqhDaT0hcVGfQD2xJH72SdwRClK6V2eItw08hhkrxIgzXHhQpbWlVUXPbf&#10;RoFbj9+CvGzWo/P7+TC1u6M+6rFSj/1uOQMRqAv/4b/2Vit4TkevcH8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CL/rHAAAA3QAAAA8AAAAAAAAAAAAAAAAAmAIAAGRy&#10;cy9kb3ducmV2LnhtbFBLBQYAAAAABAAEAPUAAACMAwAAAAA=&#10;" fillcolor="black" stroked="f"/>
                      <v:oval id="Oval 3148" o:spid="_x0000_s1756" style="position:absolute;left:39710;top:93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7iMMA&#10;AADdAAAADwAAAGRycy9kb3ducmV2LnhtbERPy4rCMBTdC/MP4Q6409TxgVajDIOizELwAeLu0txp&#10;q81NSaLWv58sBJeH854tGlOJOzlfWlbQ6yYgiDOrS84VHA+rzhiED8gaK8uk4EkeFvOP1gxTbR+8&#10;o/s+5CKGsE9RQRFCnUrps4IM+q6tiSP3Z53BEKHLpXb4iOGmkl9JMpIGS44NBdb0U1B23d+MArcc&#10;roO8rpaDy/Zymtjfsz7roVLtz+Z7CiJQE97il3ujFfR7gzg3vo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27iMMAAADdAAAADwAAAAAAAAAAAAAAAACYAgAAZHJzL2Rv&#10;d25yZXYueG1sUEsFBgAAAAAEAAQA9QAAAIgDAAAAAA==&#10;" fillcolor="black" stroked="f"/>
                      <v:oval id="Oval 3149" o:spid="_x0000_s1757" style="position:absolute;left:39712;top:93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eE8cA&#10;AADdAAAADwAAAGRycy9kb3ducmV2LnhtbESPT2vCQBTE70K/w/IK3nRj/UNNs0oRxdKDoC2U3B7Z&#10;1ySafRt2V43fvlsQPA4z8xsmW3amERdyvrasYDRMQBAXVtdcKvj+2gxeQfiArLGxTApu5GG5eOpl&#10;mGp75T1dDqEUEcI+RQVVCG0qpS8qMuiHtiWO3q91BkOUrpTa4TXCTSNfkmQmDdYcFypsaVVRcTqc&#10;jQK3nm6DPG3Wk+Pu+DO3n7nO9VSp/nP3/gYiUBce4Xv7QysYjyZz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RHhPHAAAA3QAAAA8AAAAAAAAAAAAAAAAAmAIAAGRy&#10;cy9kb3ducmV2LnhtbFBLBQYAAAAABAAEAPUAAACMAwAAAAA=&#10;" fillcolor="black" stroked="f"/>
                      <v:oval id="Oval 3150" o:spid="_x0000_s1758" style="position:absolute;left:39713;top:93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hU8MA&#10;AADdAAAADwAAAGRycy9kb3ducmV2LnhtbERPz2vCMBS+D/wfwhO8zVS3ilajyFAmHgZTQbw9mmdb&#10;bV5KErX+9+Yw2PHj+z1btKYWd3K+sqxg0E9AEOdWV1woOOzX72MQPiBrrC2Tgid5WMw7bzPMtH3w&#10;L913oRAxhH2GCsoQmkxKn5dk0PdtQxy5s3UGQ4SukNrhI4abWg6TZCQNVhwbSmzoq6T8ursZBW6V&#10;fgd5Xa8+Lz+X48RuT/qkU6V63XY5BRGoDf/iP/dGK/gYpHF/fB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IhU8MAAADdAAAADwAAAAAAAAAAAAAAAACYAgAAZHJzL2Rv&#10;d25yZXYueG1sUEsFBgAAAAAEAAQA9QAAAIgDAAAAAA==&#10;" fillcolor="black" stroked="f"/>
                      <v:oval id="Oval 3151" o:spid="_x0000_s1759" style="position:absolute;left:39715;top:93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EyMcA&#10;AADdAAAADwAAAGRycy9kb3ducmV2LnhtbESPT2vCQBTE74V+h+UVequb2EY0ukoRRelB8A+It0f2&#10;NYlm34bdVdNv7xYKPQ4z8xtmMutMI27kfG1ZQdpLQBAXVtdcKjjsl29DED4ga2wsk4If8jCbPj9N&#10;MNf2zlu67UIpIoR9jgqqENpcSl9UZND3bEscvW/rDIYoXSm1w3uEm0b2k2QgDdYcFypsaV5Rcdld&#10;jQK3yFZBXpaLj/PmfBzZr5M+6Uyp15fucwwiUBf+w3/ttVbwnmYp/L6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+hMjHAAAA3QAAAA8AAAAAAAAAAAAAAAAAmAIAAGRy&#10;cy9kb3ducmV2LnhtbFBLBQYAAAAABAAEAPUAAACMAwAAAAA=&#10;" fillcolor="black" stroked="f"/>
                      <v:oval id="Oval 3152" o:spid="_x0000_s1760" style="position:absolute;left:39711;top:92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XcsUA&#10;AADdAAAADwAAAGRycy9kb3ducmV2LnhtbESPQWvCQBSE7wX/w/KE3urGtIpEVxGl4KEoTT14fGaf&#10;STT7NmS3Jv57VxA8DjPzDTNbdKYSV2pcaVnBcBCBIM6sLjlXsP/7/piAcB5ZY2WZFNzIwWLee5th&#10;om3Lv3RNfS4ChF2CCgrv60RKlxVk0A1sTRy8k20M+iCbXOoG2wA3lYyjaCwNlhwWCqxpVVB2Sf+N&#10;gi/anld03Bzicbpr69HybH/0Wqn3frecgvDU+Vf42d5oBZ/DUQy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ZdyxQAAAN0AAAAPAAAAAAAAAAAAAAAAAJgCAABkcnMv&#10;ZG93bnJldi54bWxQSwUGAAAAAAQABAD1AAAAigMAAAAA&#10;" fillcolor="#df6926" stroked="f"/>
                      <v:oval id="Oval 3153" o:spid="_x0000_s1761" style="position:absolute;left:39712;top:92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0y6ccA&#10;AADdAAAADwAAAGRycy9kb3ducmV2LnhtbESPQWvCQBSE7wX/w/KE3upGrSKpq4SI4KG0NHrw+Jp9&#10;ZqPZtyG7Nem/7xYKPQ4z8w2z3g62EXfqfO1YwXSSgCAuna65UnA67p9WIHxA1tg4JgXf5GG7GT2s&#10;MdWu5w+6F6ESEcI+RQUmhDaV0peGLPqJa4mjd3GdxRBlV0ndYR/htpGzJFlKizXHBYMt5YbKW/Fl&#10;FTzT2zWnz8N5tize+3aRXd2r3in1OB6yFxCBhvAf/msftIL5dDGH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9MunHAAAA3QAAAA8AAAAAAAAAAAAAAAAAmAIAAGRy&#10;cy9kb3ducmV2LnhtbFBLBQYAAAAABAAEAPUAAACMAwAAAAA=&#10;" fillcolor="#df6926" stroked="f"/>
                      <v:oval id="Oval 3154" o:spid="_x0000_s1762" style="position:absolute;left:39713;top:92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qnccA&#10;AADdAAAADwAAAGRycy9kb3ducmV2LnhtbESPQWvCQBSE70L/w/IKvekmNoqkrhIsBQ+lYtqDx9fs&#10;axKbfRuy2yT+e7cgeBxm5htmvR1NI3rqXG1ZQTyLQBAXVtdcKvj6fJuuQDiPrLGxTAou5GC7eZis&#10;MdV24CP1uS9FgLBLUUHlfZtK6YqKDLqZbYmD92M7gz7IrpS6wyHATSPnUbSUBmsOCxW2tKuo+M3/&#10;jIKEPs47+t6f5sv8MLSL7Gzf9atST49j9gLC0+jv4Vt7rxU8x4sE/t+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Uqp3HAAAA3QAAAA8AAAAAAAAAAAAAAAAAmAIAAGRy&#10;cy9kb3ducmV2LnhtbFBLBQYAAAAABAAEAPUAAACMAwAAAAA=&#10;" fillcolor="#df6926" stroked="f"/>
                      <v:oval id="Oval 3155" o:spid="_x0000_s1763" style="position:absolute;left:39714;top:92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PBsYA&#10;AADdAAAADwAAAGRycy9kb3ducmV2LnhtbESPQWvCQBSE70L/w/IKvZmN1kiJriKWggdRjD14fGaf&#10;SWz2bchuTfrvu4LgcZiZb5j5sje1uFHrKssKRlEMgji3uuJCwffxa/gBwnlkjbVlUvBHDpaLl8Ec&#10;U207PtAt84UIEHYpKii9b1IpXV6SQRfZhjh4F9sa9EG2hdQtdgFuajmO46k0WHFYKLGhdUn5T/Zr&#10;FExod13TeXMaT7N91ySrq93qT6XeXvvVDISn3j/Dj/ZGK3gfJQnc34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gPBsYAAADdAAAADwAAAAAAAAAAAAAAAACYAgAAZHJz&#10;L2Rvd25yZXYueG1sUEsFBgAAAAAEAAQA9QAAAIsDAAAAAA==&#10;" fillcolor="#df6926" stroked="f"/>
                      <v:oval id="Oval 3156" o:spid="_x0000_s1764" style="position:absolute;left:39714;top:92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RcccA&#10;AADdAAAADwAAAGRycy9kb3ducmV2LnhtbESPzWrDMBCE74W+g9hCbrXs/JjiRgkmJZBDaIjTQ49b&#10;a2s7tVbGUmL37atCIMdhZr5hluvRtOJKvWssK0iiGARxaXXDlYKP0/b5BYTzyBpby6TglxysV48P&#10;S8y0HfhI18JXIkDYZaig9r7LpHRlTQZdZDvi4H3b3qAPsq+k7nEIcNPKaRyn0mDDYaHGjjY1lT/F&#10;xSiY0/t5Q1+7z2laHIZukZ/tXr8pNXka81cQnkZ/D9/aO61glixS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KkXHHAAAA3QAAAA8AAAAAAAAAAAAAAAAAmAIAAGRy&#10;cy9kb3ducmV2LnhtbFBLBQYAAAAABAAEAPUAAACMAwAAAAA=&#10;" fillcolor="#df6926" stroked="f"/>
                      <v:oval id="Oval 3157" o:spid="_x0000_s1765" style="position:absolute;left:39715;top:92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06sYA&#10;AADdAAAADwAAAGRycy9kb3ducmV2LnhtbESPT2vCQBTE74V+h+UVvDUb/0vqKqIIHkrF6MHja/Y1&#10;ic2+DdnVpN/eFQoeh5n5DTNfdqYSN2pcaVlBP4pBEGdWl5wrOB237zMQziNrrCyTgj9ysFy8vswx&#10;0bblA91Sn4sAYZeggsL7OpHSZQUZdJGtiYP3YxuDPsgml7rBNsBNJQdxPJEGSw4LBda0Lij7Ta9G&#10;wYi+Lmv63p0Hk3Tf1uPVxX7qjVK9t271AcJT55/h//ZOKxj2x1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Y06sYAAADdAAAADwAAAAAAAAAAAAAAAACYAgAAZHJz&#10;L2Rvd25yZXYueG1sUEsFBgAAAAAEAAQA9QAAAIsDAAAAAA==&#10;" fillcolor="#df6926" stroked="f"/>
                      <v:oval id="Oval 3158" o:spid="_x0000_s1766" style="position:absolute;left:39716;top:92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gmMIA&#10;AADdAAAADwAAAGRycy9kb3ducmV2LnhtbERPy4rCMBTdC/5DuII7TX0ydIwiiuBCHKwuZnmnubbV&#10;5qY00da/N4sBl4fzXqxaU4on1a6wrGA0jEAQp1YXnCm4nHeDLxDOI2ssLZOCFzlYLbudBcbaNnyi&#10;Z+IzEULYxagg976KpXRpTgbd0FbEgbva2qAPsM6krrEJ4aaU4yiaS4MFh4YcK9rklN6Th1EwpeNt&#10;Q3/73/E8+Wmq2fpmD3qrVL/Xrr9BeGr9R/zv3msFk9EszA1vwhO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aCYwgAAAN0AAAAPAAAAAAAAAAAAAAAAAJgCAABkcnMvZG93&#10;bnJldi54bWxQSwUGAAAAAAQABAD1AAAAhwMAAAAA&#10;" fillcolor="#df6926" stroked="f"/>
                      <v:oval id="Oval 3159" o:spid="_x0000_s1767" style="position:absolute;left:39706;top:92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FA8YA&#10;AADdAAAADwAAAGRycy9kb3ducmV2LnhtbESPT2vCQBTE74V+h+UVvDUb/6Kpq4gieCgVowePr9nX&#10;JDb7NmRXk357Vyh4HGbmN8x82ZlK3KhxpWUF/SgGQZxZXXKu4HTcvk9BOI+ssbJMCv7IwXLx+jLH&#10;RNuWD3RLfS4ChF2CCgrv60RKlxVk0EW2Jg7ej20M+iCbXOoG2wA3lRzE8UQaLDksFFjTuqDsN70a&#10;BSP6uqzpe3ceTNJ9W49XF/upN0r13rrVBwhPnX+G/9s7rWDYH8/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UFA8YAAADdAAAADwAAAAAAAAAAAAAAAACYAgAAZHJz&#10;L2Rvd25yZXYueG1sUEsFBgAAAAAEAAQA9QAAAIsDAAAAAA==&#10;" fillcolor="#df6926" stroked="f"/>
                      <v:oval id="Oval 3160" o:spid="_x0000_s1768" style="position:absolute;left:39706;top:92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mI8QA&#10;AADdAAAADwAAAGRycy9kb3ducmV2LnhtbERPTWvCQBC9F/wPywi91Y2pDSV1lRAp5CAtxh48jtlp&#10;Es3OhuzWpP++eyh4fLzv9XYynbjR4FrLCpaLCARxZXXLtYKv4/vTKwjnkTV2lknBLznYbmYPa0y1&#10;HflAt9LXIoSwS1FB432fSumqhgy6he2JA/dtB4M+wKGWesAxhJtOxlGUSIMth4YGe8obqq7lj1Gw&#10;oo9LTufiFCfl59i/ZBe71zulHudT9gbC0+Tv4n93oRU8L5OwP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ZiPEAAAA3QAAAA8AAAAAAAAAAAAAAAAAmAIAAGRycy9k&#10;b3ducmV2LnhtbFBLBQYAAAAABAAEAPUAAACJAwAAAAA=&#10;" fillcolor="#df6926" stroked="f"/>
                      <v:oval id="Oval 3161" o:spid="_x0000_s1769" style="position:absolute;left:39707;top:92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/DuMYA&#10;AADdAAAADwAAAGRycy9kb3ducmV2LnhtbESPQWvCQBSE74L/YXlCb7qJtaGkriKK4KFUjB56fM0+&#10;k2j2bchuTfz3XaHgcZiZb5j5sje1uFHrKssK4kkEgji3uuJCwem4Hb+DcB5ZY22ZFNzJwXIxHMwx&#10;1bbjA90yX4gAYZeigtL7JpXS5SUZdBPbEAfvbFuDPsi2kLrFLsBNLadRlEiDFYeFEhtal5Rfs1+j&#10;YEZflzX97L6nSbbvmrfVxX7qjVIvo371AcJT75/h//ZOK3iNkxg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/DuMYAAADdAAAADwAAAAAAAAAAAAAAAACYAgAAZHJz&#10;L2Rvd25yZXYueG1sUEsFBgAAAAAEAAQA9QAAAIsDAAAAAA==&#10;" fillcolor="#df6926" stroked="f"/>
                      <v:oval id="Oval 3162" o:spid="_x0000_s1770" style="position:absolute;left:39708;top:92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1dz8cA&#10;AADdAAAADwAAAGRycy9kb3ducmV2LnhtbESPT2vCQBTE7wW/w/KE3urGtA0S3YgogofS0ujB4zP7&#10;zB+zb0N2a9Jv3y0Uehxm5jfMaj2aVtypd7VlBfNZBIK4sLrmUsHpuH9agHAeWWNrmRR8k4N1NnlY&#10;YartwJ90z30pAoRdigoq77tUSldUZNDNbEccvKvtDfog+1LqHocAN62MoyiRBmsOCxV2tK2ouOVf&#10;RsELvTdbuhzOcZJ/DN3rprFveqfU43TcLEF4Gv1/+K990Aqe50kM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dXc/HAAAA3QAAAA8AAAAAAAAAAAAAAAAAmAIAAGRy&#10;cy9kb3ducmV2LnhtbFBLBQYAAAAABAAEAPUAAACMAwAAAAA=&#10;" fillcolor="#df6926" stroked="f"/>
                      <v:oval id="Oval 3163" o:spid="_x0000_s1771" style="position:absolute;left:39709;top:92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4VMYA&#10;AADdAAAADwAAAGRycy9kb3ducmV2LnhtbESPT2vCQBTE70K/w/IK3szGf6GkriIWwYNUjD30+Jp9&#10;TWKzb0N2NfHbdwXB4zAzv2EWq97U4kqtqywrGEcxCOLc6ooLBV+n7egNhPPIGmvLpOBGDlbLl8EC&#10;U207PtI184UIEHYpKii9b1IpXV6SQRfZhjh4v7Y16INsC6lb7ALc1HISx4k0WHFYKLGhTUn5X3Yx&#10;Cmb0ed7Qz+57kmSHrpmvz3avP5QavvbrdxCeev8MP9o7rWA6TqZ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H4VMYAAADdAAAADwAAAAAAAAAAAAAAAACYAgAAZHJz&#10;L2Rvd25yZXYueG1sUEsFBgAAAAAEAAQA9QAAAIsDAAAAAA==&#10;" fillcolor="#df6926" stroked="f"/>
                      <v:oval id="Oval 3164" o:spid="_x0000_s1772" style="position:absolute;left:39710;top:92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gIMYA&#10;AADdAAAADwAAAGRycy9kb3ducmV2LnhtbESPT2vCQBTE70K/w/IK3nTjv1Ciq4hF8CCWpj14fGaf&#10;SWz2bciuJn57tyB4HGbmN8xi1ZlK3KhxpWUFo2EEgjizuuRcwe/PdvABwnlkjZVlUnAnB6vlW2+B&#10;ibYtf9Mt9bkIEHYJKii8rxMpXVaQQTe0NXHwzrYx6INscqkbbAPcVHIcRbE0WHJYKLCmTUHZX3o1&#10;CqZ0uGzotDuO4/SrrWfri93rT6X67916DsJT51/hZ3unFUxG8RT+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hgIMYAAADdAAAADwAAAAAAAAAAAAAAAACYAgAAZHJz&#10;L2Rvd25yZXYueG1sUEsFBgAAAAAEAAQA9QAAAIsDAAAAAA==&#10;" fillcolor="#df6926" stroked="f"/>
                      <v:oval id="Oval 3165" o:spid="_x0000_s1773" style="position:absolute;left:39710;top:92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Fu8cA&#10;AADdAAAADwAAAGRycy9kb3ducmV2LnhtbESPzWrDMBCE74W+g9hCbrXs/JjiRgkmJZBDaIjTQ49b&#10;a2s7tVbGUmL37atCIMdhZr5hluvRtOJKvWssK0iiGARxaXXDlYKP0/b5BYTzyBpby6TglxysV48P&#10;S8y0HfhI18JXIkDYZaig9r7LpHRlTQZdZDvi4H3b3qAPsq+k7nEIcNPKaRyn0mDDYaHGjjY1lT/F&#10;xSiY0/t5Q1+7z2laHIZukZ/tXr8pNXka81cQnkZ/D9/aO61glqQL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0xbvHAAAA3QAAAA8AAAAAAAAAAAAAAAAAmAIAAGRy&#10;cy9kb3ducmV2LnhtbFBLBQYAAAAABAAEAPUAAACMAwAAAAA=&#10;" fillcolor="#df6926" stroked="f"/>
                      <v:oval id="Oval 3166" o:spid="_x0000_s1774" style="position:absolute;left:39716;top:92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bzMYA&#10;AADdAAAADwAAAGRycy9kb3ducmV2LnhtbESPQWvCQBSE70L/w/IKvZmN1gaJriKWgoeiGD14fGZf&#10;k9js25DdmvjvXaHgcZiZb5j5sje1uFLrKssKRlEMgji3uuJCwfHwNZyCcB5ZY22ZFNzIwXLxMphj&#10;qm3He7pmvhABwi5FBaX3TSqly0sy6CLbEAfvx7YGfZBtIXWLXYCbWo7jOJEGKw4LJTa0Lin/zf6M&#10;ggltL2s6b07jJNt1zcfqYr/1p1Jvr/1qBsJT75/h//ZGK3gfJQ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ZbzMYAAADdAAAADwAAAAAAAAAAAAAAAACYAgAAZHJz&#10;L2Rvd25yZXYueG1sUEsFBgAAAAAEAAQA9QAAAIsDAAAAAA==&#10;" fillcolor="#df6926" stroked="f"/>
                      <v:oval id="Oval 3167" o:spid="_x0000_s1775" style="position:absolute;left:39717;top:92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+V8cA&#10;AADdAAAADwAAAGRycy9kb3ducmV2LnhtbESPT2vCQBTE70K/w/IK3nSj1lRSNyKWgoeiNPXg8Zl9&#10;zZ9m34bs1qTfvisIPQ4z8xtmvRlMI67Uucqygtk0AkGcW11xoeD0+TZZgXAeWWNjmRT8koNN+jBa&#10;Y6Jtzx90zXwhAoRdggpK79tESpeXZNBNbUscvC/bGfRBdoXUHfYBbho5j6JYGqw4LJTY0q6k/Dv7&#10;MQqe6FDv6LI/z+Ps2LfLbW3f9atS48dh+wLC0+D/w/f2XitYzOJn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q/lfHAAAA3QAAAA8AAAAAAAAAAAAAAAAAmAIAAGRy&#10;cy9kb3ducmV2LnhtbFBLBQYAAAAABAAEAPUAAACMAwAAAAA=&#10;" fillcolor="#df6926" stroked="f"/>
                      <v:oval id="Oval 3168" o:spid="_x0000_s1776" style="position:absolute;left:39718;top:92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qJcQA&#10;AADdAAAADwAAAGRycy9kb3ducmV2LnhtbERPTWvCQBC9F/wPywi91Y2pDSV1lRAp5CAtxh48jtlp&#10;Es3OhuzWpP++eyh4fLzv9XYynbjR4FrLCpaLCARxZXXLtYKv4/vTKwjnkTV2lknBLznYbmYPa0y1&#10;HflAt9LXIoSwS1FB432fSumqhgy6he2JA/dtB4M+wKGWesAxhJtOxlGUSIMth4YGe8obqq7lj1Gw&#10;oo9LTufiFCfl59i/ZBe71zulHudT9gbC0+Tv4n93oRU8L5MwN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aiXEAAAA3QAAAA8AAAAAAAAAAAAAAAAAmAIAAGRycy9k&#10;b3ducmV2LnhtbFBLBQYAAAAABAAEAPUAAACJAwAAAAA=&#10;" fillcolor="#df6926" stroked="f"/>
                      <v:oval id="Oval 3169" o:spid="_x0000_s1777" style="position:absolute;left:39718;top:92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PvscA&#10;AADdAAAADwAAAGRycy9kb3ducmV2LnhtbESPT2vCQBTE70K/w/IK3nSj1lBTNyKWgoeiNPXg8Zl9&#10;zZ9m34bs1qTfvisIPQ4z8xtmvRlMI67Uucqygtk0AkGcW11xoeD0+TZ5BuE8ssbGMin4JQeb9GG0&#10;xkTbnj/omvlCBAi7BBWU3reJlC4vyaCb2pY4eF+2M+iD7AqpO+wD3DRyHkWxNFhxWCixpV1J+Xf2&#10;YxQ80aHe0WV/nsfZsW+X29q+61elxo/D9gWEp8H/h+/tvVawmMUr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5z77HAAAA3QAAAA8AAAAAAAAAAAAAAAAAmAIAAGRy&#10;cy9kb3ducmV2LnhtbFBLBQYAAAAABAAEAPUAAACMAwAAAAA=&#10;" fillcolor="#df6926" stroked="f"/>
                      <v:shape id="Freeform 3170" o:spid="_x0000_s1778" style="position:absolute;left:39719;top:927;width:1;height:1;visibility:visible;mso-wrap-style:square;v-text-anchor:top" coordsize="2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pw8YA&#10;AADdAAAADwAAAGRycy9kb3ducmV2LnhtbESPwWrCQBCG70LfYZlCb7qxQk1TVymC0IuHqoUeh+w0&#10;ic3OprtrTN6+cxA8Dv/833yz2gyuVT2F2Hg2MJ9loIhLbxuuDJyOu2kOKiZki61nMjBShM36YbLC&#10;wvorf1J/SJUSCMcCDdQpdYXWsazJYZz5jliyHx8cJhlDpW3Aq8Bdq5+z7EU7bFgu1NjRtqby93Bx&#10;ovF1Gc9lNn4v0i5sw/l1/5f3e2OeHof3N1CJhnRfvrU/rIHFfCn+8o0g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Upw8YAAADdAAAADwAAAAAAAAAAAAAAAACYAgAAZHJz&#10;L2Rvd25yZXYueG1sUEsFBgAAAAAEAAQA9QAAAIsDAAAAAA==&#10;" path="m14,c6,,,7,,15v,7,6,14,14,14c18,29,22,27,25,24,25,6,25,6,25,6,22,2,18,,14,xe" fillcolor="#df6926" stroked="f">
                        <v:path arrowok="t" o:connecttype="custom" o:connectlocs="28,0;0,30;28,58;50,48;50,12;28,0" o:connectangles="0,0,0,0,0,0"/>
                      </v:shape>
                      <v:oval id="Oval 3171" o:spid="_x0000_s1779" style="position:absolute;left:39711;top:93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YqMcA&#10;AADdAAAADwAAAGRycy9kb3ducmV2LnhtbESPT2vCQBTE70K/w/IKvZlNqvZPdJUiitJDobZQvD2y&#10;zySafRt2txq/vSsIHoeZ+Q0zmXWmEUdyvrasIEtSEMSF1TWXCn5/lv03ED4ga2wsk4IzeZhNH3oT&#10;zLU98TcdN6EUEcI+RwVVCG0upS8qMugT2xJHb2edwRClK6V2eIpw08jnNH2RBmuOCxW2NK+oOGz+&#10;jQK3GK2CPCwXw/3X/u/dfm71Vo+UenrsPsYgAnXhHr6111rBIHvN4PomPg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L2KjHAAAA3QAAAA8AAAAAAAAAAAAAAAAAmAIAAGRy&#10;cy9kb3ducmV2LnhtbFBLBQYAAAAABAAEAPUAAACMAwAAAAA=&#10;" fillcolor="black" stroked="f"/>
                      <v:oval id="Oval 3172" o:spid="_x0000_s1780" style="position:absolute;left:39712;top:93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G38cA&#10;AADdAAAADwAAAGRycy9kb3ducmV2LnhtbESPW2sCMRSE34X+h3AKvtWs1lu3RilFsfggeAHx7bA5&#10;3V3dnCxJ1PXfm0LBx2FmvmEms8ZU4krOl5YVdDsJCOLM6pJzBfvd4m0MwgdkjZVlUnAnD7PpS2uC&#10;qbY33tB1G3IRIexTVFCEUKdS+qwgg75ja+Lo/VpnMETpcqkd3iLcVLKXJENpsOS4UGBN3wVl5+3F&#10;KHDzwTLI82LeP61Phw+7OuqjHijVfm2+PkEEasIz/N/+0Qreu6Me/L2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ZRt/HAAAA3QAAAA8AAAAAAAAAAAAAAAAAmAIAAGRy&#10;cy9kb3ducmV2LnhtbFBLBQYAAAAABAAEAPUAAACMAwAAAAA=&#10;" fillcolor="black" stroked="f"/>
                      <v:oval id="Oval 3173" o:spid="_x0000_s1781" style="position:absolute;left:39713;top:93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jRMcA&#10;AADdAAAADwAAAGRycy9kb3ducmV2LnhtbESPW2sCMRSE34X+h3AKfavZrVrbrVFEFMWHghcovh02&#10;p3txc7IkqW7/fSMUfBxm5htmMutMIy7kfGVZQdpPQBDnVldcKDgeVs9vIHxA1thYJgW/5GE2fehN&#10;MNP2yju67EMhIoR9hgrKENpMSp+XZND3bUscvW/rDIYoXSG1w2uEm0a+JMmrNFhxXCixpUVJ+Xn/&#10;YxS45Wgd5Hm1HNaf9de73Z70SY+Uenrs5h8gAnXhHv5vb7SCQToewO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V40THAAAA3QAAAA8AAAAAAAAAAAAAAAAAmAIAAGRy&#10;cy9kb3ducmV2LnhtbFBLBQYAAAAABAAEAPUAAACMAwAAAAA=&#10;" fillcolor="black" stroked="f"/>
                      <v:oval id="Oval 3174" o:spid="_x0000_s1782" style="position:absolute;left:39714;top:93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7MMcA&#10;AADdAAAADwAAAGRycy9kb3ducmV2LnhtbESPQWvCQBSE7wX/w/KE3uomVluNWUVEqXgo1BbE2yP7&#10;TKLZt2F3q+m/7wqFHoeZ+YbJF51pxJWcry0rSAcJCOLC6ppLBV+fm6cJCB+QNTaWScEPeVjMew85&#10;Ztre+IOu+1CKCGGfoYIqhDaT0hcVGfQD2xJH72SdwRClK6V2eItw08hhkrxIgzXHhQpbWlVUXPbf&#10;RoFbj9+CvGzWo/P7+TC1u6M+6rFSj/1uOQMRqAv/4b/2Vit4Tl9HcH8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8ezDHAAAA3QAAAA8AAAAAAAAAAAAAAAAAmAIAAGRy&#10;cy9kb3ducmV2LnhtbFBLBQYAAAAABAAEAPUAAACMAwAAAAA=&#10;" fillcolor="black" stroked="f"/>
                      <v:oval id="Oval 3175" o:spid="_x0000_s1783" style="position:absolute;left:39714;top:93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eq8cA&#10;AADdAAAADwAAAGRycy9kb3ducmV2LnhtbESPQWvCQBSE74L/YXlCb2ajbWxNXUWKUumhoC2It0f2&#10;NYlm34bdrab/visIHoeZ+YaZLTrTiDM5X1tWMEpSEMSF1TWXCr6/1sMXED4ga2wsk4I/8rCY93sz&#10;zLW98JbOu1CKCGGfo4IqhDaX0hcVGfSJbYmj92OdwRClK6V2eIlw08hxmk6kwZrjQoUtvVVUnHa/&#10;RoFbZe9Bntarp+PncT+1Hwd90JlSD4Nu+QoiUBfu4Vt7oxU8jp4zuL6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w3qvHAAAA3QAAAA8AAAAAAAAAAAAAAAAAmAIAAGRy&#10;cy9kb3ducmV2LnhtbFBLBQYAAAAABAAEAPUAAACMAwAAAAA=&#10;" fillcolor="black" stroked="f"/>
                      <v:oval id="Oval 3176" o:spid="_x0000_s1784" style="position:absolute;left:39715;top:93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A3McA&#10;AADdAAAADwAAAGRycy9kb3ducmV2LnhtbESPT2sCMRTE7wW/Q3hCbzW7Vq2uRilFqXgo1BbE22Pz&#10;3D9uXpYk6vbbNwWhx2FmfsMsVp1pxJWcrywrSAcJCOLc6ooLBd9fm6cpCB+QNTaWScEPeVgtew8L&#10;zLS98Sdd96EQEcI+QwVlCG0mpc9LMugHtiWO3sk6gyFKV0jt8BbhppHDJJlIgxXHhRJbeispP+8v&#10;RoFbj9+DPG/Wo/qjPszs7qiPeqzUY797nYMI1IX/8L291Qqe05cJ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iQNzHAAAA3QAAAA8AAAAAAAAAAAAAAAAAmAIAAGRy&#10;cy9kb3ducmV2LnhtbFBLBQYAAAAABAAEAPUAAACMAwAAAAA=&#10;" fillcolor="black" stroked="f"/>
                      <v:oval id="Oval 3177" o:spid="_x0000_s1785" style="position:absolute;left:39716;top:93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lR8gA&#10;AADdAAAADwAAAGRycy9kb3ducmV2LnhtbESPT2vCQBTE74V+h+UVequbVK02ZpUiisVDwT9QvD2y&#10;zySafRt2txq/vVso9DjMzG+YfNaZRlzI+dqygrSXgCAurK65VLDfLV/GIHxA1thYJgU38jCbPj7k&#10;mGl75Q1dtqEUEcI+QwVVCG0mpS8qMuh7tiWO3tE6gyFKV0rt8BrhppGvSfImDdYcFypsaV5Rcd7+&#10;GAVuMVwFeV4uBqev0/e7XR/0QQ+Ven7qPiYgAnXhP/zX/tQK+uloBL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uVHyAAAAN0AAAAPAAAAAAAAAAAAAAAAAJgCAABk&#10;cnMvZG93bnJldi54bWxQSwUGAAAAAAQABAD1AAAAjQMAAAAA&#10;" fillcolor="black" stroked="f"/>
                      <v:oval id="Oval 3178" o:spid="_x0000_s1786" style="position:absolute;left:39706;top:93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xNcUA&#10;AADdAAAADwAAAGRycy9kb3ducmV2LnhtbERPy2rCQBTdF/oPwy10ZyZp66NpRhFRWlwIPkDcXTK3&#10;STRzJ8xMNf37zkLo8nDexaw3rbiS841lBVmSgiAurW64UnDYrwYTED4ga2wtk4Jf8jCbPj4UmGt7&#10;4y1dd6ESMYR9jgrqELpcSl/WZNAntiOO3Ld1BkOErpLa4S2Gm1a+pOlIGmw4NtTY0aKm8rL7MQrc&#10;cvgZ5GW1fDtvzsd3uz7pkx4q9fzUzz9ABOrDv/ju/tIKXrNxnBvfxCc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XE1xQAAAN0AAAAPAAAAAAAAAAAAAAAAAJgCAABkcnMv&#10;ZG93bnJldi54bWxQSwUGAAAAAAQABAD1AAAAigMAAAAA&#10;" fillcolor="black" stroked="f"/>
                      <v:oval id="Oval 3179" o:spid="_x0000_s1787" style="position:absolute;left:39706;top:93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UrsgA&#10;AADdAAAADwAAAGRycy9kb3ducmV2LnhtbESPT2vCQBTE74V+h+UVequb2Fo1ZhUpSouHgn9AvD2y&#10;zySafRt2txq/vVso9DjMzG+YfNaZRlzI+dqygrSXgCAurK65VLDbLl9GIHxA1thYJgU38jCbPj7k&#10;mGl75TVdNqEUEcI+QwVVCG0mpS8qMuh7tiWO3tE6gyFKV0rt8BrhppH9JHmXBmuOCxW29FFRcd78&#10;GAVuMfgM8rxcvJ2+T/uxXR30QQ+Uen7q5hMQgbrwH/5rf2kFr+lwDL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fdSuyAAAAN0AAAAPAAAAAAAAAAAAAAAAAJgCAABk&#10;cnMvZG93bnJldi54bWxQSwUGAAAAAAQABAD1AAAAjQMAAAAA&#10;" fillcolor="black" stroked="f"/>
                      <v:oval id="Oval 3180" o:spid="_x0000_s1788" style="position:absolute;left:39707;top:93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NFMQA&#10;AADdAAAADwAAAGRycy9kb3ducmV2LnhtbERPz2vCMBS+C/sfwht409RNR+2MMkaLYwdh3UC8PZq3&#10;ttq8lCRq998vB8Hjx/d7tRlMJy7kfGtZwWyagCCurG65VvDzXUxSED4ga+wsk4I/8rBZP4xWmGl7&#10;5S+6lKEWMYR9hgqaEPpMSl81ZNBPbU8cuV/rDIYIXS21w2sMN518SpIXabDl2NBgT+8NVafybBS4&#10;fLEN8lTk8+PuuF/az4M+6IVS48fh7RVEoCHcxTf3h1bwPEvj/vg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DRTEAAAA3QAAAA8AAAAAAAAAAAAAAAAAmAIAAGRycy9k&#10;b3ducmV2LnhtbFBLBQYAAAAABAAEAPUAAACJAwAAAAA=&#10;" fillcolor="black" stroked="f"/>
                      <v:oval id="Oval 3181" o:spid="_x0000_s1789" style="position:absolute;left:39708;top:93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oj8cA&#10;AADdAAAADwAAAGRycy9kb3ducmV2LnhtbESPQWvCQBSE7wX/w/KE3uomrYpN3YgUpeKhUC0Ub4/s&#10;M4nJvg27W43/3hUKPQ4z8w0zX/SmFWdyvrasIB0lIIgLq2suFXzv108zED4ga2wtk4IreVjkg4c5&#10;Ztpe+IvOu1CKCGGfoYIqhC6T0hcVGfQj2xFH72idwRClK6V2eIlw08rnJJlKgzXHhQo7eq+oaHa/&#10;RoFbTT6CbNar8enz9PNqtwd90BOlHof98g1EoD78h//aG63gJZ2lcH8Tn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eqI/HAAAA3QAAAA8AAAAAAAAAAAAAAAAAmAIAAGRy&#10;cy9kb3ducmV2LnhtbFBLBQYAAAAABAAEAPUAAACMAwAAAAA=&#10;" fillcolor="black" stroked="f"/>
                      <v:oval id="Oval 3182" o:spid="_x0000_s1790" style="position:absolute;left:39709;top:93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2+MYA&#10;AADdAAAADwAAAGRycy9kb3ducmV2LnhtbESPT2sCMRTE74LfITyht5rVVtHVKCJKpQfBPyDeHpvn&#10;7urmZUlS3X57Uyh4HGbmN8x03phK3Mn50rKCXjcBQZxZXXKu4HhYv49A+ICssbJMCn7Jw3zWbk0x&#10;1fbBO7rvQy4ihH2KCooQ6lRKnxVk0HdtTRy9i3UGQ5Qul9rhI8JNJftJMpQGS44LBda0LCi77X+M&#10;ArcafAV5W68+r9vraWy/z/qsB0q9dZrFBESgJrzC/+2NVvDRG/Xh7018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w2+MYAAADdAAAADwAAAAAAAAAAAAAAAACYAgAAZHJz&#10;L2Rvd25yZXYueG1sUEsFBgAAAAAEAAQA9QAAAIsDAAAAAA==&#10;" fillcolor="black" stroked="f"/>
                      <v:oval id="Oval 3183" o:spid="_x0000_s1791" style="position:absolute;left:39710;top:93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TY8YA&#10;AADdAAAADwAAAGRycy9kb3ducmV2LnhtbESPT2sCMRTE7wW/Q3hCbzXrv6KrUaQolR6EroJ4e2ye&#10;u6ublyVJdf32plDocZiZ3zDzZWtqcSPnK8sK+r0EBHFudcWFgsN+8zYB4QOyxtoyKXiQh+Wi8zLH&#10;VNs7f9MtC4WIEPYpKihDaFIpfV6SQd+zDXH0ztYZDFG6QmqH9wg3tRwkybs0WHFcKLGhj5Lya/Zj&#10;FLj1+DPI62Y9uuwux6n9OumTHiv12m1XMxCB2vAf/mtvtYJhfzKE3zfx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CTY8YAAADdAAAADwAAAAAAAAAAAAAAAACYAgAAZHJz&#10;L2Rvd25yZXYueG1sUEsFBgAAAAAEAAQA9QAAAIsDAAAAAA==&#10;" fillcolor="black" stroked="f"/>
                      <v:oval id="Oval 3184" o:spid="_x0000_s1792" style="position:absolute;left:39710;top:93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LF8cA&#10;AADdAAAADwAAAGRycy9kb3ducmV2LnhtbESPT2sCMRTE74V+h/AK3jRr/YNujVJEafEguAri7bF5&#10;3V3dvCxJ1O23bwShx2FmfsPMFq2pxY2crywr6PcSEMS51RUXCg77dXcCwgdkjbVlUvBLHhbz15cZ&#10;ptreeUe3LBQiQtinqKAMoUml9HlJBn3PNsTR+7HOYIjSFVI7vEe4qeV7koylwYrjQokNLUvKL9nV&#10;KHCr0VeQl/VqeN6ej1O7OemTHinVeWs/P0AEasN/+Nn+1goG/ckQH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pCxfHAAAA3QAAAA8AAAAAAAAAAAAAAAAAmAIAAGRy&#10;cy9kb3ducmV2LnhtbFBLBQYAAAAABAAEAPUAAACMAwAAAAA=&#10;" fillcolor="black" stroked="f"/>
                      <v:oval id="Oval 3185" o:spid="_x0000_s1793" style="position:absolute;left:39716;top:93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ujMYA&#10;AADdAAAADwAAAGRycy9kb3ducmV2LnhtbESPQWsCMRSE74X+h/AKvWlW6xZdjVJEsXgQtIJ4e2xe&#10;d1c3L0sSdf33jSD0OMzMN8xk1ppaXMn5yrKCXjcBQZxbXXGhYP+z7AxB+ICssbZMCu7kYTZ9fZlg&#10;pu2Nt3TdhUJECPsMFZQhNJmUPi/JoO/ahjh6v9YZDFG6QmqHtwg3tewnyac0WHFcKLGheUn5eXcx&#10;CtwiXQV5Xi4Gp83pMLLroz7qVKn3t/ZrDCJQG/7Dz/a3VvDRG6bweB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WujMYAAADdAAAADwAAAAAAAAAAAAAAAACYAgAAZHJz&#10;L2Rvd25yZXYueG1sUEsFBgAAAAAEAAQA9QAAAIsDAAAAAA==&#10;" fillcolor="black" stroked="f"/>
                      <v:oval id="Oval 3186" o:spid="_x0000_s1794" style="position:absolute;left:39717;top:93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w+8YA&#10;AADdAAAADwAAAGRycy9kb3ducmV2LnhtbESPQWsCMRSE70L/Q3gFb5q1raJbo5SitHgQXAXx9ti8&#10;7q5uXpYk6vbfG0HwOMzMN8x03ppaXMj5yrKCQT8BQZxbXXGhYLdd9sYgfEDWWFsmBf/kYT576Uwx&#10;1fbKG7pkoRARwj5FBWUITSqlz0sy6Pu2IY7en3UGQ5SukNrhNcJNLd+SZCQNVhwXSmzou6T8lJ2N&#10;ArcY/gR5Wi4+juvjfmJXB33QQ6W6r+3XJ4hAbXiGH+1freB9MB7B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cw+8YAAADdAAAADwAAAAAAAAAAAAAAAACYAgAAZHJz&#10;L2Rvd25yZXYueG1sUEsFBgAAAAAEAAQA9QAAAIsDAAAAAA==&#10;" fillcolor="black" stroked="f"/>
                      <v:oval id="Oval 3187" o:spid="_x0000_s1795" style="position:absolute;left:39718;top:93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VYMgA&#10;AADdAAAADwAAAGRycy9kb3ducmV2LnhtbESPT2vCQBTE74V+h+UVequb2Fo1ZhUpSouHgn9AvD2y&#10;zySafRt2txq/vVso9DjMzG+YfNaZRlzI+dqygrSXgCAurK65VLDbLl9GIHxA1thYJgU38jCbPj7k&#10;mGl75TVdNqEUEcI+QwVVCG0mpS8qMuh7tiWO3tE6gyFKV0rt8BrhppH9JHmXBmuOCxW29FFRcd78&#10;GAVuMfgM8rxcvJ2+T/uxXR30QQ+Uen7q5hMQgbrwH/5rf2kFr+loCL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5VgyAAAAN0AAAAPAAAAAAAAAAAAAAAAAJgCAABk&#10;cnMvZG93bnJldi54bWxQSwUGAAAAAAQABAD1AAAAjQMAAAAA&#10;" fillcolor="black" stroked="f"/>
                      <v:shape id="Freeform 3188" o:spid="_x0000_s1796" style="position:absolute;left:39718;top:932;width:1;height:1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rc8IA&#10;AADdAAAADwAAAGRycy9kb3ducmV2LnhtbERPy4rCMBTdC/MP4Qqz09QHWqpRZECQAUeqgttLc22K&#10;zU1pMrXz92Yx4PJw3uttb2vRUesrxwom4wQEceF0xaWC62U/SkH4gKyxdkwK/sjDdvMxWGOm3ZNz&#10;6s6hFDGEfYYKTAhNJqUvDFn0Y9cQR+7uWoshwraUusVnDLe1nCbJQlqsODYYbOjLUPE4/1oFC32f&#10;H07LZnfsfr67dHbMbw9rlPoc9rsViEB9eIv/3QetYDZJ49z4Jj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CtzwgAAAN0AAAAPAAAAAAAAAAAAAAAAAJgCAABkcnMvZG93&#10;bnJldi54bWxQSwUGAAAAAAQABAD1AAAAhwMAAAAA&#10;" path="m29,14v,8,-7,15,-15,15c7,29,,22,,14,,7,7,,14,v8,,14,7,15,14xe" fillcolor="black" stroked="f">
                        <v:path arrowok="t" o:connecttype="custom" o:connectlocs="58,28;28,58;0,28;28,0;58,28" o:connectangles="0,0,0,0,0"/>
                      </v:shape>
                      <v:shape id="Freeform 3189" o:spid="_x0000_s1797" style="position:absolute;left:39719;top:932;width:1;height:1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rk8MA&#10;AADdAAAADwAAAGRycy9kb3ducmV2LnhtbESP0WoCMRRE3wv+Q7hC32pWS8u6GkUsQp9Kq/sBl811&#10;s7i5WZOo6d83gtDHYWbOMMt1sr24kg+dYwXTSQGCuHG641ZBfdi9lCBCRNbYOyYFvxRgvRo9LbHS&#10;7sY/dN3HVmQIhwoVmBiHSsrQGLIYJm4gzt7ReYsxS99K7fGW4baXs6J4lxY7zgsGB9oaak77i1Xg&#10;y3NjPtxXekvMx3p+2tXf1Cv1PE6bBYhIKf6HH+1PreB1Ws7h/iY/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brk8MAAADdAAAADwAAAAAAAAAAAAAAAACYAgAAZHJzL2Rv&#10;d25yZXYueG1sUEsFBgAAAAAEAAQA9QAAAIgDAAAAAA==&#10;" path="m14,c7,,,7,,14v,8,7,15,14,15c18,29,20,28,23,26,23,3,23,3,23,3,20,1,18,,14,xe" fillcolor="black" stroked="f">
                        <v:path arrowok="t" o:connecttype="custom" o:connectlocs="28,0;0,28;28,58;46,52;46,6;28,0" o:connectangles="0,0,0,0,0,0"/>
                      </v:shape>
                      <v:oval id="Oval 3190" o:spid="_x0000_s1798" style="position:absolute;left:39716;top:9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WBMMA&#10;AADdAAAADwAAAGRycy9kb3ducmV2LnhtbERPy4rCMBTdD/gP4QruxtTHiFajiCK4kBmmunB5ba5t&#10;tbkpTbT1781iYJaH816sWlOKJ9WusKxg0I9AEKdWF5wpOB13n1MQziNrLC2Tghc5WC07HwuMtW34&#10;l56Jz0QIYRejgtz7KpbSpTkZdH1bEQfuamuDPsA6k7rGJoSbUg6jaCINFhwacqxok1N6Tx5GwZi+&#10;bxu67M/DSfLTVF/rmz3orVK9brueg/DU+n/xn3uvFYwGs7A/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YWBMMAAADdAAAADwAAAAAAAAAAAAAAAACYAgAAZHJzL2Rv&#10;d25yZXYueG1sUEsFBgAAAAAEAAQA9QAAAIgDAAAAAA==&#10;" fillcolor="#df6926" stroked="f"/>
                      <v:oval id="Oval 3191" o:spid="_x0000_s1799" style="position:absolute;left:39718;top:9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zn8cA&#10;AADdAAAADwAAAGRycy9kb3ducmV2LnhtbESPT2vCQBTE74LfYXmCN91EW7HRjYhS8FAqjT30+Jp9&#10;5o/ZtyG7Nem37xYKPQ4z8xtmuxtMI+7UucqygngegSDOra64UPB+eZ6tQTiPrLGxTAq+ycEuHY+2&#10;mGjb8xvdM1+IAGGXoILS+zaR0uUlGXRz2xIH72o7gz7IrpC6wz7ATSMXUbSSBisOCyW2dCgpv2Vf&#10;RsEDvdYH+jx9LFbZuW8f97V90UelppNhvwHhafD/4b/2SStYxk8x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as5/HAAAA3QAAAA8AAAAAAAAAAAAAAAAAmAIAAGRy&#10;cy9kb3ducmV2LnhtbFBLBQYAAAAABAAEAPUAAACMAwAAAAA=&#10;" fillcolor="#df6926" stroked="f"/>
                      <v:oval id="Oval 3192" o:spid="_x0000_s1800" style="position:absolute;left:39705;top:9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t6MYA&#10;AADdAAAADwAAAGRycy9kb3ducmV2LnhtbESPQWvCQBSE74X+h+UVeqsbU5WauopYBA+imHrw+My+&#10;JrHZtyG7mvjvXUHwOMzMN8xk1plKXKhxpWUF/V4EgjizuuRcwf53+fEFwnlkjZVlUnAlB7Pp68sE&#10;E21b3tEl9bkIEHYJKii8rxMpXVaQQdezNXHw/mxj0AfZ5FI32Aa4qWQcRSNpsOSwUGBNi4Ky//Rs&#10;FAxoc1rQcXWIR+m2rYfzk13rH6Xe37r5NwhPnX+GH+2VVvDZH8d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gt6MYAAADdAAAADwAAAAAAAAAAAAAAAACYAgAAZHJz&#10;L2Rvd25yZXYueG1sUEsFBgAAAAAEAAQA9QAAAIsDAAAAAA==&#10;" fillcolor="#df6926" stroked="f"/>
                      <v:oval id="Oval 3193" o:spid="_x0000_s1801" style="position:absolute;left:39706;top:9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Ic8YA&#10;AADdAAAADwAAAGRycy9kb3ducmV2LnhtbESPQWvCQBSE70L/w/IK3nSjVtHUVUQpeBDF6MHja/Y1&#10;ic2+DdmtSf+9Kwgeh5n5hpkvW1OKG9WusKxg0I9AEKdWF5wpOJ++elMQziNrLC2Tgn9ysFy8deYY&#10;a9vwkW6Jz0SAsItRQe59FUvp0pwMur6tiIP3Y2uDPsg6k7rGJsBNKYdRNJEGCw4LOVa0zin9Tf6M&#10;gg/aX9f0vb0MJ8mhqcarq93pjVLd93b1CcJT61/hZ3urFYwGsxE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SIc8YAAADdAAAADwAAAAAAAAAAAAAAAACYAgAAZHJz&#10;L2Rvd25yZXYueG1sUEsFBgAAAAAEAAQA9QAAAIsDAAAAAA==&#10;" fillcolor="#df6926" stroked="f"/>
                      <v:oval id="Oval 3194" o:spid="_x0000_s1802" style="position:absolute;left:39708;top:9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QB8YA&#10;AADdAAAADwAAAGRycy9kb3ducmV2LnhtbESPT2vCQBTE70K/w/IK3nTjXzR1FVEED6Vi9ODxNfua&#10;xGbfhuxq4rfvFgSPw8z8hlmsWlOKO9WusKxg0I9AEKdWF5wpOJ92vRkI55E1lpZJwYMcrJZvnQXG&#10;2jZ8pHviMxEg7GJUkHtfxVK6NCeDrm8r4uD92NqgD7LOpK6xCXBTymEUTaXBgsNCjhVtckp/k5tR&#10;MKav64a+95fhNDk01WR9tZ96q1T3vV1/gPDU+lf42d5rBaPBfAz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0QB8YAAADdAAAADwAAAAAAAAAAAAAAAACYAgAAZHJz&#10;L2Rvd25yZXYueG1sUEsFBgAAAAAEAAQA9QAAAIsDAAAAAA==&#10;" fillcolor="#df6926" stroked="f"/>
                      <v:oval id="Oval 3195" o:spid="_x0000_s1803" style="position:absolute;left:39710;top:9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1nMYA&#10;AADdAAAADwAAAGRycy9kb3ducmV2LnhtbESPT2vCQBTE74V+h+UVvDUb/6Kpq4gieCgVowePr9nX&#10;JDb7NmRXk357Vyh4HGbmN8x82ZlK3KhxpWUF/SgGQZxZXXKu4HTcvk9BOI+ssbJMCv7IwXLx+jLH&#10;RNuWD3RLfS4ChF2CCgrv60RKlxVk0EW2Jg7ej20M+iCbXOoG2wA3lRzE8UQaLDksFFjTuqDsN70a&#10;BSP6uqzpe3ceTNJ9W49XF/upN0r13rrVBwhPnX+G/9s7rWDYn43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G1nMYAAADdAAAADwAAAAAAAAAAAAAAAACYAgAAZHJz&#10;L2Rvd25yZXYueG1sUEsFBgAAAAAEAAQA9QAAAIsDAAAAAA==&#10;" fillcolor="#df6926" stroked="f"/>
                      <v:oval id="Oval 3196" o:spid="_x0000_s1804" style="position:absolute;left:39711;top:9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r68cA&#10;AADdAAAADwAAAGRycy9kb3ducmV2LnhtbESPT2vCQBTE70K/w/IK3nSj1lBTNyKWgoeiNPXg8Zl9&#10;zZ9m34bs1qTfvisIPQ4z8xtmvRlMI67Uucqygtk0AkGcW11xoeD0+TZ5BuE8ssbGMin4JQeb9GG0&#10;xkTbnj/omvlCBAi7BBWU3reJlC4vyaCb2pY4eF+2M+iD7AqpO+wD3DRyHkWxNFhxWCixpV1J+Xf2&#10;YxQ80aHe0WV/nsfZsW+X29q+61elxo/D9gWEp8H/h+/tvVawmK1i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zK+vHAAAA3QAAAA8AAAAAAAAAAAAAAAAAmAIAAGRy&#10;cy9kb3ducmV2LnhtbFBLBQYAAAAABAAEAPUAAACMAwAAAAA=&#10;" fillcolor="#df6926" stroked="f"/>
                      <v:oval id="Oval 3197" o:spid="_x0000_s1805" style="position:absolute;left:39713;top:9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+OcMcA&#10;AADdAAAADwAAAGRycy9kb3ducmV2LnhtbESPT2vCQBTE7wW/w/KE3uom1lqNriIWwUOxNPXg8Zl9&#10;5o/ZtyG7Nem37xYKHoeZ+Q2zXPemFjdqXWlZQTyKQBBnVpecKzh+7Z5mIJxH1lhbJgU/5GC9Gjws&#10;MdG240+6pT4XAcIuQQWF900ipcsKMuhGtiEO3sW2Bn2QbS51i12Am1qOo2gqDZYcFgpsaFtQdk2/&#10;jYIJHaotnfen8TT96JqXTWXf9ZtSj8N+swDhqff38H97rxU8x/NX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/jnDHAAAA3QAAAA8AAAAAAAAAAAAAAAAAmAIAAGRy&#10;cy9kb3ducmV2LnhtbFBLBQYAAAAABAAEAPUAAACMAwAAAAA=&#10;" fillcolor="#df6926" stroked="f"/>
                      <v:oval id="Oval 3198" o:spid="_x0000_s1806" style="position:absolute;left:39715;top:9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aAsMA&#10;AADdAAAADwAAAGRycy9kb3ducmV2LnhtbERPy4rCMBTdD/gP4QruxtTHiFajiCK4kBmmunB5ba5t&#10;tbkpTbT1781iYJaH816sWlOKJ9WusKxg0I9AEKdWF5wpOB13n1MQziNrLC2Tghc5WC07HwuMtW34&#10;l56Jz0QIYRejgtz7KpbSpTkZdH1bEQfuamuDPsA6k7rGJoSbUg6jaCINFhwacqxok1N6Tx5GwZi+&#10;bxu67M/DSfLTVF/rmz3orVK9brueg/DU+n/xn3uvFYwGszA3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AaAsMAAADdAAAADwAAAAAAAAAAAAAAAACYAgAAZHJzL2Rv&#10;d25yZXYueG1sUEsFBgAAAAAEAAQA9QAAAIgDAAAAAA==&#10;" fillcolor="#df6926" stroked="f"/>
                      <v:oval id="Oval 3199" o:spid="_x0000_s1807" style="position:absolute;left:39717;top:93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yVMcA&#10;AADdAAAADwAAAGRycy9kb3ducmV2LnhtbESPT2sCMRTE70K/Q3iCt5q1/sFdjVKK0uKhUBXE22Pz&#10;3F3dvCxJquu3b4SCx2FmfsPMl62pxZWcrywrGPQTEMS51RUXCva79esUhA/IGmvLpOBOHpaLl84c&#10;M21v/EPXbShEhLDPUEEZQpNJ6fOSDPq+bYijd7LOYIjSFVI7vEW4qeVbkkykwYrjQokNfZSUX7a/&#10;RoFbjT+DvKxXo/P3+ZDazVEf9VipXrd9n4EI1IZn+L/9pRUMB2kKj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xMlTHAAAA3QAAAA8AAAAAAAAAAAAAAAAAmAIAAGRy&#10;cy9kb3ducmV2LnhtbFBLBQYAAAAABAAEAPUAAACMAwAAAAA=&#10;" fillcolor="black" stroked="f"/>
                      <v:oval id="Oval 3200" o:spid="_x0000_s1808" style="position:absolute;left:39718;top:934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vMsUA&#10;AADdAAAADwAAAGRycy9kb3ducmV2LnhtbESPQWsCMRSE74L/ITzBW82qVdrVKCKK0oOgFoq3x+a5&#10;u7p5WZKo239vCgWPw8x8w0znjanEnZwvLSvo9xIQxJnVJecKvo/rtw8QPiBrrCyTgl/yMJ+1W1NM&#10;tX3wnu6HkIsIYZ+igiKEOpXSZwUZ9D1bE0fvbJ3BEKXLpXb4iHBTyUGSjKXBkuNCgTUtC8quh5tR&#10;4FajTZDX9er9srv8fNqvkz7pkVLdTrOYgAjUhFf4v73VCoYRCX9v4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G8yxQAAAN0AAAAPAAAAAAAAAAAAAAAAAJgCAABkcnMv&#10;ZG93bnJldi54bWxQSwUGAAAAAAQABAD1AAAAigMAAAAA&#10;" fillcolor="black" stroked="f"/>
                      <v:oval id="Oval 3201" o:spid="_x0000_s1809" style="position:absolute;left:39705;top:93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KqcYA&#10;AADdAAAADwAAAGRycy9kb3ducmV2LnhtbESPQWsCMRSE70L/Q3gFb5pVa9GtUUpRFA+CVhBvj83r&#10;7urmZUmibv+9EQSPw8x8w0xmjanElZwvLSvodRMQxJnVJecK9r+LzgiED8gaK8uk4J88zKZvrQmm&#10;2t54S9ddyEWEsE9RQRFCnUrps4IM+q6tiaP3Z53BEKXLpXZ4i3BTyX6SfEqDJceFAmv6KSg77y5G&#10;gZsPl0GeF/OP0+Z0GNv1UR/1UKn2e/P9BSJQE17hZ3ulFQz6SQ8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jKqcYAAADdAAAADwAAAAAAAAAAAAAAAACYAgAAZHJz&#10;L2Rvd25yZXYueG1sUEsFBgAAAAAEAAQA9QAAAIsDAAAAAA==&#10;" fillcolor="black" stroked="f"/>
                      <v:oval id="Oval 3202" o:spid="_x0000_s1810" style="position:absolute;left:39707;top:93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U3sYA&#10;AADdAAAADwAAAGRycy9kb3ducmV2LnhtbESPT2sCMRTE70K/Q3gFb5rt+od2a5RSFMWDoC0Ub4/N&#10;6+7q5mVJoq7f3giCx2FmfsNMZq2pxZmcrywreOsnIIhzqysuFPz+LHrvIHxA1lhbJgVX8jCbvnQm&#10;mGl74S2dd6EQEcI+QwVlCE0mpc9LMuj7tiGO3r91BkOUrpDa4SXCTS3TJBlLgxXHhRIb+i4pP+5O&#10;RoGbj5ZBHhfz4WFz+Puw673e65FS3df26xNEoDY8w4/2SisYpEkK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pU3sYAAADdAAAADwAAAAAAAAAAAAAAAACYAgAAZHJz&#10;L2Rvd25yZXYueG1sUEsFBgAAAAAEAAQA9QAAAIsDAAAAAA==&#10;" fillcolor="black" stroked="f"/>
                      <v:oval id="Oval 3203" o:spid="_x0000_s1811" style="position:absolute;left:39708;top:934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xRcYA&#10;AADdAAAADwAAAGRycy9kb3ducmV2LnhtbESPT2sCMRTE70K/Q3gFb5qt1lK3G6WIYvEgaAvi7bF5&#10;3T9uXpYk6vbbN4LgcZiZ3zDZvDONuJDzlWUFL8MEBHFudcWFgp/v1eAdhA/IGhvLpOCPPMxnT70M&#10;U22vvKPLPhQiQtinqKAMoU2l9HlJBv3QtsTR+7XOYIjSFVI7vEa4aeQoSd6kwYrjQoktLUrKT/uz&#10;UeCWk3WQp9Xytd7Wh6ndHPVRT5TqP3efHyACdeERvre/tILxKBnD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bxRcYAAADdAAAADwAAAAAAAAAAAAAAAACYAgAAZHJz&#10;L2Rvd25yZXYueG1sUEsFBgAAAAAEAAQA9QAAAIsDAAAAAA==&#10;" fillcolor="black" stroked="f"/>
                      <v:oval id="Oval 3204" o:spid="_x0000_s1812" style="position:absolute;left:39710;top:93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pMcYA&#10;AADdAAAADwAAAGRycy9kb3ducmV2LnhtbESPT2sCMRTE74LfIbxCb5qt/6hbo4goSg+CWhBvj83r&#10;7urmZUlSXb+9KQgeh5n5DTOZNaYSV3K+tKzgo5uAIM6sLjlX8HNYdT5B+ICssbJMCu7kYTZttyaY&#10;anvjHV33IRcRwj5FBUUIdSqlzwoy6Lu2Jo7er3UGQ5Qul9rhLcJNJXtJMpIGS44LBda0KCi77P+M&#10;ArccroO8rJaD8/Z8HNvvkz7poVLvb838C0SgJrzCz/ZGK+j3kgH8v4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9pMcYAAADdAAAADwAAAAAAAAAAAAAAAACYAgAAZHJz&#10;L2Rvd25yZXYueG1sUEsFBgAAAAAEAAQA9QAAAIsDAAAAAA==&#10;" fillcolor="black" stroked="f"/>
                      <v:oval id="Oval 3205" o:spid="_x0000_s1813" style="position:absolute;left:39712;top:93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MqsYA&#10;AADdAAAADwAAAGRycy9kb3ducmV2LnhtbESPT2sCMRTE74LfITyht5rVdkVXo4goLT0I/gHx9tg8&#10;d1c3L0uS6vbbN4WCx2FmfsPMFq2pxZ2crywrGPQTEMS51RUXCo6HzesYhA/IGmvLpOCHPCzm3c4M&#10;M20fvKP7PhQiQthnqKAMocmk9HlJBn3fNsTRu1hnMETpCqkdPiLc1HKYJCNpsOK4UGJDq5Ly2/7b&#10;KHDr9CPI22b9ft1eTxP7ddZnnSr10muXUxCB2vAM/7c/tYK3YZL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PMqsYAAADdAAAADwAAAAAAAAAAAAAAAACYAgAAZHJz&#10;L2Rvd25yZXYueG1sUEsFBgAAAAAEAAQA9QAAAIsDAAAAAA==&#10;" fillcolor="black" stroked="f"/>
                      <v:oval id="Oval 3206" o:spid="_x0000_s1814" style="position:absolute;left:39713;top:934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S3ccA&#10;AADdAAAADwAAAGRycy9kb3ducmV2LnhtbESPT2sCMRTE74V+h/AEbzWrVtF1oxRRWnoodCuIt8fm&#10;uX/cvCxJ1O23bwqFHoeZ+Q2TbXrTihs5X1tWMB4lIIgLq2suFRy+9k8LED4ga2wtk4Jv8rBZPz5k&#10;mGp750+65aEUEcI+RQVVCF0qpS8qMuhHtiOO3tk6gyFKV0rt8B7hppWTJJlLgzXHhQo72lZUXPKr&#10;UeB2s9cgL/vdc/PRHJf2/aRPeqbUcNC/rEAE6sN/+K/9phVMJ8kc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BUt3HAAAA3QAAAA8AAAAAAAAAAAAAAAAAmAIAAGRy&#10;cy9kb3ducmV2LnhtbFBLBQYAAAAABAAEAPUAAACMAwAAAAA=&#10;" fillcolor="black" stroked="f"/>
                      <v:oval id="Oval 3207" o:spid="_x0000_s1815" style="position:absolute;left:39715;top:93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3RsYA&#10;AADdAAAADwAAAGRycy9kb3ducmV2LnhtbESPQWsCMRSE74L/ITyht5rV1qqrUaQoLR6EqiDeHpvn&#10;7urmZUlSXf+9KRQ8DjPzDTOdN6YSV3K+tKyg101AEGdWl5wr2O9WryMQPiBrrCyTgjt5mM/arSmm&#10;2t74h67bkIsIYZ+igiKEOpXSZwUZ9F1bE0fvZJ3BEKXLpXZ4i3BTyX6SfEiDJceFAmv6LCi7bH+N&#10;ArccfAV5WS3fz5vzYWzXR33UA6VeOs1iAiJQE57h//a3VvDWT4b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33RsYAAADdAAAADwAAAAAAAAAAAAAAAACYAgAAZHJz&#10;L2Rvd25yZXYueG1sUEsFBgAAAAAEAAQA9QAAAIsDAAAAAA==&#10;" fillcolor="black" stroked="f"/>
                      <v:oval id="Oval 3208" o:spid="_x0000_s1816" style="position:absolute;left:39711;top:93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u+cQA&#10;AADdAAAADwAAAGRycy9kb3ducmV2LnhtbERPz2vCMBS+D/wfwhvsNtPVKaMzilSEHoZit8OOb81b&#10;W9e8lCSz9b83B8Hjx/d7uR5NJ87kfGtZwcs0AUFcWd1yreDrc/f8BsIHZI2dZVJwIQ/r1eRhiZm2&#10;Ax/pXIZaxBD2GSpoQugzKX3VkEE/tT1x5H6tMxgidLXUDocYbjqZJslCGmw5NjTYU95Q9Vf+GwWv&#10;tD/l9FN8p4vyMPTzzcl+6K1ST4/j5h1EoDHcxTd3oRXM0iTOjW/iE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7vnEAAAA3QAAAA8AAAAAAAAAAAAAAAAAmAIAAGRycy9k&#10;b3ducmV2LnhtbFBLBQYAAAAABAAEAPUAAACJAwAAAAA=&#10;" fillcolor="#df6926" stroked="f"/>
                      <v:oval id="Oval 3209" o:spid="_x0000_s1817" style="position:absolute;left:39712;top:93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LYscA&#10;AADdAAAADwAAAGRycy9kb3ducmV2LnhtbESPT2vCQBTE7wW/w/KE3urG1EqNbkSUgodiadqDx2f2&#10;mT9m34bs1sRv3xUKPQ4z8xtmtR5MI67UucqygukkAkGcW11xoeD76+3pFYTzyBoby6TgRg7W6ehh&#10;hYm2PX/SNfOFCBB2CSoovW8TKV1ekkE3sS1x8M62M+iD7AqpO+wD3DQyjqK5NFhxWCixpW1J+SX7&#10;MQpmdKi3dNof43n20bcvm9q+651Sj+NhswThafD/4b/2Xit4jqMF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DS2LHAAAA3QAAAA8AAAAAAAAAAAAAAAAAmAIAAGRy&#10;cy9kb3ducmV2LnhtbFBLBQYAAAAABAAEAPUAAACMAwAAAAA=&#10;" fillcolor="#df6926" stroked="f"/>
                      <v:oval id="Oval 3210" o:spid="_x0000_s1818" style="position:absolute;left:39713;top:93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0IsQA&#10;AADdAAAADwAAAGRycy9kb3ducmV2LnhtbERPTWvCQBC9C/6HZYTezMa0lZJmFVEKOZSWpj14HLPT&#10;JJqdDdltEv+9eyh4fLzvbDuZVgzUu8ayglUUgyAurW64UvDz/bZ8AeE8ssbWMim4koPtZj7LMNV2&#10;5C8aCl+JEMIuRQW1910qpStrMugi2xEH7tf2Bn2AfSV1j2MIN61M4ngtDTYcGmrsaF9TeSn+jIIn&#10;+jjv6ZQfk3XxOXbPu7N91welHhbT7hWEp8nfxf/uXCt4TFZhf3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dCLEAAAA3QAAAA8AAAAAAAAAAAAAAAAAmAIAAGRycy9k&#10;b3ducmV2LnhtbFBLBQYAAAAABAAEAPUAAACJAwAAAAA=&#10;" fillcolor="#df6926" stroked="f"/>
                      <v:oval id="Oval 3211" o:spid="_x0000_s1819" style="position:absolute;left:39714;top:93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RucYA&#10;AADdAAAADwAAAGRycy9kb3ducmV2LnhtbESPQWvCQBSE74L/YXlCb7pJ2opEVxFF8FBajB48PrPP&#10;JJp9G7Jbk/77bqHgcZiZb5jFqje1eFDrKssK4kkEgji3uuJCwem4G89AOI+ssbZMCn7IwWo5HCww&#10;1bbjAz0yX4gAYZeigtL7JpXS5SUZdBPbEAfvaluDPsi2kLrFLsBNLZMomkqDFYeFEhvalJTfs2+j&#10;4I0+bxu67M/JNPvqmvf1zX7orVIvo349B+Gp98/wf3uvFbwmcQx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zRucYAAADdAAAADwAAAAAAAAAAAAAAAACYAgAAZHJz&#10;L2Rvd25yZXYueG1sUEsFBgAAAAAEAAQA9QAAAIsDAAAAAA==&#10;" fillcolor="#df6926" stroked="f"/>
                      <v:oval id="Oval 3212" o:spid="_x0000_s1820" style="position:absolute;left:39714;top:93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PzsUA&#10;AADdAAAADwAAAGRycy9kb3ducmV2LnhtbESPQWvCQBSE7wX/w/IEb3VjbEWiq4gieCgWowePz+wz&#10;iWbfhuzWpP/eLRQ8DjPzDTNfdqYSD2pcaVnBaBiBIM6sLjlXcDpu36cgnEfWWFkmBb/kYLnovc0x&#10;0bblAz1Sn4sAYZeggsL7OpHSZQUZdENbEwfvahuDPsgml7rBNsBNJeMomkiDJYeFAmtaF5Td0x+j&#10;4IP2tzVddud4kn639efqZr/0RqlBv1vNQHjq/Cv8395pBeN4FMP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k/OxQAAAN0AAAAPAAAAAAAAAAAAAAAAAJgCAABkcnMv&#10;ZG93bnJldi54bWxQSwUGAAAAAAQABAD1AAAAigMAAAAA&#10;" fillcolor="#df6926" stroked="f"/>
                      <v:oval id="Oval 3213" o:spid="_x0000_s1821" style="position:absolute;left:39715;top:93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qVcUA&#10;AADdAAAADwAAAGRycy9kb3ducmV2LnhtbESPQWvCQBSE7wX/w/KE3urGWEWiq4hS8FAsRg8en9ln&#10;Es2+DdmtSf+9WxA8DjPzDTNfdqYSd2pcaVnBcBCBIM6sLjlXcDx8fUxBOI+ssbJMCv7IwXLRe5tj&#10;om3Le7qnPhcBwi5BBYX3dSKlywoy6Aa2Jg7exTYGfZBNLnWDbYCbSsZRNJEGSw4LBda0Lii7pb9G&#10;wSftrms6b0/xJP1p6/Hqar/1Rqn3freagfDU+Vf42d5qBaN4OIL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upVxQAAAN0AAAAPAAAAAAAAAAAAAAAAAJgCAABkcnMv&#10;ZG93bnJldi54bWxQSwUGAAAAAAQABAD1AAAAigMAAAAA&#10;" fillcolor="#df6926" stroked="f"/>
                      <v:oval id="Oval 3214" o:spid="_x0000_s1822" style="position:absolute;left:39716;top:93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yIcUA&#10;AADdAAAADwAAAGRycy9kb3ducmV2LnhtbESPQWvCQBSE74L/YXlCb7oxWpHoKqIIHoqlqQePz+wz&#10;iWbfhuzWpP/eLRQ8DjPzDbNcd6YSD2pcaVnBeBSBIM6sLjlXcPreD+cgnEfWWFkmBb/kYL3q95aY&#10;aNvyFz1Sn4sAYZeggsL7OpHSZQUZdCNbEwfvahuDPsgml7rBNsBNJeMomkmDJYeFAmvaFpTd0x+j&#10;YErH25Yuh3M8Sz/b+n1zsx96p9TboNssQHjq/Cv83z5oBZN4PIW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3IhxQAAAN0AAAAPAAAAAAAAAAAAAAAAAJgCAABkcnMv&#10;ZG93bnJldi54bWxQSwUGAAAAAAQABAD1AAAAigMAAAAA&#10;" fillcolor="#df6926" stroked="f"/>
                      <v:oval id="Oval 3215" o:spid="_x0000_s1823" style="position:absolute;left:39706;top:93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XusUA&#10;AADdAAAADwAAAGRycy9kb3ducmV2LnhtbESPQWvCQBSE7wX/w/KE3urGtIpEVxGl4KEoTT14fGaf&#10;STT7NmS3Jv57VxA8DjPzDTNbdKYSV2pcaVnBcBCBIM6sLjlXsP/7/piAcB5ZY2WZFNzIwWLee5th&#10;om3Lv3RNfS4ChF2CCgrv60RKlxVk0A1sTRy8k20M+iCbXOoG2wA3lYyjaCwNlhwWCqxpVVB2Sf+N&#10;gi/anld03Bzicbpr69HybH/0Wqn3frecgvDU+Vf42d5oBZ/xcAS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9e6xQAAAN0AAAAPAAAAAAAAAAAAAAAAAJgCAABkcnMv&#10;ZG93bnJldi54bWxQSwUGAAAAAAQABAD1AAAAigMAAAAA&#10;" fillcolor="#df6926" stroked="f"/>
                      <v:oval id="Oval 3216" o:spid="_x0000_s1824" style="position:absolute;left:39706;top:93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JzccA&#10;AADdAAAADwAAAGRycy9kb3ducmV2LnhtbESPT2vCQBTE7wW/w/KE3urGtA0S3YgogofS0ujB4zP7&#10;zB+zb0N2a9Jv3y0Uehxm5jfMaj2aVtypd7VlBfNZBIK4sLrmUsHpuH9agHAeWWNrmRR8k4N1NnlY&#10;YartwJ90z30pAoRdigoq77tUSldUZNDNbEccvKvtDfog+1LqHocAN62MoyiRBmsOCxV2tK2ouOVf&#10;RsELvTdbuhzOcZJ/DN3rprFveqfU43TcLEF4Gv1/+K990Aqe43kC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Sc3HAAAA3QAAAA8AAAAAAAAAAAAAAAAAmAIAAGRy&#10;cy9kb3ducmV2LnhtbFBLBQYAAAAABAAEAPUAAACMAwAAAAA=&#10;" fillcolor="#df6926" stroked="f"/>
                      <v:oval id="Oval 3217" o:spid="_x0000_s1825" style="position:absolute;left:39707;top:93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sVsYA&#10;AADdAAAADwAAAGRycy9kb3ducmV2LnhtbESPQWvCQBSE74X+h+UVeqsbU7WSuopYBA+imHrw+My+&#10;JrHZtyG7mvjvXUHwOMzMN8xk1plKXKhxpWUF/V4EgjizuuRcwf53+TEG4TyyxsoyKbiSg9n09WWC&#10;ibYt7+iS+lwECLsEFRTe14mULivIoOvZmjh4f7Yx6INscqkbbAPcVDKOopE0WHJYKLCmRUHZf3o2&#10;Cga0OS3ouDrEo3Tb1sP5ya71j1Lvb938G4Snzj/Dj/ZKK/iM+19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nsVsYAAADdAAAADwAAAAAAAAAAAAAAAACYAgAAZHJz&#10;L2Rvd25yZXYueG1sUEsFBgAAAAAEAAQA9QAAAIsDAAAAAA==&#10;" fillcolor="#df6926" stroked="f"/>
                      <v:oval id="Oval 3218" o:spid="_x0000_s1826" style="position:absolute;left:39708;top:93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4JMQA&#10;AADdAAAADwAAAGRycy9kb3ducmV2LnhtbERPTWvCQBC9C/6HZYTezMa0lZJmFVEKOZSWpj14HLPT&#10;JJqdDdltEv+9eyh4fLzvbDuZVgzUu8ayglUUgyAurW64UvDz/bZ8AeE8ssbWMim4koPtZj7LMNV2&#10;5C8aCl+JEMIuRQW1910qpStrMugi2xEH7tf2Bn2AfSV1j2MIN61M4ngtDTYcGmrsaF9TeSn+jIIn&#10;+jjv6ZQfk3XxOXbPu7N91welHhbT7hWEp8nfxf/uXCt4TFZhbn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eCTEAAAA3QAAAA8AAAAAAAAAAAAAAAAAmAIAAGRycy9k&#10;b3ducmV2LnhtbFBLBQYAAAAABAAEAPUAAACJAwAAAAA=&#10;" fillcolor="#df6926" stroked="f"/>
                      <v:oval id="Oval 3219" o:spid="_x0000_s1827" style="position:absolute;left:39709;top:93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rdv8YA&#10;AADdAAAADwAAAGRycy9kb3ducmV2LnhtbESPQWvCQBSE74X+h+UVeqsbU5WauopYBA+imHrw+My+&#10;JrHZtyG7mvjvXUHwOMzMN8xk1plKXKhxpWUF/V4EgjizuuRcwf53+fEFwnlkjZVlUnAlB7Pp68sE&#10;E21b3tEl9bkIEHYJKii8rxMpXVaQQdezNXHw/mxj0AfZ5FI32Aa4qWQcRSNpsOSwUGBNi4Ky//Rs&#10;FAxoc1rQcXWIR+m2rYfzk13rH6Xe37r5NwhPnX+GH+2VVvAZ98d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rdv8YAAADdAAAADwAAAAAAAAAAAAAAAACYAgAAZHJz&#10;L2Rvd25yZXYueG1sUEsFBgAAAAAEAAQA9QAAAIsDAAAAAA==&#10;" fillcolor="#df6926" stroked="f"/>
                      <v:oval id="Oval 3220" o:spid="_x0000_s1828" style="position:absolute;left:39710;top:931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+n8QA&#10;AADdAAAADwAAAGRycy9kb3ducmV2LnhtbERPTWvCQBC9F/wPyxR6azaNNZQ0q4gieCiKaQ89TrPT&#10;JDY7G7LbJP579yB4fLzvfDWZVgzUu8aygpcoBkFcWt1wpeDrc/f8BsJ5ZI2tZVJwIQer5ewhx0zb&#10;kU80FL4SIYRdhgpq77tMSlfWZNBFtiMO3K/tDfoA+0rqHscQblqZxHEqDTYcGmrsaFNT+Vf8GwWv&#10;dDhv6Gf/naTFcewW67P90Fulnh6n9TsIT5O/i2/uvVYwT5KwP7w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vp/EAAAA3QAAAA8AAAAAAAAAAAAAAAAAmAIAAGRycy9k&#10;b3ducmV2LnhtbFBLBQYAAAAABAAEAPUAAACJAwAAAAA=&#10;" fillcolor="#df6926" stroked="f"/>
                      <v:oval id="Oval 3221" o:spid="_x0000_s1829" style="position:absolute;left:39710;top:93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bBMUA&#10;AADdAAAADwAAAGRycy9kb3ducmV2LnhtbESPQWvCQBSE7wX/w/IEb3VjbEWiq4gieCgWowePz+wz&#10;iWbfhuzWpP/eLRQ8DjPzDTNfdqYSD2pcaVnBaBiBIM6sLjlXcDpu36cgnEfWWFkmBb/kYLnovc0x&#10;0bblAz1Sn4sAYZeggsL7OpHSZQUZdENbEwfvahuDPsgml7rBNsBNJeMomkiDJYeFAmtaF5Td0x+j&#10;4IP2tzVddud4kn639efqZr/0RqlBv1vNQHjq/Cv8395pBeM4HsH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BsExQAAAN0AAAAPAAAAAAAAAAAAAAAAAJgCAABkcnMv&#10;ZG93bnJldi54bWxQSwUGAAAAAAQABAD1AAAAigMAAAAA&#10;" fillcolor="#df6926" stroked="f"/>
                      <v:oval id="Oval 3222" o:spid="_x0000_s1830" style="position:absolute;left:39716;top:93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Fc8YA&#10;AADdAAAADwAAAGRycy9kb3ducmV2LnhtbESPQWvCQBSE7wX/w/IEb3Xj2kpJXUUUwYO0GHvw+My+&#10;JtHs25BdTfrvu4WCx2FmvmHmy97W4k6trxxrmIwTEMS5MxUXGr6O2+c3ED4gG6wdk4Yf8rBcDJ7m&#10;mBrX8YHuWShEhLBPUUMZQpNK6fOSLPqxa4ij9+1aiyHKtpCmxS7CbS1VksykxYrjQokNrUvKr9nN&#10;anihj8uazruTmmWfXfO6uri92Wg9GvardxCB+vAI/7d3RsNUKQV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KFc8YAAADdAAAADwAAAAAAAAAAAAAAAACYAgAAZHJz&#10;L2Rvd25yZXYueG1sUEsFBgAAAAAEAAQA9QAAAIsDAAAAAA==&#10;" fillcolor="#df6926" stroked="f"/>
                      <v:shape id="Freeform 3223" o:spid="_x0000_s1831" style="position:absolute;left:39717;top:931;width:0;height:1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rA8YA&#10;AADdAAAADwAAAGRycy9kb3ducmV2LnhtbESPQWvCQBSE70L/w/IKvYhuGqVIdJW2oVBv1Qb0+Mg+&#10;s7HZtyG7jem/d4WCx2FmvmFWm8E2oqfO144VPE8TEMSl0zVXCorvj8kChA/IGhvHpOCPPGzWD6MV&#10;ZtpdeEf9PlQiQthnqMCE0GZS+tKQRT91LXH0Tq6zGKLsKqk7vES4bWSaJC/SYs1xwWBL74bKn/2v&#10;VZBv52/bsXXFuTfF/OC+8l1+PCv19Di8LkEEGsI9/N/+1ApmaTqD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PrA8YAAADdAAAADwAAAAAAAAAAAAAAAACYAgAAZHJz&#10;L2Rvd25yZXYueG1sUEsFBgAAAAAEAAQA9QAAAIsDAAAAAA==&#10;" path="m28,14v,8,-6,14,-14,14c6,28,,22,,14,,6,6,,14,v7,,14,6,14,14xe" fillcolor="#df6926" stroked="f">
                        <v:path arrowok="t" o:connecttype="custom" o:connectlocs="56,28;28,56;0,28;28,0;56,28" o:connectangles="0,0,0,0,0"/>
                      </v:shape>
                    </v:group>
                    <v:group id="Group 3224" o:spid="_x0000_s1832" style="position:absolute;top:18335;width:91503;height:24956" coordorigin=",18335" coordsize="5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    <v:oval id="Oval 3225" o:spid="_x0000_s1833" style="position:absolute;left:55;top:183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dB8cA&#10;AADdAAAADwAAAGRycy9kb3ducmV2LnhtbESPT2vCQBTE7wW/w/KE3pqNsYqkrkEUwUNpadqDx9fs&#10;M3/Mvg3ZrYnf3i0Uehxm5jfMOhtNK67Uu9qyglkUgyAurK65VPD1eXhagXAeWWNrmRTcyEG2mTys&#10;MdV24A+65r4UAcIuRQWV910qpSsqMugi2xEH72x7gz7IvpS6xyHATSuTOF5KgzWHhQo72lVUXPIf&#10;o+CZ3podfR9PyTJ/H7rFtrGveq/U43TcvoDwNPr/8F/7qBXMk2QB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7HQfHAAAA3QAAAA8AAAAAAAAAAAAAAAAAmAIAAGRy&#10;cy9kb3ducmV2LnhtbFBLBQYAAAAABAAEAPUAAACMAwAAAAA=&#10;" fillcolor="#df6926" stroked="f"/>
                      <v:oval id="Oval 3226" o:spid="_x0000_s1834" style="position:absolute;left:56;top:18335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mDcMYA&#10;AADdAAAADwAAAGRycy9kb3ducmV2LnhtbESPQWvCQBSE74L/YXlCb7oxrUFSVxFLwYNUjB56fM2+&#10;JtHs25BdTfrvu4LgcZiZb5jFqje1uFHrKssKppMIBHFudcWFgtPxczwH4TyyxtoyKfgjB6vlcLDA&#10;VNuOD3TLfCEChF2KCkrvm1RKl5dk0E1sQxy8X9sa9EG2hdQtdgFuahlHUSINVhwWSmxoU1J+ya5G&#10;wRt9nTf0s/2Ok2zfNbP12e70h1Ivo379DsJT75/hR3urFbzGcQL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mDcMYAAADdAAAADwAAAAAAAAAAAAAAAACYAgAAZHJz&#10;L2Rvd25yZXYueG1sUEsFBgAAAAAEAAQA9QAAAIsDAAAAAA==&#10;" fillcolor="#df6926" stroked="f"/>
                      <v:shape id="Freeform 3227" o:spid="_x0000_s1835" style="position:absolute;left:57;top:18335;width:0;height:1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5o8cA&#10;AADdAAAADwAAAGRycy9kb3ducmV2LnhtbESPQWvCQBSE7wX/w/KEXkQ3pmBD6ioSEYSCtNEWentk&#10;n0kw+zZktyb+e7cg9DjMzDfMcj2YRlypc7VlBfNZBIK4sLrmUsHpuJsmIJxH1thYJgU3crBejZ6W&#10;mGrb8yddc1+KAGGXooLK+zaV0hUVGXQz2xIH72w7gz7IrpS6wz7ATSPjKFpIgzWHhQpbyioqLvmv&#10;UZB/v+8/DovNl05OZb/9yW67SZIp9TweNm8gPA3+P/xo77WClzh+hb834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0+aPHAAAA3QAAAA8AAAAAAAAAAAAAAAAAmAIAAGRy&#10;cy9kb3ducmV2LnhtbFBLBQYAAAAABAAEAPUAAACMAwAAAAA=&#10;" path="m14,c6,,,6,,14v,8,6,14,14,14c18,28,22,26,25,23,25,5,25,5,25,5,22,2,18,,14,xe" fillcolor="#df6926" stroked="f">
                        <v:path arrowok="t" o:connecttype="custom" o:connectlocs="28,0;0,28;28,56;50,46;50,10;28,0" o:connectangles="0,0,0,0,0,0"/>
                      </v:shape>
                      <v:oval id="Oval 3228" o:spid="_x0000_s1836" style="position:absolute;left:49;top:18340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/VMQA&#10;AADdAAAADwAAAGRycy9kb3ducmV2LnhtbERPy2oCMRTdC/5DuEJ3NeO0Sp1OFClKpYtCx4K4u0xu&#10;5+HkZkhSHf++WRRcHs47Xw+mExdyvrGsYDZNQBCXVjdcKfg+7B5fQPiArLGzTApu5GG9Go9yzLS9&#10;8hddilCJGMI+QwV1CH0mpS9rMuintieO3I91BkOErpLa4TWGm06mSbKQBhuODTX29FZTeS5+jQK3&#10;nb8Hed5tn9vP9ri0Hyd90nOlHibD5hVEoCHcxf/uvVbwlKZxbnw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P1TEAAAA3QAAAA8AAAAAAAAAAAAAAAAAmAIAAGRycy9k&#10;b3ducmV2LnhtbFBLBQYAAAAABAAEAPUAAACJAwAAAAA=&#10;" fillcolor="black" stroked="f"/>
                      <v:oval id="Oval 3229" o:spid="_x0000_s1837" style="position:absolute;left:49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az8cA&#10;AADdAAAADwAAAGRycy9kb3ducmV2LnhtbESPT2sCMRTE7wW/Q3hCb5p1W0VXo4goLT0I/gHx9tg8&#10;d1c3L0uS6vbbNwWhx2FmfsPMFq2pxZ2crywrGPQTEMS51RUXCo6HTW8MwgdkjbVlUvBDHhbzzssM&#10;M20fvKP7PhQiQthnqKAMocmk9HlJBn3fNsTRu1hnMETpCqkdPiLc1DJNkpE0WHFcKLGhVUn5bf9t&#10;FLj18CPI22b9ft1eTxP7ddZnPVTqtdsupyACteE//Gx/agVvaTqB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rms/HAAAA3QAAAA8AAAAAAAAAAAAAAAAAmAIAAGRy&#10;cy9kb3ducmV2LnhtbFBLBQYAAAAABAAEAPUAAACMAwAAAAA=&#10;" fillcolor="black" stroked="f"/>
                      <v:oval id="Oval 3230" o:spid="_x0000_s1838" style="position:absolute;left:50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lj8QA&#10;AADdAAAADwAAAGRycy9kb3ducmV2LnhtbERPz2vCMBS+D/wfwhN2m6ntHFtnFBFlsoMwJ4i3R/Ns&#10;q81LSbK2/vfLYbDjx/d7vhxMIzpyvrasYDpJQBAXVtdcKjh+b59eQfiArLGxTAru5GG5GD3MMde2&#10;5y/qDqEUMYR9jgqqENpcSl9UZNBPbEscuYt1BkOErpTaYR/DTSPTJHmRBmuODRW2tK6ouB1+jAK3&#10;mX0Eedtunq/76+nNfp71Wc+UehwPq3cQgYbwL/5z77SCLM3i/v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pY/EAAAA3QAAAA8AAAAAAAAAAAAAAAAAmAIAAGRycy9k&#10;b3ducmV2LnhtbFBLBQYAAAAABAAEAPUAAACJAwAAAAA=&#10;" fillcolor="black" stroked="f"/>
                      <v:oval id="Oval 3231" o:spid="_x0000_s1839" style="position:absolute;left:51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AFMYA&#10;AADdAAAADwAAAGRycy9kb3ducmV2LnhtbESPT2sCMRTE70K/Q3gFb5pVq7TbjVJEsXgQtIXi7bF5&#10;3T9uXpYk6vbbN4LgcZiZ3zDZojONuJDzlWUFo2ECgji3uuJCwffXevAKwgdkjY1lUvBHHhbzp16G&#10;qbZX3tPlEAoRIexTVFCG0KZS+rwkg35oW+Lo/VpnMETpCqkdXiPcNHKcJDNpsOK4UGJLy5Ly0+Fs&#10;FLjVdBPkab16qXf1z5vdHvVRT5XqP3cf7yACdeERvrc/tYLJeDKC2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QAFMYAAADdAAAADwAAAAAAAAAAAAAAAACYAgAAZHJz&#10;L2Rvd25yZXYueG1sUEsFBgAAAAAEAAQA9QAAAIsDAAAAAA==&#10;" fillcolor="black" stroked="f"/>
                      <v:oval id="Oval 3232" o:spid="_x0000_s1840" style="position:absolute;left:52;top:18340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eY8YA&#10;AADdAAAADwAAAGRycy9kb3ducmV2LnhtbESPQWsCMRSE74L/ITyht5p1rdKuRpGiKD0IaqF4e2ye&#10;u6ublyWJuv33plDwOMzMN8x03ppa3Mj5yrKCQT8BQZxbXXGh4Puwen0H4QOyxtoyKfglD/NZtzPF&#10;TNs77+i2D4WIEPYZKihDaDIpfV6SQd+3DXH0TtYZDFG6QmqH9wg3tUyTZCwNVhwXSmzos6T8sr8a&#10;BW45Wgd5WS3fztvzz4f9OuqjHin10msXExCB2vAM/7c3WsEwHab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aeY8YAAADdAAAADwAAAAAAAAAAAAAAAACYAgAAZHJz&#10;L2Rvd25yZXYueG1sUEsFBgAAAAAEAAQA9QAAAIsDAAAAAA==&#10;" fillcolor="black" stroked="f"/>
                      <v:oval id="Oval 3233" o:spid="_x0000_s1841" style="position:absolute;left:53;top:18340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7+McA&#10;AADdAAAADwAAAGRycy9kb3ducmV2LnhtbESPT2sCMRTE7wW/Q3hCbzWrq9JuzYoUxeKhUC0Ub4/N&#10;6/5x87IkUddv3wiFHoeZ+Q2zWPamFRdyvrasYDxKQBAXVtdcKvg6bJ6eQfiArLG1TApu5GGZDx4W&#10;mGl75U+67EMpIoR9hgqqELpMSl9UZNCPbEccvR/rDIYoXSm1w2uEm1ZOkmQuDdYcFyrs6K2i4rQ/&#10;GwVuPdsGedqsp81H8/1id0d91DOlHof96hVEoD78h//a71pBOklTuL+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aO/jHAAAA3QAAAA8AAAAAAAAAAAAAAAAAmAIAAGRy&#10;cy9kb3ducmV2LnhtbFBLBQYAAAAABAAEAPUAAACMAwAAAAA=&#10;" fillcolor="black" stroked="f"/>
                      <v:oval id="Oval 3234" o:spid="_x0000_s1842" style="position:absolute;left:53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jjMcA&#10;AADdAAAADwAAAGRycy9kb3ducmV2LnhtbESPW2sCMRSE3wX/QziCbzVbL6XdbpRSlIoPQreF4tth&#10;c7oXNydLEnX7741Q8HGYmW+YbNWbVpzJ+dqygsdJAoK4sLrmUsH31+bhGYQPyBpby6TgjzyslsNB&#10;hqm2F/6kcx5KESHsU1RQhdClUvqiIoN+Yjvi6P1aZzBE6UqpHV4i3LRymiRP0mDNcaHCjt4rKo75&#10;yShw68VHkMfNet7sm58Xuzvog14oNR71b68gAvXhHv5vb7WC2XQ2h9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zo4zHAAAA3QAAAA8AAAAAAAAAAAAAAAAAmAIAAGRy&#10;cy9kb3ducmV2LnhtbFBLBQYAAAAABAAEAPUAAACMAwAAAAA=&#10;" fillcolor="black" stroked="f"/>
                      <v:oval id="Oval 3235" o:spid="_x0000_s1843" style="position:absolute;left:43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GF8cA&#10;AADdAAAADwAAAGRycy9kb3ducmV2LnhtbESPT2sCMRTE70K/Q3gFb5qtdotuzUoRpcVDoVYQb4/N&#10;6/5x87IkqW6/fSMIHoeZ+Q2zWPamFWdyvras4GmcgCAurK65VLD/3oxmIHxA1thaJgV/5GGZPwwW&#10;mGl74S8670IpIoR9hgqqELpMSl9UZNCPbUccvR/rDIYoXSm1w0uEm1ZOkuRFGqw5LlTY0aqi4rT7&#10;NQrcOn0P8rRZPzefzWFut0d91KlSw8f+7RVEoD7cw7f2h1YwnUx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/BhfHAAAA3QAAAA8AAAAAAAAAAAAAAAAAmAIAAGRy&#10;cy9kb3ducmV2LnhtbFBLBQYAAAAABAAEAPUAAACMAwAAAAA=&#10;" fillcolor="black" stroked="f"/>
                      <v:oval id="Oval 3236" o:spid="_x0000_s1844" style="position:absolute;left:44;top:18340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YYMYA&#10;AADdAAAADwAAAGRycy9kb3ducmV2LnhtbESPT2sCMRTE70K/Q3iF3jTrX+pqFBFF8SB0WyjeHpvn&#10;7urmZUlSXb99UxB6HGbmN8x82Zpa3Mj5yrKCfi8BQZxbXXGh4Otz230H4QOyxtoyKXiQh+XipTPH&#10;VNs7f9AtC4WIEPYpKihDaFIpfV6SQd+zDXH0ztYZDFG6QmqH9wg3tRwkyUQarDgulNjQuqT8mv0Y&#10;BW4z3gV53W5Gl+Ple2oPJ33SY6XeXtvVDESgNvyHn+29VjAcDCf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2YYMYAAADdAAAADwAAAAAAAAAAAAAAAACYAgAAZHJz&#10;L2Rvd25yZXYueG1sUEsFBgAAAAAEAAQA9QAAAIsDAAAAAA==&#10;" fillcolor="black" stroked="f"/>
                      <v:oval id="Oval 3237" o:spid="_x0000_s1845" style="position:absolute;left:45;top:18340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9+8cA&#10;AADdAAAADwAAAGRycy9kb3ducmV2LnhtbESPW2sCMRSE3wv+h3AE3zRbr+3WKCKKxQfBCxTfDpvT&#10;3dXNyZJE3f77piD0cZiZb5jpvDGVuJPzpWUFr70EBHFmdcm5gtNx3X0D4QOyxsoyKfghD/NZ62WK&#10;qbYP3tP9EHIRIexTVFCEUKdS+qwgg75na+LofVtnMETpcqkdPiLcVLKfJGNpsOS4UGBNy4Ky6+Fm&#10;FLjVaBPkdb0aXnaXr3e7PeuzHinVaTeLDxCBmvAffrY/tYJBfzCB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hPfvHAAAA3QAAAA8AAAAAAAAAAAAAAAAAmAIAAGRy&#10;cy9kb3ducmV2LnhtbFBLBQYAAAAABAAEAPUAAACMAwAAAAA=&#10;" fillcolor="black" stroked="f"/>
                      <v:oval id="Oval 3238" o:spid="_x0000_s1846" style="position:absolute;left:45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6picQA&#10;AADdAAAADwAAAGRycy9kb3ducmV2LnhtbERPz2vCMBS+D/wfwhN2m6ntHFtnFBFlsoMwJ4i3R/Ns&#10;q81LSbK2/vfLYbDjx/d7vhxMIzpyvrasYDpJQBAXVtdcKjh+b59eQfiArLGxTAru5GG5GD3MMde2&#10;5y/qDqEUMYR9jgqqENpcSl9UZNBPbEscuYt1BkOErpTaYR/DTSPTJHmRBmuODRW2tK6ouB1+jAK3&#10;mX0Eedtunq/76+nNfp71Wc+UehwPq3cQgYbwL/5z77SCLM3i3P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+qYnEAAAA3QAAAA8AAAAAAAAAAAAAAAAAmAIAAGRycy9k&#10;b3ducmV2LnhtbFBLBQYAAAAABAAEAPUAAACJAwAAAAA=&#10;" fillcolor="black" stroked="f"/>
                      <v:oval id="Oval 3239" o:spid="_x0000_s1847" style="position:absolute;left:46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MEscA&#10;AADdAAAADwAAAGRycy9kb3ducmV2LnhtbESPQWvCQBSE70L/w/IK3nRTrVLTrFJEsXgQtIWS2yP7&#10;mkSzb8Puqum/7wqCx2FmvmGyRWcacSHna8sKXoYJCOLC6ppLBd9f68EbCB+QNTaWScEfeVjMn3oZ&#10;ptpeeU+XQyhFhLBPUUEVQptK6YuKDPqhbYmj92udwRClK6V2eI1w08hRkkylwZrjQoUtLSsqToez&#10;UeBWk02Qp/Xq9bg7/szsNte5nijVf+4+3kEE6sIjfG9/agXj0XgGt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yDBLHAAAA3QAAAA8AAAAAAAAAAAAAAAAAmAIAAGRy&#10;cy9kb3ducmV2LnhtbFBLBQYAAAAABAAEAPUAAACMAwAAAAA=&#10;" fillcolor="black" stroked="f"/>
                      <v:oval id="Oval 3240" o:spid="_x0000_s1848" style="position:absolute;left:47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W8sMA&#10;AADdAAAADwAAAGRycy9kb3ducmV2LnhtbERPy4rCMBTdC/5DuIK7MfU1aDWKiOIwC2FUEHeX5tpW&#10;m5uSRO38/WQx4PJw3vNlYyrxJOdLywr6vQQEcWZ1ybmC03H7MQHhA7LGyjIp+CUPy0W7NcdU2xf/&#10;0PMQchFD2KeooAihTqX0WUEGfc/WxJG7WmcwROhyqR2+Yrip5CBJPqXBkmNDgTWtC8ruh4dR4Dbj&#10;XZD37WZ029/OU/t90Rc9VqrbaVYzEIGa8Bb/u7+0guFgFPfHN/E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7W8sMAAADdAAAADwAAAAAAAAAAAAAAAACYAgAAZHJzL2Rv&#10;d25yZXYueG1sUEsFBgAAAAAEAAQA9QAAAIgDAAAAAA==&#10;" fillcolor="black" stroked="f"/>
                      <v:oval id="Oval 3241" o:spid="_x0000_s1849" style="position:absolute;left:48;top:18340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zacYA&#10;AADdAAAADwAAAGRycy9kb3ducmV2LnhtbESPW2sCMRSE3wv9D+EUfKtZr9jtRimiWPogeAHx7bA5&#10;3YubkyWJuv77plDo4zAz3zDZojONuJHzlWUFg34Cgji3uuJCwfGwfp2B8AFZY2OZFDzIw2L+/JRh&#10;qu2dd3Tbh0JECPsUFZQhtKmUPi/JoO/bljh639YZDFG6QmqH9wg3jRwmyVQarDgulNjSsqT8sr8a&#10;BW412QR5Wa/G9bY+vdmvsz7riVK9l+7jHUSgLvyH/9qfWsFoOB7A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JzacYAAADdAAAADwAAAAAAAAAAAAAAAACYAgAAZHJz&#10;L2Rvd25yZXYueG1sUEsFBgAAAAAEAAQA9QAAAIsDAAAAAA==&#10;" fillcolor="black" stroked="f"/>
                      <v:oval id="Oval 3242" o:spid="_x0000_s1850" style="position:absolute;left:53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tHscA&#10;AADdAAAADwAAAGRycy9kb3ducmV2LnhtbESPT2sCMRTE7wW/Q3iCt5p1/UO7GkVEUXooVAvF22Pz&#10;3F3dvCxJ1PXbm0Khx2FmfsPMFq2pxY2crywrGPQTEMS51RUXCr4Pm9c3ED4ga6wtk4IHeVjMOy8z&#10;zLS98xfd9qEQEcI+QwVlCE0mpc9LMuj7tiGO3sk6gyFKV0jt8B7hppZpkkykwYrjQokNrUrKL/ur&#10;UeDW422Ql816dP48/7zbj6M+6rFSvW67nIII1Ib/8F97pxUM01EKv2/i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Q7R7HAAAA3QAAAA8AAAAAAAAAAAAAAAAAmAIAAGRy&#10;cy9kb3ducmV2LnhtbFBLBQYAAAAABAAEAPUAAACMAwAAAAA=&#10;" fillcolor="black" stroked="f"/>
                      <v:oval id="Oval 3243" o:spid="_x0000_s1851" style="position:absolute;left:54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IhccA&#10;AADdAAAADwAAAGRycy9kb3ducmV2LnhtbESPW2sCMRSE3wX/QziCbzVbL6XdbpRSlIoPQreF4tth&#10;c7oXNydLEnX7741Q8HGYmW+YbNWbVpzJ+dqygsdJAoK4sLrmUsH31+bhGYQPyBpby6TgjzyslsNB&#10;hqm2F/6kcx5KESHsU1RQhdClUvqiIoN+Yjvi6P1aZzBE6UqpHV4i3LRymiRP0mDNcaHCjt4rKo75&#10;yShw68VHkMfNet7sm58Xuzvog14oNR71b68gAvXhHv5vb7WC2XQ+g9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cSIXHAAAA3QAAAA8AAAAAAAAAAAAAAAAAmAIAAGRy&#10;cy9kb3ducmV2LnhtbFBLBQYAAAAABAAEAPUAAACMAwAAAAA=&#10;" fillcolor="black" stroked="f"/>
                      <v:oval id="Oval 3244" o:spid="_x0000_s1852" style="position:absolute;left:55;top:183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Q8ccA&#10;AADdAAAADwAAAGRycy9kb3ducmV2LnhtbESPT2sCMRTE70K/Q3iF3jRbuxbdmpVSFIuHQq0g3h6b&#10;1/3j5mVJUl2/fSMIHoeZ+Q0zX/SmFSdyvras4HmUgCAurK65VLD7WQ2nIHxA1thaJgUX8rDIHwZz&#10;zLQ98zedtqEUEcI+QwVVCF0mpS8qMuhHtiOO3q91BkOUrpTa4TnCTSvHSfIqDdYcFyrs6KOi4rj9&#10;MwrccrIO8rhaps1Xs5/ZzUEf9ESpp8f+/Q1EoD7cw7f2p1bwMk5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10PHHAAAA3QAAAA8AAAAAAAAAAAAAAAAAmAIAAGRy&#10;cy9kb3ducmV2LnhtbFBLBQYAAAAABAAEAPUAAACMAwAAAAA=&#10;" fillcolor="black" stroked="f"/>
                      <v:oval id="Oval 3245" o:spid="_x0000_s1853" style="position:absolute;left:56;top:18340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1ascA&#10;AADdAAAADwAAAGRycy9kb3ducmV2LnhtbESPW2sCMRSE3wv9D+EIvmnWy5Z2a1aKKC0+CNpC8e2w&#10;Od2Lm5Mlibr9940g9HGYmW+YxbI3rbiQ87VlBZNxAoK4sLrmUsHX52b0DMIHZI2tZVLwSx6W+ePD&#10;AjNtr7ynyyGUIkLYZ6igCqHLpPRFRQb92HbE0fuxzmCI0pVSO7xGuGnlNEmepMGa40KFHa0qKk6H&#10;s1Hg1ul7kKfNet7smu8Xuz3qo06VGg76t1cQgfrwH763P7SC2XSewu1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5dWrHAAAA3QAAAA8AAAAAAAAAAAAAAAAAmAIAAGRy&#10;cy9kb3ducmV2LnhtbFBLBQYAAAAABAAEAPUAAACMAwAAAAA=&#10;" fillcolor="black" stroked="f"/>
                      <v:shape id="Freeform 3246" o:spid="_x0000_s1854" style="position:absolute;left:57;top:18340;width:0;height:1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lI8YA&#10;AADdAAAADwAAAGRycy9kb3ducmV2LnhtbESPQWsCMRSE70L/Q3iFXkSzXUVkNYptKS29VcXzY/Pc&#10;rG5e0k1W139vCoUeh5n5hlmue9uIC7WhdqzgeZyBIC6drrlSsN+9j+YgQkTW2DgmBTcKsF49DJZY&#10;aHflb7psYyUShEOBCkyMvpAylIYshrHzxMk7utZiTLKtpG7xmuC2kXmWzaTFmtOCQU+vhsrztrMK&#10;Tvvdz+FjuOn8zbzl086/nL/IKPX02G8WICL18T/81/7UCib5dAa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SlI8YAAADdAAAADwAAAAAAAAAAAAAAAACYAgAAZHJz&#10;L2Rvd25yZXYueG1sUEsFBgAAAAAEAAQA9QAAAIsDAAAAAA==&#10;" path="m14,c7,,,6,,14v,8,7,14,14,14c18,28,20,27,23,25,23,2,23,2,23,2,20,1,18,,14,xe" fillcolor="black" stroked="f">
                        <v:path arrowok="t" o:connecttype="custom" o:connectlocs="28,0;0,28;28,56;46,50;46,4;28,0" o:connectangles="0,0,0,0,0,0"/>
                      </v:shape>
                      <v:oval id="Oval 3247" o:spid="_x0000_s1855" style="position:absolute;left:10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DS8cA&#10;AADdAAAADwAAAGRycy9kb3ducmV2LnhtbESPzWvCQBTE7wX/h+UVequbpn6U6EbEUvAgSmMPPb5m&#10;n/kw+zZktyb9711B6HGYmd8wy9VgGnGhzlWWFbyMIxDEudUVFwq+jh/PbyCcR9bYWCYFf+RglY4e&#10;lpho2/MnXTJfiABhl6CC0vs2kdLlJRl0Y9sSB+9kO4M+yK6QusM+wE0j4yiaSYMVh4USW9qUlJ+z&#10;X6NgQvt6Qz/b73iWHfp2uq7tTr8r9fQ4rBcgPA3+P3xvb7WC13gyh9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6w0vHAAAA3QAAAA8AAAAAAAAAAAAAAAAAmAIAAGRy&#10;cy9kb3ducmV2LnhtbFBLBQYAAAAABAAEAPUAAACMAwAAAAA=&#10;" fillcolor="#df6926" stroked="f"/>
                      <v:oval id="Oval 3248" o:spid="_x0000_s1856" style="position:absolute;left:12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XOcMA&#10;AADdAAAADwAAAGRycy9kb3ducmV2LnhtbERPy4rCMBTdC/MP4Q6403TqA6lGEUVwISPTceHy2lzb&#10;Os1NaaKtf28WAy4P571YdaYSD2pcaVnB1zACQZxZXXKu4PS7G8xAOI+ssbJMCp7kYLX86C0w0bbl&#10;H3qkPhchhF2CCgrv60RKlxVk0A1tTRy4q20M+gCbXOoG2xBuKhlH0VQaLDk0FFjTpqDsL70bBWP6&#10;vm3osj/H0/TY1pP1zR70Vqn+Z7eeg/DU+bf4373XCkbxOMwN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VXOcMAAADdAAAADwAAAAAAAAAAAAAAAACYAgAAZHJzL2Rv&#10;d25yZXYueG1sUEsFBgAAAAAEAAQA9QAAAIgDAAAAAA==&#10;" fillcolor="#df6926" stroked="f"/>
                      <v:oval id="Oval 3249" o:spid="_x0000_s1857" style="position:absolute;left:14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yoscA&#10;AADdAAAADwAAAGRycy9kb3ducmV2LnhtbESPT2vCQBTE7wW/w/IKvdVNUxUb3YhYCh5Eaeyhx9fs&#10;M3/Mvg3ZrUm/vSsIPQ4z8xtmuRpMIy7UucqygpdxBII4t7riQsHX8eN5DsJ5ZI2NZVLwRw5W6ehh&#10;iYm2PX/SJfOFCBB2CSoovW8TKV1ekkE3ti1x8E62M+iD7AqpO+wD3DQyjqKZNFhxWCixpU1J+Tn7&#10;NQomtK839LP9jmfZoW+n69ru9LtST4/DegHC0+D/w/f2Vit4jSdv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p8qLHAAAA3QAAAA8AAAAAAAAAAAAAAAAAmAIAAGRy&#10;cy9kb3ducmV2LnhtbFBLBQYAAAAABAAEAPUAAACMAwAAAAA=&#10;" fillcolor="#df6926" stroked="f"/>
                      <v:oval id="Oval 3250" o:spid="_x0000_s1858" style="position:absolute;left:15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N4sQA&#10;AADdAAAADwAAAGRycy9kb3ducmV2LnhtbERPTWvCQBC9F/wPywi91Y1pDSV1FUkp5FAsxh48jtlp&#10;Es3Ohuw2Sf+9eyh4fLzv9XYyrRiod41lBctFBIK4tLrhSsH38ePpFYTzyBpby6TgjxxsN7OHNaba&#10;jnygofCVCCHsUlRQe9+lUrqyJoNuYTviwP3Y3qAPsK+k7nEM4aaVcRQl0mDDoaHGjrKaymvxaxS8&#10;0P6S0Tk/xUnxNXar3cV+6nelHufT7g2Ep8nfxf/uXCt4jldhf3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zeLEAAAA3QAAAA8AAAAAAAAAAAAAAAAAmAIAAGRycy9k&#10;b3ducmV2LnhtbFBLBQYAAAAABAAEAPUAAACJAwAAAAA=&#10;" fillcolor="#df6926" stroked="f"/>
                      <v:oval id="Oval 3251" o:spid="_x0000_s1859" style="position:absolute;left:17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oecUA&#10;AADdAAAADwAAAGRycy9kb3ducmV2LnhtbESPQWvCQBSE7wX/w/KE3urGtIpEVxGl4KEoTT14fGaf&#10;STT7NmS3Jv57VxA8DjPzDTNbdKYSV2pcaVnBcBCBIM6sLjlXsP/7/piAcB5ZY2WZFNzIwWLee5th&#10;om3Lv3RNfS4ChF2CCgrv60RKlxVk0A1sTRy8k20M+iCbXOoG2wA3lYyjaCwNlhwWCqxpVVB2Sf+N&#10;gi/anld03Bzicbpr69HybH/0Wqn3frecgvDU+Vf42d5oBZ/xaAi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mh5xQAAAN0AAAAPAAAAAAAAAAAAAAAAAJgCAABkcnMv&#10;ZG93bnJldi54bWxQSwUGAAAAAAQABAD1AAAAigMAAAAA&#10;" fillcolor="#df6926" stroked="f"/>
                      <v:oval id="Oval 3252" o:spid="_x0000_s1860" style="position:absolute;left:19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T2DscA&#10;AADdAAAADwAAAGRycy9kb3ducmV2LnhtbESPT2vCQBTE7wW/w/KE3pqNsYqkrkEUwUNpadqDx9fs&#10;M3/Mvg3ZrYnf3i0Uehxm5jfMOhtNK67Uu9qyglkUgyAurK65VPD1eXhagXAeWWNrmRTcyEG2mTys&#10;MdV24A+65r4UAcIuRQWV910qpSsqMugi2xEH72x7gz7IvpS6xyHATSuTOF5KgzWHhQo72lVUXPIf&#10;o+CZ3podfR9PyTJ/H7rFtrGveq/U43TcvoDwNPr/8F/7qBXMk0UC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9g7HAAAA3QAAAA8AAAAAAAAAAAAAAAAAmAIAAGRy&#10;cy9kb3ducmV2LnhtbFBLBQYAAAAABAAEAPUAAACMAwAAAAA=&#10;" fillcolor="#df6926" stroked="f"/>
                      <v:oval id="Oval 3253" o:spid="_x0000_s1861" style="position:absolute;left:20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TlcYA&#10;AADdAAAADwAAAGRycy9kb3ducmV2LnhtbESPT2vCQBTE70K/w/IK3nTT+IcSXUUUwYNYjD14fGaf&#10;SWz2bciuJv32XaHgcZiZ3zDzZWcq8aDGlZYVfAwjEMSZ1SXnCr5P28EnCOeRNVaWScEvOVgu3npz&#10;TLRt+UiP1OciQNglqKDwvk6kdFlBBt3Q1sTBu9rGoA+yyaVusA1wU8k4iqbSYMlhocCa1gVlP+nd&#10;KBjT4bamy+4cT9Ovtp6sbnavN0r137vVDISnzr/C/+2dVjCKJyN4vg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hTlcYAAADdAAAADwAAAAAAAAAAAAAAAACYAgAAZHJz&#10;L2Rvd25yZXYueG1sUEsFBgAAAAAEAAQA9QAAAIsDAAAAAA==&#10;" fillcolor="#df6926" stroked="f"/>
                      <v:shape id="Freeform 3254" o:spid="_x0000_s1862" style="position:absolute;top:18341;width:0;height:1;visibility:visible;mso-wrap-style:square;v-text-anchor:top" coordsize="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xVMgA&#10;AADdAAAADwAAAGRycy9kb3ducmV2LnhtbESPQWvCQBSE74X+h+UVeim6qbZFUleRgkUQtI0e9PbI&#10;vmRDs29jdjXx37uFQo/DzHzDTOe9rcWFWl85VvA8TEAQ505XXCrY75aDCQgfkDXWjknBlTzMZ/d3&#10;U0y16/ibLlkoRYSwT1GBCaFJpfS5IYt+6Bri6BWutRiibEupW+wi3NZylCRv0mLFccFgQx+G8p/s&#10;bBW4YnteHXHsP582pjsVX4dFtnZKPT70i3cQgfrwH/5rr7SC8ej1BX7fx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HFUyAAAAN0AAAAPAAAAAAAAAAAAAAAAAJgCAABk&#10;cnMvZG93bnJldi54bWxQSwUGAAAAAAQABAD1AAAAjQMAAAAA&#10;" path="m8,20c8,12,5,5,,,,41,,41,,41,5,35,8,28,8,20xe" fillcolor="#df6926" stroked="f">
                        <v:path arrowok="t" o:connecttype="custom" o:connectlocs="16,40;0,0;0,82;16,40" o:connectangles="0,0,0,0"/>
                      </v:shape>
                      <v:oval id="Oval 3255" o:spid="_x0000_s1863" style="position:absolute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uesYA&#10;AADdAAAADwAAAGRycy9kb3ducmV2LnhtbESPQWvCQBSE74L/YXmF3nTTtJGSuoooBQ9FMXro8TX7&#10;TKLZtyG7NfHfu4LgcZiZb5jpvDe1uFDrKssK3sYRCOLc6ooLBYf99+gThPPIGmvLpOBKDuaz4WCK&#10;qbYd7+iS+UIECLsUFZTeN6mULi/JoBvbhjh4R9sa9EG2hdQtdgFuahlH0UQarDgslNjQsqT8nP0b&#10;BR+0OS3pb/0bT7Jt1ySLk/3RK6VeX/rFFwhPvX+GH+21VvAeJwn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1uesYAAADdAAAADwAAAAAAAAAAAAAAAACYAgAAZHJz&#10;L2Rvd25yZXYueG1sUEsFBgAAAAAEAAQA9QAAAIsDAAAAAA==&#10;" fillcolor="#df6926" stroked="f"/>
                      <v:oval id="Oval 3256" o:spid="_x0000_s1864" style="position:absolute;left:2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wDcYA&#10;AADdAAAADwAAAGRycy9kb3ducmV2LnhtbESPQWvCQBSE74X+h+UJ3urGqEGiq4hF8CAW0x48PrOv&#10;SWz2bciuJv33XaHgcZiZb5jluje1uFPrKssKxqMIBHFudcWFgq/P3dschPPIGmvLpOCXHKxXry9L&#10;TLXt+ET3zBciQNilqKD0vkmldHlJBt3INsTB+7atQR9kW0jdYhfgppZxFCXSYMVhocSGtiXlP9nN&#10;KJjS8bqly/4cJ9lH18w2V3vQ70oNB/1mAcJT75/h//ZeK5jEswQe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/wDcYAAADdAAAADwAAAAAAAAAAAAAAAACYAgAAZHJz&#10;L2Rvd25yZXYueG1sUEsFBgAAAAAEAAQA9QAAAIsDAAAAAA==&#10;" fillcolor="#df6926" stroked="f"/>
                      <v:oval id="Oval 3257" o:spid="_x0000_s1865" style="position:absolute;left:4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VlscA&#10;AADdAAAADwAAAGRycy9kb3ducmV2LnhtbESPzWvCQBTE74X+D8sTvNWN8aMldSOiCB6KYtpDj6/Z&#10;13w0+zZkV5P+992C4HGYmd8wq/VgGnGlzlWWFUwnEQji3OqKCwUf7/unFxDOI2tsLJOCX3KwTh8f&#10;Vpho2/OZrpkvRICwS1BB6X2bSOnykgy6iW2Jg/dtO4M+yK6QusM+wE0j4yhaSoMVh4USW9qWlP9k&#10;F6NgTsd6S1+Hz3iZnfp2santm94pNR4Nm1cQngZ/D9/aB61gFi+e4f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jVZbHAAAA3QAAAA8AAAAAAAAAAAAAAAAAmAIAAGRy&#10;cy9kb3ducmV2LnhtbFBLBQYAAAAABAAEAPUAAACMAwAAAAA=&#10;" fillcolor="#df6926" stroked="f"/>
                      <v:oval id="Oval 3258" o:spid="_x0000_s1866" style="position:absolute;left:5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B5MQA&#10;AADdAAAADwAAAGRycy9kb3ducmV2LnhtbERPTWvCQBC9F/wPywi91Y1pDSV1FUkp5FAsxh48jtlp&#10;Es3Ohuw2Sf+9eyh4fLzv9XYyrRiod41lBctFBIK4tLrhSsH38ePpFYTzyBpby6TgjxxsN7OHNaba&#10;jnygofCVCCHsUlRQe9+lUrqyJoNuYTviwP3Y3qAPsK+k7nEM4aaVcRQl0mDDoaHGjrKaymvxaxS8&#10;0P6S0Tk/xUnxNXar3cV+6nelHufT7g2Ep8nfxf/uXCt4jldhbn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8weTEAAAA3QAAAA8AAAAAAAAAAAAAAAAAmAIAAGRycy9k&#10;b3ducmV2LnhtbFBLBQYAAAAABAAEAPUAAACJAwAAAAA=&#10;" fillcolor="#df6926" stroked="f"/>
                      <v:oval id="Oval 3259" o:spid="_x0000_s1867" style="position:absolute;left:7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kf8cA&#10;AADdAAAADwAAAGRycy9kb3ducmV2LnhtbESPzWvCQBTE74X+D8sTvNWN8YM2dSOiCB6KYtpDj6/Z&#10;13w0+zZkV5P+992C4HGYmd8wq/VgGnGlzlWWFUwnEQji3OqKCwUf7/unZxDOI2tsLJOCX3KwTh8f&#10;Vpho2/OZrpkvRICwS1BB6X2bSOnykgy6iW2Jg/dtO4M+yK6QusM+wE0j4yhaSoMVh4USW9qWlP9k&#10;F6NgTsd6S1+Hz3iZnfp2santm94pNR4Nm1cQngZ/D9/aB61gFi9e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wZH/HAAAA3QAAAA8AAAAAAAAAAAAAAAAAmAIAAGRy&#10;cy9kb3ducmV2LnhtbFBLBQYAAAAABAAEAPUAAACMAwAAAAA=&#10;" fillcolor="#df6926" stroked="f"/>
                      <v:oval id="Oval 3260" o:spid="_x0000_s1868" style="position:absolute;left:9;top:183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HX8QA&#10;AADdAAAADwAAAGRycy9kb3ducmV2LnhtbERPy2rCQBTdC/2H4RbcmUnTGiR1DGIpuCgV0y5c3mZu&#10;82jmTsiMJv69syi4PJz3Op9MJy40uMaygqcoBkFcWt1wpeD7632xAuE8ssbOMim4koN88zBbY6bt&#10;yEe6FL4SIYRdhgpq7/tMSlfWZNBFticO3K8dDPoAh0rqAccQbjqZxHEqDTYcGmrsaVdT+VecjYIX&#10;+mx39LM/JWlxGPvltrUf+k2p+eO0fQXhafJ38b97rxU8J2nYH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B1/EAAAA3QAAAA8AAAAAAAAAAAAAAAAAmAIAAGRycy9k&#10;b3ducmV2LnhtbFBLBQYAAAAABAAEAPUAAACJAwAAAAA=&#10;" fillcolor="#df6926" stroked="f"/>
                      <v:oval id="Oval 3261" o:spid="_x0000_s1869" style="position:absolute;left:11;top:183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vCcYA&#10;AADdAAAADwAAAGRycy9kb3ducmV2LnhtbESPQWsCMRSE70L/Q3iF3jSrVrFboxRRKh4EV0G8PTav&#10;u6ublyVJdf33TUHwOMzMN8x03ppaXMn5yrKCfi8BQZxbXXGh4LBfdScgfEDWWFsmBXfyMJ+9dKaY&#10;anvjHV2zUIgIYZ+igjKEJpXS5yUZ9D3bEEfvxzqDIUpXSO3wFuGmloMkGUuDFceFEhtalJRfsl+j&#10;wC1H30FeVsv38/Z8/LCbkz7pkVJvr+3XJ4hAbXiGH+21VjAcjPv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cvCcYAAADdAAAADwAAAAAAAAAAAAAAAACYAgAAZHJz&#10;L2Rvd25yZXYueG1sUEsFBgAAAAAEAAQA9QAAAIsDAAAAAA==&#10;" fillcolor="black" stroked="f"/>
                      <v:oval id="Oval 3262" o:spid="_x0000_s1870" style="position:absolute;left:12;top:18342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xfscA&#10;AADdAAAADwAAAGRycy9kb3ducmV2LnhtbESPT2sCMRTE70K/Q3hCb5p1W0VXo5SitPQg+AfE22Pz&#10;3F3dvCxJqttvb4SCx2FmfsPMFq2pxZWcrywrGPQTEMS51RUXCva7VW8MwgdkjbVlUvBHHhbzl84M&#10;M21vvKHrNhQiQthnqKAMocmk9HlJBn3fNsTRO1lnMETpCqkd3iLc1DJNkpE0WHFcKLGhz5Lyy/bX&#10;KHDL4VeQl9Xy/bw+Hyb256iPeqjUa7f9mIII1IZn+L/9rRW8paMU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lsX7HAAAA3QAAAA8AAAAAAAAAAAAAAAAAmAIAAGRy&#10;cy9kb3ducmV2LnhtbFBLBQYAAAAABAAEAPUAAACMAwAAAAA=&#10;" fillcolor="black" stroked="f"/>
                      <v:oval id="Oval 3263" o:spid="_x0000_s1871" style="position:absolute;left:14;top:183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U5cYA&#10;AADdAAAADwAAAGRycy9kb3ducmV2LnhtbESPT2sCMRTE70K/Q3iF3jTrX+pqFBFF8SB0WyjeHpvn&#10;7urmZUlSXb99UxB6HGbmN8x82Zpa3Mj5yrKCfi8BQZxbXXGh4Otz230H4QOyxtoyKXiQh+XipTPH&#10;VNs7f9AtC4WIEPYpKihDaFIpfV6SQd+zDXH0ztYZDFG6QmqH9wg3tRwkyUQarDgulNjQuqT8mv0Y&#10;BW4z3gV53W5Gl+Ple2oPJ33SY6XeXtvVDESgNvyHn+29VjAcTIb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kU5cYAAADdAAAADwAAAAAAAAAAAAAAAACYAgAAZHJz&#10;L2Rvd25yZXYueG1sUEsFBgAAAAAEAAQA9QAAAIsDAAAAAA==&#10;" fillcolor="black" stroked="f"/>
                      <v:oval id="Oval 3264" o:spid="_x0000_s1872" style="position:absolute;left:16;top:183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MkcYA&#10;AADdAAAADwAAAGRycy9kb3ducmV2LnhtbESPQWsCMRSE70L/Q3iF3jRbq2K3RhFRLB4EV0G8PTav&#10;u6ublyWJuv33TUHwOMzMN8xk1ppa3Mj5yrKC914Cgji3uuJCwWG/6o5B+ICssbZMCn7Jw2z60plg&#10;qu2dd3TLQiEihH2KCsoQmlRKn5dk0PdsQxy9H+sMhihdIbXDe4SbWvaTZCQNVhwXSmxoUVJ+ya5G&#10;gVsO10FeVsvBeXs+ftrNSZ/0UKm313b+BSJQG57hR/tbK/jojwbw/yY+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CMkcYAAADdAAAADwAAAAAAAAAAAAAAAACYAgAAZHJz&#10;L2Rvd25yZXYueG1sUEsFBgAAAAAEAAQA9QAAAIsDAAAAAA==&#10;" fillcolor="black" stroked="f"/>
                      <v:oval id="Oval 3265" o:spid="_x0000_s1873" style="position:absolute;left:17;top:18342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pCscA&#10;AADdAAAADwAAAGRycy9kb3ducmV2LnhtbESPT2sCMRTE74V+h/CE3mpW7YquRimitPQg+AfE22Pz&#10;3F3dvCxJqttvb4SCx2FmfsNM562pxZWcrywr6HUTEMS51RUXCva71fsIhA/IGmvLpOCPPMxnry9T&#10;zLS98Yau21CICGGfoYIyhCaT0uclGfRd2xBH72SdwRClK6R2eItwU8t+kgylwYrjQokNLUrKL9tf&#10;o8At068gL6vlx3l9Poztz1EfdarUW6f9nIAI1IZn+L/9rRUM+sMU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MKQrHAAAA3QAAAA8AAAAAAAAAAAAAAAAAmAIAAGRy&#10;cy9kb3ducmV2LnhtbFBLBQYAAAAABAAEAPUAAACMAwAAAAA=&#10;" fillcolor="black" stroked="f"/>
                      <v:oval id="Oval 3266" o:spid="_x0000_s1874" style="position:absolute;left:19;top:183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3fccA&#10;AADdAAAADwAAAGRycy9kb3ducmV2LnhtbESPT2sCMRTE74LfIbyCN83W6tJuzYoURfFQqC0Ub4/N&#10;6/5x87IkUddv3xSEHoeZ+Q2zWPamFRdyvras4HGSgCAurK65VPD1uRk/g/ABWWNrmRTcyMMyHw4W&#10;mGl75Q+6HEIpIoR9hgqqELpMSl9UZNBPbEccvR/rDIYoXSm1w2uEm1ZOkySVBmuOCxV29FZRcTqc&#10;jQK3nm+DPG3Ws+a9+X6x+6M+6rlSo4d+9QoiUB/+w/f2Tit4mqYp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et33HAAAA3QAAAA8AAAAAAAAAAAAAAAAAmAIAAGRy&#10;cy9kb3ducmV2LnhtbFBLBQYAAAAABAAEAPUAAACMAwAAAAA=&#10;" fillcolor="black" stroked="f"/>
                      <v:oval id="Oval 3267" o:spid="_x0000_s1875" style="position:absolute;left:21;top:183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S5sYA&#10;AADdAAAADwAAAGRycy9kb3ducmV2LnhtbESPT2sCMRTE7wW/Q3hCbzWrVaurUUpRKh4KtQXx9tg8&#10;929eliTq9ts3BaHHYWZ+wyzXnWnElZwvLSsYDhIQxJnVJecKvr+2TzMQPiBrbCyTgh/ysF71HpaY&#10;anvjT7oeQi4ihH2KCooQ2lRKnxVk0A9sSxy9s3UGQ5Qul9rhLcJNI0dJMpUGS44LBbb0VlBWHy5G&#10;gdtM3oOst5tx9VEd53Z/0ic9Ueqx370uQATqwn/43t5pBc+j6Q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IS5sYAAADdAAAADwAAAAAAAAAAAAAAAACYAgAAZHJz&#10;L2Rvd25yZXYueG1sUEsFBgAAAAAEAAQA9QAAAIsDAAAAAA==&#10;" fillcolor="black" stroked="f"/>
                      <v:shape id="Freeform 3268" o:spid="_x0000_s1876" style="position:absolute;top:18342;width:0;height:1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R/8IA&#10;AADdAAAADwAAAGRycy9kb3ducmV2LnhtbERPy2qDQBTdF/IPww1014wakNZkIkmgJas+NGR949yo&#10;xLkjzlTt33cWhS4P573NZ9OJkQbXWlYQryIQxJXVLdcKzuXr0zMI55E1dpZJwQ85yHeLhy1m2k78&#10;RWPhaxFC2GWooPG+z6R0VUMG3cr2xIG72cGgD3CopR5wCuGmk0kUpdJgy6GhwZ6ODVX34tso8O/l&#10;x/VtPHAyneJrurb1S3X5VOpxOe83IDzN/l/85z5pBeskDXPDm/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lH/wgAAAN0AAAAPAAAAAAAAAAAAAAAAAJgCAABkcnMvZG93&#10;bnJldi54bWxQSwUGAAAAAAQABAD1AAAAhwMAAAAA&#10;" path="m5,c3,,2,,,,,59,,59,,59v2,,3,,5,c21,59,34,46,34,30,34,13,21,,5,xe" fillcolor="black" stroked="f">
                        <v:path arrowok="t" o:connecttype="custom" o:connectlocs="10,0;0,0;0,118;10,118;68,60;10,0" o:connectangles="0,0,0,0,0,0"/>
                      </v:shape>
                      <v:oval id="Oval 3269" o:spid="_x0000_s1877" style="position:absolute;left:1;top:183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jD8cA&#10;AADdAAAADwAAAGRycy9kb3ducmV2LnhtbESPQWvCQBSE7wX/w/IKvdVNtUqNWUVEqfQgNC2U3B7Z&#10;ZxLNvg27W43/3hUKPQ4z8w2TLXvTijM531hW8DJMQBCXVjdcKfj+2j6/gfABWWNrmRRcycNyMXjI&#10;MNX2wp90zkMlIoR9igrqELpUSl/WZNAPbUccvYN1BkOUrpLa4SXCTStHSTKVBhuOCzV2tK6pPOW/&#10;RoHbTN6DPG03r8f98WdmPwpd6IlST4/9ag4iUB/+w3/tnVYwHk1n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BIw/HAAAA3QAAAA8AAAAAAAAAAAAAAAAAmAIAAGRy&#10;cy9kb3ducmV2LnhtbFBLBQYAAAAABAAEAPUAAACMAwAAAAA=&#10;" fillcolor="black" stroked="f"/>
                      <v:oval id="Oval 3270" o:spid="_x0000_s1878" style="position:absolute;left:2;top:18342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cT8QA&#10;AADdAAAADwAAAGRycy9kb3ducmV2LnhtbERPy2oCMRTdF/oP4RbcOZn6ajudKKUoFRdCVSjuLpPb&#10;eTi5GZKo0783C6HLw3nni9604kLO15YVPCcpCOLC6ppLBYf9avgKwgdkja1lUvBHHhbzx4ccM22v&#10;/E2XXShFDGGfoYIqhC6T0hcVGfSJ7Ygj92udwRChK6V2eI3hppWjNJ1JgzXHhgo7+qyoOO3ORoFb&#10;Tr+CPK2Wk2bb/LzZzVEf9VSpwVP/8Q4iUB/+xXf3WisYj17i/vg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HE/EAAAA3QAAAA8AAAAAAAAAAAAAAAAAmAIAAGRycy9k&#10;b3ducmV2LnhtbFBLBQYAAAAABAAEAPUAAACJAwAAAAA=&#10;" fillcolor="black" stroked="f"/>
                      <v:oval id="Oval 3271" o:spid="_x0000_s1879" style="position:absolute;left:4;top:183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51McA&#10;AADdAAAADwAAAGRycy9kb3ducmV2LnhtbESPW2sCMRSE34X+h3AKvtWs1lu3RilFsfggeAHx7bA5&#10;3V3dnCxJ1PXfm0LBx2FmvmEms8ZU4krOl5YVdDsJCOLM6pJzBfvd4m0MwgdkjZVlUnAnD7PpS2uC&#10;qbY33tB1G3IRIexTVFCEUKdS+qwgg75ja+Lo/VpnMETpcqkd3iLcVLKXJENpsOS4UGBN3wVl5+3F&#10;KHDzwTLI82LeP61Phw+7OuqjHijVfm2+PkEEasIz/N/+0Qree6Mu/L2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uudTHAAAA3QAAAA8AAAAAAAAAAAAAAAAAmAIAAGRy&#10;cy9kb3ducmV2LnhtbFBLBQYAAAAABAAEAPUAAACMAwAAAAA=&#10;" fillcolor="black" stroked="f"/>
                      <v:oval id="Oval 3272" o:spid="_x0000_s1880" style="position:absolute;left:6;top:183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no8cA&#10;AADdAAAADwAAAGRycy9kb3ducmV2LnhtbESPT2vCQBTE70K/w/KE3pqNUfsnukoRRemhUFso3h7Z&#10;ZxLNvg27W43f3hUKHoeZ+Q0znXemESdyvrasYJCkIIgLq2suFfx8r55eQfiArLGxTAou5GE+e+hN&#10;Mdf2zF902oZSRAj7HBVUIbS5lL6oyKBPbEscvb11BkOUrpTa4TnCTSOzNH2WBmuOCxW2tKioOG7/&#10;jAK3HK+DPK6Wo8Pn4ffNfuz0To+Veux37xMQgbpwD/+3N1rBMHvJ4P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8J6PHAAAA3QAAAA8AAAAAAAAAAAAAAAAAmAIAAGRy&#10;cy9kb3ducmV2LnhtbFBLBQYAAAAABAAEAPUAAACMAwAAAAA=&#10;" fillcolor="black" stroked="f"/>
                      <v:oval id="Oval 3273" o:spid="_x0000_s1881" style="position:absolute;left:7;top:18342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COMcA&#10;AADdAAAADwAAAGRycy9kb3ducmV2LnhtbESPW2sCMRSE3wv+h3AE3zRbr+3WKCKKxQfBCxTfDpvT&#10;3dXNyZJE3f77piD0cZiZb5jpvDGVuJPzpWUFr70EBHFmdcm5gtNx3X0D4QOyxsoyKfghD/NZ62WK&#10;qbYP3tP9EHIRIexTVFCEUKdS+qwgg75na+LofVtnMETpcqkdPiLcVLKfJGNpsOS4UGBNy4Ky6+Fm&#10;FLjVaBPkdb0aXnaXr3e7PeuzHinVaTeLDxCBmvAffrY/tYJBfzKA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wgjjHAAAA3QAAAA8AAAAAAAAAAAAAAAAAmAIAAGRy&#10;cy9kb3ducmV2LnhtbFBLBQYAAAAABAAEAPUAAACMAwAAAAA=&#10;" fillcolor="black" stroked="f"/>
                      <v:oval id="Oval 3274" o:spid="_x0000_s1882" style="position:absolute;left:9;top:183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aTMcA&#10;AADdAAAADwAAAGRycy9kb3ducmV2LnhtbESPW2sCMRSE3wv9D+EUfNNsvbZbo4goFR8EL1B8O2xO&#10;d1c3J0uS6vrvjSD0cZiZb5jxtDGVuJDzpWUF750EBHFmdcm5gsN+2f4A4QOyxsoyKbiRh+nk9WWM&#10;qbZX3tJlF3IRIexTVFCEUKdS+qwgg75ja+Lo/VpnMETpcqkdXiPcVLKbJENpsOS4UGBN84Ky8+7P&#10;KHCLwXeQ5+Wif9qcfj7t+qiPeqBU662ZfYEI1IT/8LO90gp63VEfHm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ZGkzHAAAA3QAAAA8AAAAAAAAAAAAAAAAAmAIAAGRy&#10;cy9kb3ducmV2LnhtbFBLBQYAAAAABAAEAPUAAACMAwAAAAA=&#10;" fillcolor="black" stroked="f"/>
                      <v:oval id="Oval 3275" o:spid="_x0000_s1883" style="position:absolute;left:5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yGscA&#10;AADdAAAADwAAAGRycy9kb3ducmV2LnhtbESPzWvCQBTE74X+D8sTvNWN8aMldSOiCB6KYtpDj6/Z&#10;13w0+zZkV5P+992C4HGYmd8wq/VgGnGlzlWWFUwnEQji3OqKCwUf7/unFxDOI2tsLJOCX3KwTh8f&#10;Vpho2/OZrpkvRICwS1BB6X2bSOnykgy6iW2Jg/dtO4M+yK6QusM+wE0j4yhaSoMVh4USW9qWlP9k&#10;F6NgTsd6S1+Hz3iZnfp2santm94pNR4Nm1cQngZ/D9/aB61gFj8v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IMhrHAAAA3QAAAA8AAAAAAAAAAAAAAAAAmAIAAGRy&#10;cy9kb3ducmV2LnhtbFBLBQYAAAAABAAEAPUAAACMAwAAAAA=&#10;" fillcolor="#df6926" stroked="f"/>
                      <v:oval id="Oval 3276" o:spid="_x0000_s1884" style="position:absolute;left:6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sbccA&#10;AADdAAAADwAAAGRycy9kb3ducmV2LnhtbESPQWvCQBSE70L/w/IK3sym0aYldRVRBA9SadpDj6/Z&#10;1ySafRuyq4n/3i0UPA4z8w0zXw6mERfqXG1ZwVMUgyAurK65VPD1uZ28gnAeWWNjmRRcycFy8TCa&#10;Y6Ztzx90yX0pAoRdhgoq79tMSldUZNBFtiUO3q/tDPogu1LqDvsAN41M4jiVBmsOCxW2tK6oOOVn&#10;o2BG78c1/ey+kzQ/9O3z6mj3eqPU+HFYvYHwNPh7+L+90wqmyUsKf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arG3HAAAA3QAAAA8AAAAAAAAAAAAAAAAAmAIAAGRy&#10;cy9kb3ducmV2LnhtbFBLBQYAAAAABAAEAPUAAACMAwAAAAA=&#10;" fillcolor="#df6926" stroked="f"/>
                      <v:oval id="Oval 3277" o:spid="_x0000_s1885" style="position:absolute;left:7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J9sYA&#10;AADdAAAADwAAAGRycy9kb3ducmV2LnhtbESPT2vCQBTE74V+h+UVequbpv4jdRWxCB5EMXrw+Jp9&#10;TWKzb0N2NfHbu4LgcZiZ3zCTWWcqcaHGlZYVfPYiEMSZ1SXnCg775ccYhPPIGivLpOBKDmbT15cJ&#10;Jtq2vKNL6nMRIOwSVFB4XydSuqwgg65na+Lg/dnGoA+yyaVusA1wU8k4iobSYMlhocCaFgVl/+nZ&#10;KOjT5rSg39UxHqbbth7MT3atf5R6f+vm3yA8df4ZfrRXWsFXPBrB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YJ9sYAAADdAAAADwAAAAAAAAAAAAAAAACYAgAAZHJz&#10;L2Rvd25yZXYueG1sUEsFBgAAAAAEAAQA9QAAAIsDAAAAAA==&#10;" fillcolor="#df6926" stroked="f"/>
                      <v:oval id="Oval 3278" o:spid="_x0000_s1886" style="position:absolute;left:7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dhMMA&#10;AADdAAAADwAAAGRycy9kb3ducmV2LnhtbERPTWvCQBC9F/wPywje6sbYqkRXEUXwUCpGDx7H7JhE&#10;s7Mhu5r033cPhR4f73ux6kwlXtS40rKC0TACQZxZXXKu4Hzavc9AOI+ssbJMCn7IwWrZe1tgom3L&#10;R3qlPhchhF2CCgrv60RKlxVk0A1tTRy4m20M+gCbXOoG2xBuKhlH0UQaLDk0FFjTpqDskT6Ngg/6&#10;vm/our/Ek/TQ1p/ru/3SW6UG/W49B+Gp8//iP/deKxjH0zA3vA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mdhMMAAADdAAAADwAAAAAAAAAAAAAAAACYAgAAZHJzL2Rv&#10;d25yZXYueG1sUEsFBgAAAAAEAAQA9QAAAIgDAAAAAA==&#10;" fillcolor="#df6926" stroked="f"/>
                      <v:oval id="Oval 3279" o:spid="_x0000_s1887" style="position:absolute;left:8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4H8cA&#10;AADdAAAADwAAAGRycy9kb3ducmV2LnhtbESPT2vCQBTE74V+h+UJ3pqN8V+NriIWwUOxmPbQ4zP7&#10;TGKzb0N2a9Jv3y0IPQ4z8xtmtelNLW7UusqyglEUgyDOra64UPDxvn96BuE8ssbaMin4IQeb9ePD&#10;ClNtOz7RLfOFCBB2KSoovW9SKV1ekkEX2YY4eBfbGvRBtoXULXYBbmqZxPFMGqw4LJTY0K6k/Cv7&#10;NgomdLzu6Hz4TGbZW9dMt1f7ql+UGg767RKEp97/h+/tg1YwTuYL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FOB/HAAAA3QAAAA8AAAAAAAAAAAAAAAAAmAIAAGRy&#10;cy9kb3ducmV2LnhtbFBLBQYAAAAABAAEAPUAAACMAwAAAAA=&#10;" fillcolor="#df6926" stroked="f"/>
                      <v:oval id="Oval 3280" o:spid="_x0000_s1888" style="position:absolute;left:9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hpcQA&#10;AADdAAAADwAAAGRycy9kb3ducmV2LnhtbERPy2rCQBTdF/oPwy10VydNW5HoGMRSyKK0GF24vGau&#10;eZi5EzLTJP69syi4PJz3Kp1MKwbqXW1ZwessAkFcWF1zqeCw/3pZgHAeWWNrmRRcyUG6fnxYYaLt&#10;yDsacl+KEMIuQQWV910ipSsqMuhmtiMO3Nn2Bn2AfSl1j2MIN62Mo2guDdYcGirsaFtRccn/jIJ3&#10;+mm2dMqO8Tz/HbuPTWO/9adSz0/TZgnC0+Tv4n93phW8xYuwP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q4aXEAAAA3QAAAA8AAAAAAAAAAAAAAAAAmAIAAGRycy9k&#10;b3ducmV2LnhtbFBLBQYAAAAABAAEAPUAAACJAwAAAAA=&#10;" fillcolor="#df6926" stroked="f"/>
                      <v:oval id="Oval 3281" o:spid="_x0000_s1889" style="position:absolute;left:10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EPsUA&#10;AADdAAAADwAAAGRycy9kb3ducmV2LnhtbESPQWvCQBSE70L/w/IK3nRjrCLRVcRS8CBKUw8en9nX&#10;JDb7NmRXk/57VxA8DjPzDbNYdaYSN2pcaVnBaBiBIM6sLjlXcPz5GsxAOI+ssbJMCv7JwWr51ltg&#10;om3L33RLfS4ChF2CCgrv60RKlxVk0A1tTRy8X9sY9EE2udQNtgFuKhlH0VQaLDksFFjTpqDsL70a&#10;BR+0v2zovD3F0/TQ1pP1xe70p1L99249B+Gp86/ws73VCsbxbAS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kQ+xQAAAN0AAAAPAAAAAAAAAAAAAAAAAJgCAABkcnMv&#10;ZG93bnJldi54bWxQSwUGAAAAAAQABAD1AAAAigMAAAAA&#10;" fillcolor="#df6926" stroked="f"/>
                      <v:shape id="Freeform 3282" o:spid="_x0000_s1890" style="position:absolute;top:18339;width:0;height:1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q+sUA&#10;AADdAAAADwAAAGRycy9kb3ducmV2LnhtbESPT2vCQBTE74LfYXmCF6kbUy0huoqILb14UEu9PrIv&#10;fzD7NmRXk377riB4HGbmN8xq05ta3Kl1lWUFs2kEgjizuuJCwc/58y0B4TyyxtoyKfgjB5v1cLDC&#10;VNuOj3Q/+UIECLsUFZTeN6mULivJoJvahjh4uW0N+iDbQuoWuwA3tYyj6EMarDgslNjQrqTseroZ&#10;BR1f9sl2PvvKdfV7mCwQb/kElRqP+u0ShKfev8LP9rdW8B4nMTz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Sr6xQAAAN0AAAAPAAAAAAAAAAAAAAAAAJgCAABkcnMv&#10;ZG93bnJldi54bWxQSwUGAAAAAAQABAD1AAAAigMAAAAA&#10;" path="m12,c7,,3,2,,7,,21,,21,,21v3,4,7,7,12,7c20,28,26,21,26,14,26,6,20,,12,xe" fillcolor="#df6926" stroked="f">
                        <v:path arrowok="t" o:connecttype="custom" o:connectlocs="24,0;0,14;0,42;24,56;52,28;24,0" o:connectangles="0,0,0,0,0,0"/>
                      </v:shape>
                      <v:oval id="Oval 3283" o:spid="_x0000_s1891" style="position:absolute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/0scA&#10;AADdAAAADwAAAGRycy9kb3ducmV2LnhtbESPT2vCQBTE70K/w/IK3sym0YqkbkQsggepNO2hx9fs&#10;a/40+zZkVxO/fVcoeBxm5jfMejOaVlyod7VlBU9RDIK4sLrmUsHnx362AuE8ssbWMim4koNN9jBZ&#10;Y6rtwO90yX0pAoRdigoq77tUSldUZNBFtiMO3o/tDfog+1LqHocAN61M4ngpDdYcFirsaFdR8Zuf&#10;jYIFvTU7+j58Jcv8NHTP28Ye9atS08dx+wLC0+jv4f/2QSuYJ6s53N6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4f9LHAAAA3QAAAA8AAAAAAAAAAAAAAAAAmAIAAGRy&#10;cy9kb3ducmV2LnhtbFBLBQYAAAAABAAEAPUAAACMAwAAAAA=&#10;" fillcolor="#df6926" stroked="f"/>
                      <v:shape id="Freeform 3284" o:spid="_x0000_s1892" style="position:absolute;left:1;top:18339;width:1;height:1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ReccA&#10;AADdAAAADwAAAGRycy9kb3ducmV2LnhtbESPQWvCQBSE70L/w/IKXqRuam0JaTZSSoUiKGh7SG+P&#10;7DMJzb4Nu6vGf+8KgsdhZr5h8sVgOnEk51vLCp6nCQjiyuqWawW/P8unFIQPyBo7y6TgTB4WxcMo&#10;x0zbE2/puAu1iBD2GSpoQugzKX3VkEE/tT1x9PbWGQxRulpqh6cIN52cJcmbNNhyXGiwp8+Gqv/d&#10;wShw6R/jYV/2k9VGlq/bVn+V66DU+HH4eAcRaAj38K39rRW8zNI5XN/EJy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ckXnHAAAA3QAAAA8AAAAAAAAAAAAAAAAAmAIAAGRy&#10;cy9kb3ducmV2LnhtbFBLBQYAAAAABAAEAPUAAACMAwAAAAA=&#10;" path="m28,14v1,7,-6,14,-14,14c7,28,,21,,14,,6,7,,14,v8,,15,6,14,14xe" fillcolor="#df6926" stroked="f">
                        <v:path arrowok="t" o:connecttype="custom" o:connectlocs="56,28;28,56;0,28;28,0;56,28" o:connectangles="0,0,0,0,0"/>
                      </v:shape>
                      <v:oval id="Oval 3285" o:spid="_x0000_s1893" style="position:absolute;left:2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CPcUA&#10;AADdAAAADwAAAGRycy9kb3ducmV2LnhtbESPQWvCQBSE7wX/w/IKvdVN0yoSXUWUgoeiGD14fGaf&#10;STT7NmS3Jv57VxA8DjPzDTOZdaYSV2pcaVnBVz8CQZxZXXKuYL/7/RyBcB5ZY2WZFNzIwWzae5tg&#10;om3LW7qmPhcBwi5BBYX3dSKlywoy6Pq2Jg7eyTYGfZBNLnWDbYCbSsZRNJQGSw4LBda0KCi7pP9G&#10;wQ+tzws6rg7xMN209WB+tn96qdTHezcfg/DU+Vf42V5pBd/xaAC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UI9xQAAAN0AAAAPAAAAAAAAAAAAAAAAAJgCAABkcnMv&#10;ZG93bnJldi54bWxQSwUGAAAAAAQABAD1AAAAigMAAAAA&#10;" fillcolor="#df6926" stroked="f"/>
                      <v:oval id="Oval 3286" o:spid="_x0000_s1894" style="position:absolute;left:3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cSsYA&#10;AADdAAAADwAAAGRycy9kb3ducmV2LnhtbESPQWvCQBSE74L/YXlCb7oxtUFSVxFF8FAqRg89vmZf&#10;k2j2bchuTfz3XaHgcZiZb5jFqje1uFHrKssKppMIBHFudcWFgvNpN56DcB5ZY22ZFNzJwWo5HCww&#10;1bbjI90yX4gAYZeigtL7JpXS5SUZdBPbEAfvx7YGfZBtIXWLXYCbWsZRlEiDFYeFEhvalJRfs1+j&#10;YEaflw1977/iJDt0zdv6Yj/0VqmXUb9+B+Gp98/wf3uvFbzG8wQ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/cSsYAAADdAAAADwAAAAAAAAAAAAAAAACYAgAAZHJz&#10;L2Rvd25yZXYueG1sUEsFBgAAAAAEAAQA9QAAAIsDAAAAAA==&#10;" fillcolor="#df6926" stroked="f"/>
                      <v:oval id="Oval 3287" o:spid="_x0000_s1895" style="position:absolute;left:3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50cYA&#10;AADdAAAADwAAAGRycy9kb3ducmV2LnhtbESPQWvCQBSE7wX/w/KE3urGtFWJriKK4KFUjB48PrPP&#10;JJp9G7KrSf99t1DwOMzMN8xs0ZlKPKhxpWUFw0EEgjizuuRcwfGweZuAcB5ZY2WZFPyQg8W89zLD&#10;RNuW9/RIfS4ChF2CCgrv60RKlxVk0A1sTRy8i20M+iCbXOoG2wA3lYyjaCQNlhwWCqxpVVB2S+9G&#10;wQd9X1d03p7iUbpr68/l1X7ptVKv/W45BeGp88/wf3urFbzHkz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N50cYAAADdAAAADwAAAAAAAAAAAAAAAACYAgAAZHJz&#10;L2Rvd25yZXYueG1sUEsFBgAAAAAEAAQA9QAAAIsDAAAAAA==&#10;" fillcolor="#df6926" stroked="f"/>
                      <v:oval id="Oval 3288" o:spid="_x0000_s1896" style="position:absolute;left:4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to8QA&#10;AADdAAAADwAAAGRycy9kb3ducmV2LnhtbERPy2rCQBTdF/oPwy10VydNW5HoGMRSyKK0GF24vGau&#10;eZi5EzLTJP69syi4PJz3Kp1MKwbqXW1ZwessAkFcWF1zqeCw/3pZgHAeWWNrmRRcyUG6fnxYYaLt&#10;yDsacl+KEMIuQQWV910ipSsqMuhmtiMO3Nn2Bn2AfSl1j2MIN62Mo2guDdYcGirsaFtRccn/jIJ3&#10;+mm2dMqO8Tz/HbuPTWO/9adSz0/TZgnC0+Tv4n93phW8xYswN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7aPEAAAA3QAAAA8AAAAAAAAAAAAAAAAAmAIAAGRycy9k&#10;b3ducmV2LnhtbFBLBQYAAAAABAAEAPUAAACJAwAAAAA=&#10;" fillcolor="#df6926" stroked="f"/>
                      <v:oval id="Oval 3289" o:spid="_x0000_s1897" style="position:absolute;left:15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IOMYA&#10;AADdAAAADwAAAGRycy9kb3ducmV2LnhtbESPQWvCQBSE74X+h+UVequbpiqauopYBA+iGD14fM2+&#10;JrHZtyG7mvjvXUHwOMzMN8xk1plKXKhxpWUFn70IBHFmdcm5gsN++TEC4TyyxsoyKbiSg9n09WWC&#10;ibYt7+iS+lwECLsEFRTe14mULivIoOvZmjh4f7Yx6INscqkbbAPcVDKOoqE0WHJYKLCmRUHZf3o2&#10;Cvq0OS3od3WMh+m2rQfzk13rH6Xe37r5NwhPnX+GH+2VVvAVj8Z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BIOMYAAADdAAAADwAAAAAAAAAAAAAAAACYAgAAZHJz&#10;L2Rvd25yZXYueG1sUEsFBgAAAAAEAAQA9QAAAIsDAAAAAA==&#10;" fillcolor="#df6926" stroked="f"/>
                      <v:oval id="Oval 3290" o:spid="_x0000_s1898" style="position:absolute;left:16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3eMMA&#10;AADdAAAADwAAAGRycy9kb3ducmV2LnhtbERPTWvCQBC9F/wPywje6sbYikZXEUXwUCpGDx7H7JhE&#10;s7Mhu5r033cPhR4f73ux6kwlXtS40rKC0TACQZxZXXKu4HzavU9BOI+ssbJMCn7IwWrZe1tgom3L&#10;R3qlPhchhF2CCgrv60RKlxVk0A1tTRy4m20M+gCbXOoG2xBuKhlH0UQaLDk0FFjTpqDskT6Ngg/6&#10;vm/our/Ek/TQ1p/ru/3SW6UG/W49B+Gp8//iP/deKxjHs7A/vA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N3eMMAAADdAAAADwAAAAAAAAAAAAAAAACYAgAAZHJzL2Rv&#10;d25yZXYueG1sUEsFBgAAAAAEAAQA9QAAAIgDAAAAAA==&#10;" fillcolor="#df6926" stroked="f"/>
                      <v:oval id="Oval 3291" o:spid="_x0000_s1899" style="position:absolute;left:17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/S48YA&#10;AADdAAAADwAAAGRycy9kb3ducmV2LnhtbESPQWvCQBSE74X+h+UVeqsbU5WauopYBA+imHrw+My+&#10;JrHZtyG7mvjvXUHwOMzMN8xk1plKXKhxpWUF/V4EgjizuuRcwf53+fEFwnlkjZVlUnAlB7Pp68sE&#10;E21b3tEl9bkIEHYJKii8rxMpXVaQQdezNXHw/mxj0AfZ5FI32Aa4qWQcRSNpsOSwUGBNi4Ky//Rs&#10;FAxoc1rQcXWIR+m2rYfzk13rH6Xe37r5NwhPnX+GH+2VVvAZj/t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/S48YAAADdAAAADwAAAAAAAAAAAAAAAACYAgAAZHJz&#10;L2Rvd25yZXYueG1sUEsFBgAAAAAEAAQA9QAAAIsDAAAAAA==&#10;" fillcolor="#df6926" stroked="f"/>
                      <v:oval id="Oval 3292" o:spid="_x0000_s1900" style="position:absolute;left:18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1MlMcA&#10;AADdAAAADwAAAGRycy9kb3ducmV2LnhtbESPT2vCQBTE7wW/w/KE3urG1EqNbkSUgodiadqDx2f2&#10;mT9m34bs1sRv3xUKPQ4z8xtmtR5MI67UucqygukkAkGcW11xoeD76+3pFYTzyBoby6TgRg7W6ehh&#10;hYm2PX/SNfOFCBB2CSoovW8TKV1ekkE3sS1x8M62M+iD7AqpO+wD3DQyjqK5NFhxWCixpW1J+SX7&#10;MQpmdKi3dNof43n20bcvm9q+651Sj+NhswThafD/4b/2Xit4jhcx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tTJTHAAAA3QAAAA8AAAAAAAAAAAAAAAAAmAIAAGRy&#10;cy9kb3ducmV2LnhtbFBLBQYAAAAABAAEAPUAAACMAwAAAAA=&#10;" fillcolor="#df6926" stroked="f"/>
                      <v:oval id="Oval 3293" o:spid="_x0000_s1901" style="position:absolute;left:19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pD8cA&#10;AADdAAAADwAAAGRycy9kb3ducmV2LnhtbESPT2vCQBTE74LfYXlCb7oxtmKjGxFLwYNUGnvo8TX7&#10;zB+zb0N2a9Jv7xYKPQ4z8xtmsx1MI27UucqygvksAkGcW11xoeDj/DpdgXAeWWNjmRT8kINtOh5t&#10;MNG253e6Zb4QAcIuQQWl920ipctLMuhmtiUO3sV2Bn2QXSF1h32Am0bGUbSUBisOCyW2tC8pv2bf&#10;RsEjvdV7+jp8xsvs1LdPu9oe9YtSD5NhtwbhafD/4b/2QStYxM8L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h6Q/HAAAA3QAAAA8AAAAAAAAAAAAAAAAAmAIAAGRy&#10;cy9kb3ducmV2LnhtbFBLBQYAAAAABAAEAPUAAACMAwAAAAA=&#10;" fillcolor="#df6926" stroked="f"/>
                      <v:oval id="Oval 3294" o:spid="_x0000_s1902" style="position:absolute;left:20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xe8cA&#10;AADdAAAADwAAAGRycy9kb3ducmV2LnhtbESPT2vCQBTE7wW/w/IKvdVNUxUb3YhYCh5Eaeyhx9fs&#10;M3/Mvg3ZrUm/vSsIPQ4z8xtmuRpMIy7UucqygpdxBII4t7riQsHX8eN5DsJ5ZI2NZVLwRw5W6ehh&#10;iYm2PX/SJfOFCBB2CSoovW8TKV1ekkE3ti1x8E62M+iD7AqpO+wD3DQyjqKZNFhxWCixpU1J+Tn7&#10;NQomtK839LP9jmfZoW+n69ru9LtST4/DegHC0+D/w/f2Vit4jd8m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IcXvHAAAA3QAAAA8AAAAAAAAAAAAAAAAAmAIAAGRy&#10;cy9kb3ducmV2LnhtbFBLBQYAAAAABAAEAPUAAACMAwAAAAA=&#10;" fillcolor="#df6926" stroked="f"/>
                      <v:oval id="Oval 3295" o:spid="_x0000_s1903" style="position:absolute;left:20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U4McA&#10;AADdAAAADwAAAGRycy9kb3ducmV2LnhtbESPzWvCQBTE74X+D8sTvNWN8YM2dSOiCB6KYtpDj6/Z&#10;13w0+zZkV5P+992C4HGYmd8wq/VgGnGlzlWWFUwnEQji3OqKCwUf7/unZxDOI2tsLJOCX3KwTh8f&#10;Vpho2/OZrpkvRICwS1BB6X2bSOnykgy6iW2Jg/dtO4M+yK6QusM+wE0j4yhaSoMVh4USW9qWlP9k&#10;F6NgTsd6S1+Hz3iZnfp2santm94pNR4Nm1cQngZ/D9/aB61gFr8s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E1ODHAAAA3QAAAA8AAAAAAAAAAAAAAAAAmAIAAGRy&#10;cy9kb3ducmV2LnhtbFBLBQYAAAAABAAEAPUAAACMAwAAAAA=&#10;" fillcolor="#df6926" stroked="f"/>
                      <v:oval id="Oval 3296" o:spid="_x0000_s1904" style="position:absolute;left:10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Kl8cA&#10;AADdAAAADwAAAGRycy9kb3ducmV2LnhtbESPQWvCQBSE70L/w/IK3sym0YY2dRVRBA9SadpDj6/Z&#10;1ySafRuyq4n/3i0UPA4z8w0zXw6mERfqXG1ZwVMUgyAurK65VPD1uZ28gHAeWWNjmRRcycFy8TCa&#10;Y6Ztzx90yX0pAoRdhgoq79tMSldUZNBFtiUO3q/tDPogu1LqDvsAN41M4jiVBmsOCxW2tK6oOOVn&#10;o2BG78c1/ey+kzQ/9O3z6mj3eqPU+HFYvYHwNPh7+L+90wqmyWsKf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WSpfHAAAA3QAAAA8AAAAAAAAAAAAAAAAAmAIAAGRy&#10;cy9kb3ducmV2LnhtbFBLBQYAAAAABAAEAPUAAACMAwAAAAA=&#10;" fillcolor="#df6926" stroked="f"/>
                      <v:oval id="Oval 3297" o:spid="_x0000_s1905" style="position:absolute;left:11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vDMcA&#10;AADdAAAADwAAAGRycy9kb3ducmV2LnhtbESPT2vCQBTE74V+h+UJ3pqN8V+NriIWwUOxmPbQ4zP7&#10;TGKzb0N2a9Jv3y0IPQ4z8xtmtelNLW7UusqyglEUgyDOra64UPDxvn96BuE8ssbaMin4IQeb9ePD&#10;ClNtOz7RLfOFCBB2KSoovW9SKV1ekkEX2YY4eBfbGvRBtoXULXYBbmqZxPFMGqw4LJTY0K6k/Cv7&#10;NgomdLzu6Hz4TGbZW9dMt1f7ql+UGg767RKEp97/h+/tg1YwThZz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a7wzHAAAA3QAAAA8AAAAAAAAAAAAAAAAAmAIAAGRy&#10;cy9kb3ducmV2LnhtbFBLBQYAAAAABAAEAPUAAACMAwAAAAA=&#10;" fillcolor="#df6926" stroked="f"/>
                      <v:oval id="Oval 3298" o:spid="_x0000_s1906" style="position:absolute;left:11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7fsMA&#10;AADdAAAADwAAAGRycy9kb3ducmV2LnhtbERPTWvCQBC9F/wPywje6sbYikZXEUXwUCpGDx7H7JhE&#10;s7Mhu5r033cPhR4f73ux6kwlXtS40rKC0TACQZxZXXKu4HzavU9BOI+ssbJMCn7IwWrZe1tgom3L&#10;R3qlPhchhF2CCgrv60RKlxVk0A1tTRy4m20M+gCbXOoG2xBuKhlH0UQaLDk0FFjTpqDskT6Ngg/6&#10;vm/our/Ek/TQ1p/ru/3SW6UG/W49B+Gp8//iP/deKxjHszA3vA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7fsMAAADdAAAADwAAAAAAAAAAAAAAAACYAgAAZHJzL2Rv&#10;d25yZXYueG1sUEsFBgAAAAAEAAQA9QAAAIgDAAAAAA==&#10;" fillcolor="#df6926" stroked="f"/>
                      <v:oval id="Oval 3299" o:spid="_x0000_s1907" style="position:absolute;left:12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e5cYA&#10;AADdAAAADwAAAGRycy9kb3ducmV2LnhtbESPQWvCQBSE7wX/w/KE3urGtBWNriKK4KFUjB48PrPP&#10;JJp9G7KrSf99t1DwOMzMN8xs0ZlKPKhxpWUFw0EEgjizuuRcwfGweRuDcB5ZY2WZFPyQg8W89zLD&#10;RNuW9/RIfS4ChF2CCgrv60RKlxVk0A1sTRy8i20M+iCbXOoG2wA3lYyjaCQNlhwWCqxpVVB2S+9G&#10;wQd9X1d03p7iUbpr68/l1X7ptVKv/W45BeGp88/wf3urFbzHkwn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ne5cYAAADdAAAADwAAAAAAAAAAAAAAAACYAgAAZHJz&#10;L2Rvd25yZXYueG1sUEsFBgAAAAAEAAQA9QAAAIsDAAAAAA==&#10;" fillcolor="#df6926" stroked="f"/>
                      <v:oval id="Oval 3300" o:spid="_x0000_s1908" style="position:absolute;left:13;top:183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tYsIA&#10;AADdAAAADwAAAGRycy9kb3ducmV2LnhtbERPy4rCMBTdD/gP4QruxtTHiFSjiCK4kBmsLlxem2tb&#10;bW5KE239e7MYcHk47/myNaV4Uu0KywoG/QgEcWp1wZmC03H7PQXhPLLG0jIpeJGD5aLzNcdY24YP&#10;9Ex8JkIIuxgV5N5XsZQuzcmg69uKOHBXWxv0AdaZ1DU2IdyUchhFE2mw4NCQY0XrnNJ78jAKxvR7&#10;W9Nldx5Okr+m+lnd7F5vlOp129UMhKfWf8T/7p1WMBpFYX94E5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O1iwgAAAN0AAAAPAAAAAAAAAAAAAAAAAJgCAABkcnMvZG93&#10;bnJldi54bWxQSwUGAAAAAAQABAD1AAAAhwMAAAAA&#10;" fillcolor="#df6926" stroked="f"/>
                      <v:oval id="Oval 3301" o:spid="_x0000_s1909" style="position:absolute;left:14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I+ccA&#10;AADdAAAADwAAAGRycy9kb3ducmV2LnhtbESPQWvCQBSE70L/w/IK3nRjYqWkriIWIYdSadqDx2f2&#10;NYnNvg3ZbRL/fVcoeBxm5htmvR1NI3rqXG1ZwWIegSAurK65VPD1eZg9g3AeWWNjmRRcycF28zBZ&#10;Y6rtwB/U574UAcIuRQWV920qpSsqMujmtiUO3rftDPogu1LqDocAN42Mo2glDdYcFipsaV9R8ZP/&#10;GgVLer/s6Zyd4lV+HNqn3cW+6Velpo/j7gWEp9Hfw//tTCtIkmgB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USPnHAAAA3QAAAA8AAAAAAAAAAAAAAAAAmAIAAGRy&#10;cy9kb3ducmV2LnhtbFBLBQYAAAAABAAEAPUAAACMAwAAAAA=&#10;" fillcolor="#df6926" stroked="f"/>
                      <v:oval id="Oval 3302" o:spid="_x0000_s1910" style="position:absolute;left:15;top:183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WjsYA&#10;AADdAAAADwAAAGRycy9kb3ducmV2LnhtbESPQWvCQBSE7wX/w/IEb83GaEVSVxFF8FAspj14fM0+&#10;k2j2bchuTfz3bqHgcZiZb5jFqje1uFHrKssKxlEMgji3uuJCwffX7nUOwnlkjbVlUnAnB6vl4GWB&#10;qbYdH+mW+UIECLsUFZTeN6mULi/JoItsQxy8s20N+iDbQuoWuwA3tUzieCYNVhwWSmxoU1J+zX6N&#10;gikdLhv62Z+SWfbZNW/ri/3QW6VGw379DsJT75/h//ZeK5hM4gT+3o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bWjsYAAADdAAAADwAAAAAAAAAAAAAAAACYAgAAZHJz&#10;L2Rvd25yZXYueG1sUEsFBgAAAAAEAAQA9QAAAIsDAAAAAA==&#10;" fillcolor="#df6926" stroked="f"/>
                      <v:oval id="Oval 3303" o:spid="_x0000_s1911" style="position:absolute;left:5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+2MYA&#10;AADdAAAADwAAAGRycy9kb3ducmV2LnhtbESPQWsCMRSE70L/Q3gFb5ptV6XdGqWIongQtIXi7bF5&#10;3V3dvCxJ1PXfG0HwOMzMN8x42ppanMn5yrKCt34Cgji3uuJCwe/PovcBwgdkjbVlUnAlD9PJS2eM&#10;mbYX3tJ5FwoRIewzVFCG0GRS+rwkg75vG+Lo/VtnMETpCqkdXiLc1PI9SUbSYMVxocSGZiXlx93J&#10;KHDz4TLI42I+OGwOf592vdd7PVSq+9p+f4EI1IZn+NFeaQVpmqRwfxOf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f+2MYAAADdAAAADwAAAAAAAAAAAAAAAACYAgAAZHJz&#10;L2Rvd25yZXYueG1sUEsFBgAAAAAEAAQA9QAAAIsDAAAAAA==&#10;" fillcolor="black" stroked="f"/>
                      <v:oval id="Oval 3304" o:spid="_x0000_s1912" style="position:absolute;left:6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mrMcA&#10;AADdAAAADwAAAGRycy9kb3ducmV2LnhtbESPT2sCMRTE74V+h/AEbzVr1aLrRilFafFQ6FYQb4/N&#10;c/+4eVmSqNtv3wiFHoeZ+Q2TrXvTiis5X1tWMB4lIIgLq2suFey/t09zED4ga2wtk4If8rBePT5k&#10;mGp74y+65qEUEcI+RQVVCF0qpS8qMuhHtiOO3sk6gyFKV0rt8BbhppXPSfIiDdYcFyrs6K2i4pxf&#10;jAK3mb0Hed5ups1nc1jY3VEf9Uyp4aB/XYII1If/8F/7QyuYTJIp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+ZqzHAAAA3QAAAA8AAAAAAAAAAAAAAAAAmAIAAGRy&#10;cy9kb3ducmV2LnhtbFBLBQYAAAAABAAEAPUAAACMAwAAAAA=&#10;" fillcolor="black" stroked="f"/>
                      <v:oval id="Oval 3305" o:spid="_x0000_s1913" style="position:absolute;left:7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DN8cA&#10;AADdAAAADwAAAGRycy9kb3ducmV2LnhtbESPT2sCMRTE74LfITzBW82q3VJXsyKitPQg1BaKt8fm&#10;uX/cvCxJqttv3xQKHoeZ+Q2zWvemFVdyvrasYDpJQBAXVtdcKvj82D88g/ABWWNrmRT8kId1Phys&#10;MNP2xu90PYZSRAj7DBVUIXSZlL6oyKCf2I44emfrDIYoXSm1w1uEm1bOkuRJGqw5LlTY0bai4nL8&#10;NgrcLn0J8rLfPTaH5mth3076pFOlxqN+swQRqA/38H/7VSuYz5MU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ywzfHAAAA3QAAAA8AAAAAAAAAAAAAAAAAmAIAAGRy&#10;cy9kb3ducmV2LnhtbFBLBQYAAAAABAAEAPUAAACMAwAAAAA=&#10;" fillcolor="black" stroked="f"/>
                      <v:oval id="Oval 3306" o:spid="_x0000_s1914" style="position:absolute;left:8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dQMYA&#10;AADdAAAADwAAAGRycy9kb3ducmV2LnhtbESPT2sCMRTE70K/Q3iCN81a/6CrUUpRLB6EWkG8PTbP&#10;3dXNy5JE3X77piB4HGbmN8x82ZhK3Mn50rKCfi8BQZxZXXKu4PCz7k5A+ICssbJMCn7Jw3Lx1ppj&#10;qu2Dv+m+D7mIEPYpKihCqFMpfVaQQd+zNXH0ztYZDFG6XGqHjwg3lXxPkrE0WHJcKLCmz4Ky6/5m&#10;FLjVaBPkdb0aXnaX49RuT/qkR0p12s3HDESgJrzCz/aXVjAYJG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BdQMYAAADdAAAADwAAAAAAAAAAAAAAAACYAgAAZHJz&#10;L2Rvd25yZXYueG1sUEsFBgAAAAAEAAQA9QAAAIsDAAAAAA==&#10;" fillcolor="black" stroked="f"/>
                      <v:oval id="Oval 3307" o:spid="_x0000_s1915" style="position:absolute;left:8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428YA&#10;AADdAAAADwAAAGRycy9kb3ducmV2LnhtbESPT2sCMRTE7wW/Q3iCN836t7o1SimKpYeCVhBvj83r&#10;7urmZUmirt/eFIQeh5n5DTNfNqYSV3K+tKyg30tAEGdWl5wr2P+su1MQPiBrrCyTgjt5WC5aL3NM&#10;tb3xlq67kIsIYZ+igiKEOpXSZwUZ9D1bE0fv1zqDIUqXS+3wFuGmkoMkmUiDJceFAmv6KCg77y5G&#10;gVuNN0Ge16vR6ft0mNmvoz7qsVKddvP+BiJQE/7Dz/anVjAcJq/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z428YAAADdAAAADwAAAAAAAAAAAAAAAACYAgAAZHJz&#10;L2Rvd25yZXYueG1sUEsFBgAAAAAEAAQA9QAAAIsDAAAAAA==&#10;" fillcolor="black" stroked="f"/>
                      <v:oval id="Oval 3308" o:spid="_x0000_s1916" style="position:absolute;left:9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sqcQA&#10;AADdAAAADwAAAGRycy9kb3ducmV2LnhtbERPz2vCMBS+D/wfwhO8zcQ5ZatGkWGZ7DCYDoa3R/Ns&#10;q81LSWKt//1yGOz48f1ernvbiI58qB1rmIwVCOLCmZpLDd+H/PEFRIjIBhvHpOFOAdarwcMSM+Nu&#10;/EXdPpYihXDIUEMVY5tJGYqKLIaxa4kTd3LeYkzQl9J4vKVw28gnpebSYs2pocKW3ioqLvur1eC3&#10;s/coL/n2+fx5/nl1H0dzNDOtR8N+swARqY//4j/3zmiYTlW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zbKnEAAAA3QAAAA8AAAAAAAAAAAAAAAAAmAIAAGRycy9k&#10;b3ducmV2LnhtbFBLBQYAAAAABAAEAPUAAACJAwAAAAA=&#10;" fillcolor="black" stroked="f"/>
                      <v:oval id="Oval 3309" o:spid="_x0000_s1917" style="position:absolute;left:10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JMscA&#10;AADdAAAADwAAAGRycy9kb3ducmV2LnhtbESPT2sCMRTE70K/Q3iF3jTb+gddjVKK0uJBcBXE22Pz&#10;uru6eVmSVNdv3wiCx2FmfsPMFq2pxYWcrywreO8lIIhzqysuFOx3q+4YhA/IGmvLpOBGHhbzl84M&#10;U22vvKVLFgoRIexTVFCG0KRS+rwkg75nG+Lo/VpnMETpCqkdXiPc1PIjSUbSYMVxocSGvkrKz9mf&#10;UeCWw+8gz6vl4LQ5HSZ2fdRHPVTq7bX9nIII1IZn+NH+0Qr6/WQC9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/yTLHAAAA3QAAAA8AAAAAAAAAAAAAAAAAmAIAAGRy&#10;cy9kb3ducmV2LnhtbFBLBQYAAAAABAAEAPUAAACMAwAAAAA=&#10;" fillcolor="black" stroked="f"/>
                      <v:oval id="Oval 3310" o:spid="_x0000_s1918" style="position:absolute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2csUA&#10;AADdAAAADwAAAGRycy9kb3ducmV2LnhtbERPy2rCQBTdC/2H4Ra600l8lDZ1lCIJli6EWkHcXTK3&#10;SUzmTpiZavr3nYXg8nDey/VgOnEh5xvLCtJJAoK4tLrhSsHhuxi/gPABWWNnmRT8kYf16mG0xEzb&#10;K3/RZR8qEUPYZ6igDqHPpPRlTQb9xPbEkfuxzmCI0FVSO7zGcNPJaZI8S4MNx4Yae9rUVLb7X6PA&#10;5YttkG2Rz8+78/HVfp70SS+Uenoc3t9ABBrCXXxzf2gFs1ka98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PZyxQAAAN0AAAAPAAAAAAAAAAAAAAAAAJgCAABkcnMv&#10;ZG93bnJldi54bWxQSwUGAAAAAAQABAD1AAAAigMAAAAA&#10;" fillcolor="black" stroked="f"/>
                      <v:oval id="Oval 3311" o:spid="_x0000_s1919" style="position:absolute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T6cYA&#10;AADdAAAADwAAAGRycy9kb3ducmV2LnhtbESPQWsCMRSE70L/Q3gFb5rdqqVdjVJEqXgQtIXi7bF5&#10;7q5uXpYk1fXfG0HwOMzMN8xk1ppanMn5yrKCtJ+AIM6trrhQ8Puz7H2A8AFZY22ZFFzJw2z60plg&#10;pu2Ft3TehUJECPsMFZQhNJmUPi/JoO/bhjh6B+sMhihdIbXDS4SbWr4lybs0WHFcKLGheUn5afdv&#10;FLjF6DvI03IxPG6Of592vdd7PVKq+9p+jUEEasMz/GivtILBIE3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BT6cYAAADdAAAADwAAAAAAAAAAAAAAAACYAgAAZHJz&#10;L2Rvd25yZXYueG1sUEsFBgAAAAAEAAQA9QAAAIsDAAAAAA==&#10;" fillcolor="black" stroked="f"/>
                      <v:oval id="Oval 3312" o:spid="_x0000_s1920" style="position:absolute;left:1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LNnsYA&#10;AADdAAAADwAAAGRycy9kb3ducmV2LnhtbESPT2sCMRTE70K/Q3gFb5pVq7TbjVJEsXgQtIXi7bF5&#10;3T9uXpYk6vbbN4LgcZiZ3zDZojONuJDzlWUFo2ECgji3uuJCwffXevAKwgdkjY1lUvBHHhbzp16G&#10;qbZX3tPlEAoRIexTVFCG0KZS+rwkg35oW+Lo/VpnMETpCqkdXiPcNHKcJDNpsOK4UGJLy5Ly0+Fs&#10;FLjVdBPkab16qXf1z5vdHvVRT5XqP3cf7yACdeERvrc/tYLJZDSG2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LNnsYAAADdAAAADwAAAAAAAAAAAAAAAACYAgAAZHJz&#10;L2Rvd25yZXYueG1sUEsFBgAAAAAEAAQA9QAAAIsDAAAAAA==&#10;" fillcolor="black" stroked="f"/>
                      <v:oval id="Oval 3313" o:spid="_x0000_s1921" style="position:absolute;left:2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oBcYA&#10;AADdAAAADwAAAGRycy9kb3ducmV2LnhtbESPQWsCMRSE70L/Q3gFb5q1W4uuRimiVHoQtIJ4e2ye&#10;u6ublyVJdfvvTUHwOMzMN8x03ppaXMn5yrKCQT8BQZxbXXGhYP+z6o1A+ICssbZMCv7Iw3z20pli&#10;pu2Nt3TdhUJECPsMFZQhNJmUPi/JoO/bhjh6J+sMhihdIbXDW4SbWr4lyYc0WHFcKLGhRUn5Zfdr&#10;FLjl8CvIy2r5ft6cD2P7fdRHPVSq+9p+TkAEasMz/GivtYI0HaTw/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5oBcYAAADdAAAADwAAAAAAAAAAAAAAAACYAgAAZHJz&#10;L2Rvd25yZXYueG1sUEsFBgAAAAAEAAQA9QAAAIsDAAAAAA==&#10;" fillcolor="black" stroked="f"/>
                      <v:oval id="Oval 3314" o:spid="_x0000_s1922" style="position:absolute;left:3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wcccA&#10;AADdAAAADwAAAGRycy9kb3ducmV2LnhtbESPW2sCMRSE34X+h3AKvtWsV9rtRimitPgguC0U3w6b&#10;0724OVmSqNt/3wgFH4eZ+YbJVr1pxYWcry0rGI8SEMSF1TWXCr4+t0/PIHxA1thaJgW/5GG1fBhk&#10;mGp75QNd8lCKCGGfooIqhC6V0hcVGfQj2xFH78c6gyFKV0rt8BrhppWTJFlIgzXHhQo7WldUnPKz&#10;UeA28/cgT9vNrNk33y92d9RHPVdq+Ni/vYII1Id7+L/9oRVMp+MZ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n8HHHAAAA3QAAAA8AAAAAAAAAAAAAAAAAmAIAAGRy&#10;cy9kb3ducmV2LnhtbFBLBQYAAAAABAAEAPUAAACMAwAAAAA=&#10;" fillcolor="black" stroked="f"/>
                      <v:oval id="Oval 3315" o:spid="_x0000_s1923" style="position:absolute;left:4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V6scA&#10;AADdAAAADwAAAGRycy9kb3ducmV2LnhtbESPT2sCMRTE7wW/Q3hCb5pVu9KuZkWK0uKhUC0Ub4/N&#10;c/+4eVmSVLffvhGEHoeZ+Q2zXPWmFRdyvrasYDJOQBAXVtdcKvg6bEfPIHxA1thaJgW/5GGVDx6W&#10;mGl75U+67EMpIoR9hgqqELpMSl9UZNCPbUccvZN1BkOUrpTa4TXCTSunSTKXBmuOCxV29FpRcd7/&#10;GAVuk74Fed5unpqP5vvF7o76qFOlHof9egEiUB/+w/f2u1Ywm01S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rVerHAAAA3QAAAA8AAAAAAAAAAAAAAAAAmAIAAGRy&#10;cy9kb3ducmV2LnhtbFBLBQYAAAAABAAEAPUAAACMAwAAAAA=&#10;" fillcolor="black" stroked="f"/>
                      <v:oval id="Oval 3316" o:spid="_x0000_s1924" style="position:absolute;left:4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LncYA&#10;AADdAAAADwAAAGRycy9kb3ducmV2LnhtbESPQWsCMRSE70L/Q3iF3jSrVrFboxRRKh4EV0G8PTav&#10;u6ublyVJdf33TUHwOMzMN8x03ppaXMn5yrKCfi8BQZxbXXGh4LBfdScgfEDWWFsmBXfyMJ+9dKaY&#10;anvjHV2zUIgIYZ+igjKEJpXS5yUZ9D3bEEfvxzqDIUpXSO3wFuGmloMkGUuDFceFEhtalJRfsl+j&#10;wC1H30FeVsv38/Z8/LCbkz7pkVJvr+3XJ4hAbXiGH+21VjAc9sf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nLncYAAADdAAAADwAAAAAAAAAAAAAAAACYAgAAZHJz&#10;L2Rvd25yZXYueG1sUEsFBgAAAAAEAAQA9QAAAIsDAAAAAA==&#10;" fillcolor="black" stroked="f"/>
                      <v:oval id="Oval 3317" o:spid="_x0000_s1925" style="position:absolute;left:16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uBscA&#10;AADdAAAADwAAAGRycy9kb3ducmV2LnhtbESPW2sCMRSE34X+h3AKfavZrVrbrVFEFMWHghcovh02&#10;p3txc7IkqW7/fSMUfBxm5htmMutMIy7kfGVZQdpPQBDnVldcKDgeVs9vIHxA1thYJgW/5GE2fehN&#10;MNP2yju67EMhIoR9hgrKENpMSp+XZND3bUscvW/rDIYoXSG1w2uEm0a+JMmrNFhxXCixpUVJ+Xn/&#10;YxS45Wgd5Hm1HNaf9de73Z70SY+Uenrs5h8gAnXhHv5vb7SCwSAdw+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1bgbHAAAA3QAAAA8AAAAAAAAAAAAAAAAAmAIAAGRy&#10;cy9kb3ducmV2LnhtbFBLBQYAAAAABAAEAPUAAACMAwAAAAA=&#10;" fillcolor="black" stroked="f"/>
                      <v:oval id="Oval 3318" o:spid="_x0000_s1926" style="position:absolute;left:16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6dMUA&#10;AADdAAAADwAAAGRycy9kb3ducmV2LnhtbERPy2rCQBTdC/2H4Ra600l8lDZ1lCIJli6EWkHcXTK3&#10;SUzmTpiZavr3nYXg8nDey/VgOnEh5xvLCtJJAoK4tLrhSsHhuxi/gPABWWNnmRT8kYf16mG0xEzb&#10;K3/RZR8qEUPYZ6igDqHPpPRlTQb9xPbEkfuxzmCI0FVSO7zGcNPJaZI8S4MNx4Yae9rUVLb7X6PA&#10;5YttkG2Rz8+78/HVfp70SS+Uenoc3t9ABBrCXXxzf2gFs1ka58Y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vp0xQAAAN0AAAAPAAAAAAAAAAAAAAAAAJgCAABkcnMv&#10;ZG93bnJldi54bWxQSwUGAAAAAAQABAD1AAAAigMAAAAA&#10;" fillcolor="black" stroked="f"/>
                      <v:oval id="Oval 3319" o:spid="_x0000_s1927" style="position:absolute;left:17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f78YA&#10;AADdAAAADwAAAGRycy9kb3ducmV2LnhtbESPQWsCMRSE70L/Q3gFb5q1atGtUYooLR6EroJ4e2xe&#10;d1c3L0uS6vrvG0HwOMzMN8xs0ZpaXMj5yrKCQT8BQZxbXXGhYL9b9yYgfEDWWFsmBTfysJi/dGaY&#10;anvlH7pkoRARwj5FBWUITSqlz0sy6Pu2IY7er3UGQ5SukNrhNcJNLd+S5F0arDgulNjQsqT8nP0Z&#10;BW41/gryvF6NTtvTYWo3R33UY6W6r+3nB4hAbXiGH+1vrWA4HEzh/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Zf78YAAADdAAAADwAAAAAAAAAAAAAAAACYAgAAZHJz&#10;L2Rvd25yZXYueG1sUEsFBgAAAAAEAAQA9QAAAIsDAAAAAA==&#10;" fillcolor="black" stroked="f"/>
                      <v:oval id="Oval 3320" o:spid="_x0000_s1928" style="position:absolute;left:18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8z8QA&#10;AADdAAAADwAAAGRycy9kb3ducmV2LnhtbERPz2vCMBS+D/wfwhN2m6ntHFtnFBFlsoMwJ4i3R/Ns&#10;q81LSbK2/vfLYbDjx/d7vhxMIzpyvrasYDpJQBAXVtdcKjh+b59eQfiArLGxTAru5GG5GD3MMde2&#10;5y/qDqEUMYR9jgqqENpcSl9UZNBPbEscuYt1BkOErpTaYR/DTSPTJHmRBmuODRW2tK6ouB1+jAK3&#10;mX0Eedtunq/76+nNfp71Wc+UehwPq3cQgYbwL/5z77SCLEvj/v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PM/EAAAA3QAAAA8AAAAAAAAAAAAAAAAAmAIAAGRycy9k&#10;b3ducmV2LnhtbFBLBQYAAAAABAAEAPUAAACJAwAAAAA=&#10;" fillcolor="black" stroked="f"/>
                      <v:oval id="Oval 3321" o:spid="_x0000_s1929" style="position:absolute;left:19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ZVMYA&#10;AADdAAAADwAAAGRycy9kb3ducmV2LnhtbESPT2sCMRTE70K/Q3gFb5pVq7TbjVJEsXgQtIXi7bF5&#10;3T9uXpYk6vbbN4LgcZiZ3zDZojONuJDzlWUFo2ECgji3uuJCwffXevAKwgdkjY1lUvBHHhbzp16G&#10;qbZX3tPlEAoRIexTVFCG0KZS+rwkg35oW+Lo/VpnMETpCqkdXiPcNHKcJDNpsOK4UGJLy5Ly0+Fs&#10;FLjVdBPkab16qXf1z5vdHvVRT5XqP3cf7yACdeERvrc/tYLJZDyC2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yZVMYAAADdAAAADwAAAAAAAAAAAAAAAACYAgAAZHJz&#10;L2Rvd25yZXYueG1sUEsFBgAAAAAEAAQA9QAAAIsDAAAAAA==&#10;" fillcolor="black" stroked="f"/>
                      <v:oval id="Oval 3322" o:spid="_x0000_s1930" style="position:absolute;left:20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HI8YA&#10;AADdAAAADwAAAGRycy9kb3ducmV2LnhtbESPQWsCMRSE74L/ITyht5p1rdKuRpGiKD0IaqF4e2ye&#10;u6ublyWJuv33plDwOMzMN8x03ppa3Mj5yrKCQT8BQZxbXXGh4Puwen0H4QOyxtoyKfglD/NZtzPF&#10;TNs77+i2D4WIEPYZKihDaDIpfV6SQd+3DXH0TtYZDFG6QmqH9wg3tUyTZCwNVhwXSmzos6T8sr8a&#10;BW45Wgd5WS3fztvzz4f9OuqjHin10msXExCB2vAM/7c3WsFwmKb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4HI8YAAADdAAAADwAAAAAAAAAAAAAAAACYAgAAZHJz&#10;L2Rvd25yZXYueG1sUEsFBgAAAAAEAAQA9QAAAIsDAAAAAA==&#10;" fillcolor="black" stroked="f"/>
                      <v:oval id="Oval 3323" o:spid="_x0000_s1931" style="position:absolute;left:20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iuMcA&#10;AADdAAAADwAAAGRycy9kb3ducmV2LnhtbESPT2sCMRTE7wW/Q3hCbzWrq9JuzYoUxeKhUC0Ub4/N&#10;6/5x87IkUddv3wiFHoeZ+Q2zWPamFRdyvrasYDxKQBAXVtdcKvg6bJ6eQfiArLG1TApu5GGZDx4W&#10;mGl75U+67EMpIoR9hgqqELpMSl9UZNCPbEccvR/rDIYoXSm1w2uEm1ZOkmQuDdYcFyrs6K2i4rQ/&#10;GwVuPdsGedqsp81H8/1id0d91DOlHof96hVEoD78h//a71pBmk5SuL+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iorjHAAAA3QAAAA8AAAAAAAAAAAAAAAAAmAIAAGRy&#10;cy9kb3ducmV2LnhtbFBLBQYAAAAABAAEAPUAAACMAwAAAAA=&#10;" fillcolor="black" stroked="f"/>
                      <v:oval id="Oval 3324" o:spid="_x0000_s1932" style="position:absolute;left:10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6zMcA&#10;AADdAAAADwAAAGRycy9kb3ducmV2LnhtbESPW2sCMRSE3wX/QziCbzVbL6XdbpRSlIoPQreF4tth&#10;c7oXNydLEnX7741Q8HGYmW+YbNWbVpzJ+dqygsdJAoK4sLrmUsH31+bhGYQPyBpby6TgjzyslsNB&#10;hqm2F/6kcx5KESHsU1RQhdClUvqiIoN+Yjvi6P1aZzBE6UqpHV4i3LRymiRP0mDNcaHCjt4rKo75&#10;yShw68VHkMfNet7sm58Xuzvog14oNR71b68gAvXhHv5vb7WC2Ww6h9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LOszHAAAA3QAAAA8AAAAAAAAAAAAAAAAAmAIAAGRy&#10;cy9kb3ducmV2LnhtbFBLBQYAAAAABAAEAPUAAACMAwAAAAA=&#10;" fillcolor="black" stroked="f"/>
                      <v:oval id="Oval 3325" o:spid="_x0000_s1933" style="position:absolute;left:11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fV8cA&#10;AADdAAAADwAAAGRycy9kb3ducmV2LnhtbESPT2sCMRTE70K/Q3gFb5qtdotuzUoRpcVDoVYQb4/N&#10;6/5x87IkqW6/fSMIHoeZ+Q2zWPamFWdyvras4GmcgCAurK65VLD/3oxmIHxA1thaJgV/5GGZPwwW&#10;mGl74S8670IpIoR9hgqqELpMSl9UZNCPbUccvR/rDIYoXSm1w0uEm1ZOkuRFGqw5LlTY0aqi4rT7&#10;NQrcOn0P8rRZPzefzWFut0d91KlSw8f+7RVEoD7cw7f2h1YwnU5S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Hn1fHAAAA3QAAAA8AAAAAAAAAAAAAAAAAmAIAAGRy&#10;cy9kb3ducmV2LnhtbFBLBQYAAAAABAAEAPUAAACMAwAAAAA=&#10;" fillcolor="black" stroked="f"/>
                      <v:oval id="Oval 3326" o:spid="_x0000_s1934" style="position:absolute;left:12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BIMYA&#10;AADdAAAADwAAAGRycy9kb3ducmV2LnhtbESPT2sCMRTE70K/Q3iF3jTrX+pqFBFF8SB0WyjeHpvn&#10;7urmZUlSXb99UxB6HGbmN8x82Zpa3Mj5yrKCfi8BQZxbXXGh4Otz230H4QOyxtoyKXiQh+XipTPH&#10;VNs7f9AtC4WIEPYpKihDaFIpfV6SQd+zDXH0ztYZDFG6QmqH9wg3tRwkyUQarDgulNjQuqT8mv0Y&#10;BW4z3gV53W5Gl+Ple2oPJ33SY6XeXtvVDESgNvyHn+29VjAcDib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UBIMYAAADdAAAADwAAAAAAAAAAAAAAAACYAgAAZHJz&#10;L2Rvd25yZXYueG1sUEsFBgAAAAAEAAQA9QAAAIsDAAAAAA==&#10;" fillcolor="black" stroked="f"/>
                      <v:oval id="Oval 3327" o:spid="_x0000_s1935" style="position:absolute;left:12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ku8cA&#10;AADdAAAADwAAAGRycy9kb3ducmV2LnhtbESPW2sCMRSE3wv+h3AE3zRbr+3WKCKKxQfBCxTfDpvT&#10;3dXNyZJE3f77piD0cZiZb5jpvDGVuJPzpWUFr70EBHFmdcm5gtNx3X0D4QOyxsoyKfghD/NZ62WK&#10;qbYP3tP9EHIRIexTVFCEUKdS+qwgg75na+LofVtnMETpcqkdPiLcVLKfJGNpsOS4UGBNy4Ky6+Fm&#10;FLjVaBPkdb0aXnaXr3e7PeuzHinVaTeLDxCBmvAffrY/tYLBoD+B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ZpLvHAAAA3QAAAA8AAAAAAAAAAAAAAAAAmAIAAGRy&#10;cy9kb3ducmV2LnhtbFBLBQYAAAAABAAEAPUAAACMAwAAAAA=&#10;" fillcolor="black" stroked="f"/>
                      <v:oval id="Oval 3328" o:spid="_x0000_s1936" style="position:absolute;left:13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wycQA&#10;AADdAAAADwAAAGRycy9kb3ducmV2LnhtbERPz2vCMBS+D/wfwhN2m6ntHFtnFBFlsoMwJ4i3R/Ns&#10;q81LSbK2/vfLYbDjx/d7vhxMIzpyvrasYDpJQBAXVtdcKjh+b59eQfiArLGxTAru5GG5GD3MMde2&#10;5y/qDqEUMYR9jgqqENpcSl9UZNBPbEscuYt1BkOErpTaYR/DTSPTJHmRBmuODRW2tK6ouB1+jAK3&#10;mX0Eedtunq/76+nNfp71Wc+UehwPq3cQgYbwL/5z77SCLEvj3P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MMnEAAAA3QAAAA8AAAAAAAAAAAAAAAAAmAIAAGRycy9k&#10;b3ducmV2LnhtbFBLBQYAAAAABAAEAPUAAACJAwAAAAA=&#10;" fillcolor="black" stroked="f"/>
                      <v:oval id="Oval 3329" o:spid="_x0000_s1937" style="position:absolute;left:14;top:183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VUscA&#10;AADdAAAADwAAAGRycy9kb3ducmV2LnhtbESPQWvCQBSE70L/w/IK3nRTrVLTrFJEsXgQtIWS2yP7&#10;mkSzb8Puqum/7wqCx2FmvmGyRWcacSHna8sKXoYJCOLC6ppLBd9f68EbCB+QNTaWScEfeVjMn3oZ&#10;ptpeeU+XQyhFhLBPUUEVQptK6YuKDPqhbYmj92udwRClK6V2eI1w08hRkkylwZrjQoUtLSsqToez&#10;UeBWk02Qp/Xq9bg7/szsNte5nijVf+4+3kEE6sIjfG9/agXj8WgGt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KlVLHAAAA3QAAAA8AAAAAAAAAAAAAAAAAmAIAAGRy&#10;cy9kb3ducmV2LnhtbFBLBQYAAAAABAAEAPUAAACMAwAAAAA=&#10;" fillcolor="black" stroked="f"/>
                      <v:oval id="Oval 3330" o:spid="_x0000_s1938" style="position:absolute;left:15;top:183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qEsQA&#10;AADdAAAADwAAAGRycy9kb3ducmV2LnhtbERPy2oCMRTdC/5DuEJ3NWOnSp1OFClKpYtCx4K4u0xu&#10;5+HkZkhSHf++WRRcHs47Xw+mExdyvrGsYDZNQBCXVjdcKfg+7B5fQPiArLGzTApu5GG9Go9yzLS9&#10;8hddilCJGMI+QwV1CH0mpS9rMuintieO3I91BkOErpLa4TWGm04+JclCGmw4NtTY01tN5bn4NQrc&#10;dv4e5Hm3fW4/2+PSfpz0Sc+VepgMm1cQgYZwF/+791pBmqZxf3w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qhLEAAAA3QAAAA8AAAAAAAAAAAAAAAAAmAIAAGRycy9k&#10;b3ducmV2LnhtbFBLBQYAAAAABAAEAPUAAACJAwAAAAA=&#10;" fillcolor="black" stroked="f"/>
                      <v:oval id="Oval 3331" o:spid="_x0000_s1939" style="position:absolute;left:10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CRMUA&#10;AADdAAAADwAAAGRycy9kb3ducmV2LnhtbESPQWvCQBSE7wX/w/KE3upGU0Wiq4hS8FAsRg8en9ln&#10;Es2+DdmtSf+9WxA8DjPzDTNfdqYSd2pcaVnBcBCBIM6sLjlXcDx8fUxBOI+ssbJMCv7IwXLRe5tj&#10;om3Le7qnPhcBwi5BBYX3dSKlywoy6Aa2Jg7exTYGfZBNLnWDbYCbSo6iaCINlhwWCqxpXVB2S3+N&#10;gk/aXdd03p5Gk/Snrcerq/3WG6Xe+91qBsJT51/hZ3urFcRxPIT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IJExQAAAN0AAAAPAAAAAAAAAAAAAAAAAJgCAABkcnMv&#10;ZG93bnJldi54bWxQSwUGAAAAAAQABAD1AAAAigMAAAAA&#10;" fillcolor="#df6926" stroked="f"/>
                      <v:oval id="Oval 3332" o:spid="_x0000_s1940" style="position:absolute;left:12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cM8cA&#10;AADdAAAADwAAAGRycy9kb3ducmV2LnhtbESPT2vCQBTE7wW/w/IK3uqmSSsldSOiCB7E0uihx9fs&#10;M3/Mvg3Z1aTf3i0Uehxm5jfMYjmaVtyod7VlBc+zCARxYXXNpYLTcfv0BsJ5ZI2tZVLwQw6W2eRh&#10;gam2A3/SLfelCBB2KSqovO9SKV1RkUE3sx1x8M62N+iD7EupexwC3LQyjqK5NFhzWKiwo3VFxSW/&#10;GgUvdGjW9L37iuf5x9C9rhq71xulpo/j6h2Ep9H/h//aO60gSZIY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HDPHAAAA3QAAAA8AAAAAAAAAAAAAAAAAmAIAAGRy&#10;cy9kb3ducmV2LnhtbFBLBQYAAAAABAAEAPUAAACMAwAAAAA=&#10;" fillcolor="#df6926" stroked="f"/>
                      <v:oval id="Oval 3333" o:spid="_x0000_s1941" style="position:absolute;left:14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5qMQA&#10;AADdAAAADwAAAGRycy9kb3ducmV2LnhtbERPTWvCQBS8F/wPyxO81Y2xFUldRSJCDqXF6KHH1+xr&#10;Es2+Ddltkv77bqHg3Ib5Yja70TSip87VlhUs5hEI4sLqmksFl/PxcQ3CeWSNjWVS8EMOdtvJwwYT&#10;bQc+UZ/7UoQSdgkqqLxvEyldUZFBN7ctcdC+bGfQB9qVUnc4hHLTyDiKVtJgzWGhwpbSiopb/m0U&#10;PNHbNaXP7CNe5e9D+7y/2ld9UGo2HfcvIDyN/m7+T2dawTIA/t6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uajEAAAA3QAAAA8AAAAAAAAAAAAAAAAAmAIAAGRycy9k&#10;b3ducmV2LnhtbFBLBQYAAAAABAAEAPUAAACJAwAAAAA=&#10;" fillcolor="#df6926" stroked="f"/>
                      <v:oval id="Oval 3334" o:spid="_x0000_s1942" style="position:absolute;left:15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h3McA&#10;AADdAAAADwAAAGRycy9kb3ducmV2LnhtbESPQWvCQBSE70L/w/IK3symJpWSuooogoeiNO2hx9fs&#10;axKbfRuya5L+e1coeBxm5htmuR5NI3rqXG1ZwVMUgyAurK65VPD5sZ+9gHAeWWNjmRT8kYP16mGy&#10;xEzbgd+pz30pAoRdhgoq79tMSldUZNBFtiUO3o/tDPogu1LqDocAN42cx/FCGqw5LFTY0rai4je/&#10;GAUpHc9b+j58zRf5aWifN2f7pndKTR/HzSsIT6O/h//bB60gSZIUbm/C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PIdzHAAAA3QAAAA8AAAAAAAAAAAAAAAAAmAIAAGRy&#10;cy9kb3ducmV2LnhtbFBLBQYAAAAABAAEAPUAAACMAwAAAAA=&#10;" fillcolor="#df6926" stroked="f"/>
                      <v:oval id="Oval 3335" o:spid="_x0000_s1943" style="position:absolute;left:17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OER8UA&#10;AADdAAAADwAAAGRycy9kb3ducmV2LnhtbESPQWvCQBSE70L/w/IK3nRTo1Kiq4gieBCLsQePz+wz&#10;ic2+DdnVpP++KxQ8DjPzDTNfdqYSD2pcaVnBxzACQZxZXXKu4Pu0HXyCcB5ZY2WZFPySg+XirTfH&#10;RNuWj/RIfS4ChF2CCgrv60RKlxVk0A1tTRy8q20M+iCbXOoG2wA3lRxF0VQaLDksFFjTuqDsJ70b&#10;BWM63NZ02Z1H0/SrrSerm93rjVL99241A+Gp86/wf3unFcRxPIH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4RHxQAAAN0AAAAPAAAAAAAAAAAAAAAAAJgCAABkcnMv&#10;ZG93bnJldi54bWxQSwUGAAAAAAQABAD1AAAAigMAAAAA&#10;" fillcolor="#df6926" stroked="f"/>
                      <v:oval id="Oval 3336" o:spid="_x0000_s1944" style="position:absolute;left:19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aMMcA&#10;AADdAAAADwAAAGRycy9kb3ducmV2LnhtbESPT2vCQBTE7wW/w/IKvdVNTRskuhFRCh6KpdGDx2f2&#10;mT9m34bs1qTf3i0Uehxm5jfMcjWaVtyod7VlBS/TCARxYXXNpYLj4f15DsJ5ZI2tZVLwQw5W2eRh&#10;iam2A3/RLfelCBB2KSqovO9SKV1RkUE3tR1x8C62N+iD7EupexwC3LRyFkWJNFhzWKiwo01FxTX/&#10;Ngpead9s6Lw7zZL8c+je1o390Fulnh7H9QKEp9H/h//aO60gjuME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RGjDHAAAA3QAAAA8AAAAAAAAAAAAAAAAAmAIAAGRy&#10;cy9kb3ducmV2LnhtbFBLBQYAAAAABAAEAPUAAACMAwAAAAA=&#10;" fillcolor="#df6926" stroked="f"/>
                      <v:oval id="Oval 3337" o:spid="_x0000_s1945" style="position:absolute;left:20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/q8cA&#10;AADdAAAADwAAAGRycy9kb3ducmV2LnhtbESPT2vCQBTE7wW/w/KE3upGY7VENyKWgoeiNPbQ42v2&#10;mT9m34bs1sRv3xUKPQ4z8xtmvRlMI67UucqygukkAkGcW11xoeDz9Pb0AsJ5ZI2NZVJwIwebdPSw&#10;xkTbnj/omvlCBAi7BBWU3reJlC4vyaCb2JY4eGfbGfRBdoXUHfYBbho5i6KFNFhxWCixpV1J+SX7&#10;MQrmdKh39L3/mi2yY98+b2v7rl+VehwP2xUIT4P/D/+191pBHMdLu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dv6vHAAAA3QAAAA8AAAAAAAAAAAAAAAAAmAIAAGRy&#10;cy9kb3ducmV2LnhtbFBLBQYAAAAABAAEAPUAAACMAwAAAAA=&#10;" fillcolor="#df6926" stroked="f"/>
                      <v:shape id="Freeform 3338" o:spid="_x0000_s1946" style="position:absolute;top:18346;width:0;height:0;visibility:visible;mso-wrap-style:square;v-text-anchor:top" coordsize="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RbMQA&#10;AADdAAAADwAAAGRycy9kb3ducmV2LnhtbERPz2vCMBS+C/sfwhvsIjPVgkhnFBlMhMGcdQe9PZrX&#10;pqx5qU203X9vDgOPH9/v5XqwjbhR52vHCqaTBARx4XTNlYKf48frAoQPyBobx6TgjzysV0+jJWba&#10;9XygWx4qEUPYZ6jAhNBmUvrCkEU/cS1x5ErXWQwRdpXUHfYx3DZyliRzabHm2GCwpXdDxW9+tQpc&#10;ub/uzpj67fjL9Jfy+7TJP51SL8/D5g1EoCE8xP/unVaQpmm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kWzEAAAA3QAAAA8AAAAAAAAAAAAAAAAAmAIAAGRycy9k&#10;b3ducmV2LnhtbFBLBQYAAAAABAAEAPUAAACJAwAAAAA=&#10;" path="m8,21c8,13,5,5,,,,41,,41,,41,5,36,8,29,8,21xe" fillcolor="#df6926" stroked="f">
                        <v:path arrowok="t" o:connecttype="custom" o:connectlocs="16,42;0,0;0,82;16,42" o:connectangles="0,0,0,0"/>
                      </v:shape>
                      <v:oval id="Oval 3339" o:spid="_x0000_s1947" style="position:absolute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OQscA&#10;AADdAAAADwAAAGRycy9kb3ducmV2LnhtbESPT2vCQBTE7wW/w/KE3upGY8VGNyKWgoeiNPbQ42v2&#10;mT9m34bs1sRv3xUKPQ4z8xtmvRlMI67UucqygukkAkGcW11xoeDz9Pa0BOE8ssbGMim4kYNNOnpY&#10;Y6Jtzx90zXwhAoRdggpK79tESpeXZNBNbEscvLPtDPogu0LqDvsAN42cRdFCGqw4LJTY0q6k/JL9&#10;GAVzOtQ7+t5/zRbZsW+ft7V9169KPY6H7QqEp8H/h//ae60gjuMXu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jkLHAAAA3QAAAA8AAAAAAAAAAAAAAAAAmAIAAGRy&#10;cy9kb3ducmV2LnhtbFBLBQYAAAAABAAEAPUAAACMAwAAAAA=&#10;" fillcolor="#df6926" stroked="f"/>
                      <v:oval id="Oval 3340" o:spid="_x0000_s1948" style="position:absolute;left:2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UosQA&#10;AADdAAAADwAAAGRycy9kb3ducmV2LnhtbERPTWvCQBC9C/0PyxR6M5tqDCXNRsRS8FCUpj30OM2O&#10;STQ7G7JbE/+9exB6fLzvfD2ZTlxocK1lBc9RDIK4srrlWsH31/v8BYTzyBo7y6TgSg7WxcMsx0zb&#10;kT/pUvpahBB2GSpovO8zKV3VkEEX2Z44cEc7GPQBDrXUA44h3HRyEcepNNhyaGiwp21D1bn8MwoS&#10;2p+29Lv7WaTlYexXm5P90G9KPT1Om1cQnib/L767d1rBcpmE/eFNe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VKLEAAAA3QAAAA8AAAAAAAAAAAAAAAAAmAIAAGRycy9k&#10;b3ducmV2LnhtbFBLBQYAAAAABAAEAPUAAACJAwAAAAA=&#10;" fillcolor="#df6926" stroked="f"/>
                      <v:oval id="Oval 3341" o:spid="_x0000_s1949" style="position:absolute;left:4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7xOcYA&#10;AADdAAAADwAAAGRycy9kb3ducmV2LnhtbESPT4vCMBTE7wt+h/CEva2pf1akGkUUwYO4WD14fDbP&#10;ttq8lCZr67c3Cwseh5n5DTNbtKYUD6pdYVlBvxeBIE6tLjhTcDpuviYgnEfWWFomBU9ysJh3PmYY&#10;a9vwgR6Jz0SAsItRQe59FUvp0pwMup6tiIN3tbVBH2SdSV1jE+CmlIMoGkuDBYeFHCta5ZTek1+j&#10;YET724ou2/NgnPw01ffyZnd6rdRnt11OQXhq/Tv8395qBcPhqA9/b8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7xOcYAAADdAAAADwAAAAAAAAAAAAAAAACYAgAAZHJz&#10;L2Rvd25yZXYueG1sUEsFBgAAAAAEAAQA9QAAAIsDAAAAAA==&#10;" fillcolor="#df6926" stroked="f"/>
                      <v:oval id="Oval 3342" o:spid="_x0000_s1950" style="position:absolute;left:5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vTscA&#10;AADdAAAADwAAAGRycy9kb3ducmV2LnhtbESPQWvCQBSE74X+h+UVvDWbxigldRVRBA9SadpDj6/Z&#10;1yQ2+zZk1yT++64geBxm5htmsRpNI3rqXG1ZwUsUgyAurK65VPD1uXt+BeE8ssbGMim4kIPV8vFh&#10;gZm2A39Qn/tSBAi7DBVU3reZlK6oyKCLbEscvF/bGfRBdqXUHQ4BbhqZxPFcGqw5LFTY0qai4i8/&#10;GwUpvZ829LP/Tub5cWhn65M96K1Sk6dx/QbC0+jv4Vt7rxVMp2kC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sb07HAAAA3QAAAA8AAAAAAAAAAAAAAAAAmAIAAGRy&#10;cy9kb3ducmV2LnhtbFBLBQYAAAAABAAEAPUAAACMAwAAAAA=&#10;" fillcolor="#df6926" stroked="f"/>
                      <v:oval id="Oval 3343" o:spid="_x0000_s1951" style="position:absolute;left:7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K1ccA&#10;AADdAAAADwAAAGRycy9kb3ducmV2LnhtbESPQWvCQBSE70L/w/IK3symJpWSuooogoeiNO2hx9fs&#10;axKbfRuya5L+e1coeBxm5htmuR5NI3rqXG1ZwVMUgyAurK65VPD5sZ+9gHAeWWNjmRT8kYP16mGy&#10;xEzbgd+pz30pAoRdhgoq79tMSldUZNBFtiUO3o/tDPogu1LqDocAN42cx/FCGqw5LFTY0rai4je/&#10;GAUpHc9b+j58zRf5aWifN2f7pndKTR/HzSsIT6O/h//bB60gSdIEbm/C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gytXHAAAA3QAAAA8AAAAAAAAAAAAAAAAAmAIAAGRy&#10;cy9kb3ducmV2LnhtbFBLBQYAAAAABAAEAPUAAACMAwAAAAA=&#10;" fillcolor="#df6926" stroked="f"/>
                      <v:oval id="Oval 3344" o:spid="_x0000_s1952" style="position:absolute;left:9;top:18345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SocYA&#10;AADdAAAADwAAAGRycy9kb3ducmV2LnhtbESPQWvCQBSE74X+h+UVvNVNNUqJ2YgoggdpadqDx2f2&#10;mcRm34bsauK/7xYEj8PMfMOky8E04kqdqy0reBtHIIgLq2suFfx8b1/fQTiPrLGxTApu5GCZPT+l&#10;mGjb8xddc1+KAGGXoILK+zaR0hUVGXRj2xIH72Q7gz7IrpS6wz7ATSMnUTSXBmsOCxW2tK6o+M0v&#10;RkFMH+c1HXeHyTz/7NvZ6mz3eqPU6GVYLUB4GvwjfG/vtILpNI7h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lSocYAAADdAAAADwAAAAAAAAAAAAAAAACYAgAAZHJz&#10;L2Rvd25yZXYueG1sUEsFBgAAAAAEAAQA9QAAAIsDAAAAAA==&#10;" fillcolor="#df6926" stroked="f"/>
                      <v:oval id="Oval 3345" o:spid="_x0000_s1953" style="position:absolute;left:11;top:183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698YA&#10;AADdAAAADwAAAGRycy9kb3ducmV2LnhtbESPQWsCMRSE74L/IbxCbzVbdYtujSKiKD0IWkG8PTav&#10;u6ublyVJdf33plDwOMzMN8xk1ppaXMn5yrKC914Cgji3uuJCweF79TYC4QOyxtoyKbiTh9m025lg&#10;pu2Nd3Tdh0JECPsMFZQhNJmUPi/JoO/Zhjh6P9YZDFG6QmqHtwg3tewnyYc0WHFcKLGhRUn5Zf9r&#10;FLhlug7ysloOz9vzcWy/TvqkU6VeX9r5J4hAbXiG/9sbrWAwGKb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h698YAAADdAAAADwAAAAAAAAAAAAAAAACYAgAAZHJz&#10;L2Rvd25yZXYueG1sUEsFBgAAAAAEAAQA9QAAAIsDAAAAAA==&#10;" fillcolor="black" stroked="f"/>
                      <v:oval id="Oval 3346" o:spid="_x0000_s1954" style="position:absolute;left:12;top:1834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kgMcA&#10;AADdAAAADwAAAGRycy9kb3ducmV2LnhtbESPT2sCMRTE7wW/Q3iCt5q1/qGuRimiVDwI3RaKt8fm&#10;ubu6eVmSVNdvbwShx2FmfsPMl62pxYWcrywrGPQTEMS51RUXCn6+N6/vIHxA1lhbJgU38rBcdF7m&#10;mGp75S+6ZKEQEcI+RQVlCE0qpc9LMuj7tiGO3tE6gyFKV0jt8BrhppZvSTKRBiuOCyU2tCopP2d/&#10;RoFbjz+DPG/Wo9P+9Du1u4M+6LFSvW77MQMRqA3/4Wd7qxUMh6MJ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K5IDHAAAA3QAAAA8AAAAAAAAAAAAAAAAAmAIAAGRy&#10;cy9kb3ducmV2LnhtbFBLBQYAAAAABAAEAPUAAACMAwAAAAA=&#10;" fillcolor="black" stroked="f"/>
                      <v:oval id="Oval 3347" o:spid="_x0000_s1955" style="position:absolute;left:14;top:183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BG8cA&#10;AADdAAAADwAAAGRycy9kb3ducmV2LnhtbESPW2sCMRSE34X+h3AKvmm23tpuN4qIYvFBqC0U3w6b&#10;0724OVmSqNt/3xQEH4eZ+YbJFp1pxIWcrywreBomIIhzqysuFHx9bgYvIHxA1thYJgW/5GExf+hl&#10;mGp75Q+6HEIhIoR9igrKENpUSp+XZNAPbUscvR/rDIYoXSG1w2uEm0aOkmQmDVYcF0psaVVSfjqc&#10;jQK3nm6DPG3Wk3pff7/a3VEf9VSp/mO3fAMRqAv38K39rhWMx5Nn+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QRvHAAAA3QAAAA8AAAAAAAAAAAAAAAAAmAIAAGRy&#10;cy9kb3ducmV2LnhtbFBLBQYAAAAABAAEAPUAAACMAwAAAAA=&#10;" fillcolor="black" stroked="f"/>
                      <v:oval id="Oval 3348" o:spid="_x0000_s1956" style="position:absolute;left:16;top:183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VacQA&#10;AADdAAAADwAAAGRycy9kb3ducmV2LnhtbERPz2vCMBS+D/wfwhN2m6lTh1ZjGcOysYMwFcTbo3m2&#10;tc1LSbLa/ffLYbDjx/d7kw2mFT05X1tWMJ0kIIgLq2suFZyO+dMShA/IGlvLpOCHPGTb0cMGU23v&#10;/EX9IZQihrBPUUEVQpdK6YuKDPqJ7Ygjd7XOYIjQlVI7vMdw08rnJHmRBmuODRV29FZR0Ry+jQK3&#10;W7wH2eS7+W1/O6/s50Vf9EKpx/HwugYRaAj/4j/3h1Ywm83j3Pg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1WnEAAAA3QAAAA8AAAAAAAAAAAAAAAAAmAIAAGRycy9k&#10;b3ducmV2LnhtbFBLBQYAAAAABAAEAPUAAACJAwAAAAA=&#10;" fillcolor="black" stroked="f"/>
                      <v:oval id="Oval 3349" o:spid="_x0000_s1957" style="position:absolute;left:17;top:1834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Vw8scA&#10;AADdAAAADwAAAGRycy9kb3ducmV2LnhtbESPW2vCQBSE34X+h+UIvtWN9YKmWaUUpaUPgheQvB2y&#10;p0k0ezbsrpr++26h4OMwM98w2aozjbiR87VlBaNhAoK4sLrmUsHxsHmeg/ABWWNjmRT8kIfV8qmX&#10;YartnXd024dSRAj7FBVUIbSplL6oyKAf2pY4et/WGQxRulJqh/cIN418SZKZNFhzXKiwpfeKisv+&#10;ahS49fQjyMtmPTlvz6eF/cp1rqdKDfrd2yuIQF14hP/bn1rBeDxZwN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VcPLHAAAA3QAAAA8AAAAAAAAAAAAAAAAAmAIAAGRy&#10;cy9kb3ducmV2LnhtbFBLBQYAAAAABAAEAPUAAACMAwAAAAA=&#10;" fillcolor="black" stroked="f"/>
                      <v:oval id="Oval 3350" o:spid="_x0000_s1958" style="position:absolute;left:19;top:183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PssQA&#10;AADdAAAADwAAAGRycy9kb3ducmV2LnhtbERPy2oCMRTdC/5DuEJ3NWPtSJ1OFClKpQtBLYi7y+R2&#10;Hk5uhiTV8e+bRcHl4bzzZW9acSXna8sKJuMEBHFhdc2lgu/j5vkNhA/IGlvLpOBOHpaL4SDHTNsb&#10;7+l6CKWIIewzVFCF0GVS+qIig35sO+LI/VhnMEToSqkd3mK4aeVLksykwZpjQ4UdfVRUXA6/RoFb&#10;p59BXjbr12bXnOb266zPOlXqadSv3kEE6sND/O/eagXTaRr3xz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2T7LEAAAA3QAAAA8AAAAAAAAAAAAAAAAAmAIAAGRycy9k&#10;b3ducmV2LnhtbFBLBQYAAAAABAAEAPUAAACJAwAAAAA=&#10;" fillcolor="black" stroked="f"/>
                      <v:oval id="Oval 3351" o:spid="_x0000_s1959" style="position:absolute;left:21;top:183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qKccA&#10;AADdAAAADwAAAGRycy9kb3ducmV2LnhtbESPT2sCMRTE7wW/Q3hCb5pVu9KuZkWK0uKhUC0Ub4/N&#10;c/+4eVmSVLffvhGEHoeZ+Q2zXPWmFRdyvrasYDJOQBAXVtdcKvg6bEfPIHxA1thaJgW/5GGVDx6W&#10;mGl75U+67EMpIoR9hgqqELpMSl9UZNCPbUccvZN1BkOUrpTa4TXCTSunSTKXBmuOCxV29FpRcd7/&#10;GAVuk74Fed5unpqP5vvF7o76qFOlHof9egEiUB/+w/f2u1Ywm6UT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66inHAAAA3QAAAA8AAAAAAAAAAAAAAAAAmAIAAGRy&#10;cy9kb3ducmV2LnhtbFBLBQYAAAAABAAEAPUAAACMAwAAAAA=&#10;" fillcolor="black" stroked="f"/>
                      <v:shape id="Freeform 3352" o:spid="_x0000_s1960" style="position:absolute;top:18346;width:0;height:1;visibility:visible;mso-wrap-style:square;v-text-anchor:top" coordsize="3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mMsQA&#10;AADdAAAADwAAAGRycy9kb3ducmV2LnhtbESPQYvCMBSE7wv+h/CEva2piotUo4gguDdtd9Hjo3m2&#10;xealNNHUf28EYY/DzHzDLNe9acSdOldbVjAeJSCIC6trLhX85ruvOQjnkTU2lknBgxysV4OPJaba&#10;Bj7SPfOliBB2KSqovG9TKV1RkUE3si1x9C62M+ij7EqpOwwRbho5SZJvabDmuFBhS9uKimt2MwoO&#10;P1l+uJ7DSWb5IxzDfnfZ3P6U+hz2mwUIT73/D7/be61gOp1N4P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pjLEAAAA3QAAAA8AAAAAAAAAAAAAAAAAmAIAAGRycy9k&#10;b3ducmV2LnhtbFBLBQYAAAAABAAEAPUAAACJAwAAAAA=&#10;" path="m5,c3,,2,,,,,58,,58,,58v2,,3,,5,c21,58,34,45,34,29,34,13,21,,5,xe" fillcolor="black" stroked="f">
                        <v:path arrowok="t" o:connecttype="custom" o:connectlocs="10,0;0,0;0,116;10,116;68,58;10,0" o:connectangles="0,0,0,0,0,0"/>
                      </v:shape>
                      <v:oval id="Oval 3353" o:spid="_x0000_s1961" style="position:absolute;left:1;top:183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RxcYA&#10;AADdAAAADwAAAGRycy9kb3ducmV2LnhtbESPQWvCQBSE7wX/w/KE3nRjY4pGVylFaelBqAri7ZF9&#10;JtHs27C71fjvuwWhx2FmvmHmy8404krO15YVjIYJCOLC6ppLBfvdejAB4QOyxsYyKbiTh+Wi9zTH&#10;XNsbf9N1G0oRIexzVFCF0OZS+qIig35oW+LonawzGKJ0pdQObxFuGvmSJK/SYM1xocKW3isqLtsf&#10;o8Ctso8gL+vV+Lw5H6b266iPOlPqud+9zUAE6sJ/+NH+1ArSNEv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TRxcYAAADdAAAADwAAAAAAAAAAAAAAAACYAgAAZHJz&#10;L2Rvd25yZXYueG1sUEsFBgAAAAAEAAQA9QAAAIsDAAAAAA==&#10;" fillcolor="black" stroked="f"/>
                      <v:oval id="Oval 3354" o:spid="_x0000_s1962" style="position:absolute;left:2;top:1834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JscYA&#10;AADdAAAADwAAAGRycy9kb3ducmV2LnhtbESPQWsCMRSE74L/IbxCbzVbdYtujSKiKD0IWkG8PTav&#10;u6ublyVJdf33plDwOMzMN8xk1ppaXMn5yrKC914Cgji3uuJCweF79TYC4QOyxtoyKbiTh9m025lg&#10;pu2Nd3Tdh0JECPsMFZQhNJmUPi/JoO/Zhjh6P9YZDFG6QmqHtwg3tewnyYc0WHFcKLGhRUn5Zf9r&#10;FLhlug7ysloOz9vzcWy/TvqkU6VeX9r5J4hAbXiG/9sbrWAwSIf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1JscYAAADdAAAADwAAAAAAAAAAAAAAAACYAgAAZHJz&#10;L2Rvd25yZXYueG1sUEsFBgAAAAAEAAQA9QAAAIsDAAAAAA==&#10;" fillcolor="black" stroked="f"/>
                      <v:oval id="Oval 3355" o:spid="_x0000_s1963" style="position:absolute;left:4;top:183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sKsYA&#10;AADdAAAADwAAAGRycy9kb3ducmV2LnhtbESPT2sCMRTE7wW/Q3hCbzXrn5W6GkWKovQgaAvF22Pz&#10;3F3dvCxJ1PXbm0Khx2FmfsPMFq2pxY2crywr6PcSEMS51RUXCr6/1m/vIHxA1lhbJgUP8rCYd15m&#10;mGl75z3dDqEQEcI+QwVlCE0mpc9LMuh7tiGO3sk6gyFKV0jt8B7hppaDJBlLgxXHhRIb+igpvxyu&#10;RoFbpZsgL+vV6Lw7/0zs51EfdarUa7ddTkEEasN/+K+91QqGwzSF3zfx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HsKsYAAADdAAAADwAAAAAAAAAAAAAAAACYAgAAZHJz&#10;L2Rvd25yZXYueG1sUEsFBgAAAAAEAAQA9QAAAIsDAAAAAA==&#10;" fillcolor="black" stroked="f"/>
                      <v:oval id="Oval 3356" o:spid="_x0000_s1964" style="position:absolute;left:6;top:183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yXccA&#10;AADdAAAADwAAAGRycy9kb3ducmV2LnhtbESPQWvCQBSE74L/YXkFb7ppNdKmriLFoHgo1BaKt0f2&#10;NYlm34bdNcZ/3y0IPQ4z8w2zWPWmER05X1tW8DhJQBAXVtdcKvj6zMfPIHxA1thYJgU38rBaDgcL&#10;zLS98gd1h1CKCGGfoYIqhDaT0hcVGfQT2xJH78c6gyFKV0rt8BrhppFPSTKXBmuOCxW29FZRcT5c&#10;jAK3SbdBnvPN7PR++n6x+6M+6lSp0UO/fgURqA//4Xt7pxVMp+kc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Tcl3HAAAA3QAAAA8AAAAAAAAAAAAAAAAAmAIAAGRy&#10;cy9kb3ducmV2LnhtbFBLBQYAAAAABAAEAPUAAACMAwAAAAA=&#10;" fillcolor="black" stroked="f"/>
                      <v:oval id="Oval 3357" o:spid="_x0000_s1965" style="position:absolute;left:7;top:1834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XxscA&#10;AADdAAAADwAAAGRycy9kb3ducmV2LnhtbESPQWvCQBSE70L/w/IKvTWbVlNt6ioiiuJBqArF2yP7&#10;mkSzb8PuVtN/3xUKHoeZ+YYZTzvTiAs5X1tW8JKkIIgLq2suFRz2y+cRCB+QNTaWScEveZhOHnpj&#10;zLW98idddqEUEcI+RwVVCG0upS8qMugT2xJH79s6gyFKV0rt8BrhppGvafomDdYcFypsaV5Rcd79&#10;GAVuka2CPC8Xg9P29PVuN0d91JlST4/d7ANEoC7cw//ttVbQ72dDuL2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f18bHAAAA3QAAAA8AAAAAAAAAAAAAAAAAmAIAAGRy&#10;cy9kb3ducmV2LnhtbFBLBQYAAAAABAAEAPUAAACMAwAAAAA=&#10;" fillcolor="black" stroked="f"/>
                      <v:oval id="Oval 3358" o:spid="_x0000_s1966" style="position:absolute;left:9;top:183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DtMQA&#10;AADdAAAADwAAAGRycy9kb3ducmV2LnhtbERPy2oCMRTdC/5DuEJ3NWPtSJ1OFClKpQtBLYi7y+R2&#10;Hk5uhiTV8e+bRcHl4bzzZW9acSXna8sKJuMEBHFhdc2lgu/j5vkNhA/IGlvLpOBOHpaL4SDHTNsb&#10;7+l6CKWIIewzVFCF0GVS+qIig35sO+LI/VhnMEToSqkd3mK4aeVLksykwZpjQ4UdfVRUXA6/RoFb&#10;p59BXjbr12bXnOb266zPOlXqadSv3kEE6sND/O/eagXTaRrnxj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Q7TEAAAA3QAAAA8AAAAAAAAAAAAAAAAAmAIAAGRycy9k&#10;b3ducmV2LnhtbFBLBQYAAAAABAAEAPUAAACJAwAAAAA=&#10;" fillcolor="black" stroked="f"/>
                      <v:oval id="Oval 3359" o:spid="_x0000_s1967" style="position:absolute;left:5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r4sYA&#10;AADdAAAADwAAAGRycy9kb3ducmV2LnhtbESPQWvCQBSE70L/w/IK3symWkVTVxFLwYMoRg8eX7Ov&#10;SWz2bciuJv77bkHwOMzMN8x82ZlK3KhxpWUFb1EMgjizuuRcwen4NZiCcB5ZY2WZFNzJwXLx0ptj&#10;om3LB7qlPhcBwi5BBYX3dSKlywoy6CJbEwfvxzYGfZBNLnWDbYCbSg7jeCINlhwWCqxpXVD2m16N&#10;gnfaXdb0vTkPJ+m+rceri93qT6X6r93qA4Snzj/Dj/ZGKxiNxj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Fr4sYAAADdAAAADwAAAAAAAAAAAAAAAACYAgAAZHJz&#10;L2Rvd25yZXYueG1sUEsFBgAAAAAEAAQA9QAAAIsDAAAAAA==&#10;" fillcolor="#df6926" stroked="f"/>
                      <v:oval id="Oval 3360" o:spid="_x0000_s1968" style="position:absolute;left:6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IwsQA&#10;AADdAAAADwAAAGRycy9kb3ducmV2LnhtbERPTWvCQBC9C/0PyxR6M5uaGkqaVcRSyKEoTXvwOGan&#10;SWx2NmS3Jv579yB4fLzvfD2ZTpxpcK1lBc9RDIK4srrlWsHP98f8FYTzyBo7y6TgQg7Wq4dZjpm2&#10;I3/RufS1CCHsMlTQeN9nUrqqIYMusj1x4H7tYNAHONRSDziGcNPJRRyn0mDLoaHBnrYNVX/lv1Hw&#10;QrvTlo7FYZGW+7Ffbk72U78r9fQ4bd5AeJr8XXxzF1pBkqRhf3g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CMLEAAAA3QAAAA8AAAAAAAAAAAAAAAAAmAIAAGRycy9k&#10;b3ducmV2LnhtbFBLBQYAAAAABAAEAPUAAACJAwAAAAA=&#10;" fillcolor="#df6926" stroked="f"/>
                      <v:oval id="Oval 3361" o:spid="_x0000_s1969" style="position:absolute;left:7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tWcYA&#10;AADdAAAADwAAAGRycy9kb3ducmV2LnhtbESPT2vCQBTE70K/w/IK3szGf6GkriIWwYNUjD30+Jp9&#10;TWKzb0N2NfHbdwXB4zAzv2EWq97U4kqtqywrGEcxCOLc6ooLBV+n7egNhPPIGmvLpOBGDlbLl8EC&#10;U207PtI184UIEHYpKii9b1IpXV6SQRfZhjh4v7Y16INsC6lb7ALc1HISx4k0WHFYKLGhTUn5X3Yx&#10;Cmb0ed7Qz+57kmSHrpmvz3avP5QavvbrdxCeev8MP9o7rWA6TcZ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utWcYAAADdAAAADwAAAAAAAAAAAAAAAACYAgAAZHJz&#10;L2Rvd25yZXYueG1sUEsFBgAAAAAEAAQA9QAAAIsDAAAAAA==&#10;" fillcolor="#df6926" stroked="f"/>
                      <v:oval id="Oval 3362" o:spid="_x0000_s1970" style="position:absolute;left:7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zLscA&#10;AADdAAAADwAAAGRycy9kb3ducmV2LnhtbESPT2vCQBTE7wW/w/IKvdVNYxskuhFRCh6KpdGDx2f2&#10;mT9m34bs1qTf3i0Uehxm5jfMcjWaVtyod7VlBS/TCARxYXXNpYLj4f15DsJ5ZI2tZVLwQw5W2eRh&#10;iam2A3/RLfelCBB2KSqovO9SKV1RkUE3tR1x8C62N+iD7EupexwC3LQyjqJEGqw5LFTY0aai4pp/&#10;GwWvtG82dN6d4iT/HLq3dWM/9Fapp8dxvQDhafT/4b/2TiuYzZIY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ZMy7HAAAA3QAAAA8AAAAAAAAAAAAAAAAAmAIAAGRy&#10;cy9kb3ducmV2LnhtbFBLBQYAAAAABAAEAPUAAACMAwAAAAA=&#10;" fillcolor="#df6926" stroked="f"/>
                      <v:oval id="Oval 3363" o:spid="_x0000_s1971" style="position:absolute;left:8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tccA&#10;AADdAAAADwAAAGRycy9kb3ducmV2LnhtbESPT2vCQBTE7wW/w/IKvdVNTRskuhFRCh6KpdGDx2f2&#10;mT9m34bs1qTf3i0Uehxm5jfMcjWaVtyod7VlBS/TCARxYXXNpYLj4f15DsJ5ZI2tZVLwQw5W2eRh&#10;iam2A3/RLfelCBB2KSqovO9SKV1RkUE3tR1x8C62N+iD7EupexwC3LRyFkWJNFhzWKiwo01FxTX/&#10;Ngpead9s6Lw7zZL8c+je1o390Fulnh7H9QKEp9H/h//aO60gjpMY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VlrXHAAAA3QAAAA8AAAAAAAAAAAAAAAAAmAIAAGRy&#10;cy9kb3ducmV2LnhtbFBLBQYAAAAABAAEAPUAAACMAwAAAAA=&#10;" fillcolor="#df6926" stroked="f"/>
                      <v:oval id="Oval 3364" o:spid="_x0000_s1972" style="position:absolute;left:9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OwcYA&#10;AADdAAAADwAAAGRycy9kb3ducmV2LnhtbESPT2vCQBTE70K/w/IK3sym/gkldRVRBA+iNO2hx9fs&#10;axKbfRuyq4nf3hUEj8PM/IaZL3tTiwu1rrKs4C2KQRDnVldcKPj+2o7eQTiPrLG2TAqu5GC5eBnM&#10;MdW240+6ZL4QAcIuRQWl900qpctLMugi2xAH78+2Bn2QbSF1i12Am1qO4ziRBisOCyU2tC4p/8/O&#10;RsGUDqc1/e5+xkl27JrZ6mT3eqPU8LVffYDw1Ptn+NHeaQWTSTKF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wOwcYAAADdAAAADwAAAAAAAAAAAAAAAACYAgAAZHJz&#10;L2Rvd25yZXYueG1sUEsFBgAAAAAEAAQA9QAAAIsDAAAAAA==&#10;" fillcolor="#df6926" stroked="f"/>
                      <v:oval id="Oval 3365" o:spid="_x0000_s1973" style="position:absolute;left:10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rWsYA&#10;AADdAAAADwAAAGRycy9kb3ducmV2LnhtbESPT2vCQBTE7wW/w/IEb3XjvyCpq4gieJAWo4ceX7Ov&#10;STT7NmRXE7+9Wyh4HGbmN8xi1ZlK3KlxpWUFo2EEgjizuuRcwfm0e5+DcB5ZY2WZFDzIwWrZe1tg&#10;om3LR7qnPhcBwi5BBYX3dSKlywoy6Ia2Jg7er20M+iCbXOoG2wA3lRxHUSwNlhwWCqxpU1B2TW9G&#10;wZQ+Lxv62X+P4/SrrWfriz3orVKDfrf+AOGp86/wf3uvFUwm8Qz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CrWsYAAADdAAAADwAAAAAAAAAAAAAAAACYAgAAZHJz&#10;L2Rvd25yZXYueG1sUEsFBgAAAAAEAAQA9QAAAIsDAAAAAA==&#10;" fillcolor="#df6926" stroked="f"/>
                      <v:shape id="Freeform 3366" o:spid="_x0000_s1974" style="position:absolute;top:18344;width:0;height:0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FnsUA&#10;AADdAAAADwAAAGRycy9kb3ducmV2LnhtbESPS4vCQBCE7wv+h6GFvYhOXNcg0VFEdsXLHnyg1ybT&#10;eWCmJ2RGE/+9Iwh7LKrqK2qx6kwl7tS40rKC8SgCQZxaXXKu4HT8Hc5AOI+ssbJMCh7kYLXsfSww&#10;0bblPd0PPhcBwi5BBYX3dSKlSwsy6Ea2Jg5eZhuDPsgml7rBNsBNJb+iKJYGSw4LBda0KSi9Hm5G&#10;QcuXn9n6e7zNdHn+G0wRb9kAlfrsd+s5CE+d/w+/2zutYDKJY3i9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8WexQAAAN0AAAAPAAAAAAAAAAAAAAAAAJgCAABkcnMv&#10;ZG93bnJldi54bWxQSwUGAAAAAAQABAD1AAAAigMAAAAA&#10;" path="m12,c7,,3,3,,7,,21,,21,,21v3,4,7,7,12,7c20,28,26,22,26,14,26,6,20,,12,xe" fillcolor="#df6926" stroked="f">
                        <v:path arrowok="t" o:connecttype="custom" o:connectlocs="24,0;0,14;0,42;24,56;52,28;24,0" o:connectangles="0,0,0,0,0,0"/>
                      </v:shape>
                      <v:oval id="Oval 3367" o:spid="_x0000_s1975" style="position:absolute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QtscA&#10;AADdAAAADwAAAGRycy9kb3ducmV2LnhtbESPT2vCQBTE74LfYXlCb7pR21iiGxFLwYNUGnvo8TX7&#10;zB+zb0N2a9Jv7xYKPQ4z8xtmsx1MI27UucqygvksAkGcW11xoeDj/Dp9BuE8ssbGMin4IQfbdDza&#10;YKJtz+90y3whAoRdggpK79tESpeXZNDNbEscvIvtDPogu0LqDvsAN41cRFEsDVYcFkpsaV9Sfs2+&#10;jYJHeqv39HX4XMTZqW+fdrU96helHibDbg3C0+D/w3/tg1awXMYr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ukLbHAAAA3QAAAA8AAAAAAAAAAAAAAAAAmAIAAGRy&#10;cy9kb3ducmV2LnhtbFBLBQYAAAAABAAEAPUAAACMAwAAAAA=&#10;" fillcolor="#df6926" stroked="f"/>
                      <v:oval id="Oval 3368" o:spid="_x0000_s1976" style="position:absolute;left:1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ExMQA&#10;AADdAAAADwAAAGRycy9kb3ducmV2LnhtbERPTWvCQBC9C/0PyxR6M5uaGkqaVcRSyKEoTXvwOGan&#10;SWx2NmS3Jv579yB4fLzvfD2ZTpxpcK1lBc9RDIK4srrlWsHP98f8FYTzyBo7y6TgQg7Wq4dZjpm2&#10;I3/RufS1CCHsMlTQeN9nUrqqIYMusj1x4H7tYNAHONRSDziGcNPJRRyn0mDLoaHBnrYNVX/lv1Hw&#10;QrvTlo7FYZGW+7Ffbk72U78r9fQ4bd5AeJr8XXxzF1pBkqRhbng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xBMTEAAAA3QAAAA8AAAAAAAAAAAAAAAAAmAIAAGRycy9k&#10;b3ducmV2LnhtbFBLBQYAAAAABAAEAPUAAACJAwAAAAA=&#10;" fillcolor="#df6926" stroked="f"/>
                      <v:oval id="Oval 3369" o:spid="_x0000_s1977" style="position:absolute;left:2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hX8cA&#10;AADdAAAADwAAAGRycy9kb3ducmV2LnhtbESPT2vCQBTE74LfYXlCb7pR22CjGxFLwYNUGnvo8TX7&#10;zB+zb0N2a9Jv7xYKPQ4z8xtmsx1MI27UucqygvksAkGcW11xoeDj/DpdgXAeWWNjmRT8kINtOh5t&#10;MNG253e6Zb4QAcIuQQWl920ipctLMuhmtiUO3sV2Bn2QXSF1h32Am0YuoiiWBisOCyW2tC8pv2bf&#10;RsEjvdV7+jp8LuLs1LdPu9oe9YtSD5NhtwbhafD/4b/2QStYLuNn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9oV/HAAAA3QAAAA8AAAAAAAAAAAAAAAAAmAIAAGRy&#10;cy9kb3ducmV2LnhtbFBLBQYAAAAABAAEAPUAAACMAwAAAAA=&#10;" fillcolor="#df6926" stroked="f"/>
                      <v:oval id="Oval 3370" o:spid="_x0000_s1978" style="position:absolute;left:3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eH8IA&#10;AADdAAAADwAAAGRycy9kb3ducmV2LnhtbERPy4rCMBTdC/5DuII7TX0PHaOIMuBiUKwuXN5p7rTV&#10;5qY0GVv/frIQXB7Oe7luTSkeVLvCsoLRMAJBnFpdcKbgcv4afIBwHlljaZkUPMnBetXtLDHWtuET&#10;PRKfiRDCLkYFufdVLKVLczLohrYiDtyvrQ36AOtM6hqbEG5KOY6iuTRYcGjIsaJtTuk9+TMKpnS4&#10;belnfx3Pk2NTzTY3+613SvV77eYThKfWv8Uv914rmEwWYX94E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p4fwgAAAN0AAAAPAAAAAAAAAAAAAAAAAJgCAABkcnMvZG93&#10;bnJldi54bWxQSwUGAAAAAAQABAD1AAAAhwMAAAAA&#10;" fillcolor="#df6926" stroked="f"/>
                      <v:oval id="Oval 3371" o:spid="_x0000_s1979" style="position:absolute;left:3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7hMYA&#10;AADdAAAADwAAAGRycy9kb3ducmV2LnhtbESPT2vCQBTE70K/w/IK3nSj1j+kriJKwYMoRg8eX7Ov&#10;SWz2bchuTfrtXUHwOMzMb5j5sjWluFHtCssKBv0IBHFqdcGZgvPpqzcD4TyyxtIyKfgnB8vFW2eO&#10;sbYNH+mW+EwECLsYFeTeV7GULs3JoOvbijh4P7Y26IOsM6lrbALclHIYRRNpsOCwkGNF65zS3+TP&#10;KPig/XVN39vLcJIcmmq8utqd3ijVfW9XnyA8tf4Vfra3WsFoNB3A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I7hMYAAADdAAAADwAAAAAAAAAAAAAAAACYAgAAZHJz&#10;L2Rvd25yZXYueG1sUEsFBgAAAAAEAAQA9QAAAIsDAAAAAA==&#10;" fillcolor="#df6926" stroked="f"/>
                      <v:oval id="Oval 3372" o:spid="_x0000_s1980" style="position:absolute;left:4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l88cA&#10;AADdAAAADwAAAGRycy9kb3ducmV2LnhtbESPT2vCQBTE74LfYXlCb7oxtlqiGxFLwYNUGnvo8TX7&#10;zB+zb0N2a9Jv7xYKPQ4z8xtmsx1MI27UucqygvksAkGcW11xoeDj/Dp9BuE8ssbGMin4IQfbdDza&#10;YKJtz+90y3whAoRdggpK79tESpeXZNDNbEscvIvtDPogu0LqDvsAN42Mo2gpDVYcFkpsaV9Sfs2+&#10;jYJHeqv39HX4jJfZqW+fdrU96helHibDbg3C0+D/w3/tg1awWKxi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ApfPHAAAA3QAAAA8AAAAAAAAAAAAAAAAAmAIAAGRy&#10;cy9kb3ducmV2LnhtbFBLBQYAAAAABAAEAPUAAACMAwAAAAA=&#10;" fillcolor="#df6926" stroked="f"/>
                      <v:oval id="Oval 3373" o:spid="_x0000_s1981" style="position:absolute;left:15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AaMcA&#10;AADdAAAADwAAAGRycy9kb3ducmV2LnhtbESPT2vCQBTE7wW/w/KE3upGY7VENyKWgoeiNPbQ42v2&#10;mT9m34bs1sRv3xUKPQ4z8xtmvRlMI67UucqygukkAkGcW11xoeDz9Pb0AsJ5ZI2NZVJwIwebdPSw&#10;xkTbnj/omvlCBAi7BBWU3reJlC4vyaCb2JY4eGfbGfRBdoXUHfYBbho5i6KFNFhxWCixpV1J+SX7&#10;MQrmdKh39L3/mi2yY98+b2v7rl+VehwP2xUIT4P/D/+191pBHC9ju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MAGjHAAAA3QAAAA8AAAAAAAAAAAAAAAAAmAIAAGRy&#10;cy9kb3ducmV2LnhtbFBLBQYAAAAABAAEAPUAAACMAwAAAAA=&#10;" fillcolor="#df6926" stroked="f"/>
                      <v:oval id="Oval 3374" o:spid="_x0000_s1982" style="position:absolute;left:16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YHMUA&#10;AADdAAAADwAAAGRycy9kb3ducmV2LnhtbESPT2vCQBTE70K/w/IK3nRT/5O6ilgED1IxevD4mn1N&#10;YrNvQ3Y18du7BcHjMDO/YebL1pTiRrUrLCv46EcgiFOrC84UnI6b3gyE88gaS8uk4E4Olou3zhxj&#10;bRs+0C3xmQgQdjEqyL2vYildmpNB17cVcfB+bW3QB1lnUtfYBLgp5SCKJtJgwWEhx4rWOaV/ydUo&#10;GNH3ZU0/2/Ngkuybary62J3+Uqr73q4+QXhq/Sv8bG+1guFwOoL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ZgcxQAAAN0AAAAPAAAAAAAAAAAAAAAAAJgCAABkcnMv&#10;ZG93bnJldi54bWxQSwUGAAAAAAQABAD1AAAAigMAAAAA&#10;" fillcolor="#df6926" stroked="f"/>
                      <v:oval id="Oval 3375" o:spid="_x0000_s1983" style="position:absolute;left:17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9h8cA&#10;AADdAAAADwAAAGRycy9kb3ducmV2LnhtbESPT2vCQBTE70K/w/IK3symWv+QuopYCh5EMXrw+Jp9&#10;TWKzb0N2NfHbdwuCx2FmfsPMl52pxI0aV1pW8BbFIIgzq0vOFZyOX4MZCOeRNVaWScGdHCwXL705&#10;Jtq2fKBb6nMRIOwSVFB4XydSuqwggy6yNXHwfmxj0AfZ5FI32Aa4qeQwjifSYMlhocCa1gVlv+nV&#10;KHin3WVN35vzcJLu23q8utit/lSq/9qtPkB46vwz/GhvtILRaDqG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PYfHAAAA3QAAAA8AAAAAAAAAAAAAAAAAmAIAAGRy&#10;cy9kb3ducmV2LnhtbFBLBQYAAAAABAAEAPUAAACMAwAAAAA=&#10;" fillcolor="#df6926" stroked="f"/>
                      <v:oval id="Oval 3376" o:spid="_x0000_s1984" style="position:absolute;left:18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j8McA&#10;AADdAAAADwAAAGRycy9kb3ducmV2LnhtbESPT2vCQBTE74LfYXlCb7pR21iiGxFLwYNUGnvo8TX7&#10;zB+zb0N2a9Jv7xYKPQ4z8xtmsx1MI27UucqygvksAkGcW11xoeDj/Dp9BuE8ssbGMin4IQfbdDza&#10;YKJtz+90y3whAoRdggpK79tESpeXZNDNbEscvIvtDPogu0LqDvsAN41cRFEsDVYcFkpsaV9Sfs2+&#10;jYJHeqv39HX4XMTZqW+fdrU96helHibDbg3C0+D/w3/tg1awXK5i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7o/DHAAAA3QAAAA8AAAAAAAAAAAAAAAAAmAIAAGRy&#10;cy9kb3ducmV2LnhtbFBLBQYAAAAABAAEAPUAAACMAwAAAAA=&#10;" fillcolor="#df6926" stroked="f"/>
                      <v:oval id="Oval 3377" o:spid="_x0000_s1985" style="position:absolute;left:19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Ga8cA&#10;AADdAAAADwAAAGRycy9kb3ducmV2LnhtbESPT2vCQBTE74V+h+UVvNVN1RpJ3YgoBQ+lYvTg8Zl9&#10;zZ9m34bs1sRv3y0UPA4z8xtmuRpMI67UucqygpdxBII4t7riQsHp+P68AOE8ssbGMim4kYNV+viw&#10;xETbng90zXwhAoRdggpK79tESpeXZNCNbUscvC/bGfRBdoXUHfYBbho5iaK5NFhxWCixpU1J+Xf2&#10;YxTM6LPe0GV3nsyzfd++rmv7obdKjZ6G9RsIT4O/h//bO61gOo1j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3BmvHAAAA3QAAAA8AAAAAAAAAAAAAAAAAmAIAAGRy&#10;cy9kb3ducmV2LnhtbFBLBQYAAAAABAAEAPUAAACMAwAAAAA=&#10;" fillcolor="#df6926" stroked="f"/>
                      <v:oval id="Oval 3378" o:spid="_x0000_s1986" style="position:absolute;left:20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SGcIA&#10;AADdAAAADwAAAGRycy9kb3ducmV2LnhtbERPy4rCMBTdC/5DuII7TX0PHaOIMuBiUKwuXN5p7rTV&#10;5qY0GVv/frIQXB7Oe7luTSkeVLvCsoLRMAJBnFpdcKbgcv4afIBwHlljaZkUPMnBetXtLDHWtuET&#10;PRKfiRDCLkYFufdVLKVLczLohrYiDtyvrQ36AOtM6hqbEG5KOY6iuTRYcGjIsaJtTuk9+TMKpnS4&#10;belnfx3Pk2NTzTY3+613SvV77eYThKfWv8Uv914rmEwWYW54E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JIZwgAAAN0AAAAPAAAAAAAAAAAAAAAAAJgCAABkcnMvZG93&#10;bnJldi54bWxQSwUGAAAAAAQABAD1AAAAhwMAAAAA&#10;" fillcolor="#df6926" stroked="f"/>
                      <v:oval id="Oval 3379" o:spid="_x0000_s1987" style="position:absolute;left:20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3gscA&#10;AADdAAAADwAAAGRycy9kb3ducmV2LnhtbESPT2vCQBTE70K/w/IKvelGbdWmbkSUgodSMXro8TX7&#10;zJ9m34bsauK3dwuFHoeZ+Q2zXPWmFldqXWlZwXgUgSDOrC45V3A6vg8XIJxH1lhbJgU3crBKHgZL&#10;jLXt+EDX1OciQNjFqKDwvomldFlBBt3INsTBO9vWoA+yzaVusQtwU8tJFM2kwZLDQoENbQrKftKL&#10;UfBMn9WGvndfk1m675qXdWU/9Fapp8d+/QbCU+//w3/tnVYwnc5f4fdNeAIy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kN4LHAAAA3QAAAA8AAAAAAAAAAAAAAAAAmAIAAGRy&#10;cy9kb3ducmV2LnhtbFBLBQYAAAAABAAEAPUAAACMAwAAAAA=&#10;" fillcolor="#df6926" stroked="f"/>
                      <v:oval id="Oval 3380" o:spid="_x0000_s1988" style="position:absolute;left:10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uOMQA&#10;AADdAAAADwAAAGRycy9kb3ducmV2LnhtbERPy2rCQBTdC/7DcAV3ZlKtIqmTEBTBRak07aLL28xt&#10;Hs3cCZnRpH/fWRS6PJz3IZtMJ+40uMaygocoBkFcWt1wpeD97bzag3AeWWNnmRT8kIMsnc8OmGg7&#10;8ivdC1+JEMIuQQW1930ipStrMugi2xMH7ssOBn2AQyX1gGMIN51cx/FOGmw4NNTY07Gm8ru4GQWP&#10;9NIe6fPysd4V17Hf5q191iellospfwLhafL/4j/3RSvYbPZhf3gTn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L7jjEAAAA3QAAAA8AAAAAAAAAAAAAAAAAmAIAAGRycy9k&#10;b3ducmV2LnhtbFBLBQYAAAAABAAEAPUAAACJAwAAAAA=&#10;" fillcolor="#df6926" stroked="f"/>
                      <v:oval id="Oval 3381" o:spid="_x0000_s1989" style="position:absolute;left:11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Lo8cA&#10;AADdAAAADwAAAGRycy9kb3ducmV2LnhtbESPQWvCQBSE74X+h+UVvNWNxgZJXUUsQg5SadqDx2f2&#10;NYnNvg3ZNYn/visUehxm5htmtRlNI3rqXG1ZwWwagSAurK65VPD1uX9egnAeWWNjmRTcyMFm/fiw&#10;wlTbgT+oz30pAoRdigoq79tUSldUZNBNbUscvG/bGfRBdqXUHQ4Bbho5j6JEGqw5LFTY0q6i4ie/&#10;GgULer/s6Jyd5kl+HNqX7cUe9JtSk6dx+wrC0+j/w3/tTCuI4+UM7m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HS6PHAAAA3QAAAA8AAAAAAAAAAAAAAAAAmAIAAGRy&#10;cy9kb3ducmV2LnhtbFBLBQYAAAAABAAEAPUAAACMAwAAAAA=&#10;" fillcolor="#df6926" stroked="f"/>
                      <v:oval id="Oval 3382" o:spid="_x0000_s1990" style="position:absolute;left:11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V1McA&#10;AADdAAAADwAAAGRycy9kb3ducmV2LnhtbESPT2vCQBTE70K/w/IK3sym0YqkbkQsggepNO2hx9fs&#10;a/40+zZkVxO/fVcoeBxm5jfMejOaVlyod7VlBU9RDIK4sLrmUsHnx362AuE8ssbWMim4koNN9jBZ&#10;Y6rtwO90yX0pAoRdigoq77tUSldUZNBFtiMO3o/tDfog+1LqHocAN61M4ngpDdYcFirsaFdR8Zuf&#10;jYIFvTU7+j58Jcv8NHTP28Ye9atS08dx+wLC0+jv4f/2QSuYz1cJ3N6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V1dTHAAAA3QAAAA8AAAAAAAAAAAAAAAAAmAIAAGRy&#10;cy9kb3ducmV2LnhtbFBLBQYAAAAABAAEAPUAAACMAwAAAAA=&#10;" fillcolor="#df6926" stroked="f"/>
                      <v:oval id="Oval 3383" o:spid="_x0000_s1991" style="position:absolute;left:12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wT8YA&#10;AADdAAAADwAAAGRycy9kb3ducmV2LnhtbESPQWvCQBSE74L/YXmF3symxoqkriJKwUNRjD30+Jp9&#10;JtHs25DdmvjvXaHgcZiZb5j5sje1uFLrKssK3qIYBHFudcWFgu/j52gGwnlkjbVlUnAjB8vFcDDH&#10;VNuOD3TNfCEChF2KCkrvm1RKl5dk0EW2IQ7eybYGfZBtIXWLXYCbWo7jeCoNVhwWSmxoXVJ+yf6M&#10;ggntzmv63f6Mp9m+a95XZ/ulN0q9vvSrDxCeev8M/7e3WkGSzBJ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lwT8YAAADdAAAADwAAAAAAAAAAAAAAAACYAgAAZHJz&#10;L2Rvd25yZXYueG1sUEsFBgAAAAAEAAQA9QAAAIsDAAAAAA==&#10;" fillcolor="#df6926" stroked="f"/>
                      <v:oval id="Oval 3384" o:spid="_x0000_s1992" style="position:absolute;left:13;top:18344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oO8YA&#10;AADdAAAADwAAAGRycy9kb3ducmV2LnhtbESPT4vCMBTE7wt+h/CEva2pf1akGkUUwYO4WD14fDbP&#10;ttq8lCZr67c3Cwseh5n5DTNbtKYUD6pdYVlBvxeBIE6tLjhTcDpuviYgnEfWWFomBU9ysJh3PmYY&#10;a9vwgR6Jz0SAsItRQe59FUvp0pwMup6tiIN3tbVBH2SdSV1jE+CmlIMoGkuDBYeFHCta5ZTek1+j&#10;YET724ou2/NgnPw01ffyZnd6rdRnt11OQXhq/Tv8395qBcPhZAR/b8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oO8YAAADdAAAADwAAAAAAAAAAAAAAAACYAgAAZHJz&#10;L2Rvd25yZXYueG1sUEsFBgAAAAAEAAQA9QAAAIsDAAAAAA==&#10;" fillcolor="#df6926" stroked="f"/>
                      <v:oval id="Oval 3385" o:spid="_x0000_s1993" style="position:absolute;left:14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NoMUA&#10;AADdAAAADwAAAGRycy9kb3ducmV2LnhtbESPT4vCMBTE78J+h/AWvGm6/kOqUcRlwYMoVg8en82z&#10;rdu8lCba7rffCILHYWZ+w8yXrSnFg2pXWFbw1Y9AEKdWF5wpOB1/elMQziNrLC2Tgj9ysFx8dOYY&#10;a9vwgR6Jz0SAsItRQe59FUvp0pwMur6tiIN3tbVBH2SdSV1jE+CmlIMomkiDBYeFHCta55T+Jnej&#10;YES725oum/Ngkuybary62a3+Vqr72a5mIDy1/h1+tTdawXA4HcP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E2gxQAAAN0AAAAPAAAAAAAAAAAAAAAAAJgCAABkcnMv&#10;ZG93bnJldi54bWxQSwUGAAAAAAQABAD1AAAAigMAAAAA&#10;" fillcolor="#df6926" stroked="f"/>
                      <v:oval id="Oval 3386" o:spid="_x0000_s1994" style="position:absolute;left:15;top:18344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T18YA&#10;AADdAAAADwAAAGRycy9kb3ducmV2LnhtbESPQWvCQBSE7wX/w/IKvTWbqg2SuoooBQ+iGHvo8TX7&#10;TKLZtyG7mvjvXaHgcZiZb5jpvDe1uFLrKssKPqIYBHFudcWFgp/D9/sEhPPIGmvLpOBGDuazwcsU&#10;U2073tM184UIEHYpKii9b1IpXV6SQRfZhjh4R9sa9EG2hdQtdgFuajmM40QarDgslNjQsqT8nF2M&#10;gjFtT0v6W/8Ok2zXNZ+Lk93olVJvr/3iC4Sn3j/D/+21VjAaTRJ4vA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7T18YAAADdAAAADwAAAAAAAAAAAAAAAACYAgAAZHJz&#10;L2Rvd25yZXYueG1sUEsFBgAAAAAEAAQA9QAAAIsDAAAAAA==&#10;" fillcolor="#df6926" stroked="f"/>
                      <v:oval id="Oval 3387" o:spid="_x0000_s1995" style="position:absolute;left:5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7gccA&#10;AADdAAAADwAAAGRycy9kb3ducmV2LnhtbESPW2sCMRSE3wv+h3AE32pWrZdujSKiVHwQvEDx7bA5&#10;3V3dnCxJ1O2/b4RCH4eZ+YaZzhtTiTs5X1pW0OsmIIgzq0vOFZyO69cJCB+QNVaWScEPeZjPWi9T&#10;TLV98J7uh5CLCGGfooIihDqV0mcFGfRdWxNH79s6gyFKl0vt8BHhppL9JBlJgyXHhQJrWhaUXQ83&#10;o8Cthp9BXtert8vu8vVut2d91kOlOu1m8QEiUBP+w3/tjVYwGEzG8Hw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/+4HHAAAA3QAAAA8AAAAAAAAAAAAAAAAAmAIAAGRy&#10;cy9kb3ducmV2LnhtbFBLBQYAAAAABAAEAPUAAACMAwAAAAA=&#10;" fillcolor="black" stroked="f"/>
                      <v:oval id="Oval 3388" o:spid="_x0000_s1996" style="position:absolute;left:6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v88IA&#10;AADdAAAADwAAAGRycy9kb3ducmV2LnhtbERPy4rCMBTdC/MP4QruNPWJdowyiOLgQtAZEHeX5k5b&#10;bW5KErXz92YhuDyc93zZmErcyfnSsoJ+LwFBnFldcq7g92fTnYLwAVljZZkU/JOH5eKjNcdU2wcf&#10;6H4MuYgh7FNUUIRQp1L6rCCDvmdr4sj9WWcwROhyqR0+Yrip5CBJJtJgybGhwJpWBWXX480ocOvx&#10;NsjrZj267C+nmd2d9VmPleq0m69PEIGa8Ba/3N9awXA4jX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G/zwgAAAN0AAAAPAAAAAAAAAAAAAAAAAJgCAABkcnMvZG93&#10;bnJldi54bWxQSwUGAAAAAAQABAD1AAAAhwMAAAAA&#10;" fillcolor="black" stroked="f"/>
                      <v:oval id="Oval 3389" o:spid="_x0000_s1997" style="position:absolute;left:7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KaMYA&#10;AADdAAAADwAAAGRycy9kb3ducmV2LnhtbESPQWsCMRSE70L/Q3gFb5pt1aKrUYooLR6EroJ4e2xe&#10;d1c3L0uS6vrvG0HwOMzMN8xs0ZpaXMj5yrKCt34Cgji3uuJCwX637o1B+ICssbZMCm7kYTF/6cww&#10;1fbKP3TJQiEihH2KCsoQmlRKn5dk0PdtQxy9X+sMhihdIbXDa4SbWr4nyYc0WHFcKLGhZUn5Ofsz&#10;Ctxq9BXkeb0anranw8RujvqoR0p1X9vPKYhAbXiGH+1vrWAwGE/g/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KaMYAAADdAAAADwAAAAAAAAAAAAAAAACYAgAAZHJz&#10;L2Rvd25yZXYueG1sUEsFBgAAAAAEAAQA9QAAAIsDAAAAAA==&#10;" fillcolor="black" stroked="f"/>
                      <v:oval id="Oval 3390" o:spid="_x0000_s1998" style="position:absolute;left:8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1KMIA&#10;AADdAAAADwAAAGRycy9kb3ducmV2LnhtbERPy4rCMBTdC/MP4QruNPXJ2DHKIIqDC0FHEHeX5k5b&#10;bW5KErXz92YhuDyc92zRmErcyfnSsoJ+LwFBnFldcq7g+LvufoLwAVljZZkU/JOHxfyjNcNU2wfv&#10;6X4IuYgh7FNUUIRQp1L6rCCDvmdr4sj9WWcwROhyqR0+Yrip5CBJJtJgybGhwJqWBWXXw80ocKvx&#10;JsjrejW67C6nqd2e9VmPleq0m+8vEIGa8Ba/3D9awXA4jf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/UowgAAAN0AAAAPAAAAAAAAAAAAAAAAAJgCAABkcnMvZG93&#10;bnJldi54bWxQSwUGAAAAAAQABAD1AAAAhwMAAAAA&#10;" fillcolor="black" stroked="f"/>
                      <v:oval id="Oval 3391" o:spid="_x0000_s1999" style="position:absolute;left:8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Qs8YA&#10;AADdAAAADwAAAGRycy9kb3ducmV2LnhtbESPQWsCMRSE70L/Q3gFb5q1atGtUYooLR6EroJ4e2xe&#10;d1c3L0uS6vrvG0HwOMzMN8xs0ZpaXMj5yrKCQT8BQZxbXXGhYL9b9yYgfEDWWFsmBTfysJi/dGaY&#10;anvlH7pkoRARwj5FBWUITSqlz0sy6Pu2IY7er3UGQ5SukNrhNcJNLd+S5F0arDgulNjQsqT8nP0Z&#10;BW41/gryvF6NTtvTYWo3R33UY6W6r+3nB4hAbXiGH+1vrWA4nA7g/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NQs8YAAADdAAAADwAAAAAAAAAAAAAAAACYAgAAZHJz&#10;L2Rvd25yZXYueG1sUEsFBgAAAAAEAAQA9QAAAIsDAAAAAA==&#10;" fillcolor="black" stroked="f"/>
                      <v:oval id="Oval 3392" o:spid="_x0000_s2000" style="position:absolute;left:9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OxMcA&#10;AADdAAAADwAAAGRycy9kb3ducmV2LnhtbESPQWvCQBSE70L/w/IK3nRTrVLTrFJEsXgQtIWS2yP7&#10;mkSzb8Puqum/7wqCx2FmvmGyRWcacSHna8sKXoYJCOLC6ppLBd9f68EbCB+QNTaWScEfeVjMn3oZ&#10;ptpeeU+XQyhFhLBPUUEVQptK6YuKDPqhbYmj92udwRClK6V2eI1w08hRkkylwZrjQoUtLSsqToez&#10;UeBWk02Qp/Xq9bg7/szsNte5nijVf+4+3kEE6sIjfG9/agXj8WwEt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RzsTHAAAA3QAAAA8AAAAAAAAAAAAAAAAAmAIAAGRy&#10;cy9kb3ducmV2LnhtbFBLBQYAAAAABAAEAPUAAACMAwAAAAA=&#10;" fillcolor="black" stroked="f"/>
                      <v:oval id="Oval 3393" o:spid="_x0000_s2001" style="position:absolute;left:10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1rX8cA&#10;AADdAAAADwAAAGRycy9kb3ducmV2LnhtbESPQWvCQBSE74X+h+UVetNNGy01dSOlKIoHQVso3h7Z&#10;1yQm+zbsrhr/vSsIPQ4z8w0znfWmFSdyvras4GWYgCAurK65VPDzvRi8g/ABWWNrmRRcyMMsf3yY&#10;Yqbtmbd02oVSRAj7DBVUIXSZlL6oyKAf2o44en/WGQxRulJqh+cIN618TZI3abDmuFBhR18VFc3u&#10;aBS4+XgZZLOYjw6bw+/Ervd6r8dKPT/1nx8gAvXhP3xvr7SCNJ2k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da1/HAAAA3QAAAA8AAAAAAAAAAAAAAAAAmAIAAGRy&#10;cy9kb3ducmV2LnhtbFBLBQYAAAAABAAEAPUAAACMAwAAAAA=&#10;" fillcolor="black" stroked="f"/>
                      <v:oval id="Oval 3394" o:spid="_x0000_s2002" style="position:absolute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zK8cA&#10;AADdAAAADwAAAGRycy9kb3ducmV2LnhtbESPW2vCQBSE34X+h+UIvtWN9YKmWaUUpaUPgheQvB2y&#10;p0k0ezbsrpr++26h4OMwM98w2aozjbiR87VlBaNhAoK4sLrmUsHxsHmeg/ABWWNjmRT8kIfV8qmX&#10;YartnXd024dSRAj7FBVUIbSplL6oyKAf2pY4et/WGQxRulJqh/cIN418SZKZNFhzXKiwpfeKisv+&#10;ahS49fQjyMtmPTlvz6eF/cp1rqdKDfrd2yuIQF14hP/bn1rBeLyYwN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08yvHAAAA3QAAAA8AAAAAAAAAAAAAAAAAmAIAAGRy&#10;cy9kb3ducmV2LnhtbFBLBQYAAAAABAAEAPUAAACMAwAAAAA=&#10;" fillcolor="black" stroked="f"/>
                      <v:oval id="Oval 3395" o:spid="_x0000_s2003" style="position:absolute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WsMcA&#10;AADdAAAADwAAAGRycy9kb3ducmV2LnhtbESPT2sCMRTE7wW/Q3hCb5pVu1K3G0WK0uKhUC0Ub4/N&#10;c/+4eVmSVLffvhGEHoeZ+Q2Tr3rTigs5X1tWMBknIIgLq2suFXwdtqNnED4ga2wtk4Jf8rBaDh5y&#10;zLS98idd9qEUEcI+QwVVCF0mpS8qMujHtiOO3sk6gyFKV0rt8BrhppXTJJlLgzXHhQo7eq2oOO9/&#10;jAK3Sd+CPG83T81H872wu6M+6lSpx2G/fgERqA//4Xv7XSuYzRY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4VrDHAAAA3QAAAA8AAAAAAAAAAAAAAAAAmAIAAGRy&#10;cy9kb3ducmV2LnhtbFBLBQYAAAAABAAEAPUAAACMAwAAAAA=&#10;" fillcolor="black" stroked="f"/>
                      <v:oval id="Oval 3396" o:spid="_x0000_s2004" style="position:absolute;left:1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Ix8cA&#10;AADdAAAADwAAAGRycy9kb3ducmV2LnhtbESPW2sCMRSE34X+h3AE3zRrvaBbo5SiWHwQvID4dtic&#10;7q5uTpYk6vbfNwXBx2FmvmFmi8ZU4k7Ol5YV9HsJCOLM6pJzBcfDqjsB4QOyxsoyKfglD4v5W2uG&#10;qbYP3tF9H3IRIexTVFCEUKdS+qwgg75na+Lo/VhnMETpcqkdPiLcVPI9ScbSYMlxocCavgrKrvub&#10;UeCWo3WQ19VyeNleTlO7OeuzHinVaTefHyACNeEVfra/tYLBYDqG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qyMfHAAAA3QAAAA8AAAAAAAAAAAAAAAAAmAIAAGRy&#10;cy9kb3ducmV2LnhtbFBLBQYAAAAABAAEAPUAAACMAwAAAAA=&#10;" fillcolor="black" stroked="f"/>
                      <v:oval id="Oval 3397" o:spid="_x0000_s2005" style="position:absolute;left:2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tXMcA&#10;AADdAAAADwAAAGRycy9kb3ducmV2LnhtbESPW2sCMRSE3wX/QziCbzXrtXW7UUpRLD4ItYXi22Fz&#10;uhc3J0sSdfvvm0LBx2FmvmGydWcacSXnK8sKxqMEBHFudcWFgs+P7cMTCB+QNTaWScEPeViv+r0M&#10;U21v/E7XYyhEhLBPUUEZQptK6fOSDPqRbYmj922dwRClK6R2eItw08hJkiykwYrjQoktvZaUn48X&#10;o8Bt5rsgz9vNrD7UX0u7P+mTnis1HHQvzyACdeEe/m+/aQXT6fIR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mbVzHAAAA3QAAAA8AAAAAAAAAAAAAAAAAmAIAAGRy&#10;cy9kb3ducmV2LnhtbFBLBQYAAAAABAAEAPUAAACMAwAAAAA=&#10;" fillcolor="black" stroked="f"/>
                      <v:oval id="Oval 3398" o:spid="_x0000_s2006" style="position:absolute;left:3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n5LsIA&#10;AADdAAAADwAAAGRycy9kb3ducmV2LnhtbERPy4rCMBTdC/MP4QruNPXJ2DHKIIqDC0FHEHeX5k5b&#10;bW5KErXz92YhuDyc92zRmErcyfnSsoJ+LwFBnFldcq7g+LvufoLwAVljZZkU/JOHxfyjNcNU2wfv&#10;6X4IuYgh7FNUUIRQp1L6rCCDvmdr4sj9WWcwROhyqR0+Yrip5CBJJtJgybGhwJqWBWXXw80ocKvx&#10;JsjrejW67C6nqd2e9VmPleq0m+8vEIGa8Ba/3D9awXA4jX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fkuwgAAAN0AAAAPAAAAAAAAAAAAAAAAAJgCAABkcnMvZG93&#10;bnJldi54bWxQSwUGAAAAAAQABAD1AAAAhwMAAAAA&#10;" fillcolor="black" stroked="f"/>
                      <v:oval id="Oval 3399" o:spid="_x0000_s2007" style="position:absolute;left:4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ctccA&#10;AADdAAAADwAAAGRycy9kb3ducmV2LnhtbESPT2sCMRTE74V+h/AKvWm2tRZ3NSulKEoPglYQb4/N&#10;6/5x87IkUbff3hSEHoeZ+Q0zm/emFRdyvras4GWYgCAurK65VLD/Xg4mIHxA1thaJgW/5GGePz7M&#10;MNP2ylu67EIpIoR9hgqqELpMSl9UZNAPbUccvR/rDIYoXSm1w2uEm1a+Jsm7NFhzXKiwo8+KitPu&#10;bBS4xXgV5Gm5eGs2zSG1X0d91GOlnp/6jymIQH34D9/ba61gNEpT+HsTn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1XLXHAAAA3QAAAA8AAAAAAAAAAAAAAAAAmAIAAGRy&#10;cy9kb3ducmV2LnhtbFBLBQYAAAAABAAEAPUAAACMAwAAAAA=&#10;" fillcolor="black" stroked="f"/>
                      <v:oval id="Oval 3400" o:spid="_x0000_s2008" style="position:absolute;left:4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tysIA&#10;AADdAAAADwAAAGRycy9kb3ducmV2LnhtbERPy4rCMBTdC/5DuIK7MfXJTDWKiOLgQlAHBneX5tpW&#10;m5uSRO38vVkMuDyc92zRmEo8yPnSsoJ+LwFBnFldcq7g57T5+AThA7LGyjIp+CMPi3m7NcNU2ycf&#10;6HEMuYgh7FNUUIRQp1L6rCCDvmdr4shdrDMYInS51A6fMdxUcpAkE2mw5NhQYE2rgrLb8W4UuPV4&#10;G+Rtsx5d99ffL7s767MeK9XtNMspiEBNeIv/3d9awXCUxP3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63KwgAAAN0AAAAPAAAAAAAAAAAAAAAAAJgCAABkcnMvZG93&#10;bnJldi54bWxQSwUGAAAAAAQABAD1AAAAhwMAAAAA&#10;" fillcolor="black" stroked="f"/>
                      <v:oval id="Oval 3401" o:spid="_x0000_s2009" style="position:absolute;left:16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IUcYA&#10;AADdAAAADwAAAGRycy9kb3ducmV2LnhtbESPQWsCMRSE70L/Q3gFb5q1atHVKEUUSw+CVhBvj81z&#10;d3XzsiRR13/fFASPw8x8w0znjanEjZwvLSvodRMQxJnVJecK9r+rzgiED8gaK8uk4EEe5rO31hRT&#10;be+8pdsu5CJC2KeooAihTqX0WUEGfdfWxNE7WWcwROlyqR3eI9xU8iNJPqXBkuNCgTUtCsouu6tR&#10;4JbDdZCX1XJw3pwPY/tz1Ec9VKr93nxNQARqwiv8bH9rBf1B0oP/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MIUcYAAADdAAAADwAAAAAAAAAAAAAAAACYAgAAZHJz&#10;L2Rvd25yZXYueG1sUEsFBgAAAAAEAAQA9QAAAIsDAAAAAA==&#10;" fillcolor="black" stroked="f"/>
                      <v:oval id="Oval 3402" o:spid="_x0000_s2010" style="position:absolute;left:16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WJsYA&#10;AADdAAAADwAAAGRycy9kb3ducmV2LnhtbESPT2sCMRTE74LfIbxCb5qt/6hbo4goSg+CWhBvj83r&#10;7urmZUlSXb+9KQgeh5n5DTOZNaYSV3K+tKzgo5uAIM6sLjlX8HNYdT5B+ICssbJMCu7kYTZttyaY&#10;anvjHV33IRcRwj5FBUUIdSqlzwoy6Lu2Jo7er3UGQ5Qul9rhLcJNJXtJMpIGS44LBda0KCi77P+M&#10;ArccroO8rJaD8/Z8HNvvkz7poVLvb838C0SgJrzCz/ZGK+gPkh78v4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GWJsYAAADdAAAADwAAAAAAAAAAAAAAAACYAgAAZHJz&#10;L2Rvd25yZXYueG1sUEsFBgAAAAAEAAQA9QAAAIsDAAAAAA==&#10;" fillcolor="black" stroked="f"/>
                      <v:oval id="Oval 3403" o:spid="_x0000_s2011" style="position:absolute;left:17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zvccA&#10;AADdAAAADwAAAGRycy9kb3ducmV2LnhtbESPT2sCMRTE74V+h/AEbzVr1aLrRilFafFQ6FYQb4/N&#10;c/+4eVmSqNtv3wiFHoeZ+Q2TrXvTiis5X1tWMB4lIIgLq2suFey/t09zED4ga2wtk4If8rBePT5k&#10;mGp74y+65qEUEcI+RQVVCF0qpS8qMuhHtiOO3sk6gyFKV0rt8BbhppXPSfIiDdYcFyrs6K2i4pxf&#10;jAK3mb0Hed5ups1nc1jY3VEf9Uyp4aB/XYII1If/8F/7QyuYTJMJ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9M73HAAAA3QAAAA8AAAAAAAAAAAAAAAAAmAIAAGRy&#10;cy9kb3ducmV2LnhtbFBLBQYAAAAABAAEAPUAAACMAwAAAAA=&#10;" fillcolor="black" stroked="f"/>
                      <v:oval id="Oval 3404" o:spid="_x0000_s2012" style="position:absolute;left:18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ryccA&#10;AADdAAAADwAAAGRycy9kb3ducmV2LnhtbESPT2sCMRTE7wW/Q3hCbzWrXYuuZkWK0tKDUBXE22Pz&#10;3D9uXpYk1e23bwqFHoeZ+Q2zXPWmFTdyvrasYDxKQBAXVtdcKjgetk8zED4ga2wtk4Jv8rDKBw9L&#10;zLS98yfd9qEUEcI+QwVVCF0mpS8qMuhHtiOO3sU6gyFKV0rt8B7hppWTJHmRBmuOCxV29FpRcd1/&#10;GQVuM30L8rrdpM2uOc3tx1mf9VSpx2G/XoAI1If/8F/7XSt4Tp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Uq8nHAAAA3QAAAA8AAAAAAAAAAAAAAAAAmAIAAGRy&#10;cy9kb3ducmV2LnhtbFBLBQYAAAAABAAEAPUAAACMAwAAAAA=&#10;" fillcolor="black" stroked="f"/>
                      <v:oval id="Oval 3405" o:spid="_x0000_s2013" style="position:absolute;left:19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OUscA&#10;AADdAAAADwAAAGRycy9kb3ducmV2LnhtbESPT2sCMRTE70K/Q3iF3jTb1i12a1ZKUSwehKog3h6b&#10;1/3j5mVJUl2/fSMIHoeZ+Q0znfWmFSdyvras4HmUgCAurK65VLDbLoYTED4ga2wtk4ILeZjlD4Mp&#10;Ztqe+YdOm1CKCGGfoYIqhC6T0hcVGfQj2xFH79c6gyFKV0rt8BzhppUvSfImDdYcFyrs6Kui4rj5&#10;MwrcPF0GeVzMx8262b/b1UEfdKrU02P/+QEiUB/u4Vv7Wyt4HScpXN/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DlLHAAAA3QAAAA8AAAAAAAAAAAAAAAAAmAIAAGRy&#10;cy9kb3ducmV2LnhtbFBLBQYAAAAABAAEAPUAAACMAwAAAAA=&#10;" fillcolor="black" stroked="f"/>
                      <v:oval id="Oval 3406" o:spid="_x0000_s2014" style="position:absolute;left:20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QJccA&#10;AADdAAAADwAAAGRycy9kb3ducmV2LnhtbESPQWvCQBSE74X+h+UVequbWpWaZpUiiuJBaFoQb4/s&#10;axLNvg27a4z/vlsQPA4z8w2TzXvTiI6cry0reB0kIIgLq2suFfx8r17eQfiArLGxTAqu5GE+e3zI&#10;MNX2wl/U5aEUEcI+RQVVCG0qpS8qMugHtiWO3q91BkOUrpTa4SXCTSOHSTKRBmuOCxW2tKioOOVn&#10;o8Atx+sgT6vl6Lg77qd2e9AHPVbq+an//AARqA/38K290QreRskE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KkCXHAAAA3QAAAA8AAAAAAAAAAAAAAAAAmAIAAGRy&#10;cy9kb3ducmV2LnhtbFBLBQYAAAAABAAEAPUAAACMAwAAAAA=&#10;" fillcolor="black" stroked="f"/>
                      <v:oval id="Oval 3407" o:spid="_x0000_s2015" style="position:absolute;left:20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1vscA&#10;AADdAAAADwAAAGRycy9kb3ducmV2LnhtbESPT2sCMRTE70K/Q3iF3mq2rbZ2u1FEFMWDUCsUb4/N&#10;6/5x87IkUddvb4SCx2FmfsNkk8404kTOV5YVvPQTEMS51RUXCnY/i+cRCB+QNTaWScGFPEzGD70M&#10;U23P/E2nbShEhLBPUUEZQptK6fOSDPq+bYmj92edwRClK6R2eI5w08jXJHmXBiuOCyW2NCspP2yP&#10;RoGbD5dBHhbzQb2pfz/teq/3eqjU02M3/QIRqAv38H97pRW8DZIPuL2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GNb7HAAAA3QAAAA8AAAAAAAAAAAAAAAAAmAIAAGRy&#10;cy9kb3ducmV2LnhtbFBLBQYAAAAABAAEAPUAAACMAwAAAAA=&#10;" fillcolor="black" stroked="f"/>
                      <v:oval id="Oval 3408" o:spid="_x0000_s2016" style="position:absolute;left:10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hzMIA&#10;AADdAAAADwAAAGRycy9kb3ducmV2LnhtbERPy4rCMBTdC/5DuIK7MfXJTDWKiOLgQlAHBneX5tpW&#10;m5uSRO38vVkMuDyc92zRmEo8yPnSsoJ+LwFBnFldcq7g57T5+AThA7LGyjIp+CMPi3m7NcNU2ycf&#10;6HEMuYgh7FNUUIRQp1L6rCCDvmdr4shdrDMYInS51A6fMdxUcpAkE2mw5NhQYE2rgrLb8W4UuPV4&#10;G+Rtsx5d99ffL7s767MeK9XtNMspiEBNeIv/3d9awXCUxLn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aHMwgAAAN0AAAAPAAAAAAAAAAAAAAAAAJgCAABkcnMvZG93&#10;bnJldi54bWxQSwUGAAAAAAQABAD1AAAAhwMAAAAA&#10;" fillcolor="black" stroked="f"/>
                      <v:oval id="Oval 3409" o:spid="_x0000_s2017" style="position:absolute;left:11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EV8YA&#10;AADdAAAADwAAAGRycy9kb3ducmV2LnhtbESPQWsCMRSE74X+h/AKvWnWVkVXo5SiVDwIroJ4e2ye&#10;u6ublyVJdfvvjSD0OMzMN8x03ppaXMn5yrKCXjcBQZxbXXGhYL9bdkYgfEDWWFsmBX/kYT57fZli&#10;qu2Nt3TNQiEihH2KCsoQmlRKn5dk0HdtQxy9k3UGQ5SukNrhLcJNLT+SZCgNVhwXSmzou6T8kv0a&#10;BW4x+Anyslz0z5vzYWzXR33UA6Xe39qvCYhAbfgPP9srreCzn4z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UEV8YAAADdAAAADwAAAAAAAAAAAAAAAACYAgAAZHJz&#10;L2Rvd25yZXYueG1sUEsFBgAAAAAEAAQA9QAAAIsDAAAAAA==&#10;" fillcolor="black" stroked="f"/>
                      <v:oval id="Oval 3410" o:spid="_x0000_s2018" style="position:absolute;left:12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7F8MA&#10;AADdAAAADwAAAGRycy9kb3ducmV2LnhtbERPy4rCMBTdC/MP4Q6409TxgVajDIOizELwAeLu0txp&#10;q81NSaLWv58sBJeH854tGlOJOzlfWlbQ6yYgiDOrS84VHA+rzhiED8gaK8uk4EkeFvOP1gxTbR+8&#10;o/s+5CKGsE9RQRFCnUrps4IM+q6tiSP3Z53BEKHLpXb4iOGmkl9JMpIGS44NBdb0U1B23d+MArcc&#10;roO8rpaDy/Zymtjfsz7roVLtz+Z7CiJQE97il3ujFfQHvbg/vo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Y7F8MAAADdAAAADwAAAAAAAAAAAAAAAACYAgAAZHJzL2Rv&#10;d25yZXYueG1sUEsFBgAAAAAEAAQA9QAAAIgDAAAAAA==&#10;" fillcolor="black" stroked="f"/>
                      <v:oval id="Oval 3411" o:spid="_x0000_s2019" style="position:absolute;left:12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ejMcA&#10;AADdAAAADwAAAGRycy9kb3ducmV2LnhtbESPT2sCMRTE74V+h/AKvdXsWhVdzYoUpdJDoSqIt8fm&#10;uX/cvCxJqttvbwqFHoeZ+Q2zWPamFVdyvrasIB0kIIgLq2suFRz2m5cpCB+QNbaWScEPeVjmjw8L&#10;zLS98Rddd6EUEcI+QwVVCF0mpS8qMugHtiOO3tk6gyFKV0rt8BbhppXDJJlIgzXHhQo7equouOy+&#10;jQK3Hr8HedmsR81nc5zZj5M+6bFSz0/9ag4iUB/+w3/trVbwOkpT+H0Tn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6nozHAAAA3QAAAA8AAAAAAAAAAAAAAAAAmAIAAGRy&#10;cy9kb3ducmV2LnhtbFBLBQYAAAAABAAEAPUAAACMAwAAAAA=&#10;" fillcolor="black" stroked="f"/>
                      <v:oval id="Oval 3412" o:spid="_x0000_s2020" style="position:absolute;left:13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A+8YA&#10;AADdAAAADwAAAGRycy9kb3ducmV2LnhtbESPW2sCMRSE3wv9D+EUfKtZr9jtRimiWPogeAHx7bA5&#10;3YubkyWJuv77plDo4zAz3zDZojONuJHzlWUFg34Cgji3uuJCwfGwfp2B8AFZY2OZFDzIw2L+/JRh&#10;qu2dd3Tbh0JECPsUFZQhtKmUPi/JoO/bljh639YZDFG6QmqH9wg3jRwmyVQarDgulNjSsqT8sr8a&#10;BW412QR5Wa/G9bY+vdmvsz7riVK9l+7jHUSgLvyH/9qfWsFoPBj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gA+8YAAADdAAAADwAAAAAAAAAAAAAAAACYAgAAZHJz&#10;L2Rvd25yZXYueG1sUEsFBgAAAAAEAAQA9QAAAIsDAAAAAA==&#10;" fillcolor="black" stroked="f"/>
                      <v:oval id="Oval 3413" o:spid="_x0000_s2021" style="position:absolute;left:14;top:1834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lYMcA&#10;AADdAAAADwAAAGRycy9kb3ducmV2LnhtbESPW2sCMRSE34X+h3AKvtWsV9rtRimitPgguC0U3w6b&#10;0724OVmSqNt/3wgFH4eZ+YbJVr1pxYWcry0rGI8SEMSF1TWXCr4+t0/PIHxA1thaJgW/5GG1fBhk&#10;mGp75QNd8lCKCGGfooIqhC6V0hcVGfQj2xFH78c6gyFKV0rt8BrhppWTJFlIgzXHhQo7WldUnPKz&#10;UeA28/cgT9vNrNk33y92d9RHPVdq+Ni/vYII1Id7+L/9oRVMZ+M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kpWDHAAAA3QAAAA8AAAAAAAAAAAAAAAAAmAIAAGRy&#10;cy9kb3ducmV2LnhtbFBLBQYAAAAABAAEAPUAAACMAwAAAAA=&#10;" fillcolor="black" stroked="f"/>
                      <v:oval id="Oval 3414" o:spid="_x0000_s2022" style="position:absolute;left:15;top:1834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09FMcA&#10;AADdAAAADwAAAGRycy9kb3ducmV2LnhtbESPT2sCMRTE70K/Q3gFb5q1rqXdmpUiisVDobZQvD02&#10;r/vHzcuSRF2/fSMIHoeZ+Q0zX/SmFSdyvrasYDJOQBAXVtdcKvj5Xo9eQPiArLG1TAou5GGRPwzm&#10;mGl75i867UIpIoR9hgqqELpMSl9UZNCPbUccvT/rDIYoXSm1w3OEm1Y+JcmzNFhzXKiwo2VFxWF3&#10;NArcarYJ8rBepc1n8/tqt3u91zOlho/9+xuIQH24h2/tD61gmk5S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NPRTHAAAA3QAAAA8AAAAAAAAAAAAAAAAAmAIAAGRy&#10;cy9kb3ducmV2LnhtbFBLBQYAAAAABAAEAPUAAACMAwAAAAA=&#10;" fillcolor="black" stroked="f"/>
                      <v:oval id="Oval 3415" o:spid="_x0000_s2023" style="position:absolute;left:10;top:183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VQscA&#10;AADdAAAADwAAAGRycy9kb3ducmV2LnhtbESPQWvCQBSE70L/w/IKvekmNoqkrhIsBQ+lYtqDx9fs&#10;axKbfRuy2yT+e7cgeBxm5htmvR1NI3rqXG1ZQTyLQBAXVtdcKvj6fJuuQDiPrLGxTAou5GC7eZis&#10;MdV24CP1uS9FgLBLUUHlfZtK6YqKDLqZbYmD92M7gz7IrpS6wyHATSPnUbSUBmsOCxW2tKuo+M3/&#10;jIKEPs47+t6f5sv8MLSL7Gzf9atST49j9gLC0+jv4Vt7rxU8J/EC/t+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cFULHAAAA3QAAAA8AAAAAAAAAAAAAAAAAmAIAAGRy&#10;cy9kb3ducmV2LnhtbFBLBQYAAAAABAAEAPUAAACMAwAAAAA=&#10;" fillcolor="#df6926" stroked="f"/>
                      <v:oval id="Oval 3416" o:spid="_x0000_s2024" style="position:absolute;left:12;top:183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LNcYA&#10;AADdAAAADwAAAGRycy9kb3ducmV2LnhtbESPT2vCQBTE70K/w/IK3nTjv1Ciq4hF8CCWpj14fGaf&#10;SWz2bciuJn57tyB4HGbmN8xi1ZlK3KhxpWUFo2EEgjizuuRcwe/PdvABwnlkjZVlUnAnB6vlW2+B&#10;ibYtf9Mt9bkIEHYJKii8rxMpXVaQQTe0NXHwzrYx6INscqkbbAPcVHIcRbE0WHJYKLCmTUHZX3o1&#10;CqZ0uGzotDuO4/SrrWfri93rT6X67916DsJT51/hZ3unFUymoxj+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6LNcYAAADdAAAADwAAAAAAAAAAAAAAAACYAgAAZHJz&#10;L2Rvd25yZXYueG1sUEsFBgAAAAAEAAQA9QAAAIsDAAAAAA==&#10;" fillcolor="#df6926" stroked="f"/>
                      <v:oval id="Oval 3417" o:spid="_x0000_s2025" style="position:absolute;left:14;top:183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IursUA&#10;AADdAAAADwAAAGRycy9kb3ducmV2LnhtbESPT2vCQBTE70K/w/IK3nTjf0ldRRTBQ6kYPXh8zb4m&#10;sdm3Ibua+O27BcHjMDO/YRar1pTiTrUrLCsY9CMQxKnVBWcKzqddbw7CeWSNpWVS8CAHq+VbZ4Gx&#10;tg0f6Z74TAQIuxgV5N5XsZQuzcmg69uKOHg/tjbog6wzqWtsAtyUchhFU2mw4LCQY0WbnNLf5GYU&#10;jOnruqHv/WU4TQ5NNVlf7afeKtV9b9cfIDy1/hV+tvdawWg8mMH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i6uxQAAAN0AAAAPAAAAAAAAAAAAAAAAAJgCAABkcnMv&#10;ZG93bnJldi54bWxQSwUGAAAAAAQABAD1AAAAigMAAAAA&#10;" fillcolor="#df6926" stroked="f"/>
                      <v:oval id="Oval 3418" o:spid="_x0000_s2026" style="position:absolute;left:15;top:183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63MIA&#10;AADdAAAADwAAAGRycy9kb3ducmV2LnhtbERPy4rCMBTdC/5DuII7TX0i1SiiCC4GZaoLl9fm2lab&#10;m9JkbOfvJwthlofzXm1aU4o31a6wrGA0jEAQp1YXnCm4Xg6DBQjnkTWWlknBLznYrLudFcbaNvxN&#10;78RnIoSwi1FB7n0VS+nSnAy6oa2IA/ewtUEfYJ1JXWMTwk0px1E0lwYLDg05VrTLKX0lP0bBlE7P&#10;Hd2Pt/E8OTfVbPu0X3qvVL/XbpcgPLX+X/xxH7WCyXQU5oY34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brcwgAAAN0AAAAPAAAAAAAAAAAAAAAAAJgCAABkcnMvZG93&#10;bnJldi54bWxQSwUGAAAAAAQABAD1AAAAhwMAAAAA&#10;" fillcolor="#df6926" stroked="f"/>
                      <v:oval id="Oval 3419" o:spid="_x0000_s2027" style="position:absolute;left:17;top:183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fR8YA&#10;AADdAAAADwAAAGRycy9kb3ducmV2LnhtbESPT2vCQBTE70K/w/IK3nTjXzR1FVEED6Vi9ODxNfua&#10;xGbfhuxq4rfvFgSPw8z8hlmsWlOKO9WusKxg0I9AEKdWF5wpOJ92vRkI55E1lpZJwYMcrJZvnQXG&#10;2jZ8pHviMxEg7GJUkHtfxVK6NCeDrm8r4uD92NqgD7LOpK6xCXBTymEUTaXBgsNCjhVtckp/k5tR&#10;MKav64a+95fhNDk01WR9tZ96q1T3vV1/gPDU+lf42d5rBaPxYA7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EfR8YAAADdAAAADwAAAAAAAAAAAAAAAACYAgAAZHJz&#10;L2Rvd25yZXYueG1sUEsFBgAAAAAEAAQA9QAAAIsDAAAAAA==&#10;" fillcolor="#df6926" stroked="f"/>
                      <v:oval id="Oval 3420" o:spid="_x0000_s2028" style="position:absolute;left:19;top:183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8Z8MA&#10;AADdAAAADwAAAGRycy9kb3ducmV2LnhtbERPy4rCMBTdC/MP4Q6403TqA6lGEUVwISPTceHy2lzb&#10;Os1NaaKtf28WAy4P571YdaYSD2pcaVnB1zACQZxZXXKu4PS7G8xAOI+ssbJMCp7kYLX86C0w0bbl&#10;H3qkPhchhF2CCgrv60RKlxVk0A1tTRy4q20M+gCbXOoG2xBuKhlH0VQaLDk0FFjTpqDsL70bBWP6&#10;vm3osj/H0/TY1pP1zR70Vqn+Z7eeg/DU+bf4373XCkbjOOwP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8Z8MAAADdAAAADwAAAAAAAAAAAAAAAACYAgAAZHJzL2Rv&#10;d25yZXYueG1sUEsFBgAAAAAEAAQA9QAAAIgDAAAAAA==&#10;" fillcolor="#df6926" stroked="f"/>
                      <v:oval id="Oval 3421" o:spid="_x0000_s2029" style="position:absolute;left:20;top:183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Z/MUA&#10;AADdAAAADwAAAGRycy9kb3ducmV2LnhtbESPQWvCQBSE74L/YXlCb7oxWpHoKqIIHoqlqQePz+wz&#10;iWbfhuzWpP/eLRQ8DjPzDbNcd6YSD2pcaVnBeBSBIM6sLjlXcPreD+cgnEfWWFkmBb/kYL3q95aY&#10;aNvyFz1Sn4sAYZeggsL7OpHSZQUZdCNbEwfvahuDPsgml7rBNsBNJeMomkmDJYeFAmvaFpTd0x+j&#10;YErH25Yuh3M8Sz/b+n1zsx96p9TboNssQHjq/Cv83z5oBZNpPIa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9n8xQAAAN0AAAAPAAAAAAAAAAAAAAAAAJgCAABkcnMv&#10;ZG93bnJldi54bWxQSwUGAAAAAAQABAD1AAAAigMAAAAA&#10;" fillcolor="#df6926" stroked="f"/>
                      <v:shape id="Freeform 3422" o:spid="_x0000_s2030" style="position:absolute;top:18350;width:0;height:1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2BsYA&#10;AADdAAAADwAAAGRycy9kb3ducmV2LnhtbESPQUvDQBSE74L/YXlCb+3GVIrGbouUlhb0UFPx/Jp9&#10;JtG8tyG7TeK/dwXB4zAz3zDL9ciN6qnztRMDt7MEFEnhbC2lgbfTbnoPygcUi40TMvBNHtar66sl&#10;ZtYN8kp9HkoVIeIzNFCF0GZa+6IiRj9zLUn0PlzHGKLsSm07HCKcG50myUIz1hIXKmxpU1HxlV/Y&#10;wPnyvOWcPx+2/D6einN/PL7sB2MmN+PTI6hAY/gP/7UP1sD8Lk3h901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n2BsYAAADdAAAADwAAAAAAAAAAAAAAAACYAgAAZHJz&#10;L2Rvd25yZXYueG1sUEsFBgAAAAAEAAQA9QAAAIsDAAAAAA==&#10;" path="m8,20c8,12,5,5,,,,40,,40,,40,5,35,8,28,8,20xe" fillcolor="#df6926" stroked="f">
                        <v:path arrowok="t" o:connecttype="custom" o:connectlocs="16,40;0,0;0,80;16,40" o:connectangles="0,0,0,0"/>
                      </v:shape>
                      <v:oval id="Oval 3423" o:spid="_x0000_s2031" style="position:absolute;top:183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iEMcA&#10;AADdAAAADwAAAGRycy9kb3ducmV2LnhtbESPQWvCQBSE74X+h+UVvDWbxigldRVRBA9SadpDj6/Z&#10;1yQ2+zZk1yT++64geBxm5htmsRpNI3rqXG1ZwUsUgyAurK65VPD1uXt+BeE8ssbGMim4kIPV8vFh&#10;gZm2A39Qn/tSBAi7DBVU3reZlK6oyKCLbEscvF/bGfRBdqXUHQ4BbhqZxPFcGqw5LFTY0qai4i8/&#10;GwUpvZ829LP/Tub5cWhn65M96K1Sk6dx/QbC0+jv4Vt7rxVM02QK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4hDHAAAA3QAAAA8AAAAAAAAAAAAAAAAAmAIAAGRy&#10;cy9kb3ducmV2LnhtbFBLBQYAAAAABAAEAPUAAACMAwAAAAA=&#10;" fillcolor="#df6926" stroked="f"/>
                      <v:oval id="Oval 3424" o:spid="_x0000_s2032" style="position:absolute;left:2;top:183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6ZMcA&#10;AADdAAAADwAAAGRycy9kb3ducmV2LnhtbESPT2vCQBTE7wW/w/IK3uqmaSoldSOiFDyIpdFDj6/Z&#10;Z/6YfRuyq4nf3i0Uehxm5jfMYjmaVlypd7VlBc+zCARxYXXNpYLj4ePpDYTzyBpby6TgRg6W2eRh&#10;gam2A3/RNfelCBB2KSqovO9SKV1RkUE3sx1x8E62N+iD7EupexwC3LQyjqK5NFhzWKiwo3VFxTm/&#10;GAUJ7Zs1/Wy/43n+OXSvq8bu9Eap6eO4egfhafT/4b/2Vit4SeIE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8emTHAAAA3QAAAA8AAAAAAAAAAAAAAAAAmAIAAGRy&#10;cy9kb3ducmV2LnhtbFBLBQYAAAAABAAEAPUAAACMAwAAAAA=&#10;" fillcolor="#df6926" stroked="f"/>
                    </v:group>
                    <v:group id="Group 3425" o:spid="_x0000_s2033" style="position:absolute;top:24939;width:70199;height:29194" coordorigin=",24939" coordsize="4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8K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ZrwqxgAAAN0A&#10;AAAPAAAAAAAAAAAAAAAAAKoCAABkcnMvZG93bnJldi54bWxQSwUGAAAAAAQABAD6AAAAnQMAAAAA&#10;">
                      <v:oval id="Oval 3426" o:spid="_x0000_s2034" style="position:absolute;left:4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BiMcA&#10;AADdAAAADwAAAGRycy9kb3ducmV2LnhtbESPT2vCQBTE70K/w/IK3nTTqKGkbkQsggepNO2hx9fs&#10;a/40+zZkVxO/fVcQehxm5jfMejOaVlyod7VlBU/zCARxYXXNpYLPj/3sGYTzyBpby6TgSg422cNk&#10;jam2A7/TJfelCBB2KSqovO9SKV1RkUE3tx1x8H5sb9AH2ZdS9zgEuGllHEWJNFhzWKiwo11FxW9+&#10;NgqW9Nbs6PvwFSf5aehW28Ye9atS08dx+wLC0+j/w/f2QStYLOME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QYjHAAAA3QAAAA8AAAAAAAAAAAAAAAAAmAIAAGRy&#10;cy9kb3ducmV2LnhtbFBLBQYAAAAABAAEAPUAAACMAwAAAAA=&#10;" fillcolor="#df6926" stroked="f"/>
                      <v:oval id="Oval 3427" o:spid="_x0000_s2035" style="position:absolute;left:5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kE8cA&#10;AADdAAAADwAAAGRycy9kb3ducmV2LnhtbESPzWvCQBTE7wX/h+UVequbpn6U6EbEUvAgSmMPPb5m&#10;n/kw+zZktyb9711B6HGYmd8wy9VgGnGhzlWWFbyMIxDEudUVFwq+jh/PbyCcR9bYWCYFf+RglY4e&#10;lpho2/MnXTJfiABhl6CC0vs2kdLlJRl0Y9sSB+9kO4M+yK6QusM+wE0j4yiaSYMVh4USW9qUlJ+z&#10;X6NgQvt6Qz/b73iWHfp2uq7tTr8r9fQ4rBcgPA3+P3xvb7WC10k8h9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u5BPHAAAA3QAAAA8AAAAAAAAAAAAAAAAAmAIAAGRy&#10;cy9kb3ducmV2LnhtbFBLBQYAAAAABAAEAPUAAACMAwAAAAA=&#10;" fillcolor="#df6926" stroked="f"/>
                      <v:oval id="Oval 3428" o:spid="_x0000_s2036" style="position:absolute;left:7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wYcMA&#10;AADdAAAADwAAAGRycy9kb3ducmV2LnhtbERPy4rCMBTdC/MP4Q6403TqA6lGEUVwISPTceHy2lzb&#10;Os1NaaKtf28WAy4P571YdaYSD2pcaVnB1zACQZxZXXKu4PS7G8xAOI+ssbJMCp7kYLX86C0w0bbl&#10;H3qkPhchhF2CCgrv60RKlxVk0A1tTRy4q20M+gCbXOoG2xBuKhlH0VQaLDk0FFjTpqDsL70bBWP6&#10;vm3osj/H0/TY1pP1zR70Vqn+Z7eeg/DU+bf4373XCkbjOMwN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FwYcMAAADdAAAADwAAAAAAAAAAAAAAAACYAgAAZHJzL2Rv&#10;d25yZXYueG1sUEsFBgAAAAAEAAQA9QAAAIgDAAAAAA==&#10;" fillcolor="#df6926" stroked="f"/>
                      <v:oval id="Oval 3429" o:spid="_x0000_s2037" style="position:absolute;left:9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V+scA&#10;AADdAAAADwAAAGRycy9kb3ducmV2LnhtbESPT2vCQBTE7wW/w/IKvdVNUxUb3YhYCh5Eaeyhx9fs&#10;M3/Mvg3ZrUm/vSsIPQ4z8xtmuRpMIy7UucqygpdxBII4t7riQsHX8eN5DsJ5ZI2NZVLwRw5W6ehh&#10;iYm2PX/SJfOFCBB2CSoovW8TKV1ekkE3ti1x8E62M+iD7AqpO+wD3DQyjqKZNFhxWCixpU1J+Tn7&#10;NQomtK839LP9jmfZoW+n69ru9LtST4/DegHC0+D/w/f2Vit4ncRv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91frHAAAA3QAAAA8AAAAAAAAAAAAAAAAAmAIAAGRy&#10;cy9kb3ducmV2LnhtbFBLBQYAAAAABAAEAPUAAACMAwAAAAA=&#10;" fillcolor="#df6926" stroked="f"/>
                      <v:oval id="Oval 3430" o:spid="_x0000_s2038" style="position:absolute;left:11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Nnd8QA&#10;AADdAAAADwAAAGRycy9kb3ducmV2LnhtbERPz2vCMBS+D/wfwhN2m6lTh1ZjGcOysYMwFcTbo3m2&#10;tc1LSbLa/ffLYbDjx/d7kw2mFT05X1tWMJ0kIIgLq2suFZyO+dMShA/IGlvLpOCHPGTb0cMGU23v&#10;/EX9IZQihrBPUUEVQpdK6YuKDPqJ7Ygjd7XOYIjQlVI7vMdw08rnJHmRBmuODRV29FZR0Ry+jQK3&#10;W7wH2eS7+W1/O6/s50Vf9EKpx/HwugYRaAj/4j/3h1Ywm8/i/vg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Z3fEAAAA3QAAAA8AAAAAAAAAAAAAAAAAmAIAAGRycy9k&#10;b3ducmV2LnhtbFBLBQYAAAAABAAEAPUAAACJAwAAAAA=&#10;" fillcolor="black" stroked="f"/>
                      <v:oval id="Oval 3431" o:spid="_x0000_s2039" style="position:absolute;left:12;top:2495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C7McA&#10;AADdAAAADwAAAGRycy9kb3ducmV2LnhtbESPW2sCMRSE34X+h3AKvtWsV9rtRimitPgguC0U3w6b&#10;0724OVmSqNt/3wgFH4eZ+YbJVr1pxYWcry0rGI8SEMSF1TWXCr4+t0/PIHxA1thaJgW/5GG1fBhk&#10;mGp75QNd8lCKCGGfooIqhC6V0hcVGfQj2xFH78c6gyFKV0rt8BrhppWTJFlIgzXHhQo7WldUnPKz&#10;UeA28/cgT9vNrNk33y92d9RHPVdq+Ni/vYII1Id7+L/9oRVMZ9Mx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PwuzHAAAA3QAAAA8AAAAAAAAAAAAAAAAAmAIAAGRy&#10;cy9kb3ducmV2LnhtbFBLBQYAAAAABAAEAPUAAACMAwAAAAA=&#10;" fillcolor="black" stroked="f"/>
                      <v:oval id="Oval 3432" o:spid="_x0000_s2040" style="position:absolute;left:14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cm8cA&#10;AADdAAAADwAAAGRycy9kb3ducmV2LnhtbESPW2sCMRSE3wX/QziCbzVbL6XdbpRSlIoPQreF4tth&#10;c7oXNydLEnX7741Q8HGYmW+YbNWbVpzJ+dqygsdJAoK4sLrmUsH31+bhGYQPyBpby6TgjzyslsNB&#10;hqm2F/6kcx5KESHsU1RQhdClUvqiIoN+Yjvi6P1aZzBE6UqpHV4i3LRymiRP0mDNcaHCjt4rKo75&#10;yShw68VHkMfNet7sm58Xuzvog14oNR71b68gAvXhHv5vb7WC2Xw2hd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dXJvHAAAA3QAAAA8AAAAAAAAAAAAAAAAAmAIAAGRy&#10;cy9kb3ducmV2LnhtbFBLBQYAAAAABAAEAPUAAACMAwAAAAA=&#10;" fillcolor="black" stroked="f"/>
                      <v:oval id="Oval 3433" o:spid="_x0000_s2041" style="position:absolute;left:16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5AMcA&#10;AADdAAAADwAAAGRycy9kb3ducmV2LnhtbESPQWvCQBSE74L/YXkFb3VTo0VTVxFRWnoo1Ari7ZF9&#10;TaLZt2F3TdJ/3y0UPA4z8w2zXPemFi05X1lW8DROQBDnVldcKDh+7R/nIHxA1lhbJgU/5GG9Gg6W&#10;mGnb8Se1h1CICGGfoYIyhCaT0uclGfRj2xBH79s6gyFKV0jtsItwU8tJkjxLgxXHhRIb2paUXw83&#10;o8DtZq9BXve76eXjclrY97M+65lSo4d+8wIiUB/u4f/2m1aQTtM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R+QDHAAAA3QAAAA8AAAAAAAAAAAAAAAAAmAIAAGRy&#10;cy9kb3ducmV2LnhtbFBLBQYAAAAABAAEAPUAAACMAwAAAAA=&#10;" fillcolor="black" stroked="f"/>
                      <v:oval id="Oval 3434" o:spid="_x0000_s2042" style="position:absolute;left:17;top:2495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hdMYA&#10;AADdAAAADwAAAGRycy9kb3ducmV2LnhtbESPQWsCMRSE70L/Q3iCt5pV16JboxRRLD0IWkG8PTav&#10;u6ublyWJuv77plDwOMzMN8xs0Zpa3Mj5yrKCQT8BQZxbXXGh4PC9fp2A8AFZY22ZFDzIw2L+0plh&#10;pu2dd3Tbh0JECPsMFZQhNJmUPi/JoO/bhjh6P9YZDFG6QmqH9wg3tRwmyZs0WHFcKLGhZUn5ZX81&#10;CtxqvAnysl6l5+35OLVfJ33SY6V63fbjHUSgNjzD/+1PrWCUjlL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hhdMYAAADdAAAADwAAAAAAAAAAAAAAAACYAgAAZHJz&#10;L2Rvd25yZXYueG1sUEsFBgAAAAAEAAQA9QAAAIsDAAAAAA==&#10;" fillcolor="black" stroked="f"/>
                      <v:oval id="Oval 3435" o:spid="_x0000_s2043" style="position:absolute;left:19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E78YA&#10;AADdAAAADwAAAGRycy9kb3ducmV2LnhtbESPQWsCMRSE74L/IbxCbzVbdYtujSKiKD0IWkG8PTav&#10;u6ublyVJdf33plDwOMzMN8xk1ppaXMn5yrKC914Cgji3uuJCweF79TYC4QOyxtoyKbiTh9m025lg&#10;pu2Nd3Tdh0JECPsMFZQhNJmUPi/JoO/Zhjh6P9YZDFG6QmqHtwg3tewnyYc0WHFcKLGhRUn5Zf9r&#10;FLhlug7ysloOz9vzcWy/TvqkU6VeX9r5J4hAbXiG/9sbrWAwHKT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TE78YAAADdAAAADwAAAAAAAAAAAAAAAACYAgAAZHJz&#10;L2Rvd25yZXYueG1sUEsFBgAAAAAEAAQA9QAAAIsDAAAAAA==&#10;" fillcolor="black" stroked="f"/>
                      <v:oval id="Oval 3436" o:spid="_x0000_s2044" style="position:absolute;left:21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amMcA&#10;AADdAAAADwAAAGRycy9kb3ducmV2LnhtbESPT2sCMRTE7wW/Q3iCt5q1/qGuRimiVDwI3RaKt8fm&#10;ubu6eVmSVNdvbwShx2FmfsPMl62pxYWcrywrGPQTEMS51RUXCn6+N6/vIHxA1lhbJgU38rBcdF7m&#10;mGp75S+6ZKEQEcI+RQVlCE0qpc9LMuj7tiGO3tE6gyFKV0jt8BrhppZvSTKRBiuOCyU2tCopP2d/&#10;RoFbjz+DPG/Wo9P+9Du1u4M+6LFSvW77MQMRqA3/4Wd7qxUMR8MJ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mWpjHAAAA3QAAAA8AAAAAAAAAAAAAAAAAmAIAAGRy&#10;cy9kb3ducmV2LnhtbFBLBQYAAAAABAAEAPUAAACMAwAAAAA=&#10;" fillcolor="black" stroked="f"/>
                      <v:shape id="Freeform 3437" o:spid="_x0000_s2045" style="position:absolute;top:24950;width:0;height:1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oaMYA&#10;AADdAAAADwAAAGRycy9kb3ducmV2LnhtbESPQWvCQBSE7wX/w/KE3nQTU7SNWUULLZ6q1eL5mX0m&#10;wezbkN0m6b/vFoQeh5n5hsnWg6lFR62rLCuIpxEI4tzqigsFX6e3yTMI55E11pZJwQ85WK9GDxmm&#10;2vb8Sd3RFyJA2KWooPS+SaV0eUkG3dQ2xMG72tagD7ItpG6xD3BTy1kUzaXBisNCiQ29lpTfjt9G&#10;gf847S/v3ZZn/S6+zBNbvOTng1KP42GzBOFp8P/he3unFSRPyQL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oaMYAAADdAAAADwAAAAAAAAAAAAAAAACYAgAAZHJz&#10;L2Rvd25yZXYueG1sUEsFBgAAAAAEAAQA9QAAAIsDAAAAAA==&#10;" path="m5,c3,,2,,,,,59,,59,,59v2,,3,,5,c21,59,34,46,34,29,34,13,21,,5,xe" fillcolor="black" stroked="f">
                        <v:path arrowok="t" o:connecttype="custom" o:connectlocs="10,0;0,0;0,118;10,118;68,58;10,0" o:connectangles="0,0,0,0,0,0"/>
                      </v:shape>
                      <v:oval id="Oval 3438" o:spid="_x0000_s2046" style="position:absolute;left:1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rccQA&#10;AADdAAAADwAAAGRycy9kb3ducmV2LnhtbERPz2vCMBS+D/wfwhN2m6lTh1ZjGcOysYMwFcTbo3m2&#10;tc1LSbLa/ffLYbDjx/d7kw2mFT05X1tWMJ0kIIgLq2suFZyO+dMShA/IGlvLpOCHPGTb0cMGU23v&#10;/EX9IZQihrBPUUEVQpdK6YuKDPqJ7Ygjd7XOYIjQlVI7vMdw08rnJHmRBmuODRV29FZR0Ry+jQK3&#10;W7wH2eS7+W1/O6/s50Vf9EKpx/HwugYRaAj/4j/3h1Ywm8/i3Pg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1a3HEAAAA3QAAAA8AAAAAAAAAAAAAAAAAmAIAAGRycy9k&#10;b3ducmV2LnhtbFBLBQYAAAAABAAEAPUAAACJAwAAAAA=&#10;" fillcolor="black" stroked="f"/>
                      <v:oval id="Oval 3439" o:spid="_x0000_s2047" style="position:absolute;left:2;top:2495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O6scA&#10;AADdAAAADwAAAGRycy9kb3ducmV2LnhtbESPW2vCQBSE34X+h+UIvtWN9YKmWaUUpaUPgheQvB2y&#10;p0k0ezbsrpr++26h4OMwM98w2aozjbiR87VlBaNhAoK4sLrmUsHxsHmeg/ABWWNjmRT8kIfV8qmX&#10;YartnXd024dSRAj7FBVUIbSplL6oyKAf2pY4et/WGQxRulJqh/cIN418SZKZNFhzXKiwpfeKisv+&#10;ahS49fQjyMtmPTlvz6eF/cp1rqdKDfrd2yuIQF14hP/bn1rBeDJewN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5zurHAAAA3QAAAA8AAAAAAAAAAAAAAAAAmAIAAGRy&#10;cy9kb3ducmV2LnhtbFBLBQYAAAAABAAEAPUAAACMAwAAAAA=&#10;" fillcolor="black" stroked="f"/>
                      <v:oval id="Oval 3440" o:spid="_x0000_s2048" style="position:absolute;left:4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UCsMA&#10;AADdAAAADwAAAGRycy9kb3ducmV2LnhtbERPz2vCMBS+D/wfwhN201RXZXZGEVEcHgR1IN4ezVtb&#10;bV5KErX7781B2PHj+z2dt6YWd3K+sqxg0E9AEOdWV1wo+Dmue58gfEDWWFsmBX/kYT7rvE0x0/bB&#10;e7ofQiFiCPsMFZQhNJmUPi/JoO/bhjhyv9YZDBG6QmqHjxhuajlMkrE0WHFsKLGhZUn59XAzCtxq&#10;tAnyul6ll93lNLHbsz7rkVLv3XbxBSJQG/7FL/e3VvCRpnF/fBOf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UUCsMAAADdAAAADwAAAAAAAAAAAAAAAACYAgAAZHJzL2Rv&#10;d25yZXYueG1sUEsFBgAAAAAEAAQA9QAAAIgDAAAAAA==&#10;" fillcolor="black" stroked="f"/>
                      <v:oval id="Oval 3441" o:spid="_x0000_s2049" style="position:absolute;left:6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xkccA&#10;AADdAAAADwAAAGRycy9kb3ducmV2LnhtbESPT2sCMRTE70K/Q3gFb5q1rqXdmpUiisVDobZQvD02&#10;r/vHzcuSRF2/fSMIHoeZ+Q0zX/SmFSdyvrasYDJOQBAXVtdcKvj5Xo9eQPiArLG1TAou5GGRPwzm&#10;mGl75i867UIpIoR9hgqqELpMSl9UZNCPbUccvT/rDIYoXSm1w3OEm1Y+JcmzNFhzXKiwo2VFxWF3&#10;NArcarYJ8rBepc1n8/tqt3u91zOlho/9+xuIQH24h2/tD61gmqY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JsZHHAAAA3QAAAA8AAAAAAAAAAAAAAAAAmAIAAGRy&#10;cy9kb3ducmV2LnhtbFBLBQYAAAAABAAEAPUAAACMAwAAAAA=&#10;" fillcolor="black" stroked="f"/>
                      <v:oval id="Oval 3442" o:spid="_x0000_s2050" style="position:absolute;left:7;top:2495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v5scA&#10;AADdAAAADwAAAGRycy9kb3ducmV2LnhtbESPT2sCMRTE70K/Q3iF3jRbuxbdmpVSFIuHQq0g3h6b&#10;1/3j5mVJUl2/fSMIHoeZ+Q0zX/SmFSdyvras4HmUgCAurK65VLD7WQ2nIHxA1thaJgUX8rDIHwZz&#10;zLQ98zedtqEUEcI+QwVVCF0mpS8qMuhHtiOO3q91BkOUrpTa4TnCTSvHSfIqDdYcFyrs6KOi4rj9&#10;MwrccrIO8rhaps1Xs5/ZzUEf9ESpp8f+/Q1EoD7cw7f2p1bwkqZj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bL+bHAAAA3QAAAA8AAAAAAAAAAAAAAAAAmAIAAGRy&#10;cy9kb3ducmV2LnhtbFBLBQYAAAAABAAEAPUAAACMAwAAAAA=&#10;" fillcolor="black" stroked="f"/>
                      <v:oval id="Oval 3443" o:spid="_x0000_s2051" style="position:absolute;left:9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KfcYA&#10;AADdAAAADwAAAGRycy9kb3ducmV2LnhtbESPQWsCMRSE70L/Q3iCt5pV16JboxRRLD0IWkG8PTav&#10;u6ublyWJuv77plDwOMzMN8xs0Zpa3Mj5yrKCQT8BQZxbXXGh4PC9fp2A8AFZY22ZFDzIw2L+0plh&#10;pu2dd3Tbh0JECPsMFZQhNJmUPi/JoO/bhjh6P9YZDFG6QmqH9wg3tRwmyZs0WHFcKLGhZUn5ZX81&#10;CtxqvAnysl6l5+35OLVfJ33SY6V63fbjHUSgNjzD/+1PrWCUpi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eKfcYAAADdAAAADwAAAAAAAAAAAAAAAACYAgAAZHJz&#10;L2Rvd25yZXYueG1sUEsFBgAAAAAEAAQA9QAAAIsDAAAAAA==&#10;" fillcolor="black" stroked="f"/>
                      <v:oval id="Oval 3444" o:spid="_x0000_s2052" style="position:absolute;left:5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fxMUA&#10;AADdAAAADwAAAGRycy9kb3ducmV2LnhtbESPQWvCQBSE70L/w/IK3nRTjSLRVcQieJAWowePz+xr&#10;Ept9G7Krif++WxA8DjPzDbNYdaYSd2pcaVnBxzACQZxZXXKu4HTcDmYgnEfWWFkmBQ9ysFq+9RaY&#10;aNvyge6pz0WAsEtQQeF9nUjpsoIMuqGtiYP3YxuDPsgml7rBNsBNJUdRNJUGSw4LBda0KSj7TW9G&#10;QUxf1w1ddufRNP1u68n6avf6U6n+e7eeg/DU+Vf42d5pBeM4juH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5/ExQAAAN0AAAAPAAAAAAAAAAAAAAAAAJgCAABkcnMv&#10;ZG93bnJldi54bWxQSwUGAAAAAAQABAD1AAAAigMAAAAA&#10;" fillcolor="#df6926" stroked="f"/>
                      <v:oval id="Oval 3445" o:spid="_x0000_s2053" style="position:absolute;left:6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6X8YA&#10;AADdAAAADwAAAGRycy9kb3ducmV2LnhtbESPQWvCQBSE74X+h+UVvNVNNUqJrhIiggexNO3B4zP7&#10;TGKzb0N2Nem/7woFj8PMfMMs14NpxI06V1tW8DaOQBAXVtdcKvj+2r6+g3AeWWNjmRT8koP16vlp&#10;iYm2PX/SLfelCBB2CSqovG8TKV1RkUE3ti1x8M62M+iD7EqpO+wD3DRyEkVzabDmsFBhS1lFxU9+&#10;NQpiOlwyOu2Ok3n+0bez9GL3eqPU6GVIFyA8Df4R/m/vtIJpHM/g/i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86X8YAAADdAAAADwAAAAAAAAAAAAAAAACYAgAAZHJz&#10;L2Rvd25yZXYueG1sUEsFBgAAAAAEAAQA9QAAAIsDAAAAAA==&#10;" fillcolor="#df6926" stroked="f"/>
                      <v:oval id="Oval 3446" o:spid="_x0000_s2054" style="position:absolute;left:7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kKMcA&#10;AADdAAAADwAAAGRycy9kb3ducmV2LnhtbESPT2vCQBTE7wW/w/KE3upGmwaJbkSUgofS0ujB4zP7&#10;zB+zb0N2a9Jv3y0Uehxm5jfMejOaVtypd7VlBfNZBIK4sLrmUsHp+Pq0BOE8ssbWMin4JgebbPKw&#10;xlTbgT/pnvtSBAi7FBVU3neplK6oyKCb2Y44eFfbG/RB9qXUPQ4Bblq5iKJEGqw5LFTY0a6i4pZ/&#10;GQUxvTc7uhzOiyT/GLqXbWPf9F6px+m4XYHwNPr/8F/7oBU8x3EC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9pCjHAAAA3QAAAA8AAAAAAAAAAAAAAAAAmAIAAGRy&#10;cy9kb3ducmV2LnhtbFBLBQYAAAAABAAEAPUAAACMAwAAAAA=&#10;" fillcolor="#df6926" stroked="f"/>
                      <v:oval id="Oval 3447" o:spid="_x0000_s2055" style="position:absolute;left:7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Bs8YA&#10;AADdAAAADwAAAGRycy9kb3ducmV2LnhtbESPQWvCQBSE7wX/w/IKvdVNNVWJriKK4EEqjR48PrPP&#10;JJp9G7JbE/+9Wyj0OMzMN8xs0ZlK3KlxpWUFH/0IBHFmdcm5guNh8z4B4TyyxsoyKXiQg8W89zLD&#10;RNuWv+me+lwECLsEFRTe14mULivIoOvbmjh4F9sY9EE2udQNtgFuKjmIopE0WHJYKLCmVUHZLf0x&#10;CmL6uq7ovD0NRum+rT+XV7vTa6XeXrvlFISnzv+H/9pbrWAYx2P4fROe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EBs8YAAADdAAAADwAAAAAAAAAAAAAAAACYAgAAZHJz&#10;L2Rvd25yZXYueG1sUEsFBgAAAAAEAAQA9QAAAIsDAAAAAA==&#10;" fillcolor="#df6926" stroked="f"/>
                      <v:oval id="Oval 3448" o:spid="_x0000_s2056" style="position:absolute;left:8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VwcIA&#10;AADdAAAADwAAAGRycy9kb3ducmV2LnhtbERPTYvCMBC9C/sfwix403S1ilSjiMuCB1G268Hj2Ixt&#10;3WZSmmjrvzcHwePjfS9WnanEnRpXWlbwNYxAEGdWl5wrOP79DGYgnEfWWFkmBQ9ysFp+9BaYaNvy&#10;L91Tn4sQwi5BBYX3dSKlywoy6Ia2Jg7cxTYGfYBNLnWDbQg3lRxF0VQaLDk0FFjTpqDsP70ZBTHt&#10;rxs6b0+jaXpo68n6anf6W6n+Z7eeg/DU+bf45d5qBeM4Dn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pXBwgAAAN0AAAAPAAAAAAAAAAAAAAAAAJgCAABkcnMvZG93&#10;bnJldi54bWxQSwUGAAAAAAQABAD1AAAAhwMAAAAA&#10;" fillcolor="#df6926" stroked="f"/>
                      <v:oval id="Oval 3449" o:spid="_x0000_s2057" style="position:absolute;left:9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wWsYA&#10;AADdAAAADwAAAGRycy9kb3ducmV2LnhtbESPQWvCQBSE7wX/w/IKvdVNNRWNriKK4EEqjR48PrPP&#10;JJp9G7JbE/+9Wyj0OMzMN8xs0ZlK3KlxpWUFH/0IBHFmdcm5guNh8z4G4TyyxsoyKXiQg8W89zLD&#10;RNuWv+me+lwECLsEFRTe14mULivIoOvbmjh4F9sY9EE2udQNtgFuKjmIopE0WHJYKLCmVUHZLf0x&#10;CmL6uq7ovD0NRum+rT+XV7vTa6XeXrvlFISnzv+H/9pbrWAYxxP4fROe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IwWsYAAADdAAAADwAAAAAAAAAAAAAAAACYAgAAZHJz&#10;L2Rvd25yZXYueG1sUEsFBgAAAAAEAAQA9QAAAIsDAAAAAA==&#10;" fillcolor="#df6926" stroked="f"/>
                      <v:oval id="Oval 3450" o:spid="_x0000_s2058" style="position:absolute;left:10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PGsIA&#10;AADdAAAADwAAAGRycy9kb3ducmV2LnhtbERPTYvCMBC9L/gfwgje1lRXRapRRFnwIC5WDx7HZmyr&#10;zaQ00dZ/bw4LHh/ve75sTSmeVLvCsoJBPwJBnFpdcKbgdPz9noJwHlljaZkUvMjBctH5mmOsbcMH&#10;eiY+EyGEXYwKcu+rWEqX5mTQ9W1FHLirrQ36AOtM6hqbEG5KOYyiiTRYcGjIsaJ1Tuk9eRgFI9rf&#10;1nTZnoeT5K+pxqub3emNUr1uu5qB8NT6j/jfvdUKfkbj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Q8awgAAAN0AAAAPAAAAAAAAAAAAAAAAAJgCAABkcnMvZG93&#10;bnJldi54bWxQSwUGAAAAAAQABAD1AAAAhwMAAAAA&#10;" fillcolor="#df6926" stroked="f"/>
                      <v:shape id="Freeform 3451" o:spid="_x0000_s2059" style="position:absolute;top:24948;width:0;height:0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4pMYA&#10;AADdAAAADwAAAGRycy9kb3ducmV2LnhtbESPQWvCQBSE7wX/w/IEb3VjqlLSrCJKtdRe1BxyfGRf&#10;k9Ds25BdTfz33YLQ4zAz3zDpejCNuFHnassKZtMIBHFhdc2lguzy/vwKwnlkjY1lUnAnB+vV6CnF&#10;RNueT3Q7+1IECLsEFVTet4mUrqjIoJvaljh437Yz6IPsSqk77APcNDKOoqU0WHNYqLClbUXFz/lq&#10;FOxdPT9mX58Hs9/18hhnlzjPd0pNxsPmDYSnwf+HH+0PreBlvpjB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R4pMYAAADdAAAADwAAAAAAAAAAAAAAAACYAgAAZHJz&#10;L2Rvd25yZXYueG1sUEsFBgAAAAAEAAQA9QAAAIsDAAAAAA==&#10;" path="m12,c7,,3,3,,7,,22,,22,,22v3,4,7,7,12,7c20,29,26,22,26,15,26,7,20,,12,xe" fillcolor="#df6926" stroked="f">
                        <v:path arrowok="t" o:connecttype="custom" o:connectlocs="24,0;0,14;0,44;24,58;52,30;24,0" o:connectangles="0,0,0,0,0,0"/>
                      </v:shape>
                      <v:oval id="Oval 3452" o:spid="_x0000_s2060" style="position:absolute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09sYA&#10;AADdAAAADwAAAGRycy9kb3ducmV2LnhtbESPT2vCQBTE70K/w/IK3nTT+IcSXUUUwYMoTXvw+Mw+&#10;k9js25BdTfrtu4LgcZiZ3zDzZWcqcafGlZYVfAwjEMSZ1SXnCn6+t4NPEM4ja6wsk4I/crBcvPXm&#10;mGjb8hfdU5+LAGGXoILC+zqR0mUFGXRDWxMH72Ibgz7IJpe6wTbATSXjKJpKgyWHhQJrWheU/aY3&#10;o2BMh+uazrtTPE2PbT1ZXe1eb5Tqv3erGQhPnX+Fn+2dVjAaT2J4vA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809sYAAADdAAAADwAAAAAAAAAAAAAAAACYAgAAZHJz&#10;L2Rvd25yZXYueG1sUEsFBgAAAAAEAAQA9QAAAIsDAAAAAA==&#10;" fillcolor="#df6926" stroked="f"/>
                      <v:shape id="Freeform 3453" o:spid="_x0000_s2061" style="position:absolute;left:1;top:24948;width:1;height:0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TC8MA&#10;AADdAAAADwAAAGRycy9kb3ducmV2LnhtbESPT4vCMBTE7wv7HcJb8Lam63+qUUQQxZvd9eDt2Tzb&#10;sslLaaLWb28EweMw85thZovWGnGlxleOFfx0ExDEudMVFwr+ftffExA+IGs0jknBnTws5p8fM0y1&#10;u/GerlkoRCxhn6KCMoQ6ldLnJVn0XVcTR+/sGoshyqaQusFbLLdG9pJkJC1WHBdKrGlVUv6fXayC&#10;jPb17nI2g2H/sNamOI53m9FJqc5Xu5yCCNSGd/hFb7WCfgT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WTC8MAAADdAAAADwAAAAAAAAAAAAAAAACYAgAAZHJzL2Rv&#10;d25yZXYueG1sUEsFBgAAAAAEAAQA9QAAAIgDAAAAAA==&#10;" path="m28,15v1,7,-6,14,-14,14c7,29,,22,,15,,7,7,,14,v8,,15,7,14,15xe" fillcolor="#df6926" stroked="f">
                        <v:path arrowok="t" o:connecttype="custom" o:connectlocs="56,30;28,58;0,30;28,0;56,30" o:connectangles="0,0,0,0,0"/>
                      </v:shape>
                      <v:oval id="Oval 3454" o:spid="_x0000_s2062" style="position:absolute;left:2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JGcYA&#10;AADdAAAADwAAAGRycy9kb3ducmV2LnhtbESPQWvCQBSE74X+h+UVvNVNNUqJrhIiggexNO3B4zP7&#10;TGKzb0N2Nem/7woFj8PMfMMs14NpxI06V1tW8DaOQBAXVtdcKvj+2r6+g3AeWWNjmRT8koP16vlp&#10;iYm2PX/SLfelCBB2CSqovG8TKV1RkUE3ti1x8M62M+iD7EqpO+wD3DRyEkVzabDmsFBhS1lFxU9+&#10;NQpiOlwyOu2Ok3n+0bez9GL3eqPU6GVIFyA8Df4R/m/vtIJpPIvh/i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oJGcYAAADdAAAADwAAAAAAAAAAAAAAAACYAgAAZHJz&#10;L2Rvd25yZXYueG1sUEsFBgAAAAAEAAQA9QAAAIsDAAAAAA==&#10;" fillcolor="#df6926" stroked="f"/>
                      <v:oval id="Oval 3455" o:spid="_x0000_s2063" style="position:absolute;left:3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sgsYA&#10;AADdAAAADwAAAGRycy9kb3ducmV2LnhtbESPQWvCQBSE74L/YXlCb2ajNSKpq4il4KFUjB56fM2+&#10;JtHs25Ddmvjv3YLgcZiZb5jluje1uFLrKssKJlEMgji3uuJCwen4MV6AcB5ZY22ZFNzIwXo1HCwx&#10;1bbjA10zX4gAYZeigtL7JpXS5SUZdJFtiIP3a1uDPsi2kLrFLsBNLadxPJcGKw4LJTa0LSm/ZH9G&#10;wYy+zlv62X1P59m+a5LN2X7qd6VeRv3mDYSn3j/Dj/ZOK3idJQn8vw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asgsYAAADdAAAADwAAAAAAAAAAAAAAAACYAgAAZHJz&#10;L2Rvd25yZXYueG1sUEsFBgAAAAAEAAQA9QAAAIsDAAAAAA==&#10;" fillcolor="#df6926" stroked="f"/>
                      <v:oval id="Oval 3456" o:spid="_x0000_s2064" style="position:absolute;left:3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y9ccA&#10;AADdAAAADwAAAGRycy9kb3ducmV2LnhtbESPQWvCQBSE7wX/w/KE3pqNVoOkrhJSCh5Ki9FDj6/Z&#10;1ySafRuyWxP/vVsoeBxm5htmvR1NKy7Uu8ayglkUgyAurW64UnA8vD2tQDiPrLG1TAqu5GC7mTys&#10;MdV24D1dCl+JAGGXooLa+y6V0pU1GXSR7YiD92N7gz7IvpK6xyHATSvncZxIgw2HhRo7ymsqz8Wv&#10;UbCgj1NO37uveVJ8Dt0yO9l3/arU43TMXkB4Gv09/N/eaQXPi2UC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kMvXHAAAA3QAAAA8AAAAAAAAAAAAAAAAAmAIAAGRy&#10;cy9kb3ducmV2LnhtbFBLBQYAAAAABAAEAPUAAACMAwAAAAA=&#10;" fillcolor="#df6926" stroked="f"/>
                      <v:oval id="Oval 3457" o:spid="_x0000_s2065" style="position:absolute;left:4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XbsYA&#10;AADdAAAADwAAAGRycy9kb3ducmV2LnhtbESPzWvCQBTE7wX/h+UJ3urGz0rMKmIRPJSWpj14fGaf&#10;+Wj2bciuJv3vXaHQ4zAzv2GSbW9qcaPWlZYVTMYRCOLM6pJzBd9fh+cVCOeRNdaWScEvOdhuBk8J&#10;xtp2/Em31OciQNjFqKDwvomldFlBBt3YNsTBu9jWoA+yzaVusQtwU8tpFC2lwZLDQoEN7QvKftKr&#10;UTCn92pP5+Npukw/umaxq+ybflVqNOx3axCeev8f/msftYLZfPECj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iXbsYAAADdAAAADwAAAAAAAAAAAAAAAACYAgAAZHJz&#10;L2Rvd25yZXYueG1sUEsFBgAAAAAEAAQA9QAAAIsDAAAAAA==&#10;" fillcolor="#df6926" stroked="f"/>
                      <v:oval id="Oval 3458" o:spid="_x0000_s2066" style="position:absolute;left:15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DHMIA&#10;AADdAAAADwAAAGRycy9kb3ducmV2LnhtbERPTYvCMBC9L/gfwgje1lRXRapRRFnwIC5WDx7HZmyr&#10;zaQ00dZ/bw4LHh/ve75sTSmeVLvCsoJBPwJBnFpdcKbgdPz9noJwHlljaZkUvMjBctH5mmOsbcMH&#10;eiY+EyGEXYwKcu+rWEqX5mTQ9W1FHLirrQ36AOtM6hqbEG5KOYyiiTRYcGjIsaJ1Tuk9eRgFI9rf&#10;1nTZnoeT5K+pxqub3emNUr1uu5qB8NT6j/jfvdUKfkbj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wMcwgAAAN0AAAAPAAAAAAAAAAAAAAAAAJgCAABkcnMvZG93&#10;bnJldi54bWxQSwUGAAAAAAQABAD1AAAAhwMAAAAA&#10;" fillcolor="#df6926" stroked="f"/>
                      <v:oval id="Oval 3459" o:spid="_x0000_s2067" style="position:absolute;left:16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mh8YA&#10;AADdAAAADwAAAGRycy9kb3ducmV2LnhtbESPzWvCQBTE7wX/h+UJ3urGT2rMKmIRPJSWpj14fGaf&#10;+Wj2bciuJv3vXaHQ4zAzv2GSbW9qcaPWlZYVTMYRCOLM6pJzBd9fh+cXEM4ja6wtk4JfcrDdDJ4S&#10;jLXt+JNuqc9FgLCLUUHhfRNL6bKCDLqxbYiDd7GtQR9km0vdYhfgppbTKFpKgyWHhQIb2heU/aRX&#10;o2BO79WezsfTdJl+dM1iV9k3/arUaNjv1iA89f4//Nc+agWz+WIFj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mh8YAAADdAAAADwAAAAAAAAAAAAAAAACYAgAAZHJz&#10;L2Rvd25yZXYueG1sUEsFBgAAAAAEAAQA9QAAAIsDAAAAAA==&#10;" fillcolor="#df6926" stroked="f"/>
                      <v:oval id="Oval 3460" o:spid="_x0000_s2068" style="position:absolute;left:17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Fp8QA&#10;AADdAAAADwAAAGRycy9kb3ducmV2LnhtbERPTWvCQBC9F/wPywi9NRutDSXNKqIIOZQWYw8ex+w0&#10;iWZnQ3abpP++eyh4fLzvbDOZVgzUu8aygkUUgyAurW64UvB1Ojy9gnAeWWNrmRT8koPNevaQYart&#10;yEcaCl+JEMIuRQW1910qpStrMugi2xEH7tv2Bn2AfSV1j2MIN61cxnEiDTYcGmrsaFdTeSt+jIIV&#10;fVx3dMnPy6T4HLuX7dW+671Sj/Np+wbC0+Tv4n93rhU8r5KwP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xafEAAAA3QAAAA8AAAAAAAAAAAAAAAAAmAIAAGRycy9k&#10;b3ducmV2LnhtbFBLBQYAAAAABAAEAPUAAACJAwAAAAA=&#10;" fillcolor="#df6926" stroked="f"/>
                      <v:oval id="Oval 3461" o:spid="_x0000_s2069" style="position:absolute;left:18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gPMYA&#10;AADdAAAADwAAAGRycy9kb3ducmV2LnhtbESPT2vCQBTE70K/w/IK3nTjv1Ciq4hF8CCWpj14fGaf&#10;SWz2bciuJn57tyB4HGbmN8xi1ZlK3KhxpWUFo2EEgjizuuRcwe/PdvABwnlkjZVlUnAnB6vlW2+B&#10;ibYtf9Mt9bkIEHYJKii8rxMpXVaQQTe0NXHwzrYx6INscqkbbAPcVHIcRbE0WHJYKLCmTUHZX3o1&#10;CqZ0uGzotDuO4/SrrWfri93rT6X67916DsJT51/hZ3unFUym8Qj+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FgPMYAAADdAAAADwAAAAAAAAAAAAAAAACYAgAAZHJz&#10;L2Rvd25yZXYueG1sUEsFBgAAAAAEAAQA9QAAAIsDAAAAAA==&#10;" fillcolor="#df6926" stroked="f"/>
                      <v:oval id="Oval 3462" o:spid="_x0000_s2070" style="position:absolute;left:19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+S8cA&#10;AADdAAAADwAAAGRycy9kb3ducmV2LnhtbESPT2vCQBTE70K/w/IK3nTTqKGkbkQsggepNO2hx9fs&#10;a/40+zZkVxO/fVcQehxm5jfMejOaVlyod7VlBU/zCARxYXXNpYLPj/3sGYTzyBpby6TgSg422cNk&#10;jam2A7/TJfelCBB2KSqovO9SKV1RkUE3tx1x8H5sb9AH2ZdS9zgEuGllHEWJNFhzWKiwo11FxW9+&#10;NgqW9Nbs6PvwFSf5aehW28Ye9atS08dx+wLC0+j/w/f2QStYLJMY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z/kvHAAAA3QAAAA8AAAAAAAAAAAAAAAAAmAIAAGRy&#10;cy9kb3ducmV2LnhtbFBLBQYAAAAABAAEAPUAAACMAwAAAAA=&#10;" fillcolor="#df6926" stroked="f"/>
                      <v:oval id="Oval 3463" o:spid="_x0000_s2071" style="position:absolute;left:20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b0MYA&#10;AADdAAAADwAAAGRycy9kb3ducmV2LnhtbESPT2vCQBTE70K/w/IK3sym/gkldRVRBA+iNO2hx9fs&#10;axKbfRuyq4nf3hUEj8PM/IaZL3tTiwu1rrKs4C2KQRDnVldcKPj+2o7eQTiPrLG2TAqu5GC5eBnM&#10;MdW240+6ZL4QAcIuRQWl900qpctLMugi2xAH78+2Bn2QbSF1i12Am1qO4ziRBisOCyU2tC4p/8/O&#10;RsGUDqc1/e5+xkl27JrZ6mT3eqPU8LVffYDw1Ptn+NHeaQWTaTK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9b0MYAAADdAAAADwAAAAAAAAAAAAAAAACYAgAAZHJz&#10;L2Rvd25yZXYueG1sUEsFBgAAAAAEAAQA9QAAAIsDAAAAAA==&#10;" fillcolor="#df6926" stroked="f"/>
                      <v:oval id="Oval 3464" o:spid="_x0000_s2072" style="position:absolute;left:20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DpMcA&#10;AADdAAAADwAAAGRycy9kb3ducmV2LnhtbESPT2vCQBTE7wW/w/KE3upGmwaJbkSUgofS0ujB4zP7&#10;zB+zb0N2a9Jv3y0Uehxm5jfMejOaVtypd7VlBfNZBIK4sLrmUsHp+Pq0BOE8ssbWMin4JgebbPKw&#10;xlTbgT/pnvtSBAi7FBVU3neplK6oyKCb2Y44eFfbG/RB9qXUPQ4Bblq5iKJEGqw5LFTY0a6i4pZ/&#10;GQUxvTc7uhzOiyT/GLqXbWPf9F6px+m4XYHwNPr/8F/7oBU8x0kM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Ww6THAAAA3QAAAA8AAAAAAAAAAAAAAAAAmAIAAGRy&#10;cy9kb3ducmV2LnhtbFBLBQYAAAAABAAEAPUAAACMAwAAAAA=&#10;" fillcolor="#df6926" stroked="f"/>
                      <v:oval id="Oval 3465" o:spid="_x0000_s2073" style="position:absolute;left:10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mP8cA&#10;AADdAAAADwAAAGRycy9kb3ducmV2LnhtbESPQWvCQBSE7wX/w/KE3pqNVoOkrhJSCh5Ki9FDj6/Z&#10;1ySafRuyWxP/vVsoeBxm5htmvR1NKy7Uu8ayglkUgyAurW64UnA8vD2tQDiPrLG1TAqu5GC7mTys&#10;MdV24D1dCl+JAGGXooLa+y6V0pU1GXSR7YiD92N7gz7IvpK6xyHATSvncZxIgw2HhRo7ymsqz8Wv&#10;UbCgj1NO37uveVJ8Dt0yO9l3/arU43TMXkB4Gv09/N/eaQXPi2QJ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aZj/HAAAA3QAAAA8AAAAAAAAAAAAAAAAAmAIAAGRy&#10;cy9kb3ducmV2LnhtbFBLBQYAAAAABAAEAPUAAACMAwAAAAA=&#10;" fillcolor="#df6926" stroked="f"/>
                      <v:oval id="Oval 3466" o:spid="_x0000_s2074" style="position:absolute;left:11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4SMYA&#10;AADdAAAADwAAAGRycy9kb3ducmV2LnhtbESPT2vCQBTE7wW/w/KE3pqN/4KkriKK4KEoTXvw+Jp9&#10;JtHs25DdmvTbu4LQ4zAzv2EWq97U4katqywrGEUxCOLc6ooLBd9fu7c5COeRNdaWScEfOVgtBy8L&#10;TLXt+JNumS9EgLBLUUHpfZNK6fKSDLrINsTBO9vWoA+yLaRusQtwU8txHCfSYMVhocSGNiXl1+zX&#10;KJjS4bKhn/1pnGTHrpmtL/ZDb5V6HfbrdxCeev8ffrb3WsFkmiT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j4SMYAAADdAAAADwAAAAAAAAAAAAAAAACYAgAAZHJz&#10;L2Rvd25yZXYueG1sUEsFBgAAAAAEAAQA9QAAAIsDAAAAAA==&#10;" fillcolor="#df6926" stroked="f"/>
                      <v:oval id="Oval 3467" o:spid="_x0000_s2075" style="position:absolute;left:11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d08cA&#10;AADdAAAADwAAAGRycy9kb3ducmV2LnhtbESPT2vCQBTE74LfYXlCb7rR2liiGxGL4KFUGnvo8TX7&#10;zB+zb0N2a+K37xYKPQ4z8xtmsx1MI27UucqygvksAkGcW11xoeDjfJg+g3AeWWNjmRTcycE2HY82&#10;mGjb8zvdMl+IAGGXoILS+zaR0uUlGXQz2xIH72I7gz7IrpC6wz7ATSMXURRLgxWHhRJb2peUX7Nv&#10;o2BJb/Wevo6fizg79e3Trrav+kWph8mwW4PwNPj/8F/7qBU8LuMV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EXdPHAAAA3QAAAA8AAAAAAAAAAAAAAAAAmAIAAGRy&#10;cy9kb3ducmV2LnhtbFBLBQYAAAAABAAEAPUAAACMAwAAAAA=&#10;" fillcolor="#df6926" stroked="f"/>
                      <v:oval id="Oval 3468" o:spid="_x0000_s2076" style="position:absolute;left:12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JocQA&#10;AADdAAAADwAAAGRycy9kb3ducmV2LnhtbERPTWvCQBC9F/wPywi9NRutDSXNKqIIOZQWYw8ex+w0&#10;iWZnQ3abpP++eyh4fLzvbDOZVgzUu8aygkUUgyAurW64UvB1Ojy9gnAeWWNrmRT8koPNevaQYart&#10;yEcaCl+JEMIuRQW1910qpStrMugi2xEH7tv2Bn2AfSV1j2MIN61cxnEiDTYcGmrsaFdTeSt+jIIV&#10;fVx3dMnPy6T4HLuX7dW+671Sj/Np+wbC0+Tv4n93rhU8r5IwN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yaHEAAAA3QAAAA8AAAAAAAAAAAAAAAAAmAIAAGRycy9k&#10;b3ducmV2LnhtbFBLBQYAAAAABAAEAPUAAACJAwAAAAA=&#10;" fillcolor="#df6926" stroked="f"/>
                      <v:oval id="Oval 3469" o:spid="_x0000_s2077" style="position:absolute;left:13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sOscA&#10;AADdAAAADwAAAGRycy9kb3ducmV2LnhtbESPT2vCQBTE74LfYXlCb7rR2mCjGxGL4KFUGnvo8TX7&#10;zB+zb0N2a+K37xYKPQ4z8xtmsx1MI27UucqygvksAkGcW11xoeDjfJiuQDiPrLGxTAru5GCbjkcb&#10;TLTt+Z1umS9EgLBLUEHpfZtI6fKSDLqZbYmDd7GdQR9kV0jdYR/gppGLKIqlwYrDQokt7UvKr9m3&#10;UbCkt3pPX8fPRZyd+vZpV9tX/aLUw2TYrUF4Gvx/+K991Aoel/Ez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bDrHAAAA3QAAAA8AAAAAAAAAAAAAAAAAmAIAAGRy&#10;cy9kb3ducmV2LnhtbFBLBQYAAAAABAAEAPUAAACMAwAAAAA=&#10;" fillcolor="#df6926" stroked="f"/>
                      <v:oval id="Oval 3470" o:spid="_x0000_s2078" style="position:absolute;left:14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TesIA&#10;AADdAAAADwAAAGRycy9kb3ducmV2LnhtbERPy4rCMBTdC/5DuMLsNPU9dIwiyoALUawuXN5p7rTV&#10;5qY0Gdv5e7MQXB7Oe7FqTSkeVLvCsoLhIAJBnFpdcKbgcv7uf4JwHlljaZkU/JOD1bLbWWCsbcMn&#10;eiQ+EyGEXYwKcu+rWEqX5mTQDWxFHLhfWxv0AdaZ1DU2IdyUchRFM2mw4NCQY0WbnNJ78mcUTOhw&#10;29DP7jqaJcemmq5vdq+3Sn302vUXCE+tf4tf7p1WMJ7Mw/7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9FN6wgAAAN0AAAAPAAAAAAAAAAAAAAAAAJgCAABkcnMvZG93&#10;bnJldi54bWxQSwUGAAAAAAQABAD1AAAAhwMAAAAA&#10;" fillcolor="#df6926" stroked="f"/>
                      <v:oval id="Oval 3471" o:spid="_x0000_s2079" style="position:absolute;left:15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j24cUA&#10;AADdAAAADwAAAGRycy9kb3ducmV2LnhtbESPT2vCQBTE70K/w/IK3nTjf0ldRRTBQ6kYPXh8zb4m&#10;sdm3Ibua+O27BcHjMDO/YRar1pTiTrUrLCsY9CMQxKnVBWcKzqddbw7CeWSNpWVS8CAHq+VbZ4Gx&#10;tg0f6Z74TAQIuxgV5N5XsZQuzcmg69uKOHg/tjbog6wzqWtsAtyUchhFU2mw4LCQY0WbnNLf5GYU&#10;jOnruqHv/WU4TQ5NNVlf7afeKtV9b9cfIDy1/hV+tvdawWg8G8D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PbhxQAAAN0AAAAPAAAAAAAAAAAAAAAAAJgCAABkcnMv&#10;ZG93bnJldi54bWxQSwUGAAAAAAQABAD1AAAAigMAAAAA&#10;" fillcolor="#df6926" stroked="f"/>
                      <v:oval id="Oval 3472" o:spid="_x0000_s2080" style="position:absolute;left:5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lW8cA&#10;AADdAAAADwAAAGRycy9kb3ducmV2LnhtbESPW2sCMRSE3wv9D+EUfNNsvbZbo4goFR8EL1B8O2xO&#10;d1c3J0uS6vrvjSD0cZiZb5jxtDGVuJDzpWUF750EBHFmdcm5gsN+2f4A4QOyxsoyKbiRh+nk9WWM&#10;qbZX3tJlF3IRIexTVFCEUKdS+qwgg75ja+Lo/VpnMETpcqkdXiPcVLKbJENpsOS4UGBN84Ky8+7P&#10;KHCLwXeQ5+Wif9qcfj7t+qiPeqBU662ZfYEI1IT/8LO90gp6/VEXHm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35VvHAAAA3QAAAA8AAAAAAAAAAAAAAAAAmAIAAGRy&#10;cy9kb3ducmV2LnhtbFBLBQYAAAAABAAEAPUAAACMAwAAAAA=&#10;" fillcolor="black" stroked="f"/>
                      <v:oval id="Oval 3473" o:spid="_x0000_s2081" style="position:absolute;left:6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AwMcA&#10;AADdAAAADwAAAGRycy9kb3ducmV2LnhtbESPW2sCMRSE34X+h3AKvmm23tpuN4qIYvFBqC0U3w6b&#10;0724OVmSqNt/3xQEH4eZ+YbJFp1pxIWcrywreBomIIhzqysuFHx9bgYvIHxA1thYJgW/5GExf+hl&#10;mGp75Q+6HEIhIoR9igrKENpUSp+XZNAPbUscvR/rDIYoXSG1w2uEm0aOkmQmDVYcF0psaVVSfjqc&#10;jQK3nm6DPG3Wk3pff7/a3VEf9VSp/mO3fAMRqAv38K39rhWMJ89j+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7QMDHAAAA3QAAAA8AAAAAAAAAAAAAAAAAmAIAAGRy&#10;cy9kb3ducmV2LnhtbFBLBQYAAAAABAAEAPUAAACMAwAAAAA=&#10;" fillcolor="black" stroked="f"/>
                      <v:oval id="Oval 3474" o:spid="_x0000_s2082" style="position:absolute;left:7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YtMcA&#10;AADdAAAADwAAAGRycy9kb3ducmV2LnhtbESPQWsCMRSE7wX/Q3iCN82qq62rUUpRLD0UtAXx9tg8&#10;d1c3L0sSdfvvm4LQ4zAz3zCLVWtqcSPnK8sKhoMEBHFudcWFgu+vTf8FhA/IGmvLpOCHPKyWnacF&#10;ZtreeUe3fShEhLDPUEEZQpNJ6fOSDPqBbYijd7LOYIjSFVI7vEe4qeUoSabSYMVxocSG3krKL/ur&#10;UeDWk22Ql806PX+eDzP7cdRHPVGq121f5yACteE//Gi/awXj9DmF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S2LTHAAAA3QAAAA8AAAAAAAAAAAAAAAAAmAIAAGRy&#10;cy9kb3ducmV2LnhtbFBLBQYAAAAABAAEAPUAAACMAwAAAAA=&#10;" fillcolor="black" stroked="f"/>
                      <v:oval id="Oval 3475" o:spid="_x0000_s2083" style="position:absolute;left:8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9L8cA&#10;AADdAAAADwAAAGRycy9kb3ducmV2LnhtbESPT2vCQBTE74V+h+UJ3pqN1fRPdBURxeJBqC0Ub4/s&#10;M4lm34bdVeO3dwuFHoeZ+Q0zmXWmERdyvrasYJCkIIgLq2suFXx/rZ7eQPiArLGxTApu5GE2fXyY&#10;YK7tlT/psguliBD2OSqoQmhzKX1RkUGf2JY4egfrDIYoXSm1w2uEm0Y+p+mLNFhzXKiwpUVFxWl3&#10;NgrcMlsHeVotR8ft8efdbvZ6rzOl+r1uPgYRqAv/4b/2h1YwHL1m8Ps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efS/HAAAA3QAAAA8AAAAAAAAAAAAAAAAAmAIAAGRy&#10;cy9kb3ducmV2LnhtbFBLBQYAAAAABAAEAPUAAACMAwAAAAA=&#10;" fillcolor="black" stroked="f"/>
                      <v:oval id="Oval 3476" o:spid="_x0000_s2084" style="position:absolute;left:8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jWMYA&#10;AADdAAAADwAAAGRycy9kb3ducmV2LnhtbESPT2sCMRTE70K/Q3gFb5qt/9pujSKiKB6E2kLx9ti8&#10;7q5uXpYk6vrtjSB4HGbmN8x42phKnMn50rKCt24CgjizuuRcwe/PsvMBwgdkjZVlUnAlD9PJS2uM&#10;qbYX/qbzLuQiQtinqKAIoU6l9FlBBn3X1sTR+7fOYIjS5VI7vES4qWQvSUbSYMlxocCa5gVlx93J&#10;KHCL4SrI43IxOGwPf592s9d7PVSq/drMvkAEasIz/GivtYL+4H0E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zjWMYAAADdAAAADwAAAAAAAAAAAAAAAACYAgAAZHJz&#10;L2Rvd25yZXYueG1sUEsFBgAAAAAEAAQA9QAAAIsDAAAAAA==&#10;" fillcolor="black" stroked="f"/>
                      <v:oval id="Oval 3477" o:spid="_x0000_s2085" style="position:absolute;left:9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Gw8cA&#10;AADdAAAADwAAAGRycy9kb3ducmV2LnhtbESPW2sCMRSE34X+h3AE32rWeu3WKKUoFh8EL1B8O2xO&#10;d1c3J0sSdf33plDwcZiZb5jpvDGVuJLzpWUFvW4CgjizuuRcwWG/fJ2A8AFZY2WZFNzJw3z20ppi&#10;qu2Nt3TdhVxECPsUFRQh1KmUPivIoO/amjh6v9YZDFG6XGqHtwg3lXxLkpE0WHJcKLCmr4Ky8+5i&#10;FLjFcBXkebkYnDann3e7PuqjHirVaTefHyACNeEZ/m9/awX9wXgMf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ARsPHAAAA3QAAAA8AAAAAAAAAAAAAAAAAmAIAAGRy&#10;cy9kb3ducmV2LnhtbFBLBQYAAAAABAAEAPUAAACMAwAAAAA=&#10;" fillcolor="black" stroked="f"/>
                      <v:oval id="Oval 3478" o:spid="_x0000_s2086" style="position:absolute;left:10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SscMA&#10;AADdAAAADwAAAGRycy9kb3ducmV2LnhtbERPy2oCMRTdF/yHcAV3mtFq1dEoUpQWFwUfIO4uk+vM&#10;6ORmSKJO/75ZCF0eznu+bEwlHuR8aVlBv5eAIM6sLjlXcDxsuhMQPiBrrCyTgl/ysFy03uaYavvk&#10;HT32IRcxhH2KCooQ6lRKnxVk0PdsTRy5i3UGQ4Qul9rhM4abSg6S5EMaLDk2FFjTZ0HZbX83Ctx6&#10;9BXkbbMeXn+up6ndnvVZj5TqtJvVDESgJvyLX+5vreB9OI5z4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/SscMAAADdAAAADwAAAAAAAAAAAAAAAACYAgAAZHJzL2Rv&#10;d25yZXYueG1sUEsFBgAAAAAEAAQA9QAAAIgDAAAAAA==&#10;" fillcolor="black" stroked="f"/>
                      <v:oval id="Oval 3479" o:spid="_x0000_s2087" style="position:absolute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3KscA&#10;AADdAAAADwAAAGRycy9kb3ducmV2LnhtbESPQWvCQBSE7wX/w/IKvemmVluNWUVEqXgo1BYkt0f2&#10;mUSzb8PuVtN/3xWEHoeZ+YbJFp1pxIWcry0reB4kIIgLq2suFXx/bfoTED4ga2wsk4Jf8rCY9x4y&#10;TLW98idd9qEUEcI+RQVVCG0qpS8qMugHtiWO3tE6gyFKV0rt8BrhppHDJHmVBmuOCxW2tKqoOO9/&#10;jAK3Hr8Hed6sR6eP02Fqd7nO9Vipp8duOQMRqAv/4Xt7qxW8jN6m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TdyrHAAAA3QAAAA8AAAAAAAAAAAAAAAAAmAIAAGRy&#10;cy9kb3ducmV2LnhtbFBLBQYAAAAABAAEAPUAAACMAwAAAAA=&#10;" fillcolor="black" stroked="f"/>
                      <v:oval id="Oval 3480" o:spid="_x0000_s2088" style="position:absolute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ukMMA&#10;AADdAAAADwAAAGRycy9kb3ducmV2LnhtbERPTYvCMBC9C/sfwgh701RXF61GWURR9iCsCuJtaMa2&#10;2kxKErX++81B8Ph439N5YypxJ+dLywp63QQEcWZ1ybmCw37VGYHwAVljZZkUPMnDfPbRmmKq7YP/&#10;6L4LuYgh7FNUUIRQp1L6rCCDvmtr4sidrTMYInS51A4fMdxUsp8k39JgybGhwJoWBWXX3c0ocMvh&#10;Osjrajm4bC/Hsf096ZMeKvXZbn4mIAI14S1+uTdawddgFPfHN/EJ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yukMMAAADdAAAADwAAAAAAAAAAAAAAAACYAgAAZHJzL2Rv&#10;d25yZXYueG1sUEsFBgAAAAAEAAQA9QAAAIgDAAAAAA==&#10;" fillcolor="black" stroked="f"/>
                      <v:oval id="Oval 3481" o:spid="_x0000_s2089" style="position:absolute;left:1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LC8cA&#10;AADdAAAADwAAAGRycy9kb3ducmV2LnhtbESPT2sCMRTE74V+h/AK3jRr/YNujVJEafEguAri7bF5&#10;3V3dvCxJ1O23bwShx2FmfsPMFq2pxY2crywr6PcSEMS51RUXCg77dXcCwgdkjbVlUvBLHhbz15cZ&#10;ptreeUe3LBQiQtinqKAMoUml9HlJBn3PNsTR+7HOYIjSFVI7vEe4qeV7koylwYrjQokNLUvKL9nV&#10;KHCr0VeQl/VqeN6ej1O7OemTHinVeWs/P0AEasN/+Nn+1goGw0kfH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wCwvHAAAA3QAAAA8AAAAAAAAAAAAAAAAAmAIAAGRy&#10;cy9kb3ducmV2LnhtbFBLBQYAAAAABAAEAPUAAACMAwAAAAA=&#10;" fillcolor="black" stroked="f"/>
                      <v:oval id="Oval 3482" o:spid="_x0000_s2090" style="position:absolute;left:2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VfMcA&#10;AADdAAAADwAAAGRycy9kb3ducmV2LnhtbESPT2sCMRTE74V+h/AEbzWrVbFbs1KKYvEguC0Ub4/N&#10;6/5x87IkUddv3wiFHoeZ+Q2zXPWmFRdyvrasYDxKQBAXVtdcKvj63DwtQPiArLG1TApu5GGVPT4s&#10;MdX2yge65KEUEcI+RQVVCF0qpS8qMuhHtiOO3o91BkOUrpTa4TXCTSsnSTKXBmuOCxV29F5RccrP&#10;RoFbz7ZBnjbrabNvvl/s7qiPeqbUcNC/vYII1If/8F/7Qyt4ni4mcH8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ilXzHAAAA3QAAAA8AAAAAAAAAAAAAAAAAmAIAAGRy&#10;cy9kb3ducmV2LnhtbFBLBQYAAAAABAAEAPUAAACMAwAAAAA=&#10;" fillcolor="black" stroked="f"/>
                      <v:oval id="Oval 3483" o:spid="_x0000_s2091" style="position:absolute;left:3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w58YA&#10;AADdAAAADwAAAGRycy9kb3ducmV2LnhtbESPT2sCMRTE74LfITzBW836F7saRUSp9CBoC8XbY/Pc&#10;Xd28LEnU7bc3hYLHYWZ+w8yXjanEnZwvLSvo9xIQxJnVJecKvr+2b1MQPiBrrCyTgl/ysFy0W3NM&#10;tX3wge7HkIsIYZ+igiKEOpXSZwUZ9D1bE0fvbJ3BEKXLpXb4iHBTyUGSTKTBkuNCgTWtC8qux5tR&#10;4DbjjyCv283osr/8vNvPkz7psVLdTrOagQjUhFf4v73TCoaj6RD+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4w58YAAADdAAAADwAAAAAAAAAAAAAAAACYAgAAZHJz&#10;L2Rvd25yZXYueG1sUEsFBgAAAAAEAAQA9QAAAIsDAAAAAA==&#10;" fillcolor="black" stroked="f"/>
                      <v:oval id="Oval 3484" o:spid="_x0000_s2092" style="position:absolute;left:4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ok8cA&#10;AADdAAAADwAAAGRycy9kb3ducmV2LnhtbESPT2sCMRTE7wW/Q3hCbzWrXUXXjSJFaemhUBXE22Pz&#10;3D9uXpYk1e23bwqFHoeZ+Q2Tr3vTihs5X1tWMB4lIIgLq2suFRwPu6c5CB+QNbaWScE3eVivBg85&#10;Ztre+ZNu+1CKCGGfoYIqhC6T0hcVGfQj2xFH72KdwRClK6V2eI9w08pJksykwZrjQoUdvVRUXPdf&#10;RoHbTl+DvO62afPRnBb2/azPeqrU47DfLEEE6sN/+K/9phU8p/M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HqJPHAAAA3QAAAA8AAAAAAAAAAAAAAAAAmAIAAGRy&#10;cy9kb3ducmV2LnhtbFBLBQYAAAAABAAEAPUAAACMAwAAAAA=&#10;" fillcolor="black" stroked="f"/>
                      <v:oval id="Oval 3485" o:spid="_x0000_s2093" style="position:absolute;left:4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NCMcA&#10;AADdAAAADwAAAGRycy9kb3ducmV2LnhtbESPT2sCMRTE74LfITzBW836Z8VujSKiWHooVAvF22Pz&#10;3F3dvCxJ1PXbN4WCx2FmfsPMl62pxY2crywrGA4SEMS51RUXCr4P25cZCB+QNdaWScGDPCwX3c4c&#10;M23v/EW3fShEhLDPUEEZQpNJ6fOSDPqBbYijd7LOYIjSFVI7vEe4qeUoSabSYMVxocSG1iXll/3V&#10;KHCbdBfkZbuZnD/PP6/246iPOlWq32tXbyACteEZ/m+/awXjySy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LDQjHAAAA3QAAAA8AAAAAAAAAAAAAAAAAmAIAAGRy&#10;cy9kb3ducmV2LnhtbFBLBQYAAAAABAAEAPUAAACMAwAAAAA=&#10;" fillcolor="black" stroked="f"/>
                      <v:oval id="Oval 3486" o:spid="_x0000_s2094" style="position:absolute;left:16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Tf8YA&#10;AADdAAAADwAAAGRycy9kb3ducmV2LnhtbESPQWsCMRSE74L/ITyhN83aquhqFCmKpQehKoi3x+a5&#10;u7p5WZKo239vhEKPw8x8w8wWjanEnZwvLSvo9xIQxJnVJecKDvt1dwzCB2SNlWVS8EseFvN2a4ap&#10;tg/+ofsu5CJC2KeooAihTqX0WUEGfc/WxNE7W2cwROlyqR0+ItxU8j1JRtJgyXGhwJo+C8quu5tR&#10;4FbDTZDX9Wpw2V6OE/t90ic9VOqt0yynIAI14T/81/7SCj4G4xG83s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Tf8YAAADdAAAADwAAAAAAAAAAAAAAAACYAgAAZHJz&#10;L2Rvd25yZXYueG1sUEsFBgAAAAAEAAQA9QAAAIsDAAAAAA==&#10;" fillcolor="black" stroked="f"/>
                      <v:oval id="Oval 3487" o:spid="_x0000_s2095" style="position:absolute;left:16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25MgA&#10;AADdAAAADwAAAGRycy9kb3ducmV2LnhtbESPT2vCQBTE70K/w/IKvdVNW602zSoiSsVDwT9Qcntk&#10;X5No9m3Y3Wr89q5Q8DjMzG+YbNqZRpzI+dqygpd+AoK4sLrmUsF+t3weg/ABWWNjmRRcyMN08tDL&#10;MNX2zBs6bUMpIoR9igqqENpUSl9UZND3bUscvV/rDIYoXSm1w3OEm0a+Jsm7NFhzXKiwpXlFxXH7&#10;ZxS4xfAryONyMTh8H34+7DrXuR4q9fTYzT5BBOrCPfzfXmkFb4PxCG5v4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FTbkyAAAAN0AAAAPAAAAAAAAAAAAAAAAAJgCAABk&#10;cnMvZG93bnJldi54bWxQSwUGAAAAAAQABAD1AAAAjQMAAAAA&#10;" fillcolor="black" stroked="f"/>
                      <v:oval id="Oval 3488" o:spid="_x0000_s2096" style="position:absolute;left:17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ilsMA&#10;AADdAAAADwAAAGRycy9kb3ducmV2LnhtbERPTYvCMBC9C/sfwgh701RXF61GWURR9iCsCuJtaMa2&#10;2kxKErX++81B8Ph439N5YypxJ+dLywp63QQEcWZ1ybmCw37VGYHwAVljZZkUPMnDfPbRmmKq7YP/&#10;6L4LuYgh7FNUUIRQp1L6rCCDvmtr4sidrTMYInS51A4fMdxUsp8k39JgybGhwJoWBWXX3c0ocMvh&#10;Osjrajm4bC/Hsf096ZMeKvXZbn4mIAI14S1+uTdawddgFOfGN/EJ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qilsMAAADdAAAADwAAAAAAAAAAAAAAAACYAgAAZHJzL2Rv&#10;d25yZXYueG1sUEsFBgAAAAAEAAQA9QAAAIgDAAAAAA==&#10;" fillcolor="black" stroked="f"/>
                      <v:oval id="Oval 3489" o:spid="_x0000_s2097" style="position:absolute;left:18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HDcYA&#10;AADdAAAADwAAAGRycy9kb3ducmV2LnhtbESPQWsCMRSE70L/Q3iF3jTbqkVXoxRRLB6EroJ4e2xe&#10;d1c3L0uS6vrvG0HwOMzMN8x03ppaXMj5yrKC914Cgji3uuJCwX636o5A+ICssbZMCm7kYT576Uwx&#10;1fbKP3TJQiEihH2KCsoQmlRKn5dk0PdsQxy9X+sMhihdIbXDa4SbWn4kyac0WHFcKLGhRUn5Ofsz&#10;CtxyuA7yvFoOTtvTYWw3R33UQ6XeXtuvCYhAbXiGH+1vraA/GI3h/iY+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YHDcYAAADdAAAADwAAAAAAAAAAAAAAAACYAgAAZHJz&#10;L2Rvd25yZXYueG1sUEsFBgAAAAAEAAQA9QAAAIsDAAAAAA==&#10;" fillcolor="black" stroked="f"/>
                      <v:oval id="Oval 3490" o:spid="_x0000_s2098" style="position:absolute;left:19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4TcMA&#10;AADdAAAADwAAAGRycy9kb3ducmV2LnhtbERPTYvCMBC9C/sfwgh701RXF61GWURR9iCsCuJtaMa2&#10;2kxKErX++81B8Ph439N5YypxJ+dLywp63QQEcWZ1ybmCw37VGYHwAVljZZkUPMnDfPbRmmKq7YP/&#10;6L4LuYgh7FNUUIRQp1L6rCCDvmtr4sidrTMYInS51A4fMdxUsp8k39JgybGhwJoWBWXX3c0ocMvh&#10;Osjrajm4bC/Hsf096ZMeKvXZbn4mIAI14S1+uTdawddgHPfHN/EJ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U4TcMAAADdAAAADwAAAAAAAAAAAAAAAACYAgAAZHJzL2Rv&#10;d25yZXYueG1sUEsFBgAAAAAEAAQA9QAAAIgDAAAAAA==&#10;" fillcolor="black" stroked="f"/>
                      <v:oval id="Oval 3491" o:spid="_x0000_s2099" style="position:absolute;left:20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d1scA&#10;AADdAAAADwAAAGRycy9kb3ducmV2LnhtbESPT2vCQBTE70K/w/IK3nRj/UNNs0oRxdKDoC2U3B7Z&#10;1ySafRt2V43fvlsQPA4z8xsmW3amERdyvrasYDRMQBAXVtdcKvj+2gxeQfiArLGxTApu5GG5eOpl&#10;mGp75T1dDqEUEcI+RQVVCG0qpS8qMuiHtiWO3q91BkOUrpTa4TXCTSNfkmQmDdYcFypsaVVRcTqc&#10;jQK3nm6DPG3Wk+Pu+DO3n7nO9VSp/nP3/gYiUBce4Xv7QysYT+Yj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pndbHAAAA3QAAAA8AAAAAAAAAAAAAAAAAmAIAAGRy&#10;cy9kb3ducmV2LnhtbFBLBQYAAAAABAAEAPUAAACMAwAAAAA=&#10;" fillcolor="black" stroked="f"/>
                      <v:oval id="Oval 3492" o:spid="_x0000_s2100" style="position:absolute;left:20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DocYA&#10;AADdAAAADwAAAGRycy9kb3ducmV2LnhtbESPT2sCMRTE7wW/Q3iCt5r1L3U1ioii9CBoC8XbY/Pc&#10;Xd28LEnU9dubQqHHYWZ+w8wWjanEnZwvLSvodRMQxJnVJecKvr827x8gfEDWWFkmBU/ysJi33maY&#10;avvgA92PIRcRwj5FBUUIdSqlzwoy6Lu2Jo7e2TqDIUqXS+3wEeGmkv0kGUuDJceFAmtaFZRdjzej&#10;wK1H2yCvm/Xwsr/8TOznSZ/0SKlOu1lOQQRqwn/4r73TCgbDSR9+38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sDocYAAADdAAAADwAAAAAAAAAAAAAAAACYAgAAZHJz&#10;L2Rvd25yZXYueG1sUEsFBgAAAAAEAAQA9QAAAIsDAAAAAA==&#10;" fillcolor="black" stroked="f"/>
                      <v:oval id="Oval 3493" o:spid="_x0000_s2101" style="position:absolute;left:10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mOscA&#10;AADdAAAADwAAAGRycy9kb3ducmV2LnhtbESPW2vCQBSE34X+h+UIvtWN9YKmWaUUpaUPgheQvB2y&#10;p0k0ezbsrpr++26h4OMwM98w2aozjbiR87VlBaNhAoK4sLrmUsHxsHmeg/ABWWNjmRT8kIfV8qmX&#10;YartnXd024dSRAj7FBVUIbSplL6oyKAf2pY4et/WGQxRulJqh/cIN418SZKZNFhzXKiwpfeKisv+&#10;ahS49fQjyMtmPTlvz6eF/cp1rqdKDfrd2yuIQF14hP/bn1rBeLIYw9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3pjrHAAAA3QAAAA8AAAAAAAAAAAAAAAAAmAIAAGRy&#10;cy9kb3ducmV2LnhtbFBLBQYAAAAABAAEAPUAAACMAwAAAAA=&#10;" fillcolor="black" stroked="f"/>
                      <v:oval id="Oval 3494" o:spid="_x0000_s2102" style="position:absolute;left:11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+TscA&#10;AADdAAAADwAAAGRycy9kb3ducmV2LnhtbESPT2sCMRTE7wW/Q3hCbzWrXUXXjSJFaemhUBXE22Pz&#10;3D9uXpYk1e23bwqFHoeZ+Q2Tr3vTihs5X1tWMB4lIIgLq2suFRwPu6c5CB+QNbaWScE3eVivBg85&#10;Ztre+ZNu+1CKCGGfoYIqhC6T0hcVGfQj2xFH72KdwRClK6V2eI9w08pJksykwZrjQoUdvVRUXPdf&#10;RoHbTl+DvO62afPRnBb2/azPeqrU47DfLEEE6sN/+K/9phU8p4s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ePk7HAAAA3QAAAA8AAAAAAAAAAAAAAAAAmAIAAGRy&#10;cy9kb3ducmV2LnhtbFBLBQYAAAAABAAEAPUAAACMAwAAAAA=&#10;" fillcolor="black" stroked="f"/>
                      <v:oval id="Oval 3495" o:spid="_x0000_s2103" style="position:absolute;left:12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b1ccA&#10;AADdAAAADwAAAGRycy9kb3ducmV2LnhtbESPT2sCMRTE70K/Q3gFb5ptdUvdbpQiisVDobZQvD02&#10;r/vHzcuSRF2/fSMIHoeZ+Q2TL3rTihM5X1tW8DROQBAXVtdcKvj5Xo9eQfiArLG1TAou5GExfxjk&#10;mGl75i867UIpIoR9hgqqELpMSl9UZNCPbUccvT/rDIYoXSm1w3OEm1Y+J8mLNFhzXKiwo2VFxWF3&#10;NArcKt0EeVivps1n8zuz273e61Sp4WP//gYiUB/u4Vv7QyuYTGcpX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Sm9XHAAAA3QAAAA8AAAAAAAAAAAAAAAAAmAIAAGRy&#10;cy9kb3ducmV2LnhtbFBLBQYAAAAABAAEAPUAAACMAwAAAAA=&#10;" fillcolor="black" stroked="f"/>
                      <v:oval id="Oval 3496" o:spid="_x0000_s2104" style="position:absolute;left:12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FosYA&#10;AADdAAAADwAAAGRycy9kb3ducmV2LnhtbESPT2sCMRTE7wW/Q3iCt5q1/qGuRpGiVDwI2kLx9tg8&#10;d1c3L0uS6vrtjSB4HGbmN8x03phKXMj50rKCXjcBQZxZXXKu4Pdn9f4JwgdkjZVlUnAjD/NZ622K&#10;qbZX3tFlH3IRIexTVFCEUKdS+qwgg75ra+LoHa0zGKJ0udQOrxFuKvmRJCNpsOS4UGBNXwVl5/2/&#10;UeCWw+8gz6vl4LQ9/Y3t5qAPeqhUp90sJiACNeEVfrbXWkF/MB7B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AFosYAAADdAAAADwAAAAAAAAAAAAAAAACYAgAAZHJz&#10;L2Rvd25yZXYueG1sUEsFBgAAAAAEAAQA9QAAAIsDAAAAAA==&#10;" fillcolor="black" stroked="f"/>
                      <v:oval id="Oval 3497" o:spid="_x0000_s2105" style="position:absolute;left:13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gOccA&#10;AADdAAAADwAAAGRycy9kb3ducmV2LnhtbESPQWvCQBSE7wX/w/IKvemmVluNWUVEqXgo1BYkt0f2&#10;mUSzb8PuVtN/3xWEHoeZ+YbJFp1pxIWcry0reB4kIIgLq2suFXx/bfoTED4ga2wsk4Jf8rCY9x4y&#10;TLW98idd9qEUEcI+RQVVCG0qpS8qMugHtiWO3tE6gyFKV0rt8BrhppHDJHmVBmuOCxW2tKqoOO9/&#10;jAK3Hr8Hed6sR6eP02Fqd7nO9Vipp8duOQMRqAv/4Xt7qxW8jKZv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MoDnHAAAA3QAAAA8AAAAAAAAAAAAAAAAAmAIAAGRy&#10;cy9kb3ducmV2LnhtbFBLBQYAAAAABAAEAPUAAACMAwAAAAA=&#10;" fillcolor="black" stroked="f"/>
                      <v:oval id="Oval 3498" o:spid="_x0000_s2106" style="position:absolute;left:14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0S8MA&#10;AADdAAAADwAAAGRycy9kb3ducmV2LnhtbERPTYvCMBC9C/sfwgh701RXF61GWURR9iCsCuJtaMa2&#10;2kxKErX++81B8Ph439N5YypxJ+dLywp63QQEcWZ1ybmCw37VGYHwAVljZZkUPMnDfPbRmmKq7YP/&#10;6L4LuYgh7FNUUIRQp1L6rCCDvmtr4sidrTMYInS51A4fMdxUsp8k39JgybGhwJoWBWXX3c0ocMvh&#10;Osjrajm4bC/Hsf096ZMeKvXZbn4mIAI14S1+uTdawddgHOfGN/EJ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M0S8MAAADdAAAADwAAAAAAAAAAAAAAAACYAgAAZHJzL2Rv&#10;d25yZXYueG1sUEsFBgAAAAAEAAQA9QAAAIgDAAAAAA==&#10;" fillcolor="black" stroked="f"/>
                      <v:oval id="Oval 3499" o:spid="_x0000_s2107" style="position:absolute;left:15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R0McA&#10;AADdAAAADwAAAGRycy9kb3ducmV2LnhtbESPW2sCMRSE3wv9D+EUfKvZeinualZElJY+CFpBfDts&#10;Tvfi5mRJom7/fVMo9HGYmW+YxbI3rbiR87VlBS/DBARxYXXNpYLj5/Z5BsIHZI2tZVLwTR6W+ePD&#10;AjNt77yn2yGUIkLYZ6igCqHLpPRFRQb90HbE0fuyzmCI0pVSO7xHuGnlKElepcGa40KFHa0rKi6H&#10;q1HgNtO3IC/bzaTZNafUfpz1WU+VGjz1qzmIQH34D/+137WC8SRN4fdNfAIy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fkdDHAAAA3QAAAA8AAAAAAAAAAAAAAAAAmAIAAGRy&#10;cy9kb3ducmV2LnhtbFBLBQYAAAAABAAEAPUAAACMAwAAAAA=&#10;" fillcolor="black" stroked="f"/>
                      <v:oval id="Oval 3500" o:spid="_x0000_s2108" style="position:absolute;left:10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vmsMA&#10;AADdAAAADwAAAGRycy9kb3ducmV2LnhtbERPz2vCMBS+D/wfwhO8zVSdIl1TEcfAg2xYPez41ry1&#10;1ealJNF2//1yGHj8+H5nm8G04k7ON5YVzKYJCOLS6oYrBefT+/MahA/IGlvLpOCXPGzy0VOGqbY9&#10;H+lehErEEPYpKqhD6FIpfVmTQT+1HXHkfqwzGCJ0ldQO+xhuWjlPkpU02HBsqLGjXU3ltbgZBS/0&#10;cdnR9/5rvio++265vdiDflNqMh62ryACDeEh/nfvtYLFMon7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MvmsMAAADdAAAADwAAAAAAAAAAAAAAAACYAgAAZHJzL2Rv&#10;d25yZXYueG1sUEsFBgAAAAAEAAQA9QAAAIgDAAAAAA==&#10;" fillcolor="#df6926" stroked="f"/>
                      <v:oval id="Oval 3501" o:spid="_x0000_s2109" style="position:absolute;left:12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KAccA&#10;AADdAAAADwAAAGRycy9kb3ducmV2LnhtbESPQWvCQBSE7wX/w/KE3urGtIaSuooohRxKi7EHj8/s&#10;axLNvg3ZbRL/vVsoeBxm5htmuR5NI3rqXG1ZwXwWgSAurK65VPB9eH96BeE8ssbGMim4koP1avKw&#10;xFTbgffU574UAcIuRQWV920qpSsqMuhmtiUO3o/tDPogu1LqDocAN42MoyiRBmsOCxW2tK2ouOS/&#10;RsELfZ63dMqOcZJ/De1ic7YfeqfU43TcvIHwNPp7+L+daQXPi2gOf2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figHHAAAA3QAAAA8AAAAAAAAAAAAAAAAAmAIAAGRy&#10;cy9kb3ducmV2LnhtbFBLBQYAAAAABAAEAPUAAACMAwAAAAA=&#10;" fillcolor="#df6926" stroked="f"/>
                      <v:oval id="Oval 3502" o:spid="_x0000_s2110" style="position:absolute;left:14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UdscA&#10;AADdAAAADwAAAGRycy9kb3ducmV2LnhtbESPT2vCQBTE7wW/w/KE3pqNsYqkrkEUwUNpadqDx9fs&#10;M3/Mvg3ZrYnf3i0Uehxm5jfMOhtNK67Uu9qyglkUgyAurK65VPD1eXhagXAeWWNrmRTcyEG2mTys&#10;MdV24A+65r4UAcIuRQWV910qpSsqMugi2xEH72x7gz7IvpS6xyHATSuTOF5KgzWHhQo72lVUXPIf&#10;o+CZ3podfR9PyTJ/H7rFtrGveq/U43TcvoDwNPr/8F/7qBXMF3EC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NFHbHAAAA3QAAAA8AAAAAAAAAAAAAAAAAmAIAAGRy&#10;cy9kb3ducmV2LnhtbFBLBQYAAAAABAAEAPUAAACMAwAAAAA=&#10;" fillcolor="#df6926" stroked="f"/>
                      <v:oval id="Oval 3503" o:spid="_x0000_s2111" style="position:absolute;left:15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7cUA&#10;AADdAAAADwAAAGRycy9kb3ducmV2LnhtbESPT4vCMBTE78J+h/AWvGm6/kOqUUQRPIiyXQ8en82z&#10;rdu8lCba7rffCILHYWZ+w8yXrSnFg2pXWFbw1Y9AEKdWF5wpOP1se1MQziNrLC2Tgj9ysFx8dOYY&#10;a9vwNz0Sn4kAYRejgtz7KpbSpTkZdH1bEQfvamuDPsg6k7rGJsBNKQdRNJEGCw4LOVa0zin9Te5G&#10;wYgOtzVddufBJDk21Xh1s3u9Uar72a5mIDy1/h1+tXdawXAcDeH5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bHtxQAAAN0AAAAPAAAAAAAAAAAAAAAAAJgCAABkcnMv&#10;ZG93bnJldi54bWxQSwUGAAAAAAQABAD1AAAAigMAAAAA&#10;" fillcolor="#df6926" stroked="f"/>
                      <v:oval id="Oval 3504" o:spid="_x0000_s2112" style="position:absolute;left:17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pmcUA&#10;AADdAAAADwAAAGRycy9kb3ducmV2LnhtbESPT4vCMBTE78J+h/AWvGm6/kOqUcRlwYMo2/Xg8dk8&#10;27rNS2mird/eCILHYWZ+w8yXrSnFjWpXWFbw1Y9AEKdWF5wpOPz99KYgnEfWWFomBXdysFx8dOYY&#10;a9vwL90Sn4kAYRejgtz7KpbSpTkZdH1bEQfvbGuDPsg6k7rGJsBNKQdRNJEGCw4LOVa0zin9T65G&#10;wYh2lzWdNsfBJNk31Xh1sVv9rVT3s13NQHhq/Tv8am+0guE4GsH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CmZxQAAAN0AAAAPAAAAAAAAAAAAAAAAAJgCAABkcnMv&#10;ZG93bnJldi54bWxQSwUGAAAAAAQABAD1AAAAigMAAAAA&#10;" fillcolor="#df6926" stroked="f"/>
                      <v:oval id="Oval 3505" o:spid="_x0000_s2113" style="position:absolute;left:19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MAsYA&#10;AADdAAAADwAAAGRycy9kb3ducmV2LnhtbESPQWvCQBSE7wX/w/KE3pqN2oikriKK4KEoTXvw+Jp9&#10;JtHs25DdmvjvXUHocZiZb5j5sje1uFLrKssKRlEMgji3uuJCwc/39m0GwnlkjbVlUnAjB8vF4GWO&#10;qbYdf9E184UIEHYpKii9b1IpXV6SQRfZhjh4J9sa9EG2hdQtdgFuajmO46k0WHFYKLGhdUn5Jfsz&#10;Ct5pf17T7+44nmaHrklWZ/upN0q9DvvVBwhPvf8PP9s7rWCSxA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SMAsYAAADdAAAADwAAAAAAAAAAAAAAAACYAgAAZHJz&#10;L2Rvd25yZXYueG1sUEsFBgAAAAAEAAQA9QAAAIsDAAAAAA==&#10;" fillcolor="#df6926" stroked="f"/>
                      <v:oval id="Oval 3506" o:spid="_x0000_s2114" style="position:absolute;left:20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SdcYA&#10;AADdAAAADwAAAGRycy9kb3ducmV2LnhtbESPT2vCQBTE74V+h+UVvDWb+idIdBWxCB5EafTg8Zl9&#10;TWKzb0N2Nem37wpCj8PM/IaZL3tTizu1rrKs4COKQRDnVldcKDgdN+9TEM4ja6wtk4JfcrBcvL7M&#10;MdW24y+6Z74QAcIuRQWl900qpctLMugi2xAH79u2Bn2QbSF1i12Am1oO4ziRBisOCyU2tC4p/8lu&#10;RsGY9tc1XbbnYZIdumayutqd/lRq8NavZiA89f4//GxvtYLRJE7g8S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YSdcYAAADdAAAADwAAAAAAAAAAAAAAAACYAgAAZHJz&#10;L2Rvd25yZXYueG1sUEsFBgAAAAAEAAQA9QAAAIsDAAAAAA==&#10;" fillcolor="#df6926" stroked="f"/>
                      <v:shape id="Freeform 3507" o:spid="_x0000_s2115" style="position:absolute;top:24954;width:0;height:1;visibility:visible;mso-wrap-style:square;v-text-anchor:top" coordsize="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NW8gA&#10;AADdAAAADwAAAGRycy9kb3ducmV2LnhtbESPT2vCQBTE74V+h+UVeim6sVKV1FWk0CIU/BM92Nsj&#10;+5INZt+m2dWk394tFHocZuY3zHzZ21pcqfWVYwWjYQKCOHe64lLB8fA+mIHwAVlj7ZgU/JCH5eL+&#10;bo6pdh3v6ZqFUkQI+xQVmBCaVEqfG7Loh64hjl7hWoshyraUusUuwm0tn5NkIi1WHBcMNvRmKD9n&#10;F6vAFdvL+gvH/uNpY7rvYndaZZ9OqceHfvUKIlAf/sN/7bVWMH5JpvD7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ew1byAAAAN0AAAAPAAAAAAAAAAAAAAAAAJgCAABk&#10;cnMvZG93bnJldi54bWxQSwUGAAAAAAQABAD1AAAAjQMAAAAA&#10;" path="m8,21c8,13,5,5,,,,41,,41,,41,5,36,8,28,8,21xe" fillcolor="#df6926" stroked="f">
                        <v:path arrowok="t" o:connecttype="custom" o:connectlocs="16,43;0,0;0,83;16,43" o:connectangles="0,0,0,0"/>
                      </v:shape>
                      <v:oval id="Oval 3508" o:spid="_x0000_s2116" style="position:absolute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jnMMA&#10;AADdAAAADwAAAGRycy9kb3ducmV2LnhtbERPz2vCMBS+D/wfwhO8zVSdIl1TEcfAg2xYPez41ry1&#10;1ealJNF2//1yGHj8+H5nm8G04k7ON5YVzKYJCOLS6oYrBefT+/MahA/IGlvLpOCXPGzy0VOGqbY9&#10;H+lehErEEPYpKqhD6FIpfVmTQT+1HXHkfqwzGCJ0ldQO+xhuWjlPkpU02HBsqLGjXU3ltbgZBS/0&#10;cdnR9/5rvio++265vdiDflNqMh62ryACDeEh/nfvtYLFMolz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UjnMMAAADdAAAADwAAAAAAAAAAAAAAAACYAgAAZHJzL2Rv&#10;d25yZXYueG1sUEsFBgAAAAAEAAQA9QAAAIgDAAAAAA==&#10;" fillcolor="#df6926" stroked="f"/>
                      <v:oval id="Oval 3509" o:spid="_x0000_s2117" style="position:absolute;left:2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GB8cA&#10;AADdAAAADwAAAGRycy9kb3ducmV2LnhtbESPT2vCQBTE70K/w/IKvZlN/UebugmiCB6K0tSDx9fs&#10;axKbfRuyW5N+e1cQehxm5jfMMhtMIy7UudqygucoBkFcWF1zqeD4uR2/gHAeWWNjmRT8kYMsfRgt&#10;MdG25w+65L4UAcIuQQWV920ipSsqMugi2xIH79t2Bn2QXSl1h32Am0ZO4nghDdYcFipsaV1R8ZP/&#10;GgUz2p/X9LU7TRb5oW/nq7N91xulnh6H1RsIT4P/D9/bO61gOo9f4f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phgfHAAAA3QAAAA8AAAAAAAAAAAAAAAAAmAIAAGRy&#10;cy9kb3ducmV2LnhtbFBLBQYAAAAABAAEAPUAAACMAwAAAAA=&#10;" fillcolor="#df6926" stroked="f"/>
                      <v:oval id="Oval 3510" o:spid="_x0000_s2118" style="position:absolute;left:4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5R8IA&#10;AADdAAAADwAAAGRycy9kb3ducmV2LnhtbERPy4rCMBTdC/5DuII7TX0ydIwiiuBCHKwuZnmnubbV&#10;5qY00da/N4sBl4fzXqxaU4on1a6wrGA0jEAQp1YXnCm4nHeDLxDOI2ssLZOCFzlYLbudBcbaNnyi&#10;Z+IzEULYxagg976KpXRpTgbd0FbEgbva2qAPsM6krrEJ4aaU4yiaS4MFh4YcK9rklN6Th1EwpeNt&#10;Q3/73/E8+Wmq2fpmD3qrVL/Xrr9BeGr9R/zv3msFk9ko7A9vwhO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rlHwgAAAN0AAAAPAAAAAAAAAAAAAAAAAJgCAABkcnMvZG93&#10;bnJldi54bWxQSwUGAAAAAAQABAD1AAAAhwMAAAAA&#10;" fillcolor="#df6926" stroked="f"/>
                      <v:oval id="Oval 3511" o:spid="_x0000_s2119" style="position:absolute;left:5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c3McA&#10;AADdAAAADwAAAGRycy9kb3ducmV2LnhtbESPzWrDMBCE74G+g9hCbrHs/JjiRgkhJZBDaInTQ49b&#10;a2s7tVbGUmz37atCIcdhZr5h1tvRNKKnztWWFSRRDIK4sLrmUsH75TB7AuE8ssbGMin4IQfbzcNk&#10;jZm2A5+pz30pAoRdhgoq79tMSldUZNBFtiUO3pftDPogu1LqDocAN42cx3EqDdYcFipsaV9R8Z3f&#10;jIIlvV739Hn8mKf529Cudld70i9KTR/H3TMIT6O/h//bR61gsUoS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GHNzHAAAA3QAAAA8AAAAAAAAAAAAAAAAAmAIAAGRy&#10;cy9kb3ducmV2LnhtbFBLBQYAAAAABAAEAPUAAACMAwAAAAA=&#10;" fillcolor="#df6926" stroked="f"/>
                      <v:oval id="Oval 3512" o:spid="_x0000_s2120" style="position:absolute;left:7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Cq8UA&#10;AADdAAAADwAAAGRycy9kb3ducmV2LnhtbESPQWvCQBSE7wX/w/KE3urGtIpEVxGl4KEoTT14fGaf&#10;STT7NmS3Jv57VxA8DjPzDTNbdKYSV2pcaVnBcBCBIM6sLjlXsP/7/piAcB5ZY2WZFNzIwWLee5th&#10;om3Lv3RNfS4ChF2CCgrv60RKlxVk0A1sTRy8k20M+iCbXOoG2wA3lYyjaCwNlhwWCqxpVVB2Sf+N&#10;gi/anld03Bzicbpr69HybH/0Wqn3frecgvDU+Vf42d5oBZ+jYQy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IKrxQAAAN0AAAAPAAAAAAAAAAAAAAAAAJgCAABkcnMv&#10;ZG93bnJldi54bWxQSwUGAAAAAAQABAD1AAAAigMAAAAA&#10;" fillcolor="#df6926" stroked="f"/>
                      <v:oval id="Oval 3513" o:spid="_x0000_s2121" style="position:absolute;left:9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nMMcA&#10;AADdAAAADwAAAGRycy9kb3ducmV2LnhtbESPQWvCQBSE7wX/w/KE3upGrSKpq4SI4KG0NHrw+Jp9&#10;ZqPZtyG7Nem/7xYKPQ4z8w2z3g62EXfqfO1YwXSSgCAuna65UnA67p9WIHxA1tg4JgXf5GG7GT2s&#10;MdWu5w+6F6ESEcI+RQUmhDaV0peGLPqJa4mjd3GdxRBlV0ndYR/htpGzJFlKizXHBYMt5YbKW/Fl&#10;FTzT2zWnz8N5tize+3aRXd2r3in1OB6yFxCBhvAf/msftIL5YjqH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YJzDHAAAA3QAAAA8AAAAAAAAAAAAAAAAAmAIAAGRy&#10;cy9kb3ducmV2LnhtbFBLBQYAAAAABAAEAPUAAACMAwAAAAA=&#10;" fillcolor="#df6926" stroked="f"/>
                      <v:oval id="Oval 3514" o:spid="_x0000_s2122" style="position:absolute;left:11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icYA&#10;AADdAAAADwAAAGRycy9kb3ducmV2LnhtbESPQWsCMRSE70L/Q3gFbzVrdYtujVJEUXoQtIJ4e2xe&#10;d1c3L0sSdf33plDwOMzMN8xk1ppaXMn5yrKCfi8BQZxbXXGhYP+zfBuB8AFZY22ZFNzJw2z60plg&#10;pu2Nt3TdhUJECPsMFZQhNJmUPi/JoO/Zhjh6v9YZDFG6QmqHtwg3tXxPkg9psOK4UGJD85Ly8+5i&#10;FLhFugryvFwMT5vTYWy/j/qoU6W6r+3XJ4hAbXiG/9trrWCQ9of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wyicYAAADdAAAADwAAAAAAAAAAAAAAAACYAgAAZHJz&#10;L2Rvd25yZXYueG1sUEsFBgAAAAAEAAQA9QAAAIsDAAAAAA==&#10;" fillcolor="black" stroked="f"/>
                      <v:oval id="Oval 3515" o:spid="_x0000_s2123" style="position:absolute;left:12;top:2495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XEscA&#10;AADdAAAADwAAAGRycy9kb3ducmV2LnhtbESPW2sCMRSE34X+h3AKvtWslxW7NUoRxdIHwQuIb4fN&#10;6e7q5mRJoq7/vikUfBxm5htmOm9NLW7kfGVZQb+XgCDOra64UHDYr94mIHxA1lhbJgUP8jCfvXSm&#10;mGl75y3ddqEQEcI+QwVlCE0mpc9LMuh7tiGO3o91BkOUrpDa4T3CTS0HSTKWBiuOCyU2tCgpv+yu&#10;RoFbpusgL6vl6Lw5H9/t90mfdKpU97X9/AARqA3P8H/7SysYpv0U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lxLHAAAA3QAAAA8AAAAAAAAAAAAAAAAAmAIAAGRy&#10;cy9kb3ducmV2LnhtbFBLBQYAAAAABAAEAPUAAACMAwAAAAA=&#10;" fillcolor="black" stroked="f"/>
                      <v:oval id="Oval 3516" o:spid="_x0000_s2124" style="position:absolute;left:14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JZcYA&#10;AADdAAAADwAAAGRycy9kb3ducmV2LnhtbESPQWsCMRSE7wX/Q3iCt5rVdqVdjSJFqfQgqIXi7bF5&#10;7q5uXpYk6vrvjVDwOMzMN8xk1ppaXMj5yrKCQT8BQZxbXXGh4He3fP0A4QOyxtoyKbiRh9m08zLB&#10;TNsrb+iyDYWIEPYZKihDaDIpfV6SQd+3DXH0DtYZDFG6QmqH1wg3tRwmyUgarDgulNjQV0n5aXs2&#10;Ctwi/Q7ytFy8H9fHv0/7s9d7nSrV67bzMYhAbXiG/9srreAtHYzg8S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IJZcYAAADdAAAADwAAAAAAAAAAAAAAAACYAgAAZHJz&#10;L2Rvd25yZXYueG1sUEsFBgAAAAAEAAQA9QAAAIsDAAAAAA==&#10;" fillcolor="black" stroked="f"/>
                      <v:oval id="Oval 3517" o:spid="_x0000_s2125" style="position:absolute;left:16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s/scA&#10;AADdAAAADwAAAGRycy9kb3ducmV2LnhtbESPQWvCQBSE74L/YXlCb2ajbWxNXUWKUumhoC2It0f2&#10;NYlm34bdrab/visIHoeZ+YaZLTrTiDM5X1tWMEpSEMSF1TWXCr6/1sMXED4ga2wsk4I/8rCY93sz&#10;zLW98JbOu1CKCGGfo4IqhDaX0hcVGfSJbYmj92OdwRClK6V2eIlw08hxmk6kwZrjQoUtvVVUnHa/&#10;RoFbZe9Bntarp+PncT+1Hwd90JlSD4Nu+QoiUBfu4Vt7oxU8ZqNnuL6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+rP7HAAAA3QAAAA8AAAAAAAAAAAAAAAAAmAIAAGRy&#10;cy9kb3ducmV2LnhtbFBLBQYAAAAABAAEAPUAAACMAwAAAAA=&#10;" fillcolor="black" stroked="f"/>
                      <v:oval id="Oval 3518" o:spid="_x0000_s2126" style="position:absolute;left:17;top:2495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4jMMA&#10;AADdAAAADwAAAGRycy9kb3ducmV2LnhtbERPz2vCMBS+D/wfwhO8zVS3ilajyFAmHgZTQbw9mmdb&#10;bV5KErX+9+Yw2PHj+z1btKYWd3K+sqxg0E9AEOdWV1woOOzX72MQPiBrrC2Tgid5WMw7bzPMtH3w&#10;L913oRAxhH2GCsoQmkxKn5dk0PdtQxy5s3UGQ4SukNrhI4abWg6TZCQNVhwbSmzoq6T8ursZBW6V&#10;fgd5Xa8+Lz+X48RuT/qkU6V63XY5BRGoDf/iP/dGK/hIB3FufB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E4jMMAAADdAAAADwAAAAAAAAAAAAAAAACYAgAAZHJzL2Rv&#10;d25yZXYueG1sUEsFBgAAAAAEAAQA9QAAAIgDAAAAAA==&#10;" fillcolor="black" stroked="f"/>
                      <v:oval id="Oval 3519" o:spid="_x0000_s2127" style="position:absolute;left:19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dF8cA&#10;AADdAAAADwAAAGRycy9kb3ducmV2LnhtbESPQWvCQBSE74L/YXmCt7qxNlJT1yBFqfRQqBaKt0f2&#10;mcRk34bdrab/3i0UPA4z8w2zzHvTigs5X1tWMJ0kIIgLq2suFXwdtg/PIHxA1thaJgW/5CFfDQdL&#10;zLS98idd9qEUEcI+QwVVCF0mpS8qMugntiOO3sk6gyFKV0rt8BrhppWPSTKXBmuOCxV29FpR0ex/&#10;jAK3Sd+CbLabp/PH+Xth34/6qFOlxqN+/QIiUB/u4f/2TiuYpdMF/L2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tnRfHAAAA3QAAAA8AAAAAAAAAAAAAAAAAmAIAAGRy&#10;cy9kb3ducmV2LnhtbFBLBQYAAAAABAAEAPUAAACMAwAAAAA=&#10;" fillcolor="black" stroked="f"/>
                      <v:oval id="Oval 3520" o:spid="_x0000_s2128" style="position:absolute;left:21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+N8MA&#10;AADdAAAADwAAAGRycy9kb3ducmV2LnhtbERPz2vCMBS+D/wfwhO8aaqzMjujyFCUHQarA/H2aN7a&#10;avNSkqj1v18Owo4f3+/FqjONuJHztWUF41ECgriwuuZSwc9hO3wD4QOyxsYyKXiQh9Wy97LATNs7&#10;f9MtD6WIIewzVFCF0GZS+qIig35kW+LI/VpnMEToSqkd3mO4aeQkSWbSYM2xocKWPioqLvnVKHCb&#10;dBfkZbuZnr/Ox7n9POmTTpUa9Lv1O4hAXfgXP917reA1ncT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+N8MAAADdAAAADwAAAAAAAAAAAAAAAACYAgAAZHJzL2Rv&#10;d25yZXYueG1sUEsFBgAAAAAEAAQA9QAAAIgDAAAAAA==&#10;" fillcolor="black" stroked="f"/>
                      <v:shape id="Freeform 3521" o:spid="_x0000_s2129" style="position:absolute;top:24955;width:0;height:1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Mx8UA&#10;AADdAAAADwAAAGRycy9kb3ducmV2LnhtbESPT2vCQBTE7wW/w/IEb3WTiKKpq6hg8WT9U3p+Zl+T&#10;YPZtyG6T+O3dQqHHYWZ+wyzXvalES40rLSuIxxEI4szqknMFn9f96xyE88gaK8uk4EEO1qvByxJT&#10;bTs+U3vxuQgQdikqKLyvUyldVpBBN7Y1cfC+bWPQB9nkUjfYBbipZBJFM2mw5LBQYE27grL75cco&#10;8Mfrx+293XLSHeLbbGLzRfZ1Umo07DdvIDz1/j/81z5oBZNpEsPvm/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IzHxQAAAN0AAAAPAAAAAAAAAAAAAAAAAJgCAABkcnMv&#10;ZG93bnJldi54bWxQSwUGAAAAAAQABAD1AAAAigMAAAAA&#10;" path="m5,c3,,2,1,,1,,59,,59,,59v2,,3,,5,c21,59,34,46,34,30,34,14,21,,5,xe" fillcolor="black" stroked="f">
                        <v:path arrowok="t" o:connecttype="custom" o:connectlocs="10,0;0,2;0,119;10,119;68,61;10,0" o:connectangles="0,0,0,0,0,0"/>
                      </v:shape>
                      <v:oval id="Oval 3522" o:spid="_x0000_s2130" style="position:absolute;left:1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F28YA&#10;AADdAAAADwAAAGRycy9kb3ducmV2LnhtbESPQWvCQBSE7wX/w/IEb3VjbIpGVylFqfQgVAXx9sg+&#10;k2j2bdjdavrv3UKhx2FmvmHmy8404kbO15YVjIYJCOLC6ppLBYf9+nkCwgdkjY1lUvBDHpaL3tMc&#10;c23v/EW3XShFhLDPUUEVQptL6YuKDPqhbYmjd7bOYIjSlVI7vEe4aWSaJK/SYM1xocKW3isqrrtv&#10;o8Ctso8gr+vVy2V7OU7t50mfdKbUoN+9zUAE6sJ/+K+90QrGWZrC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XF28YAAADdAAAADwAAAAAAAAAAAAAAAACYAgAAZHJz&#10;L2Rvd25yZXYueG1sUEsFBgAAAAAEAAQA9QAAAIsDAAAAAA==&#10;" fillcolor="black" stroked="f"/>
                      <v:oval id="Oval 3523" o:spid="_x0000_s2131" style="position:absolute;left:2;top:2495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gQMcA&#10;AADdAAAADwAAAGRycy9kb3ducmV2LnhtbESPT2sCMRTE70K/Q3gFb5qtdotuzUoRpcVDoVYQb4/N&#10;6/5x87IkqW6/fSMIHoeZ+Q2zWPamFWdyvras4GmcgCAurK65VLD/3oxmIHxA1thaJgV/5GGZPwwW&#10;mGl74S8670IpIoR9hgqqELpMSl9UZNCPbUccvR/rDIYoXSm1w0uEm1ZOkuRFGqw5LlTY0aqi4rT7&#10;NQrcOn0P8rRZPzefzWFut0d91KlSw8f+7RVEoD7cw7f2h1YwTSd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pYEDHAAAA3QAAAA8AAAAAAAAAAAAAAAAAmAIAAGRy&#10;cy9kb3ducmV2LnhtbFBLBQYAAAAABAAEAPUAAACMAwAAAAA=&#10;" fillcolor="black" stroked="f"/>
                      <v:oval id="Oval 3524" o:spid="_x0000_s2132" style="position:absolute;left:4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4NMcA&#10;AADdAAAADwAAAGRycy9kb3ducmV2LnhtbESPW2sCMRSE3wv9D+EIvmnWy5Z2a1aKKC0+CNpC8e2w&#10;Od2Lm5Mlibr9940g9HGYmW+YxbI3rbiQ87VlBZNxAoK4sLrmUsHX52b0DMIHZI2tZVLwSx6W+ePD&#10;AjNtr7ynyyGUIkLYZ6igCqHLpPRFRQb92HbE0fuxzmCI0pVSO7xGuGnlNEmepMGa40KFHa0qKk6H&#10;s1Hg1ul7kKfNet7smu8Xuz3qo06VGg76t1cQgfrwH763P7SCWTqdw+1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+DTHAAAA3QAAAA8AAAAAAAAAAAAAAAAAmAIAAGRy&#10;cy9kb3ducmV2LnhtbFBLBQYAAAAABAAEAPUAAACMAwAAAAA=&#10;" fillcolor="black" stroked="f"/>
                      <v:oval id="Oval 3525" o:spid="_x0000_s2133" style="position:absolute;left:6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dr8cA&#10;AADdAAAADwAAAGRycy9kb3ducmV2LnhtbESPT2sCMRTE74V+h/AKvWm21i12a1ZKUSoehKog3h6b&#10;1/3j5mVJUl2/vRGEHoeZ+Q0znfWmFSdyvras4GWYgCAurK65VLDbLgYTED4ga2wtk4ILeZjljw9T&#10;zLQ98w+dNqEUEcI+QwVVCF0mpS8qMuiHtiOO3q91BkOUrpTa4TnCTStHSfImDdYcFyrs6Kui4rj5&#10;MwrcPP0O8riYj5t1s3+3q4M+6FSp56f+8wNEoD78h+/tpVbwmo5Su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MXa/HAAAA3QAAAA8AAAAAAAAAAAAAAAAAmAIAAGRy&#10;cy9kb3ducmV2LnhtbFBLBQYAAAAABAAEAPUAAACMAwAAAAA=&#10;" fillcolor="black" stroked="f"/>
                      <v:oval id="Oval 3526" o:spid="_x0000_s2134" style="position:absolute;left:7;top:2495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D2McA&#10;AADdAAAADwAAAGRycy9kb3ducmV2LnhtbESPT2sCMRTE74V+h/CE3mpW7YquRimitPQg+AfE22Pz&#10;3F3dvCxJqttvb4SCx2FmfsNM562pxZWcrywr6HUTEMS51RUXCva71fsIhA/IGmvLpOCPPMxnry9T&#10;zLS98Yau21CICGGfoYIyhCaT0uclGfRd2xBH72SdwRClK6R2eItwU8t+kgylwYrjQokNLUrKL9tf&#10;o8At068gL6vlx3l9Poztz1EfdarUW6f9nIAI1IZn+L/9rRUM0v4Q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ew9jHAAAA3QAAAA8AAAAAAAAAAAAAAAAAmAIAAGRy&#10;cy9kb3ducmV2LnhtbFBLBQYAAAAABAAEAPUAAACMAwAAAAA=&#10;" fillcolor="black" stroked="f"/>
                      <v:oval id="Oval 3527" o:spid="_x0000_s2135" style="position:absolute;left:9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mQ8cA&#10;AADdAAAADwAAAGRycy9kb3ducmV2LnhtbESPW2sCMRSE3wv+h3AKfdNstetlaxQRpdKHghcQ3w6b&#10;093VzcmSpLr9940g9HGYmW+Y6bw1tbiS85VlBa+9BARxbnXFhYLDft0dg/ABWWNtmRT8kof5rPM0&#10;xUzbG2/puguFiBD2GSooQ2gyKX1ekkHfsw1x9L6tMxiidIXUDm8RbmrZT5KhNFhxXCixoWVJ+WX3&#10;YxS4VfoR5GW9ejt/nY8T+3nSJ50q9fLcLt5BBGrDf/jR3mgFg7Q/gv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SZkPHAAAA3QAAAA8AAAAAAAAAAAAAAAAAmAIAAGRy&#10;cy9kb3ducmV2LnhtbFBLBQYAAAAABAAEAPUAAACMAwAAAAA=&#10;" fillcolor="black" stroked="f"/>
                      <v:oval id="Oval 3528" o:spid="_x0000_s2136" style="position:absolute;left:5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//MQA&#10;AADdAAAADwAAAGRycy9kb3ducmV2LnhtbERPTWvCQBC9F/wPywi91Y1pDSV1FUkp5FAsxh48jtlp&#10;Es3Ohuw2Sf+9eyh4fLzv9XYyrRiod41lBctFBIK4tLrhSsH38ePpFYTzyBpby6TgjxxsN7OHNaba&#10;jnygofCVCCHsUlRQe9+lUrqyJoNuYTviwP3Y3qAPsK+k7nEM4aaVcRQl0mDDoaHGjrKaymvxaxS8&#10;0P6S0Tk/xUnxNXar3cV+6nelHufT7g2Ep8nfxf/uXCt4XsVhbn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f/zEAAAA3QAAAA8AAAAAAAAAAAAAAAAAmAIAAGRycy9k&#10;b3ducmV2LnhtbFBLBQYAAAAABAAEAPUAAACJAwAAAAA=&#10;" fillcolor="#df6926" stroked="f"/>
                      <v:oval id="Oval 3529" o:spid="_x0000_s2137" style="position:absolute;left:6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aZ8cA&#10;AADdAAAADwAAAGRycy9kb3ducmV2LnhtbESPzWvCQBTE74X+D8sTvNWN8YM2dSOiCB6KYtpDj6/Z&#10;13w0+zZkV5P+992C4HGYmd8wq/VgGnGlzlWWFUwnEQji3OqKCwUf7/unZxDOI2tsLJOCX3KwTh8f&#10;Vpho2/OZrpkvRICwS1BB6X2bSOnykgy6iW2Jg/dtO4M+yK6QusM+wE0j4yhaSoMVh4USW9qWlP9k&#10;F6NgTsd6S1+Hz3iZnfp2santm94pNR4Nm1cQngZ/D9/aB61gtohf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c2mfHAAAA3QAAAA8AAAAAAAAAAAAAAAAAmAIAAGRy&#10;cy9kb3ducmV2LnhtbFBLBQYAAAAABAAEAPUAAACMAwAAAAA=&#10;" fillcolor="#df6926" stroked="f"/>
                      <v:oval id="Oval 3530" o:spid="_x0000_s2138" style="position:absolute;left:7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lJ8QA&#10;AADdAAAADwAAAGRycy9kb3ducmV2LnhtbERPTWvCQBC9F/wPyxS8NZtqE0qajYgieBCLaQ89TrPT&#10;JDY7G7KrSf+9eyh4fLzvfDWZTlxpcK1lBc9RDIK4srrlWsHnx+7pFYTzyBo7y6TgjxysitlDjpm2&#10;I5/oWvpahBB2GSpovO8zKV3VkEEX2Z44cD92MOgDHGqpBxxDuOnkIo5TabDl0NBgT5uGqt/yYhS8&#10;0PG8oe/91yIt38c+WZ/tQW+Vmj9O6zcQniZ/F/+791rBMlmG/eFNe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5SfEAAAA3QAAAA8AAAAAAAAAAAAAAAAAmAIAAGRycy9k&#10;b3ducmV2LnhtbFBLBQYAAAAABAAEAPUAAACJAwAAAAA=&#10;" fillcolor="#df6926" stroked="f"/>
                      <v:oval id="Oval 3531" o:spid="_x0000_s2139" style="position:absolute;left:7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AvMcA&#10;AADdAAAADwAAAGRycy9kb3ducmV2LnhtbESPQWvCQBSE7wX/w/KE3upGrSKpq4SI4KG0NHrw+Jp9&#10;ZqPZtyG7Nem/7xYKPQ4z8w2z3g62EXfqfO1YwXSSgCAuna65UnA67p9WIHxA1tg4JgXf5GG7GT2s&#10;MdWu5w+6F6ESEcI+RQUmhDaV0peGLPqJa4mjd3GdxRBlV0ndYR/htpGzJFlKizXHBYMt5YbKW/Fl&#10;FTzT2zWnz8N5tize+3aRXd2r3in1OB6yFxCBhvAf/msftIL5Yj6F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zQLzHAAAA3QAAAA8AAAAAAAAAAAAAAAAAmAIAAGRy&#10;cy9kb3ducmV2LnhtbFBLBQYAAAAABAAEAPUAAACMAwAAAAA=&#10;" fillcolor="#df6926" stroked="f"/>
                      <v:oval id="Oval 3532" o:spid="_x0000_s2140" style="position:absolute;left:8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ey8YA&#10;AADdAAAADwAAAGRycy9kb3ducmV2LnhtbESPT2vCQBTE70K/w/IK3nTT+IcSXUUUwYNYjD14fGaf&#10;SWz2bciuJv32XaHgcZiZ3zDzZWcq8aDGlZYVfAwjEMSZ1SXnCr5P28EnCOeRNVaWScEvOVgu3npz&#10;TLRt+UiP1OciQNglqKDwvk6kdFlBBt3Q1sTBu9rGoA+yyaVusA1wU8k4iqbSYMlhocCa1gVlP+nd&#10;KBjT4bamy+4cT9Ovtp6sbnavN0r137vVDISnzr/C/+2dVjCajGJ4vg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Hey8YAAADdAAAADwAAAAAAAAAAAAAAAACYAgAAZHJz&#10;L2Rvd25yZXYueG1sUEsFBgAAAAAEAAQA9QAAAIsDAAAAAA==&#10;" fillcolor="#df6926" stroked="f"/>
                      <v:oval id="Oval 3533" o:spid="_x0000_s2141" style="position:absolute;left:9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7UMUA&#10;AADdAAAADwAAAGRycy9kb3ducmV2LnhtbESPQWvCQBSE70L/w/IK3nRTo1Kiq4gieBCLsQePz+wz&#10;ic2+DdnVpP++KxQ8DjPzDTNfdqYSD2pcaVnBxzACQZxZXXKu4Pu0HXyCcB5ZY2WZFPySg+XirTfH&#10;RNuWj/RIfS4ChF2CCgrv60RKlxVk0A1tTRy8q20M+iCbXOoG2wA3lRxF0VQaLDksFFjTuqDsJ70b&#10;BWM63NZ02Z1H0/SrrSerm93rjVL99241A+Gp86/wf3unFcSTOIb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XtQxQAAAN0AAAAPAAAAAAAAAAAAAAAAAJgCAABkcnMv&#10;ZG93bnJldi54bWxQSwUGAAAAAAQABAD1AAAAigMAAAAA&#10;" fillcolor="#df6926" stroked="f"/>
                      <v:oval id="Oval 3534" o:spid="_x0000_s2142" style="position:absolute;left:10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jJMcA&#10;AADdAAAADwAAAGRycy9kb3ducmV2LnhtbESPQWvCQBSE7wX/w/KE3urGJIqkriJKwUOxNO3B42v2&#10;mUSzb0N2m6T/visUehxm5htmvR1NI3rqXG1ZwXwWgSAurK65VPD58fK0AuE8ssbGMin4IQfbzeRh&#10;jZm2A79Tn/tSBAi7DBVU3reZlK6oyKCb2ZY4eBfbGfRBdqXUHQ4BbhoZR9FSGqw5LFTY0r6i4pZ/&#10;GwUpna57+jqe42X+NrSL3dW+6oNSj9Nx9wzC0+j/w3/to1aQLJIU7m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E4yTHAAAA3QAAAA8AAAAAAAAAAAAAAAAAmAIAAGRy&#10;cy9kb3ducmV2LnhtbFBLBQYAAAAABAAEAPUAAACMAwAAAAA=&#10;" fillcolor="#df6926" stroked="f"/>
                      <v:shape id="Freeform 3535" o:spid="_x0000_s2143" style="position:absolute;top:24952;width:0;height:0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22DMUA&#10;AADdAAAADwAAAGRycy9kb3ducmV2LnhtbESPS4vCQBCE78L+h6EXvIhOfEQkOoosu+LFg+6i1ybT&#10;eWCmJ2RGk/33jiB4LKrqK2q16Uwl7tS40rKC8SgCQZxaXXKu4O/3Z7gA4TyyxsoyKfgnB5v1R2+F&#10;ibYtH+l+8rkIEHYJKii8rxMpXVqQQTeyNXHwMtsY9EE2udQNtgFuKjmJork0WHJYKLCmr4LS6+lm&#10;FLR8+V5sZ+NdpsvzYRAj3rIBKtX/7LZLEJ46/w6/2nutYBpPY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YMxQAAAN0AAAAPAAAAAAAAAAAAAAAAAJgCAABkcnMv&#10;ZG93bnJldi54bWxQSwUGAAAAAAQABAD1AAAAigMAAAAA&#10;" path="m12,c7,,3,3,,7,,21,,21,,21v3,4,7,7,12,7c20,28,26,22,26,14,26,6,20,,12,xe" fillcolor="#df6926" stroked="f">
                        <v:path arrowok="t" o:connecttype="custom" o:connectlocs="24,0;0,14;0,42;24,56;52,28;24,0" o:connectangles="0,0,0,0,0,0"/>
                      </v:shape>
                      <v:oval id="Oval 3536" o:spid="_x0000_s2144" style="position:absolute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YyMYA&#10;AADdAAAADwAAAGRycy9kb3ducmV2LnhtbESPT2vCQBTE7wW/w/IEb3XjvyCpq4gieJAWo4ceX7Ov&#10;STT7NmRXE7+9Wyh4HGbmN8xi1ZlK3KlxpWUFo2EEgjizuuRcwfm0e5+DcB5ZY2WZFDzIwWrZe1tg&#10;om3LR7qnPhcBwi5BBYX3dSKlywoy6Ia2Jg7er20M+iCbXOoG2wA3lRxHUSwNlhwWCqxpU1B2TW9G&#10;wZQ+Lxv62X+P4/SrrWfriz3orVKDfrf+AOGp86/wf3uvFUxmkxj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rYyMYAAADdAAAADwAAAAAAAAAAAAAAAACYAgAAZHJz&#10;L2Rvd25yZXYueG1sUEsFBgAAAAAEAAQA9QAAAIsDAAAAAA==&#10;" fillcolor="#df6926" stroked="f"/>
                      <v:oval id="Oval 3537" o:spid="_x0000_s2145" style="position:absolute;left:1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9U8cA&#10;AADdAAAADwAAAGRycy9kb3ducmV2LnhtbESPT2vCQBTE70K/w/IK3symWv+QuopYCh5EMXrw+Jp9&#10;TWKzb0N2NfHbdwuCx2FmfsPMl52pxI0aV1pW8BbFIIgzq0vOFZyOX4MZCOeRNVaWScGdHCwXL705&#10;Jtq2fKBb6nMRIOwSVFB4XydSuqwggy6yNXHwfmxj0AfZ5FI32Aa4qeQwjifSYMlhocCa1gVlv+nV&#10;KHin3WVN35vzcJLu23q8utit/lSq/9qtPkB46vwz/GhvtILReDSF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WfVPHAAAA3QAAAA8AAAAAAAAAAAAAAAAAmAIAAGRy&#10;cy9kb3ducmV2LnhtbFBLBQYAAAAABAAEAPUAAACMAwAAAAA=&#10;" fillcolor="#df6926" stroked="f"/>
                      <v:oval id="Oval 3538" o:spid="_x0000_s2146" style="position:absolute;left:2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pIcQA&#10;AADdAAAADwAAAGRycy9kb3ducmV2LnhtbERPTWvCQBC9F/wPyxS8NZtqE0qajYgieBCLaQ89TrPT&#10;JDY7G7KrSf+9eyh4fLzvfDWZTlxpcK1lBc9RDIK4srrlWsHnx+7pFYTzyBo7y6TgjxysitlDjpm2&#10;I5/oWvpahBB2GSpovO8zKV3VkEEX2Z44cD92MOgDHGqpBxxDuOnkIo5TabDl0NBgT5uGqt/yYhS8&#10;0PG8oe/91yIt38c+WZ/tQW+Vmj9O6zcQniZ/F/+791rBMlmGueFNe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J6SHEAAAA3QAAAA8AAAAAAAAAAAAAAAAAmAIAAGRycy9k&#10;b3ducmV2LnhtbFBLBQYAAAAABAAEAPUAAACJAwAAAAA=&#10;" fillcolor="#df6926" stroked="f"/>
                      <v:oval id="Oval 3539" o:spid="_x0000_s2147" style="position:absolute;left:3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MusYA&#10;AADdAAAADwAAAGRycy9kb3ducmV2LnhtbESPQWvCQBSE70L/w/IK3symWkVTVxFLwYMoRg8eX7Ov&#10;SWz2bciuJv77bkHwOMzMN8x82ZlK3KhxpWUFb1EMgjizuuRcwen4NZiCcB5ZY2WZFNzJwXLx0ptj&#10;om3LB7qlPhcBwi5BBYX3dSKlywoy6CJbEwfvxzYGfZBNLnWDbYCbSg7jeCINlhwWCqxpXVD2m16N&#10;gnfaXdb0vTkPJ+m+rceri93qT6X6r93qA4Snzj/Dj/ZGKxiNRz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VMusYAAADdAAAADwAAAAAAAAAAAAAAAACYAgAAZHJz&#10;L2Rvd25yZXYueG1sUEsFBgAAAAAEAAQA9QAAAIsDAAAAAA==&#10;" fillcolor="#df6926" stroked="f"/>
                      <v:oval id="Oval 3540" o:spid="_x0000_s2148" style="position:absolute;left:3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WWsIA&#10;AADdAAAADwAAAGRycy9kb3ducmV2LnhtbERPTYvCMBC9L/gfwgje1lRXRapRRFnwIC5WDx7HZmyr&#10;zaQ00dZ/bw4LHh/ve75sTSmeVLvCsoJBPwJBnFpdcKbgdPz9noJwHlljaZkUvMjBctH5mmOsbcMH&#10;eiY+EyGEXYwKcu+rWEqX5mTQ9W1FHLirrQ36AOtM6hqbEG5KOYyiiTRYcGjIsaJ1Tuk9eRgFI9rf&#10;1nTZnoeT5K+pxqub3emNUr1uu5qB8NT6j/jfvdUKfsaj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ZZawgAAAN0AAAAPAAAAAAAAAAAAAAAAAJgCAABkcnMvZG93&#10;bnJldi54bWxQSwUGAAAAAAQABAD1AAAAhwMAAAAA&#10;" fillcolor="#df6926" stroked="f"/>
                      <v:oval id="Oval 3541" o:spid="_x0000_s2149" style="position:absolute;left:4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zwccA&#10;AADdAAAADwAAAGRycy9kb3ducmV2LnhtbESPQWvCQBSE70L/w/IKvekmNoqkrhIsBQ+lYtqDx9fs&#10;axKbfRuy2yT+e7cgeBxm5htmvR1NI3rqXG1ZQTyLQBAXVtdcKvj6fJuuQDiPrLGxTAou5GC7eZis&#10;MdV24CP1uS9FgLBLUUHlfZtK6YqKDLqZbYmD92M7gz7IrpS6wyHATSPnUbSUBmsOCxW2tKuo+M3/&#10;jIKEPs47+t6f5sv8MLSL7Gzf9atST49j9gLC0+jv4Vt7rxU8L5IY/t+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1M8HHAAAA3QAAAA8AAAAAAAAAAAAAAAAAmAIAAGRy&#10;cy9kb3ducmV2LnhtbFBLBQYAAAAABAAEAPUAAACMAwAAAAA=&#10;" fillcolor="#df6926" stroked="f"/>
                      <v:oval id="Oval 3542" o:spid="_x0000_s2150" style="position:absolute;left:15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ttsYA&#10;AADdAAAADwAAAGRycy9kb3ducmV2LnhtbESPT2vCQBTE70K/w/IK3nTT+IcSXUUUwYMoTXvw+Mw+&#10;k9js25BdTfrtu4LgcZiZ3zDzZWcqcafGlZYVfAwjEMSZ1SXnCn6+t4NPEM4ja6wsk4I/crBcvPXm&#10;mGjb8hfdU5+LAGGXoILC+zqR0mUFGXRDWxMH72Ibgz7IJpe6wTbATSXjKJpKgyWHhQJrWheU/aY3&#10;o2BMh+uazrtTPE2PbT1ZXe1eb5Tqv3erGQhPnX+Fn+2dVjCajGN4vA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ettsYAAADdAAAADwAAAAAAAAAAAAAAAACYAgAAZHJz&#10;L2Rvd25yZXYueG1sUEsFBgAAAAAEAAQA9QAAAIsDAAAAAA==&#10;" fillcolor="#df6926" stroked="f"/>
                      <v:oval id="Oval 3543" o:spid="_x0000_s2151" style="position:absolute;left:16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ILccA&#10;AADdAAAADwAAAGRycy9kb3ducmV2LnhtbESPQWvCQBSE7wX/w/KE3urGJIqkriJKwUOxNO3B42v2&#10;mUSzb0N2m6T/visUehxm5htmvR1NI3rqXG1ZwXwWgSAurK65VPD58fK0AuE8ssbGMin4IQfbzeRh&#10;jZm2A79Tn/tSBAi7DBVU3reZlK6oyKCb2ZY4eBfbGfRBdqXUHQ4BbhoZR9FSGqw5LFTY0r6i4pZ/&#10;GwUpna57+jqe42X+NrSL3dW+6oNSj9Nx9wzC0+j/w3/to1aQLNIE7m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rCC3HAAAA3QAAAA8AAAAAAAAAAAAAAAAAmAIAAGRy&#10;cy9kb3ducmV2LnhtbFBLBQYAAAAABAAEAPUAAACMAwAAAAA=&#10;" fillcolor="#df6926" stroked="f"/>
                      <v:oval id="Oval 3544" o:spid="_x0000_s2152" style="position:absolute;left:17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QWcYA&#10;AADdAAAADwAAAGRycy9kb3ducmV2LnhtbESPQWvCQBSE74X+h+UVvNVNNUqJrhIiggexNO3B4zP7&#10;TGKzb0N2Nem/7woFj8PMfMMs14NpxI06V1tW8DaOQBAXVtdcKvj+2r6+g3AeWWNjmRT8koP16vlp&#10;iYm2PX/SLfelCBB2CSqovG8TKV1RkUE3ti1x8M62M+iD7EqpO+wD3DRyEkVzabDmsFBhS1lFxU9+&#10;NQpiOlwyOu2Ok3n+0bez9GL3eqPU6GVIFyA8Df4R/m/vtILpLI7h/i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KQWcYAAADdAAAADwAAAAAAAAAAAAAAAACYAgAAZHJz&#10;L2Rvd25yZXYueG1sUEsFBgAAAAAEAAQA9QAAAIsDAAAAAA==&#10;" fillcolor="#df6926" stroked="f"/>
                      <v:oval id="Oval 3545" o:spid="_x0000_s2153" style="position:absolute;left:18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1wsYA&#10;AADdAAAADwAAAGRycy9kb3ducmV2LnhtbESPQWvCQBSE74L/YXlCb2ajNSKpq4il4KFUjB56fM2+&#10;JtHs25Ddmvjv3YLgcZiZb5jluje1uFLrKssKJlEMgji3uuJCwen4MV6AcB5ZY22ZFNzIwXo1HCwx&#10;1bbjA10zX4gAYZeigtL7JpXS5SUZdJFtiIP3a1uDPsi2kLrFLsBNLadxPJcGKw4LJTa0LSm/ZH9G&#10;wYy+zlv62X1P59m+a5LN2X7qd6VeRv3mDYSn3j/Dj/ZOK3hNZgn8vw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41wsYAAADdAAAADwAAAAAAAAAAAAAAAACYAgAAZHJz&#10;L2Rvd25yZXYueG1sUEsFBgAAAAAEAAQA9QAAAIsDAAAAAA==&#10;" fillcolor="#df6926" stroked="f"/>
                      <v:oval id="Oval 3546" o:spid="_x0000_s2154" style="position:absolute;left:19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rtccA&#10;AADdAAAADwAAAGRycy9kb3ducmV2LnhtbESPQWvCQBSE7wX/w/KE3pqNVoOkrhJSCh5Ki9FDj6/Z&#10;1ySafRuyWxP/vVsoeBxm5htmvR1NKy7Uu8ayglkUgyAurW64UnA8vD2tQDiPrLG1TAqu5GC7mTys&#10;MdV24D1dCl+JAGGXooLa+y6V0pU1GXSR7YiD92N7gz7IvpK6xyHATSvncZxIgw2HhRo7ymsqz8Wv&#10;UbCgj1NO37uveVJ8Dt0yO9l3/arU43TMXkB4Gv09/N/eaQXPy0UC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cq7XHAAAA3QAAAA8AAAAAAAAAAAAAAAAAmAIAAGRy&#10;cy9kb3ducmV2LnhtbFBLBQYAAAAABAAEAPUAAACMAwAAAAA=&#10;" fillcolor="#df6926" stroked="f"/>
                      <v:oval id="Oval 3547" o:spid="_x0000_s2155" style="position:absolute;left:20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OLsYA&#10;AADdAAAADwAAAGRycy9kb3ducmV2LnhtbESPzWvCQBTE7wX/h+UJ3urGz0rMKmIRPJSWpj14fGaf&#10;+Wj2bciuJv3vXaHQ4zAzv2GSbW9qcaPWlZYVTMYRCOLM6pJzBd9fh+cVCOeRNdaWScEvOdhuBk8J&#10;xtp2/Em31OciQNjFqKDwvomldFlBBt3YNsTBu9jWoA+yzaVusQtwU8tpFC2lwZLDQoEN7QvKftKr&#10;UTCn92pP5+Npukw/umaxq+ybflVqNOx3axCeev8f/msftYLZYv4Cj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OLsYAAADdAAAADwAAAAAAAAAAAAAAAACYAgAAZHJz&#10;L2Rvd25yZXYueG1sUEsFBgAAAAAEAAQA9QAAAIsDAAAAAA==&#10;" fillcolor="#df6926" stroked="f"/>
                      <v:oval id="Oval 3548" o:spid="_x0000_s2156" style="position:absolute;left:20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+aXMIA&#10;AADdAAAADwAAAGRycy9kb3ducmV2LnhtbERPTYvCMBC9L/gfwgje1lRXRapRRFnwIC5WDx7HZmyr&#10;zaQ00dZ/bw4LHh/ve75sTSmeVLvCsoJBPwJBnFpdcKbgdPz9noJwHlljaZkUvMjBctH5mmOsbcMH&#10;eiY+EyGEXYwKcu+rWEqX5mTQ9W1FHLirrQ36AOtM6hqbEG5KOYyiiTRYcGjIsaJ1Tuk9eRgFI9rf&#10;1nTZnoeT5K+pxqub3emNUr1uu5qB8NT6j/jfvdUKfsaj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5pcwgAAAN0AAAAPAAAAAAAAAAAAAAAAAJgCAABkcnMvZG93&#10;bnJldi54bWxQSwUGAAAAAAQABAD1AAAAhwMAAAAA&#10;" fillcolor="#df6926" stroked="f"/>
                      <v:oval id="Oval 3549" o:spid="_x0000_s2157" style="position:absolute;left:10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/x8YA&#10;AADdAAAADwAAAGRycy9kb3ducmV2LnhtbESPzWvCQBTE7wX/h+UJ3urGT2rMKmIRPJSWpj14fGaf&#10;+Wj2bciuJv3vXaHQ4zAzv2GSbW9qcaPWlZYVTMYRCOLM6pJzBd9fh+cXEM4ja6wtk4JfcrDdDJ4S&#10;jLXt+JNuqc9FgLCLUUHhfRNL6bKCDLqxbYiDd7GtQR9km0vdYhfgppbTKFpKgyWHhQIb2heU/aRX&#10;o2BO79WezsfTdJl+dM1iV9k3/arUaNjv1iA89f4//Nc+agWzxXwFj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M/x8YAAADdAAAADwAAAAAAAAAAAAAAAACYAgAAZHJz&#10;L2Rvd25yZXYueG1sUEsFBgAAAAAEAAQA9QAAAIsDAAAAAA==&#10;" fillcolor="#df6926" stroked="f"/>
                      <v:oval id="Oval 3550" o:spid="_x0000_s2158" style="position:absolute;left:11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Ah8QA&#10;AADdAAAADwAAAGRycy9kb3ducmV2LnhtbERPTWvCQBC9F/wPywi9NRttIyXNKqIIOZQWYw8ex+w0&#10;iWZnQ3abpP++eyh4fLzvbDOZVgzUu8aygkUUgyAurW64UvB1Ojy9gnAeWWNrmRT8koPNevaQYart&#10;yEcaCl+JEMIuRQW1910qpStrMugi2xEH7tv2Bn2AfSV1j2MIN61cxvFKGmw4NNTY0a6m8lb8GAUv&#10;9HHd0SU/L1fF59gl26t913ulHufT9g2Ep8nfxf/uXCt4TpKwP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AIfEAAAA3QAAAA8AAAAAAAAAAAAAAAAAmAIAAGRycy9k&#10;b3ducmV2LnhtbFBLBQYAAAAABAAEAPUAAACJAwAAAAA=&#10;" fillcolor="#df6926" stroked="f"/>
                      <v:oval id="Oval 3551" o:spid="_x0000_s2159" style="position:absolute;left:11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ylHMYA&#10;AADdAAAADwAAAGRycy9kb3ducmV2LnhtbESPQWvCQBSE70L/w/IKvZmN1kiJriKWggdRjD14fGaf&#10;SWz2bchuTfrvu4LgcZiZb5j5sje1uFHrKssKRlEMgji3uuJCwffxa/gBwnlkjbVlUvBHDpaLl8Ec&#10;U207PtAt84UIEHYpKii9b1IpXV6SQRfZhjh4F9sa9EG2hdQtdgFuajmO46k0WHFYKLGhdUn5T/Zr&#10;FExod13TeXMaT7N91ySrq93qT6XeXvvVDISn3j/Dj/ZGK3hPkhHc34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ylHMYAAADdAAAADwAAAAAAAAAAAAAAAACYAgAAZHJz&#10;L2Rvd25yZXYueG1sUEsFBgAAAAAEAAQA9QAAAIsDAAAAAA==&#10;" fillcolor="#df6926" stroked="f"/>
                      <v:oval id="Oval 3552" o:spid="_x0000_s2160" style="position:absolute;left:12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7a8YA&#10;AADdAAAADwAAAGRycy9kb3ducmV2LnhtbESPQWvCQBSE74L/YXmF3nTTtJGSuoooBQ9FMXro8TX7&#10;TKLZtyG7NfHfu4LgcZiZb5jpvDe1uFDrKssK3sYRCOLc6ooLBYf99+gThPPIGmvLpOBKDuaz4WCK&#10;qbYd7+iS+UIECLsUFZTeN6mULi/JoBvbhjh4R9sa9EG2hdQtdgFuahlH0UQarDgslNjQsqT8nP0b&#10;BR+0OS3pb/0bT7Jt1ySLk/3RK6VeX/rFFwhPvX+GH+21VvCeJD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47a8YAAADdAAAADwAAAAAAAAAAAAAAAACYAgAAZHJz&#10;L2Rvd25yZXYueG1sUEsFBgAAAAAEAAQA9QAAAIsDAAAAAA==&#10;" fillcolor="#df6926" stroked="f"/>
                      <v:oval id="Oval 3553" o:spid="_x0000_s2161" style="position:absolute;left:13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e8MYA&#10;AADdAAAADwAAAGRycy9kb3ducmV2LnhtbESPQWvCQBSE70L/w/IKvZlN1UiJriKK4EGUpj14fGaf&#10;SWz2bchuTfrvu4LgcZiZb5j5sje1uFHrKssK3qMYBHFudcWFgu+v7fADhPPIGmvLpOCPHCwXL4M5&#10;ptp2/Em3zBciQNilqKD0vkmldHlJBl1kG+LgXWxr0AfZFlK32AW4qeUojqfSYMVhocSG1iXlP9mv&#10;UTChw3VN591pNM2OXZOsrnavN0q9vfarGQhPvX+GH+2dVjBOkjHc34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Ke8MYAAADdAAAADwAAAAAAAAAAAAAAAACYAgAAZHJz&#10;L2Rvd25yZXYueG1sUEsFBgAAAAAEAAQA9QAAAIsDAAAAAA==&#10;" fillcolor="#df6926" stroked="f"/>
                      <v:oval id="Oval 3554" o:spid="_x0000_s2162" style="position:absolute;left:14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sGhMYA&#10;AADdAAAADwAAAGRycy9kb3ducmV2LnhtbESPQWvCQBSE74L/YXlCb2ajNSKpq4il4KFUjB56fM2+&#10;JtHs25Ddmvjv3YLgcZiZb5jluje1uFLrKssKJlEMgji3uuJCwen4MV6AcB5ZY22ZFNzIwXo1HCwx&#10;1bbjA10zX4gAYZeigtL7JpXS5SUZdJFtiIP3a1uDPsi2kLrFLsBNLadxPJcGKw4LJTa0LSm/ZH9G&#10;wYy+zlv62X1P59m+a5LN2X7qd6VeRv3mDYSn3j/Dj/ZOK3hNkhn8vw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sGhMYAAADdAAAADwAAAAAAAAAAAAAAAACYAgAAZHJz&#10;L2Rvd25yZXYueG1sUEsFBgAAAAAEAAQA9QAAAIsDAAAAAA==&#10;" fillcolor="#df6926" stroked="f"/>
                      <v:oval id="Oval 3555" o:spid="_x0000_s2163" style="position:absolute;left:15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jH8cA&#10;AADdAAAADwAAAGRycy9kb3ducmV2LnhtbESPT2vCQBTE70K/w/IKvZlNtRFJXYNYBA9FMe3B42v2&#10;NX+afRuyW5N++64geBxm5jfMKhtNKy7Uu9qygucoBkFcWF1zqeDzYzddgnAeWWNrmRT8kYNs/TBZ&#10;YartwCe65L4UAcIuRQWV910qpSsqMugi2xEH79v2Bn2QfSl1j0OAm1bO4nghDdYcFirsaFtR8ZP/&#10;GgUvdGi29LU/zxb5ceiSTWPf9ZtST4/j5hWEp9Hfw7f2XiuYJ0kC1zfh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Xox/HAAAA3QAAAA8AAAAAAAAAAAAAAAAAmAIAAGRy&#10;cy9kb3ducmV2LnhtbFBLBQYAAAAABAAEAPUAAACMAwAAAAA=&#10;" fillcolor="#df6926" stroked="f"/>
                      <v:oval id="Oval 3556" o:spid="_x0000_s2164" style="position:absolute;left:5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wpccA&#10;AADdAAAADwAAAGRycy9kb3ducmV2LnhtbESPT2sCMRTE7wW/Q3iCt5pt64rdmpVSFKUHoSqIt8fm&#10;df+4eVmSqOu3bwqFHoeZ+Q0zX/SmFVdyvras4GmcgCAurK65VHDYrx5nIHxA1thaJgV38rDIBw9z&#10;zLS98Rddd6EUEcI+QwVVCF0mpS8qMujHtiOO3rd1BkOUrpTa4S3CTSufk2QqDdYcFyrs6KOi4ry7&#10;GAVuma6DPK+Wk2bbHF/t50mfdKrUaNi/v4EI1If/8F97oxW8pOk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YsKXHAAAA3QAAAA8AAAAAAAAAAAAAAAAAmAIAAGRy&#10;cy9kb3ducmV2LnhtbFBLBQYAAAAABAAEAPUAAACMAwAAAAA=&#10;" fillcolor="black" stroked="f"/>
                      <v:oval id="Oval 3557" o:spid="_x0000_s2165" style="position:absolute;left:6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VPsYA&#10;AADdAAAADwAAAGRycy9kb3ducmV2LnhtbESPQWsCMRSE74X+h/AK3jRbdW27NYqIongQagvF22Pz&#10;uru6eVmSqOu/N4LQ4zAz3zDjaWtqcSbnK8sKXnsJCOLc6ooLBT/fy+47CB+QNdaWScGVPEwnz09j&#10;zLS98Bedd6EQEcI+QwVlCE0mpc9LMuh7tiGO3p91BkOUrpDa4SXCTS37STKSBiuOCyU2NC8pP+5O&#10;RoFbpKsgj8vF8LA9/H7YzV7vdapU56WdfYII1Ib/8KO91goGafoG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QVPsYAAADdAAAADwAAAAAAAAAAAAAAAACYAgAAZHJz&#10;L2Rvd25yZXYueG1sUEsFBgAAAAAEAAQA9QAAAIsDAAAAAA==&#10;" fillcolor="black" stroked="f"/>
                      <v:oval id="Oval 3558" o:spid="_x0000_s2166" style="position:absolute;left:7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BTMQA&#10;AADdAAAADwAAAGRycy9kb3ducmV2LnhtbERPy2oCMRTdF/yHcIXuNKPtSDudKFKUli4Ep4K4u0yu&#10;83ByMySpTv++WQhdHs47Xw2mE1dyvrGsYDZNQBCXVjdcKTh8bycvIHxA1thZJgW/5GG1HD3kmGl7&#10;4z1di1CJGMI+QwV1CH0mpS9rMuintieO3Nk6gyFCV0nt8BbDTSfnSbKQBhuODTX29F5TeSl+jAK3&#10;ST+CvGw3z+2uPb7ar5M+6VSpx/GwfgMRaAj/4rv7Uyt4StM4N7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LgUzEAAAA3QAAAA8AAAAAAAAAAAAAAAAAmAIAAGRycy9k&#10;b3ducmV2LnhtbFBLBQYAAAAABAAEAPUAAACJAwAAAAA=&#10;" fillcolor="black" stroked="f"/>
                      <v:oval id="Oval 3559" o:spid="_x0000_s2167" style="position:absolute;left:8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k18YA&#10;AADdAAAADwAAAGRycy9kb3ducmV2LnhtbESPT2sCMRTE70K/Q3gFbzVbdUW3RimiWHoQ/APi7bF5&#10;3V3dvCxJ1PXbN4WCx2FmfsNM562pxY2crywreO8lIIhzqysuFBz2q7cxCB+QNdaWScGDPMxnL50p&#10;ZtreeUu3XShEhLDPUEEZQpNJ6fOSDPqebYij92OdwRClK6R2eI9wU8t+koykwYrjQokNLUrKL7ur&#10;UeCW6TrIy2o5PG/Ox4n9PumTTpXqvrafHyACteEZ/m9/aQWDNJ3A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ck18YAAADdAAAADwAAAAAAAAAAAAAAAACYAgAAZHJz&#10;L2Rvd25yZXYueG1sUEsFBgAAAAAEAAQA9QAAAIsDAAAAAA==&#10;" fillcolor="black" stroked="f"/>
                      <v:oval id="Oval 3560" o:spid="_x0000_s2168" style="position:absolute;left:8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H98MA&#10;AADdAAAADwAAAGRycy9kb3ducmV2LnhtbERPz2vCMBS+D/wfwhO8aTq1xXVGEVEcOwymgnh7NG9t&#10;tXkpSdTuv18Owo4f3+/5sjONuJPztWUFr6MEBHFhdc2lguNhO5yB8AFZY2OZFPySh+Wi9zLHXNsH&#10;f9N9H0oRQ9jnqKAKoc2l9EVFBv3ItsSR+7HOYIjQlVI7fMRw08hxkmTSYM2xocKW1hUV1/3NKHCb&#10;dBfkdbuZXr4upzf7edZnnSo16HerdxCBuvAvfro/tIJJmsX9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H98MAAADdAAAADwAAAAAAAAAAAAAAAACYAgAAZHJzL2Rv&#10;d25yZXYueG1sUEsFBgAAAAAEAAQA9QAAAIgDAAAAAA==&#10;" fillcolor="black" stroked="f"/>
                      <v:oval id="Oval 3561" o:spid="_x0000_s2169" style="position:absolute;left:9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ibMYA&#10;AADdAAAADwAAAGRycy9kb3ducmV2LnhtbESPQWsCMRSE7wX/Q3iCt5rVdqVdjSJFqfQgqIXi7bF5&#10;7q5uXpYk6vrvjVDwOMzMN8xk1ppaXMj5yrKCQT8BQZxbXXGh4He3fP0A4QOyxtoyKbiRh9m08zLB&#10;TNsrb+iyDYWIEPYZKihDaDIpfV6SQd+3DXH0DtYZDFG6QmqH1wg3tRwmyUgarDgulNjQV0n5aXs2&#10;Ctwi/Q7ytFy8H9fHv0/7s9d7nSrV67bzMYhAbXiG/9srreAtHQ3g8S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3ibMYAAADdAAAADwAAAAAAAAAAAAAAAACYAgAAZHJz&#10;L2Rvd25yZXYueG1sUEsFBgAAAAAEAAQA9QAAAIsDAAAAAA==&#10;" fillcolor="black" stroked="f"/>
                      <v:oval id="Oval 3562" o:spid="_x0000_s2170" style="position:absolute;left:10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8G8cA&#10;AADdAAAADwAAAGRycy9kb3ducmV2LnhtbESPT2sCMRTE74V+h/CE3mpW7YquRimitPQg+AfE22Pz&#10;3F3dvCxJqttvb4SCx2FmfsNM562pxZWcrywr6HUTEMS51RUXCva71fsIhA/IGmvLpOCPPMxnry9T&#10;zLS98Yau21CICGGfoYIyhCaT0uclGfRd2xBH72SdwRClK6R2eItwU8t+kgylwYrjQokNLUrKL9tf&#10;o8At068gL6vlx3l9Poztz1EfdarUW6f9nIAI1IZn+L/9rRUM0mEf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PfBvHAAAA3QAAAA8AAAAAAAAAAAAAAAAAmAIAAGRy&#10;cy9kb3ducmV2LnhtbFBLBQYAAAAABAAEAPUAAACMAwAAAAA=&#10;" fillcolor="black" stroked="f"/>
                      <v:oval id="Oval 3563" o:spid="_x0000_s2171" style="position:absolute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ZgMcA&#10;AADdAAAADwAAAGRycy9kb3ducmV2LnhtbESPQWvCQBSE74L/YXkFb7ppNdKmriLFoHgo1BaKt0f2&#10;NYlm34bdNcZ/3y0IPQ4z8w2zWPWmER05X1tW8DhJQBAXVtdcKvj6zMfPIHxA1thYJgU38rBaDgcL&#10;zLS98gd1h1CKCGGfoYIqhDaT0hcVGfQT2xJH78c6gyFKV0rt8BrhppFPSTKXBmuOCxW29FZRcT5c&#10;jAK3SbdBnvPN7PR++n6x+6M+6lSp0UO/fgURqA//4Xt7pxVM0/k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D2YDHAAAA3QAAAA8AAAAAAAAAAAAAAAAAmAIAAGRy&#10;cy9kb3ducmV2LnhtbFBLBQYAAAAABAAEAPUAAACMAwAAAAA=&#10;" fillcolor="black" stroked="f"/>
                      <v:oval id="Oval 3564" o:spid="_x0000_s2172" style="position:absolute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B9MYA&#10;AADdAAAADwAAAGRycy9kb3ducmV2LnhtbESPQWsCMRSE70L/Q3gFb5ptdaVdjVKKongQagvF22Pz&#10;3F3dvCxJ1PXfG0HwOMzMN8xk1ppanMn5yrKCt34Cgji3uuJCwd/vovcBwgdkjbVlUnAlD7PpS2eC&#10;mbYX/qHzNhQiQthnqKAMocmk9HlJBn3fNsTR21tnMETpCqkdXiLc1PI9SUbSYMVxocSGvkvKj9uT&#10;UeDm6TLI42I+PGwO/592vdM7nSrVfW2/xiACteEZfrRXWsEgHQ3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pB9MYAAADdAAAADwAAAAAAAAAAAAAAAACYAgAAZHJz&#10;L2Rvd25yZXYueG1sUEsFBgAAAAAEAAQA9QAAAIsDAAAAAA==&#10;" fillcolor="black" stroked="f"/>
                      <v:oval id="Oval 3565" o:spid="_x0000_s2173" style="position:absolute;left:1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kb8cA&#10;AADdAAAADwAAAGRycy9kb3ducmV2LnhtbESPT2sCMRTE7wW/Q3iCt5pt64rdmpVSFKUHoSqIt8fm&#10;df+4eVmSqOu3bwqFHoeZ+Q0zX/SmFVdyvras4GmcgCAurK65VHDYrx5nIHxA1thaJgV38rDIBw9z&#10;zLS98Rddd6EUEcI+QwVVCF0mpS8qMujHtiOO3rd1BkOUrpTa4S3CTSufk2QqDdYcFyrs6KOi4ry7&#10;GAVuma6DPK+Wk2bbHF/t50mfdKrUaNi/v4EI1If/8F97oxW8pN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m5G/HAAAA3QAAAA8AAAAAAAAAAAAAAAAAmAIAAGRy&#10;cy9kb3ducmV2LnhtbFBLBQYAAAAABAAEAPUAAACMAwAAAAA=&#10;" fillcolor="black" stroked="f"/>
                      <v:oval id="Oval 3566" o:spid="_x0000_s2174" style="position:absolute;left:2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6GMYA&#10;AADdAAAADwAAAGRycy9kb3ducmV2LnhtbESPQWvCQBSE70L/w/IKvenGtgkaXaUUpdKDUBXE2yP7&#10;TKLZt2F3q/Hfu0Khx2FmvmGm88404kLO15YVDAcJCOLC6ppLBbvtsj8C4QOyxsYyKbiRh/nsqTfF&#10;XNsr/9BlE0oRIexzVFCF0OZS+qIig35gW+LoHa0zGKJ0pdQOrxFuGvmaJJk0WHNcqLClz4qK8+bX&#10;KHCL9CvI83Lxflqf9mP7fdAHnSr18tx9TEAE6sJ/+K+90gre0iyD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R6GMYAAADdAAAADwAAAAAAAAAAAAAAAACYAgAAZHJz&#10;L2Rvd25yZXYueG1sUEsFBgAAAAAEAAQA9QAAAIsDAAAAAA==&#10;" fillcolor="black" stroked="f"/>
                      <v:oval id="Oval 3567" o:spid="_x0000_s2175" style="position:absolute;left:3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fg8cA&#10;AADdAAAADwAAAGRycy9kb3ducmV2LnhtbESPQWvCQBSE74X+h+UJ3pqN1dgaXUVEafFQqC2It0f2&#10;mUSzb8Puqum/7xYKHoeZ+YaZLTrTiCs5X1tWMEhSEMSF1TWXCr6/Nk+vIHxA1thYJgU/5GExf3yY&#10;Ya7tjT/puguliBD2OSqoQmhzKX1RkUGf2JY4ekfrDIYoXSm1w1uEm0Y+p+lYGqw5LlTY0qqi4ry7&#10;GAVunb0Fed6sR6eP035itwd90JlS/V63nIII1IV7+L/9rhUMs/EL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434PHAAAA3QAAAA8AAAAAAAAAAAAAAAAAmAIAAGRy&#10;cy9kb3ducmV2LnhtbFBLBQYAAAAABAAEAPUAAACMAwAAAAA=&#10;" fillcolor="black" stroked="f"/>
                      <v:oval id="Oval 3568" o:spid="_x0000_s2176" style="position:absolute;left:4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L8cMA&#10;AADdAAAADwAAAGRycy9kb3ducmV2LnhtbERPz2vCMBS+D/wfwhO8aTq1xXVGEVEcOwymgnh7NG9t&#10;tXkpSdTuv18Owo4f3+/5sjONuJPztWUFr6MEBHFhdc2lguNhO5yB8AFZY2OZFPySh+Wi9zLHXNsH&#10;f9N9H0oRQ9jnqKAKoc2l9EVFBv3ItsSR+7HOYIjQlVI7fMRw08hxkmTSYM2xocKW1hUV1/3NKHCb&#10;dBfkdbuZXr4upzf7edZnnSo16HerdxCBuvAvfro/tIJJmsW5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dL8cMAAADdAAAADwAAAAAAAAAAAAAAAACYAgAAZHJzL2Rv&#10;d25yZXYueG1sUEsFBgAAAAAEAAQA9QAAAIgDAAAAAA==&#10;" fillcolor="black" stroked="f"/>
                      <v:oval id="Oval 3569" o:spid="_x0000_s2177" style="position:absolute;left:4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uascA&#10;AADdAAAADwAAAGRycy9kb3ducmV2LnhtbESPT2sCMRTE7wW/Q3hCbzVrdUVXoxRRlB4K/gHx9tg8&#10;d1c3L0uS6vrtm0Khx2FmfsPMFq2pxZ2crywr6PcSEMS51RUXCo6H9dsYhA/IGmvLpOBJHhbzzssM&#10;M20fvKP7PhQiQthnqKAMocmk9HlJBn3PNsTRu1hnMETpCqkdPiLc1PI9SUbSYMVxocSGliXlt/23&#10;UeBW6SbI23o1vH5dTxP7edZnnSr12m0/piACteE//NfeagWDdDSB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r7mrHAAAA3QAAAA8AAAAAAAAAAAAAAAAAmAIAAGRy&#10;cy9kb3ducmV2LnhtbFBLBQYAAAAABAAEAPUAAACMAwAAAAA=&#10;" fillcolor="black" stroked="f"/>
                      <v:oval id="Oval 3570" o:spid="_x0000_s2178" style="position:absolute;left:16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RKsMA&#10;AADdAAAADwAAAGRycy9kb3ducmV2LnhtbERPz2vCMBS+D/Y/hCd409Rpp6tGEVE2PAhTYXh7NM+2&#10;2ryUJGr33y8HYceP7/ds0Zpa3Mn5yrKCQT8BQZxbXXGh4HjY9CYgfEDWWFsmBb/kYTF/fZlhpu2D&#10;v+m+D4WIIewzVFCG0GRS+rwkg75vG+LIna0zGCJ0hdQOHzHc1PItSd6lwYpjQ4kNrUrKr/ubUeDW&#10;6WeQ1816dNldfj7s9qRPOlWq22mXUxCB2vAvfrq/tIJhOo774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jRKsMAAADdAAAADwAAAAAAAAAAAAAAAACYAgAAZHJzL2Rv&#10;d25yZXYueG1sUEsFBgAAAAAEAAQA9QAAAIgDAAAAAA==&#10;" fillcolor="black" stroked="f"/>
                      <v:oval id="Oval 3571" o:spid="_x0000_s2179" style="position:absolute;left:16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0sccA&#10;AADdAAAADwAAAGRycy9kb3ducmV2LnhtbESPQWvCQBSE74L/YXlCb2ajbWxNXUWKUumhoC2It0f2&#10;NYlm34bdrab/visIHoeZ+YaZLTrTiDM5X1tWMEpSEMSF1TWXCr6/1sMXED4ga2wsk4I/8rCY93sz&#10;zLW98JbOu1CKCGGfo4IqhDaX0hcVGfSJbYmj92OdwRClK6V2eIlw08hxmk6kwZrjQoUtvVVUnHa/&#10;RoFbZe9Bntarp+PncT+1Hwd90JlSD4Nu+QoiUBfu4Vt7oxU8Zs8juL6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EdLHHAAAA3QAAAA8AAAAAAAAAAAAAAAAAmAIAAGRy&#10;cy9kb3ducmV2LnhtbFBLBQYAAAAABAAEAPUAAACMAwAAAAA=&#10;" fillcolor="black" stroked="f"/>
                      <v:oval id="Oval 3572" o:spid="_x0000_s2180" style="position:absolute;left:17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qxscA&#10;AADdAAAADwAAAGRycy9kb3ducmV2LnhtbESPW2sCMRSE3wv+h3AKfdNstetlaxQRpdKHghcQ3w6b&#10;093VzcmSpLr9940g9HGYmW+Y6bw1tbiS85VlBa+9BARxbnXFhYLDft0dg/ABWWNtmRT8kof5rPM0&#10;xUzbG2/puguFiBD2GSooQ2gyKX1ekkHfsw1x9L6tMxiidIXUDm8RbmrZT5KhNFhxXCixoWVJ+WX3&#10;YxS4VfoR5GW9ejt/nY8T+3nSJ50q9fLcLt5BBGrDf/jR3mgFg3TUh/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W6sbHAAAA3QAAAA8AAAAAAAAAAAAAAAAAmAIAAGRy&#10;cy9kb3ducmV2LnhtbFBLBQYAAAAABAAEAPUAAACMAwAAAAA=&#10;" fillcolor="black" stroked="f"/>
                      <v:oval id="Oval 3573" o:spid="_x0000_s2181" style="position:absolute;left:18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PXccA&#10;AADdAAAADwAAAGRycy9kb3ducmV2LnhtbESPQWvCQBSE70L/w/IKvTWbVlNt6ioiiuJBqArF2yP7&#10;mkSzb8PuVtN/3xUKHoeZ+YYZTzvTiAs5X1tW8JKkIIgLq2suFRz2y+cRCB+QNTaWScEveZhOHnpj&#10;zLW98idddqEUEcI+RwVVCG0upS8qMugT2xJH79s6gyFKV0rt8BrhppGvafomDdYcFypsaV5Rcd79&#10;GAVuka2CPC8Xg9P29PVuN0d91JlST4/d7ANEoC7cw//ttVbQz4Z9uL2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aT13HAAAA3QAAAA8AAAAAAAAAAAAAAAAAmAIAAGRy&#10;cy9kb3ducmV2LnhtbFBLBQYAAAAABAAEAPUAAACMAwAAAAA=&#10;" fillcolor="black" stroked="f"/>
                      <v:oval id="Oval 3574" o:spid="_x0000_s2182" style="position:absolute;left:19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XKccA&#10;AADdAAAADwAAAGRycy9kb3ducmV2LnhtbESPT2vCQBTE74V+h+UJ3pqN1fRPdBURxeJBqC0Ub4/s&#10;M4lm34bdVeO3dwuFHoeZ+Q0zmXWmERdyvrasYJCkIIgLq2suFXx/rZ7eQPiArLGxTApu5GE2fXyY&#10;YK7tlT/psguliBD2OSqoQmhzKX1RkUGf2JY4egfrDIYoXSm1w2uEm0Y+p+mLNFhzXKiwpUVFxWl3&#10;NgrcMlsHeVotR8ft8efdbvZ6rzOl+r1uPgYRqAv/4b/2h1YwzF5H8Ps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z1ynHAAAA3QAAAA8AAAAAAAAAAAAAAAAAmAIAAGRy&#10;cy9kb3ducmV2LnhtbFBLBQYAAAAABAAEAPUAAACMAwAAAAA=&#10;" fillcolor="black" stroked="f"/>
                      <v:oval id="Oval 3575" o:spid="_x0000_s2183" style="position:absolute;left:20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yssYA&#10;AADdAAAADwAAAGRycy9kb3ducmV2LnhtbESPQWsCMRSE74X+h/AK3jRbdW27NYqIongQagvF22Pz&#10;uru6eVmSqOu/N4LQ4zAz3zDjaWtqcSbnK8sKXnsJCOLc6ooLBT/fy+47CB+QNdaWScGVPEwnz09j&#10;zLS98Bedd6EQEcI+QwVlCE0mpc9LMuh7tiGO3p91BkOUrpDa4SXCTS37STKSBiuOCyU2NC8pP+5O&#10;RoFbpKsgj8vF8LA9/H7YzV7vdapU56WdfYII1Ib/8KO91goG6VsK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9yssYAAADdAAAADwAAAAAAAAAAAAAAAACYAgAAZHJz&#10;L2Rvd25yZXYueG1sUEsFBgAAAAAEAAQA9QAAAIsDAAAAAA==&#10;" fillcolor="black" stroked="f"/>
                      <v:oval id="Oval 3576" o:spid="_x0000_s2184" style="position:absolute;left:20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3sxccA&#10;AADdAAAADwAAAGRycy9kb3ducmV2LnhtbESPQWvCQBSE74X+h+UJ3pqN1dgaXUVEafFQqC2It0f2&#10;mUSzb8Puqum/7xYKHoeZ+YaZLTrTiCs5X1tWMEhSEMSF1TWXCr6/Nk+vIHxA1thYJgU/5GExf3yY&#10;Ya7tjT/puguliBD2OSqoQmhzKX1RkUGf2JY4ekfrDIYoXSm1w1uEm0Y+p+lYGqw5LlTY0qqi4ry7&#10;GAVunb0Fed6sR6eP035itwd90JlS/V63nIII1IV7+L/9rhUMs5cx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t7MXHAAAA3QAAAA8AAAAAAAAAAAAAAAAAmAIAAGRy&#10;cy9kb3ducmV2LnhtbFBLBQYAAAAABAAEAPUAAACMAwAAAAA=&#10;" fillcolor="black" stroked="f"/>
                      <v:oval id="Oval 3577" o:spid="_x0000_s2185" style="position:absolute;left:10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JXscA&#10;AADdAAAADwAAAGRycy9kb3ducmV2LnhtbESPT2vCQBTE70K/w/IK3nTTP2ls6iqlKBUPQlUQb4/s&#10;axLNvg27q6bfvisIHoeZ+Q0znnamEWdyvras4GmYgCAurK65VLDdzAcjED4ga2wsk4I/8jCdPPTG&#10;mGt74R86r0MpIoR9jgqqENpcSl9UZNAPbUscvV/rDIYoXSm1w0uEm0Y+J8mbNFhzXKiwpa+KiuP6&#10;ZBS4Wfod5HE+ez2sDrt3u9zrvU6V6j92nx8gAnXhHr61F1rBS5plcH0Tn4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hSV7HAAAA3QAAAA8AAAAAAAAAAAAAAAAAmAIAAGRy&#10;cy9kb3ducmV2LnhtbFBLBQYAAAAABAAEAPUAAACMAwAAAAA=&#10;" fillcolor="black" stroked="f"/>
                      <v:oval id="Oval 3578" o:spid="_x0000_s2186" style="position:absolute;left:11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dLMMA&#10;AADdAAAADwAAAGRycy9kb3ducmV2LnhtbERPz2vCMBS+D/Y/hCd409Rpp6tGEVE2PAhTYXh7NM+2&#10;2ryUJGr33y8HYceP7/ds0Zpa3Mn5yrKCQT8BQZxbXXGh4HjY9CYgfEDWWFsmBb/kYTF/fZlhpu2D&#10;v+m+D4WIIewzVFCG0GRS+rwkg75vG+LIna0zGCJ0hdQOHzHc1PItSd6lwYpjQ4kNrUrKr/ubUeDW&#10;6WeQ1816dNldfj7s9qRPOlWq22mXUxCB2vAvfrq/tIJhOo5z4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7dLMMAAADdAAAADwAAAAAAAAAAAAAAAACYAgAAZHJzL2Rv&#10;d25yZXYueG1sUEsFBgAAAAAEAAQA9QAAAIgDAAAAAA==&#10;" fillcolor="black" stroked="f"/>
                      <v:oval id="Oval 3579" o:spid="_x0000_s2187" style="position:absolute;left:12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4t8cA&#10;AADdAAAADwAAAGRycy9kb3ducmV2LnhtbESPW2sCMRSE3wv+h3AE32q2tutlaxQpSosPghcovh02&#10;p7urm5Mlibr+e1Mo9HGYmW+Y6bw1tbiS85VlBS/9BARxbnXFhYLDfvU8BuEDssbaMim4k4f5rPM0&#10;xUzbG2/puguFiBD2GSooQ2gyKX1ekkHftw1x9H6sMxiidIXUDm8Rbmo5SJKhNFhxXCixoY+S8vPu&#10;YhS4ZfoZ5Hm1fDttTt8Tuz7qo06V6nXbxTuIQG34D/+1v7SC13Q0gd838Qn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eLfHAAAA3QAAAA8AAAAAAAAAAAAAAAAAmAIAAGRy&#10;cy9kb3ducmV2LnhtbFBLBQYAAAAABAAEAPUAAACMAwAAAAA=&#10;" fillcolor="black" stroked="f"/>
                      <v:oval id="Oval 3580" o:spid="_x0000_s2188" style="position:absolute;left:12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hDcMA&#10;AADdAAAADwAAAGRycy9kb3ducmV2LnhtbERPz2vCMBS+D/wfwhO8aTq1otUoIopjh8HqYHh7NG9t&#10;tXkpSdTuv18Owo4f3+/VpjONuJPztWUFr6MEBHFhdc2lgq/TYTgH4QOyxsYyKfglD5t172WFmbYP&#10;/qR7HkoRQ9hnqKAKoc2k9EVFBv3ItsSR+7HOYIjQlVI7fMRw08hxksykwZpjQ4Ut7SoqrvnNKHD7&#10;9Bjk9bCfXj4u3wv7ftZnnSo16HfbJYhAXfgXP91vWsEkncf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2hDcMAAADdAAAADwAAAAAAAAAAAAAAAACYAgAAZHJzL2Rv&#10;d25yZXYueG1sUEsFBgAAAAAEAAQA9QAAAIgDAAAAAA==&#10;" fillcolor="black" stroked="f"/>
                      <v:oval id="Oval 3581" o:spid="_x0000_s2189" style="position:absolute;left:13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ElsYA&#10;AADdAAAADwAAAGRycy9kb3ducmV2LnhtbESPQWsCMRSE74X+h/AKvWlW6xZdjVJEsXgQtIJ4e2xe&#10;d1c3L0sSdf33jSD0OMzMN8xk1ppaXMn5yrKCXjcBQZxbXXGhYP+z7AxB+ICssbZMCu7kYTZ9fZlg&#10;pu2Nt3TdhUJECPsMFZQhNJmUPi/JoO/ahjh6v9YZDFG6QmqHtwg3tewnyac0WHFcKLGheUn5eXcx&#10;CtwiXQV5Xi4Gp83pMLLroz7qVKn3t/ZrDCJQG/7Dz/a3VvCRDnvweB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EElsYAAADdAAAADwAAAAAAAAAAAAAAAACYAgAAZHJz&#10;L2Rvd25yZXYueG1sUEsFBgAAAAAEAAQA9QAAAIsDAAAAAA==&#10;" fillcolor="black" stroked="f"/>
                      <v:oval id="Oval 3582" o:spid="_x0000_s2190" style="position:absolute;left:14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a4ccA&#10;AADdAAAADwAAAGRycy9kb3ducmV2LnhtbESPQWvCQBSE70L/w/IK3nRTbYpNXaUURfFQqC0Ub4/s&#10;axLNvg27a5L+e1cQPA4z8w0zX/amFi05X1lW8DROQBDnVldcKPj5Xo9mIHxA1lhbJgX/5GG5eBjM&#10;MdO24y9q96EQEcI+QwVlCE0mpc9LMujHtiGO3p91BkOUrpDaYRfhppaTJHmRBiuOCyU29FFSftqf&#10;jQK3SjdBntar5+Pn8ffV7g76oFOlho/9+xuIQH24h2/trVYwTWc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DmuHHAAAA3QAAAA8AAAAAAAAAAAAAAAAAmAIAAGRy&#10;cy9kb3ducmV2LnhtbFBLBQYAAAAABAAEAPUAAACMAwAAAAA=&#10;" fillcolor="black" stroked="f"/>
                      <v:oval id="Oval 3583" o:spid="_x0000_s2191" style="position:absolute;left:15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/escA&#10;AADdAAAADwAAAGRycy9kb3ducmV2LnhtbESPT2sCMRTE7wW/Q3hCb5pVu2K3G0WK0uKhUC0Ub4/N&#10;c/+4eVmSVLffvhGEHoeZ+Q2Tr3rTigs5X1tWMBknIIgLq2suFXwdtqMFCB+QNbaWScEveVgtBw85&#10;Ztpe+ZMu+1CKCGGfoYIqhC6T0hcVGfRj2xFH72SdwRClK6V2eI1w08ppksylwZrjQoUdvVZUnPc/&#10;RoHbpG9Bnrebp+aj+X62u6M+6lSpx2G/fgERqA//4Xv7XSuYpYsZ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PP3rHAAAA3QAAAA8AAAAAAAAAAAAAAAAAmAIAAGRy&#10;cy9kb3ducmV2LnhtbFBLBQYAAAAABAAEAPUAAACMAwAAAAA=&#10;" fillcolor="black" stroked="f"/>
                      <v:oval id="Oval 3584" o:spid="_x0000_s2192" style="position:absolute;left:32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qw8cA&#10;AADdAAAADwAAAGRycy9kb3ducmV2LnhtbESPQWvCQBSE7wX/w/KE3uqm1gRJXUUUwUOxNHrw+My+&#10;ZmOzb0N2a9J/3xUKPQ4z8w2zWA22ETfqfO1YwfMkAUFcOl1zpeB03D3NQfiArLFxTAp+yMNqOXpY&#10;YK5dzx90K0IlIoR9jgpMCG0upS8NWfQT1xJH79N1FkOUXSV1h32E20ZOkySTFmuOCwZb2hgqv4pv&#10;q2BGh+uGLvvzNCve+zZdX92b3ir1OB7WryACDeE//NfeawUv6XwG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7KsPHAAAA3QAAAA8AAAAAAAAAAAAAAAAAmAIAAGRy&#10;cy9kb3ducmV2LnhtbFBLBQYAAAAABAAEAPUAAACMAwAAAAA=&#10;" fillcolor="#df6926" stroked="f"/>
                      <v:oval id="Oval 3585" o:spid="_x0000_s2193" style="position:absolute;left:34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PWMcA&#10;AADdAAAADwAAAGRycy9kb3ducmV2LnhtbESPzWvCQBTE74X+D8sTvNWNHxGJbkQsggdpaerB4zP7&#10;mo9m34bsatL/vlsoeBxm5jfMZjuYRtypc5VlBdNJBII4t7riQsH58/CyAuE8ssbGMin4IQfb9Plp&#10;g4m2PX/QPfOFCBB2CSoovW8TKV1ekkE3sS1x8L5sZ9AH2RVSd9gHuGnkLIqW0mDFYaHElvYl5d/Z&#10;zShY0Fu9p+vxMltm730b72p70q9KjUfDbg3C0+Af4f/2USuYx6sY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3j1jHAAAA3QAAAA8AAAAAAAAAAAAAAAAAmAIAAGRy&#10;cy9kb3ducmV2LnhtbFBLBQYAAAAABAAEAPUAAACMAwAAAAA=&#10;" fillcolor="#df6926" stroked="f"/>
                      <v:oval id="Oval 3586" o:spid="_x0000_s2194" style="position:absolute;left:35;top:2494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RL8cA&#10;AADdAAAADwAAAGRycy9kb3ducmV2LnhtbESPT2vCQBTE70K/w/IKvZlNbQ0S3YhYCh6K0tSDx2f2&#10;NX+afRuyW5N++64geBxm5jfMaj2aVlyod7VlBc9RDIK4sLrmUsHx6326AOE8ssbWMin4Iwfr7GGy&#10;wlTbgT/pkvtSBAi7FBVU3neplK6oyKCLbEccvG/bG/RB9qXUPQ4Bblo5i+NEGqw5LFTY0bai4if/&#10;NQpead9s6bw7zZL8MHTzTWM/9JtST4/jZgnC0+jv4Vt7pxW8zBcJXN+EJ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lES/HAAAA3QAAAA8AAAAAAAAAAAAAAAAAmAIAAGRy&#10;cy9kb3ducmV2LnhtbFBLBQYAAAAABAAEAPUAAACMAwAAAAA=&#10;" fillcolor="#df6926" stroked="f"/>
                      <v:oval id="Oval 3587" o:spid="_x0000_s2195" style="position:absolute;left:37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0tMYA&#10;AADdAAAADwAAAGRycy9kb3ducmV2LnhtbESPQWvCQBSE7wX/w/KE3pqNWq2kriJKwYNUjD14fGZf&#10;k2j2bchuTfz3rlDwOMzMN8xs0ZlKXKlxpWUFgygGQZxZXXKu4Ofw9TYF4TyyxsoyKbiRg8W89zLD&#10;RNuW93RNfS4ChF2CCgrv60RKlxVk0EW2Jg7er20M+iCbXOoG2wA3lRzG8UQaLDksFFjTqqDskv4Z&#10;Be/0fV7RaXMcTtJdW4+XZ7vVa6Ve+93yE4Snzj/D/+2NVjAaTz/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m0tMYAAADdAAAADwAAAAAAAAAAAAAAAACYAgAAZHJz&#10;L2Rvd25yZXYueG1sUEsFBgAAAAAEAAQA9QAAAIsDAAAAAA==&#10;" fillcolor="#df6926" stroked="f"/>
                      <v:oval id="Oval 3588" o:spid="_x0000_s2196" style="position:absolute;left:39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gxsQA&#10;AADdAAAADwAAAGRycy9kb3ducmV2LnhtbERPy2rCQBTdF/yH4Qru6kStIqmTEBTBRbE0uujyNnOb&#10;h5k7ITM16d87i0KXh/PepaNpxZ16V1tWsJhHIIgLq2suFVwvx+ctCOeRNbaWScEvOUiTydMOY20H&#10;/qB77ksRQtjFqKDyvouldEVFBt3cdsSB+7a9QR9gX0rd4xDCTSuXUbSRBmsODRV2tK+ouOU/RsEL&#10;nZs9fZ0+l5v8fejWWWPf9EGp2XTMXkF4Gv2/+M990gpW622YG96EJ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2IMbEAAAA3QAAAA8AAAAAAAAAAAAAAAAAmAIAAGRycy9k&#10;b3ducmV2LnhtbFBLBQYAAAAABAAEAPUAAACJAwAAAAA=&#10;" fillcolor="#df6926" stroked="f"/>
                      <v:oval id="Oval 3589" o:spid="_x0000_s2197" style="position:absolute;left:40;top:2494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qFXccA&#10;AADdAAAADwAAAGRycy9kb3ducmV2LnhtbESPT2vCQBTE70K/w/IKvemmWiWmbkSUgoeiNO2hx2f2&#10;NX+afRuyW5N+e1cQPA4z8xtmtR5MI87UucqygudJBII4t7riQsHX59s4BuE8ssbGMin4Jwfr9GG0&#10;wkTbnj/onPlCBAi7BBWU3reJlC4vyaCb2JY4eD+2M+iD7AqpO+wD3DRyGkULabDisFBiS9uS8t/s&#10;zyh4oUO9pdP+e7rIjn0739T2Xe+UenocNq8gPA3+Hr6191rBbB4v4fomPAG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6hV3HAAAA3QAAAA8AAAAAAAAAAAAAAAAAmAIAAGRy&#10;cy9kb3ducmV2LnhtbFBLBQYAAAAABAAEAPUAAACMAwAAAAA=&#10;" fillcolor="#df6926" stroked="f"/>
                      <v:oval id="Oval 3590" o:spid="_x0000_s2198" style="position:absolute;left:42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6HcQA&#10;AADdAAAADwAAAGRycy9kb3ducmV2LnhtbERPTWvCQBC9F/wPywjemo1pDTW6SrAUPEhL0x56HLNj&#10;Es3Ohuxq4r/vHgo9Pt73ejuaVtyod41lBfMoBkFcWt1wpeD76+3xBYTzyBpby6TgTg62m8nDGjNt&#10;B/6kW+ErEULYZaig9r7LpHRlTQZdZDviwJ1sb9AH2FdS9ziEcNPKJI5TabDh0FBjR7uayktxNQqe&#10;6f28o+P+J0mLj6Fb5Gd70K9KzaZjvgLhafT/4j/3Xit4WizD/vA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uh3EAAAA3QAAAA8AAAAAAAAAAAAAAAAAmAIAAGRycy9k&#10;b3ducmV2LnhtbFBLBQYAAAAABAAEAPUAAACJAwAAAAA=&#10;" fillcolor="#df6926" stroked="f"/>
                      <v:oval id="Oval 3591" o:spid="_x0000_s2199" style="position:absolute;left:20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fhsYA&#10;AADdAAAADwAAAGRycy9kb3ducmV2LnhtbESPT2vCQBTE74V+h+UVvDUb/6Kpq4gieCgVowePr9nX&#10;JDb7NmRXk357Vyh4HGbmN8x82ZlK3KhxpWUF/SgGQZxZXXKu4HTcvk9BOI+ssbJMCv7IwXLx+jLH&#10;RNuWD3RLfS4ChF2CCgrv60RKlxVk0EW2Jg7ej20M+iCbXOoG2wA3lRzE8UQaLDksFFjTuqDsN70a&#10;BSP6uqzpe3ceTNJ9W49XF/upN0r13rrVBwhPnX+G/9s7rWA4nvX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UfhsYAAADdAAAADwAAAAAAAAAAAAAAAACYAgAAZHJz&#10;L2Rvd25yZXYueG1sUEsFBgAAAAAEAAQA9QAAAIsDAAAAAA==&#10;" fillcolor="#df6926" stroked="f"/>
                      <v:oval id="Oval 3592" o:spid="_x0000_s2200" style="position:absolute;left:22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B8ccA&#10;AADdAAAADwAAAGRycy9kb3ducmV2LnhtbESPzWvCQBTE74X+D8sTvNWN8YM2dSOiCB6KYtpDj6/Z&#10;13w0+zZkV5P+992C4HGYmd8wq/VgGnGlzlWWFUwnEQji3OqKCwUf7/unZxDOI2tsLJOCX3KwTh8f&#10;Vpho2/OZrpkvRICwS1BB6X2bSOnykgy6iW2Jg/dtO4M+yK6QusM+wE0j4yhaSoMVh4USW9qWlP9k&#10;F6NgTsd6S1+Hz3iZnfp2santm94pNR4Nm1cQngZ/D9/aB61gtniJ4f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HgfHHAAAA3QAAAA8AAAAAAAAAAAAAAAAAmAIAAGRy&#10;cy9kb3ducmV2LnhtbFBLBQYAAAAABAAEAPUAAACMAwAAAAA=&#10;" fillcolor="#df6926" stroked="f"/>
                      <v:oval id="Oval 3593" o:spid="_x0000_s2201" style="position:absolute;left:24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kasYA&#10;AADdAAAADwAAAGRycy9kb3ducmV2LnhtbESPQWvCQBSE70L/w/IK3symWkVTVxFLwYMoRg8eX7Ov&#10;SWz2bciuJv77bkHwOMzMN8x82ZlK3KhxpWUFb1EMgjizuuRcwen4NZiCcB5ZY2WZFNzJwXLx0ptj&#10;om3LB7qlPhcBwi5BBYX3dSKlywoy6CJbEwfvxzYGfZBNLnWDbYCbSg7jeCINlhwWCqxpXVD2m16N&#10;gnfaXdb0vTkPJ+m+rceri93qT6X6r93qA4Snzj/Dj/ZGKxiNZy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skasYAAADdAAAADwAAAAAAAAAAAAAAAACYAgAAZHJz&#10;L2Rvd25yZXYueG1sUEsFBgAAAAAEAAQA9QAAAIsDAAAAAA==&#10;" fillcolor="#df6926" stroked="f"/>
                      <v:oval id="Oval 3594" o:spid="_x0000_s2202" style="position:absolute;left:25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8HsYA&#10;AADdAAAADwAAAGRycy9kb3ducmV2LnhtbESPzWvCQBTE7wX/h+UJ3urGT2rMKmIRPJSWpj14fGaf&#10;+Wj2bciuJv3vXaHQ4zAzv2GSbW9qcaPWlZYVTMYRCOLM6pJzBd9fh+cXEM4ja6wtk4JfcrDdDJ4S&#10;jLXt+JNuqc9FgLCLUUHhfRNL6bKCDLqxbYiDd7GtQR9km0vdYhfgppbTKFpKgyWHhQIb2heU/aRX&#10;o2BO79WezsfTdJl+dM1iV9k3/arUaNjv1iA89f4//Nc+agWzxWoOj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K8HsYAAADdAAAADwAAAAAAAAAAAAAAAACYAgAAZHJz&#10;L2Rvd25yZXYueG1sUEsFBgAAAAAEAAQA9QAAAIsDAAAAAA==&#10;" fillcolor="#df6926" stroked="f"/>
                      <v:oval id="Oval 3595" o:spid="_x0000_s2203" style="position:absolute;left:27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ZhcYA&#10;AADdAAAADwAAAGRycy9kb3ducmV2LnhtbESPQWvCQBSE7wX/w/IKvdVNtRGNriJKwYNUGj14fGaf&#10;STT7NmS3Jv57Vyj0OMzMN8xs0ZlK3KhxpWUFH/0IBHFmdcm5gsP+630MwnlkjZVlUnAnB4t572WG&#10;ibYt/9At9bkIEHYJKii8rxMpXVaQQde3NXHwzrYx6INscqkbbAPcVHIQRSNpsOSwUGBNq4Kya/pr&#10;FHzS92VFp81xMEp3bR0vL3ar10q9vXbLKQhPnf8P/7U3WsEwnsT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4ZhcYAAADdAAAADwAAAAAAAAAAAAAAAACYAgAAZHJz&#10;L2Rvd25yZXYueG1sUEsFBgAAAAAEAAQA9QAAAIsDAAAAAA==&#10;" fillcolor="#df6926" stroked="f"/>
                      <v:oval id="Oval 3596" o:spid="_x0000_s2204" style="position:absolute;left:29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yH8scA&#10;AADdAAAADwAAAGRycy9kb3ducmV2LnhtbESPT2vCQBTE70K/w/IKvemmWkNN3YgoBQ9FaerB4zP7&#10;mj/Nvg3ZrUm/vSsIPQ4z8xtmuRpMIy7UucqygudJBII4t7riQsHx6338CsJ5ZI2NZVLwRw5W6cNo&#10;iYm2PX/SJfOFCBB2CSoovW8TKV1ekkE3sS1x8L5tZ9AH2RVSd9gHuGnkNIpiabDisFBiS5uS8p/s&#10;1yh4oX29ofPuNI2zQ9/O17X90Fulnh6H9RsIT4P/D9/bO61gNl/E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8h/LHAAAA3QAAAA8AAAAAAAAAAAAAAAAAmAIAAGRy&#10;cy9kb3ducmV2LnhtbFBLBQYAAAAABAAEAPUAAACMAwAAAAA=&#10;" fillcolor="#df6926" stroked="f"/>
                      <v:oval id="Oval 3597" o:spid="_x0000_s2205" style="position:absolute;left:30;top:2494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iacYA&#10;AADdAAAADwAAAGRycy9kb3ducmV2LnhtbESPQWvCQBSE7wX/w/IEb3WjVqvRVUQpeJCWph48PrPP&#10;JJp9G7Jbk/57VxB6HGbmG2axak0pblS7wrKCQT8CQZxaXXCm4PDz8ToF4TyyxtIyKfgjB6tl52WB&#10;sbYNf9Mt8ZkIEHYxKsi9r2IpXZqTQde3FXHwzrY26IOsM6lrbALclHIYRRNpsOCwkGNFm5zSa/Jr&#10;FLzR52VDp91xOEm+mmq8vti93irV67brOQhPrf8PP9s7rWA0nr3D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AiacYAAADdAAAADwAAAAAAAAAAAAAAAACYAgAAZHJz&#10;L2Rvd25yZXYueG1sUEsFBgAAAAAEAAQA9QAAAIsDAAAAAA==&#10;" fillcolor="#df6926" stroked="f"/>
                      <v:oval id="Oval 3598" o:spid="_x0000_s2206" style="position:absolute;left:33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71sQA&#10;AADdAAAADwAAAGRycy9kb3ducmV2LnhtbERPy2rCQBTdC/2H4Ra6q5M+IhozSilKxYXgAyS7S+Y2&#10;iWbuhJmpxr93FgWXh/PO571pxYWcbywreBsmIIhLqxuuFBz2y9cxCB+QNbaWScGNPMxnT4McM22v&#10;vKXLLlQihrDPUEEdQpdJ6cuaDPqh7Ygj92udwRChq6R2eI3hppXvSTKSBhuODTV29F1Ted79GQVu&#10;kf4EeV4uPk+b03Fi14UudKrUy3P/NQURqA8P8b97pRV8pJM4N76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O9bEAAAA3QAAAA8AAAAAAAAAAAAAAAAAmAIAAGRycy9k&#10;b3ducmV2LnhtbFBLBQYAAAAABAAEAPUAAACJAwAAAAA=&#10;" fillcolor="black" stroked="f"/>
                      <v:oval id="Oval 3599" o:spid="_x0000_s2207" style="position:absolute;left:34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eTcYA&#10;AADdAAAADwAAAGRycy9kb3ducmV2LnhtbESPQWvCQBSE74L/YXmCt7qxNtKkriJFqfQgaAXx9si+&#10;JtHs27C71fTfu4WCx2FmvmFmi8404krO15YVjEcJCOLC6ppLBYev9dMrCB+QNTaWScEveVjM+70Z&#10;5treeEfXfShFhLDPUUEVQptL6YuKDPqRbYmj922dwRClK6V2eItw08jnJJlKgzXHhQpbeq+ouOx/&#10;jAK3Sj+CvKxXL+ft+ZjZz5M+6VSp4aBbvoEI1IVH+L+90QomaZbB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6eTcYAAADdAAAADwAAAAAAAAAAAAAAAACYAgAAZHJz&#10;L2Rvd25yZXYueG1sUEsFBgAAAAAEAAQA9QAAAIsDAAAAAA==&#10;" fillcolor="black" stroked="f"/>
                      <v:oval id="Oval 3600" o:spid="_x0000_s2208" style="position:absolute;left:36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DK8QA&#10;AADdAAAADwAAAGRycy9kb3ducmV2LnhtbERPy2oCMRTdC/5DuEJ3mqkv2qlxEBmxdFGoLRR3l8nt&#10;ZHRyMySpTv++WQguD+e9Knrbigv50DhW8DjJQBBXTjdcK/j63I2fQISIrLF1TAr+KECxHg5WmGt3&#10;5Q+6HGItUgiHHBWYGLtcylAZshgmriNO3I/zFmOCvpba4zWF21ZOs2wpLTacGgx2tDVUnQ+/VoEv&#10;F/soz7tyfno/fT+7t6M+6oVSD6N+8wIiUh/v4pv7VSuYLbO0P71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rwyvEAAAA3QAAAA8AAAAAAAAAAAAAAAAAmAIAAGRycy9k&#10;b3ducmV2LnhtbFBLBQYAAAAABAAEAPUAAACJAwAAAAA=&#10;" fillcolor="black" stroked="f"/>
                      <v:oval id="Oval 3601" o:spid="_x0000_s2209" style="position:absolute;left:38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dmsMcA&#10;AADdAAAADwAAAGRycy9kb3ducmV2LnhtbESPT2sCMRTE7wW/Q3hCbzWrrVK3G0WKUumh4FoQb4/N&#10;6/5x87Ikqa7f3giFHoeZ+Q2TLXvTijM5X1tWMB4lIIgLq2suFXzvN0+vIHxA1thaJgVX8rBcDB4y&#10;TLW98I7OeShFhLBPUUEVQpdK6YuKDPqR7Yij92OdwRClK6V2eIlw08pJksykwZrjQoUdvVdUnPJf&#10;o8Ctpx9Bnjbrl+arOczt51Ef9VSpx2G/egMRqA//4b/2Vit4niVj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nZrDHAAAA3QAAAA8AAAAAAAAAAAAAAAAAmAIAAGRy&#10;cy9kb3ducmV2LnhtbFBLBQYAAAAABAAEAPUAAACMAwAAAAA=&#10;" fillcolor="black" stroked="f"/>
                      <v:oval id="Oval 3602" o:spid="_x0000_s2210" style="position:absolute;left:39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4x8cA&#10;AADdAAAADwAAAGRycy9kb3ducmV2LnhtbESPT2sCMRTE74V+h/AEbzWrVtF1oxRRWnoodCuIt8fm&#10;uX/cvCxJ1O23bwqFHoeZ+Q2TbXrTihs5X1tWMB4lIIgLq2suFRy+9k8LED4ga2wtk4Jv8rBZPz5k&#10;mGp750+65aEUEcI+RQVVCF0qpS8qMuhHtiOO3tk6gyFKV0rt8B7hppWTJJlLgzXHhQo72lZUXPKr&#10;UeB2s9cgL/vdc/PRHJf2/aRPeqbUcNC/rEAE6sN/+K/9phVM58kE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1+MfHAAAA3QAAAA8AAAAAAAAAAAAAAAAAmAIAAGRy&#10;cy9kb3ducmV2LnhtbFBLBQYAAAAABAAEAPUAAACMAwAAAAA=&#10;" fillcolor="black" stroked="f"/>
                      <v:oval id="Oval 3603" o:spid="_x0000_s2211" style="position:absolute;left:41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dXMYA&#10;AADdAAAADwAAAGRycy9kb3ducmV2LnhtbESPT2sCMRTE70K/Q3iCN81a/6CrUUpRLB6EWkG8PTbP&#10;3dXNy5JE3X77piB4HGbmN8x82ZhK3Mn50rKCfi8BQZxZXXKu4PCz7k5A+ICssbJMCn7Jw3Lx1ppj&#10;qu2Dv+m+D7mIEPYpKihCqFMpfVaQQd+zNXH0ztYZDFG6XGqHjwg3lXxPkrE0WHJcKLCmz4Ky6/5m&#10;FLjVaBPkdb0aXnaX49RuT/qkR0p12s3HDESgJrzCz/aXVjAYJw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ldXMYAAADdAAAADwAAAAAAAAAAAAAAAACYAgAAZHJz&#10;L2Rvd25yZXYueG1sUEsFBgAAAAAEAAQA9QAAAIsDAAAAAA==&#10;" fillcolor="black" stroked="f"/>
                      <v:oval id="Oval 3604" o:spid="_x0000_s2212" style="position:absolute;left:43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DFKMcA&#10;AADdAAAADwAAAGRycy9kb3ducmV2LnhtbESPQWvCQBSE74X+h+UVequbWpWaZpUiiuJBaFoQb4/s&#10;axLNvg27a4z/vlsQPA4z8w2TzXvTiI6cry0reB0kIIgLq2suFfx8r17eQfiArLGxTAqu5GE+e3zI&#10;MNX2wl/U5aEUEcI+RQVVCG0qpS8qMugHtiWO3q91BkOUrpTa4SXCTSOHSTKRBmuOCxW2tKioOOVn&#10;o8Atx+sgT6vl6Lg77qd2e9AHPVbq+an//AARqA/38K290QreJskI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xSjHAAAA3QAAAA8AAAAAAAAAAAAAAAAAmAIAAGRy&#10;cy9kb3ducmV2LnhtbFBLBQYAAAAABAAEAPUAAACMAwAAAAA=&#10;" fillcolor="black" stroked="f"/>
                      <v:oval id="Oval 3605" o:spid="_x0000_s2213" style="position:absolute;left:21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gs8cA&#10;AADdAAAADwAAAGRycy9kb3ducmV2LnhtbESPW2sCMRSE3wv9D+EUfKvZWlfs1qxIUSx9ELyA+HbY&#10;nO7FzcmSRN3++6ZQ8HGYmW+Y2bw3rbiS87VlBS/DBARxYXXNpYLDfvU8BeEDssbWMin4IQ/z/PFh&#10;hpm2N97SdRdKESHsM1RQhdBlUvqiIoN+aDvi6H1bZzBE6UqpHd4i3LRylCQTabDmuFBhRx8VFefd&#10;xShwy3Qd5Hm1HDeb5vhmv076pFOlBk/94h1EoD7cw//tT63gdZKk8Pc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cYLPHAAAA3QAAAA8AAAAAAAAAAAAAAAAAmAIAAGRy&#10;cy9kb3ducmV2LnhtbFBLBQYAAAAABAAEAPUAAACMAwAAAAA=&#10;" fillcolor="black" stroked="f"/>
                      <v:oval id="Oval 3606" o:spid="_x0000_s2214" style="position:absolute;left:22;top:24942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+xMcA&#10;AADdAAAADwAAAGRycy9kb3ducmV2LnhtbESPT2sCMRTE7wW/Q3hCbzVrWxddzUopSqUHoSqIt8fm&#10;uX/cvCxJquu3bwqFHoeZ+Q2zWPamFVdyvrasYDxKQBAXVtdcKjjs109TED4ga2wtk4I7eVjmg4cF&#10;Ztre+Iuuu1CKCGGfoYIqhC6T0hcVGfQj2xFH72ydwRClK6V2eItw08rnJEmlwZrjQoUdvVdUXHbf&#10;RoFbTT6CvKxXr822Oc7s50mf9ESpx2H/NgcRqA//4b/2Rit4SZ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O/sTHAAAA3QAAAA8AAAAAAAAAAAAAAAAAmAIAAGRy&#10;cy9kb3ducmV2LnhtbFBLBQYAAAAABAAEAPUAAACMAwAAAAA=&#10;" fillcolor="black" stroked="f"/>
                      <v:oval id="Oval 3607" o:spid="_x0000_s2215" style="position:absolute;left:24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bX8YA&#10;AADdAAAADwAAAGRycy9kb3ducmV2LnhtbESPW2sCMRSE3wv+h3AE32rWa+3WKKUoFh8KtULx7bA5&#10;3WtOliTq+u+bQsHHYWa+YZbrzjTiQs6XlhWMhgkI4szqknMFx6/t4wKED8gaG8uk4EYe1qvewxJT&#10;ba/8SZdDyEWEsE9RQRFCm0rps4IM+qFtiaP3Y53BEKXLpXZ4jXDTyHGSzKXBkuNCgS29FZTVh7NR&#10;4DazXZD1djOtPqrvZ7s/6ZOeKTXod68vIAJ14R7+b79rBZN58g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JbX8YAAADdAAAADwAAAAAAAAAAAAAAAACYAgAAZHJz&#10;L2Rvd25yZXYueG1sUEsFBgAAAAAEAAQA9QAAAIsDAAAAAA==&#10;" fillcolor="black" stroked="f"/>
                      <v:oval id="Oval 3608" o:spid="_x0000_s2216" style="position:absolute;left:26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PLcQA&#10;AADdAAAADwAAAGRycy9kb3ducmV2LnhtbERPy2oCMRTdC/5DuEJ3mqkv2qlxEBmxdFGoLRR3l8nt&#10;ZHRyMySpTv++WQguD+e9Knrbigv50DhW8DjJQBBXTjdcK/j63I2fQISIrLF1TAr+KECxHg5WmGt3&#10;5Q+6HGItUgiHHBWYGLtcylAZshgmriNO3I/zFmOCvpba4zWF21ZOs2wpLTacGgx2tDVUnQ+/VoEv&#10;F/soz7tyfno/fT+7t6M+6oVSD6N+8wIiUh/v4pv7VSuYLbM0N71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zy3EAAAA3QAAAA8AAAAAAAAAAAAAAAAAmAIAAGRycy9k&#10;b3ducmV2LnhtbFBLBQYAAAAABAAEAPUAAACJAwAAAAA=&#10;" fillcolor="black" stroked="f"/>
                      <v:oval id="Oval 3609" o:spid="_x0000_s2217" style="position:absolute;left:27;top:24942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qtscA&#10;AADdAAAADwAAAGRycy9kb3ducmV2LnhtbESPT2sCMRTE70K/Q3gFb5pt/UNdjVJEsXgQui2It8fm&#10;dXd187IkUbff3giCx2FmfsPMFq2pxYWcrywreOsnIIhzqysuFPz+rHsfIHxA1lhbJgX/5GExf+nM&#10;MNX2yt90yUIhIoR9igrKEJpUSp+XZND3bUMcvT/rDIYoXSG1w2uEm1q+J8lYGqw4LpTY0LKk/JSd&#10;jQK3Gm2CPK1Xw+PuuJ/Y7UEf9Eip7mv7OQURqA3P8KP9pRUMxskE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RarbHAAAA3QAAAA8AAAAAAAAAAAAAAAAAmAIAAGRy&#10;cy9kb3ducmV2LnhtbFBLBQYAAAAABAAEAPUAAACMAwAAAAA=&#10;" fillcolor="black" stroked="f"/>
                      <v:oval id="Oval 3610" o:spid="_x0000_s2218" style="position:absolute;left:29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V9sMA&#10;AADdAAAADwAAAGRycy9kb3ducmV2LnhtbERPy4rCMBTdC/MP4Q7MTlPHUbQaZRBlxIXgA8Tdpbm2&#10;1eamJBmtf28WgsvDeU9mjanEjZwvLSvodhIQxJnVJecKDvtlewjCB2SNlWVS8CAPs+lHa4Kptnfe&#10;0m0XchFD2KeooAihTqX0WUEGfcfWxJE7W2cwROhyqR3eY7ip5HeSDKTBkmNDgTXNC8quu3+jwC36&#10;f0Fel4ufy+ZyHNn1SZ90X6mvz+Z3DCJQE97il3ulFfQG3bg/vo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JV9sMAAADdAAAADwAAAAAAAAAAAAAAAACYAgAAZHJzL2Rv&#10;d25yZXYueG1sUEsFBgAAAAAEAAQA9QAAAIgDAAAAAA==&#10;" fillcolor="black" stroked="f"/>
                      <v:oval id="Oval 3611" o:spid="_x0000_s2219" style="position:absolute;left:31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7wbccA&#10;AADdAAAADwAAAGRycy9kb3ducmV2LnhtbESPW2sCMRSE3wv9D+EU+lazWy/o1qwUUSw+FGoF8e2w&#10;Od2Lm5MlSXX7740g9HGYmW+Y+aI3rTiT87VlBekgAUFcWF1zqWD/vX6ZgvABWWNrmRT8kYdF/vgw&#10;x0zbC3/ReRdKESHsM1RQhdBlUvqiIoN+YDvi6P1YZzBE6UqpHV4i3LTyNUkm0mDNcaHCjpYVFafd&#10;r1HgVuNNkKf1atR8NoeZ3R71UY+Ven7q399ABOrDf/je/tAKhpM0hdub+AR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+8G3HAAAA3QAAAA8AAAAAAAAAAAAAAAAAmAIAAGRy&#10;cy9kb3ducmV2LnhtbFBLBQYAAAAABAAEAPUAAACMAwAAAAA=&#10;" fillcolor="black" stroked="f"/>
                      <v:oval id="Oval 3612" o:spid="_x0000_s2220" style="position:absolute;left:27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j18cA&#10;AADdAAAADwAAAGRycy9kb3ducmV2LnhtbESPT2vCQBTE7wW/w/KE3urGtA0S3YgogofS0ujB4zP7&#10;zB+zb0N2a9Jv3y0Uehxm5jfMaj2aVtypd7VlBfNZBIK4sLrmUsHpuH9agHAeWWNrmRR8k4N1NnlY&#10;YartwJ90z30pAoRdigoq77tUSldUZNDNbEccvKvtDfog+1LqHocAN62MoyiRBmsOCxV2tK2ouOVf&#10;RsELvTdbuhzOcZJ/DN3rprFveqfU43TcLEF4Gv1/+K990Aqek3kM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x49fHAAAA3QAAAA8AAAAAAAAAAAAAAAAAmAIAAGRy&#10;cy9kb3ducmV2LnhtbFBLBQYAAAAABAAEAPUAAACMAwAAAAA=&#10;" fillcolor="#df6926" stroked="f"/>
                      <v:oval id="Oval 3613" o:spid="_x0000_s2221" style="position:absolute;left:28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GTMYA&#10;AADdAAAADwAAAGRycy9kb3ducmV2LnhtbESPT2vCQBTE70K/w/IK3szGf6GkriIWwYNUjD30+Jp9&#10;TWKzb0N2NfHbdwXB4zAzv2EWq97U4kqtqywrGEcxCOLc6ooLBV+n7egNhPPIGmvLpOBGDlbLl8EC&#10;U207PtI184UIEHYpKii9b1IpXV6SQRfZhjh4v7Y16INsC6lb7ALc1HISx4k0WHFYKLGhTUn5X3Yx&#10;Cmb0ed7Qz+57kmSHrpmvz3avP5QavvbrdxCeev8MP9o7rWCajKd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1GTMYAAADdAAAADwAAAAAAAAAAAAAAAACYAgAAZHJz&#10;L2Rvd25yZXYueG1sUEsFBgAAAAAEAAQA9QAAAIsDAAAAAA==&#10;" fillcolor="#df6926" stroked="f"/>
                      <v:oval id="Oval 3614" o:spid="_x0000_s2222" style="position:absolute;left:28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eOMYA&#10;AADdAAAADwAAAGRycy9kb3ducmV2LnhtbESPT2vCQBTE70K/w/IK3nTjv1Ciq4hF8CCWpj14fGaf&#10;SWz2bciuJn57tyB4HGbmN8xi1ZlK3KhxpWUFo2EEgjizuuRcwe/PdvABwnlkjZVlUnAnB6vlW2+B&#10;ibYtf9Mt9bkIEHYJKii8rxMpXVaQQTe0NXHwzrYx6INscqkbbAPcVHIcRbE0WHJYKLCmTUHZX3o1&#10;CqZ0uGzotDuO4/SrrWfri93rT6X67916DsJT51/hZ3unFUzi0RT+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TeOMYAAADdAAAADwAAAAAAAAAAAAAAAACYAgAAZHJz&#10;L2Rvd25yZXYueG1sUEsFBgAAAAAEAAQA9QAAAIsDAAAAAA==&#10;" fillcolor="#df6926" stroked="f"/>
                      <v:oval id="Oval 3615" o:spid="_x0000_s2223" style="position:absolute;left:29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7o8cA&#10;AADdAAAADwAAAGRycy9kb3ducmV2LnhtbESPzWrDMBCE74W+g9hCbrXs/JjiRgkmJZBDaIjTQ49b&#10;a2s7tVbGUmL37atCIMdhZr5hluvRtOJKvWssK0iiGARxaXXDlYKP0/b5BYTzyBpby6TglxysV48P&#10;S8y0HfhI18JXIkDYZaig9r7LpHRlTQZdZDvi4H3b3qAPsq+k7nEIcNPKaRyn0mDDYaHGjjY1lT/F&#10;xSiY0/t5Q1+7z2laHIZukZ/tXr8pNXka81cQnkZ/D9/aO61gliYL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Ye6PHAAAA3QAAAA8AAAAAAAAAAAAAAAAAmAIAAGRy&#10;cy9kb3ducmV2LnhtbFBLBQYAAAAABAAEAPUAAACMAwAAAAA=&#10;" fillcolor="#df6926" stroked="f"/>
                      <v:oval id="Oval 3616" o:spid="_x0000_s2224" style="position:absolute;left:30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l1MYA&#10;AADdAAAADwAAAGRycy9kb3ducmV2LnhtbESPQWvCQBSE70L/w/IKvZmN1gaJriKWgoeiGD14fGZf&#10;k9js25DdmvjvXaHgcZiZb5j5sje1uFLrKssKRlEMgji3uuJCwfHwNZyCcB5ZY22ZFNzIwXLxMphj&#10;qm3He7pmvhABwi5FBaX3TSqly0sy6CLbEAfvx7YGfZBtIXWLXYCbWo7jOJEGKw4LJTa0Lin/zf6M&#10;ggltL2s6b07jJNt1zcfqYr/1p1Jvr/1qBsJT75/h//ZGK3hPRg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rl1MYAAADdAAAADwAAAAAAAAAAAAAAAACYAgAAZHJz&#10;L2Rvd25yZXYueG1sUEsFBgAAAAAEAAQA9QAAAIsDAAAAAA==&#10;" fillcolor="#df6926" stroked="f"/>
                      <v:oval id="Oval 3617" o:spid="_x0000_s2225" style="position:absolute;left:31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AT8cA&#10;AADdAAAADwAAAGRycy9kb3ducmV2LnhtbESPT2vCQBTE70K/w/IK3nSj1lRSNyKWgoeiNPXg8Zl9&#10;zZ9m34bs1qTfvisIPQ4z8xtmvRlMI67Uucqygtk0AkGcW11xoeD0+TZZgXAeWWNjmRT8koNN+jBa&#10;Y6Jtzx90zXwhAoRdggpK79tESpeXZNBNbUscvC/bGfRBdoXUHfYBbho5j6JYGqw4LJTY0q6k/Dv7&#10;MQqe6FDv6LI/z+Ps2LfLbW3f9atS48dh+wLC0+D/w/f2XitYxLNn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GQE/HAAAA3QAAAA8AAAAAAAAAAAAAAAAAmAIAAGRy&#10;cy9kb3ducmV2LnhtbFBLBQYAAAAABAAEAPUAAACMAwAAAAA=&#10;" fillcolor="#df6926" stroked="f"/>
                      <v:oval id="Oval 3618" o:spid="_x0000_s2226" style="position:absolute;left:32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UPcQA&#10;AADdAAAADwAAAGRycy9kb3ducmV2LnhtbERPTWvCQBC9F/wPywi91Y2pDSV1lRAp5CAtxh48jtlp&#10;Es3OhuzWpP++eyh4fLzv9XYynbjR4FrLCpaLCARxZXXLtYKv4/vTKwjnkTV2lknBLznYbmYPa0y1&#10;HflAt9LXIoSwS1FB432fSumqhgy6he2JA/dtB4M+wKGWesAxhJtOxlGUSIMth4YGe8obqq7lj1Gw&#10;oo9LTufiFCfl59i/ZBe71zulHudT9gbC0+Tv4n93oRU8J8swN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Z1D3EAAAA3QAAAA8AAAAAAAAAAAAAAAAAmAIAAGRycy9k&#10;b3ducmV2LnhtbFBLBQYAAAAABAAEAPUAAACJAwAAAAA=&#10;" fillcolor="#df6926" stroked="f"/>
                      <v:oval id="Oval 3619" o:spid="_x0000_s2227" style="position:absolute;left:21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xpscA&#10;AADdAAAADwAAAGRycy9kb3ducmV2LnhtbESPT2vCQBTE70K/w/IK3nSj1lBTNyKWgoeiNPXg8Zl9&#10;zZ9m34bs1qTfvisIPQ4z8xtmvRlMI67Uucqygtk0AkGcW11xoeD0+TZ5BuE8ssbGMin4JQeb9GG0&#10;xkTbnj/omvlCBAi7BBWU3reJlC4vyaCb2pY4eF+2M+iD7AqpO+wD3DRyHkWxNFhxWCixpV1J+Xf2&#10;YxQ80aHe0WV/nsfZsW+X29q+61elxo/D9gWEp8H/h+/tvVawiGcr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VcabHAAAA3QAAAA8AAAAAAAAAAAAAAAAAmAIAAGRy&#10;cy9kb3ducmV2LnhtbFBLBQYAAAAABAAEAPUAAACMAwAAAAA=&#10;" fillcolor="#df6926" stroked="f"/>
                      <v:oval id="Oval 3620" o:spid="_x0000_s2228" style="position:absolute;left:22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ShsQA&#10;AADdAAAADwAAAGRycy9kb3ducmV2LnhtbERPy2rCQBTdC/2H4RbcmUnTGiR1DGIpuCgV0y5c3mZu&#10;82jmTsiMJv69syi4PJz3Op9MJy40uMaygqcoBkFcWt1wpeD7632xAuE8ssbOMim4koN88zBbY6bt&#10;yEe6FL4SIYRdhgpq7/tMSlfWZNBFticO3K8dDPoAh0rqAccQbjqZxHEqDTYcGmrsaVdT+VecjYIX&#10;+mx39LM/JWlxGPvltrUf+k2p+eO0fQXhafJ38b97rxU8p0nYH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DEobEAAAA3QAAAA8AAAAAAAAAAAAAAAAAmAIAAGRycy9k&#10;b3ducmV2LnhtbFBLBQYAAAAABAAEAPUAAACJAwAAAAA=&#10;" fillcolor="#df6926" stroked="f"/>
                      <v:oval id="Oval 3621" o:spid="_x0000_s2229" style="position:absolute;left:23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3HccA&#10;AADdAAAADwAAAGRycy9kb3ducmV2LnhtbESPT2vCQBTE7wW/w/KE3urGtA0S3YgogofS0ujB4zP7&#10;zB+zb0N2a9Jv3y0Uehxm5jfMaj2aVtypd7VlBfNZBIK4sLrmUsHpuH9agHAeWWNrmRR8k4N1NnlY&#10;YartwJ90z30pAoRdigoq77tUSldUZNDNbEccvKvtDfog+1LqHocAN62MoyiRBmsOCxV2tK2ouOVf&#10;RsELvTdbuhzOcZJ/DN3rprFveqfU43TcLEF4Gv1/+K990Aqek3gO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Ptx3HAAAA3QAAAA8AAAAAAAAAAAAAAAAAmAIAAGRy&#10;cy9kb3ducmV2LnhtbFBLBQYAAAAABAAEAPUAAACMAwAAAAA=&#10;" fillcolor="#df6926" stroked="f"/>
                      <v:oval id="Oval 3622" o:spid="_x0000_s2230" style="position:absolute;left:24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pasYA&#10;AADdAAAADwAAAGRycy9kb3ducmV2LnhtbESPQWvCQBSE74L/YXlCb7oxrUFSVxFLwYNUjB56fM2+&#10;JtHs25BdTfrvu4LgcZiZb5jFqje1uFHrKssKppMIBHFudcWFgtPxczwH4TyyxtoyKfgjB6vlcLDA&#10;VNuOD3TLfCEChF2KCkrvm1RKl5dk0E1sQxy8X9sa9EG2hdQtdgFuahlHUSINVhwWSmxoU1J+ya5G&#10;wRt9nTf0s/2Ok2zfNbP12e70h1Ivo379DsJT75/hR3urFbwmcQz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0pasYAAADdAAAADwAAAAAAAAAAAAAAAACYAgAAZHJz&#10;L2Rvd25yZXYueG1sUEsFBgAAAAAEAAQA9QAAAIsDAAAAAA==&#10;" fillcolor="#df6926" stroked="f"/>
                      <v:oval id="Oval 3623" o:spid="_x0000_s2231" style="position:absolute;left:24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GM8ccA&#10;AADdAAAADwAAAGRycy9kb3ducmV2LnhtbESPT2vCQBTE7wW/w/IKvdVNYxskuhFRCh6KpdGDx2f2&#10;mT9m34bs1qTf3i0Uehxm5jfMcjWaVtyod7VlBS/TCARxYXXNpYLj4f15DsJ5ZI2tZVLwQw5W2eRh&#10;iam2A3/RLfelCBB2KSqovO9SKV1RkUE3tR1x8C62N+iD7EupexwC3LQyjqJEGqw5LFTY0aai4pp/&#10;GwWvtG82dN6d4iT/HLq3dWM/9Fapp8dxvQDhafT/4b/2TiuYJfEM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RjPHHAAAA3QAAAA8AAAAAAAAAAAAAAAAAmAIAAGRy&#10;cy9kb3ducmV2LnhtbFBLBQYAAAAABAAEAPUAAACMAwAAAAA=&#10;" fillcolor="#df6926" stroked="f"/>
                      <v:oval id="Oval 3624" o:spid="_x0000_s2232" style="position:absolute;left:25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UhccA&#10;AADdAAAADwAAAGRycy9kb3ducmV2LnhtbESPT2vCQBTE70K/w/IK3nTTqKGkbkQsggepNO2hx9fs&#10;a/40+zZkVxO/fVcQehxm5jfMejOaVlyod7VlBU/zCARxYXXNpYLPj/3sGYTzyBpby6TgSg422cNk&#10;jam2A7/TJfelCBB2KSqovO9SKV1RkUE3tx1x8H5sb9AH2ZdS9zgEuGllHEWJNFhzWKiwo11FxW9+&#10;NgqW9Nbs6PvwFSf5aehW28Ye9atS08dx+wLC0+j/w/f2QStYJPES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4FIXHAAAA3QAAAA8AAAAAAAAAAAAAAAAAmAIAAGRy&#10;cy9kb3ducmV2LnhtbFBLBQYAAAAABAAEAPUAAACMAwAAAAA=&#10;" fillcolor="#df6926" stroked="f"/>
                      <v:oval id="Oval 3625" o:spid="_x0000_s2233" style="position:absolute;left:26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xHsYA&#10;AADdAAAADwAAAGRycy9kb3ducmV2LnhtbESPQWvCQBSE74X+h+UJ3urGqEGiq4hF8CAW0x48PrOv&#10;SWz2bciuJv33XaHgcZiZb5jluje1uFPrKssKxqMIBHFudcWFgq/P3dschPPIGmvLpOCXHKxXry9L&#10;TLXt+ET3zBciQNilqKD0vkmldHlJBt3INsTB+7atQR9kW0jdYhfgppZxFCXSYMVhocSGtiXlP9nN&#10;KJjS8bqly/4cJ9lH18w2V3vQ70oNB/1mAcJT75/h//ZeK5gk8Qwe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SxHsYAAADdAAAADwAAAAAAAAAAAAAAAACYAgAAZHJz&#10;L2Rvd25yZXYueG1sUEsFBgAAAAAEAAQA9QAAAIsDAAAAAA==&#10;" fillcolor="#df6926" stroked="f"/>
                    </v:group>
                    <v:group id="Group 3626" o:spid="_x0000_s2234" style="position:absolute;left:32956;top:24939;width:37243;height:22416" coordorigin="32956,24939" coordsize="2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        <v:oval id="Oval 3627" o:spid="_x0000_s2235" style="position:absolute;left:32973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K8scA&#10;AADdAAAADwAAAGRycy9kb3ducmV2LnhtbESPQWvCQBSE70L/w/IK3sym0aYldRVRBA9SadpDj6/Z&#10;1ySafRuyq4n/3i0UPA4z8w0zXw6mERfqXG1ZwVMUgyAurK65VPD1uZ28gnAeWWNjmRRcycFy8TCa&#10;Y6Ztzx90yX0pAoRdhgoq79tMSldUZNBFtiUO3q/tDPogu1LqDvsAN41M4jiVBmsOCxW2tK6oOOVn&#10;o2BG78c1/ey+kzQ/9O3z6mj3eqPU+HFYvYHwNPh7+L+90wqmafICf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ivLHAAAA3QAAAA8AAAAAAAAAAAAAAAAAmAIAAGRy&#10;cy9kb3ducmV2LnhtbFBLBQYAAAAABAAEAPUAAACMAwAAAAA=&#10;" fillcolor="#df6926" stroked="f"/>
                      <v:oval id="Oval 3628" o:spid="_x0000_s2236" style="position:absolute;left:32974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egMQA&#10;AADdAAAADwAAAGRycy9kb3ducmV2LnhtbERPy2rCQBTdC/2H4RbcmUnTGiR1DGIpuCgV0y5c3mZu&#10;82jmTsiMJv69syi4PJz3Op9MJy40uMaygqcoBkFcWt1wpeD7632xAuE8ssbOMim4koN88zBbY6bt&#10;yEe6FL4SIYRdhgpq7/tMSlfWZNBFticO3K8dDPoAh0rqAccQbjqZxHEqDTYcGmrsaVdT+VecjYIX&#10;+mx39LM/JWlxGPvltrUf+k2p+eO0fQXhafJ38b97rxU8p0mYG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1HoDEAAAA3QAAAA8AAAAAAAAAAAAAAAAAmAIAAGRycy9k&#10;b3ducmV2LnhtbFBLBQYAAAAABAAEAPUAAACJAwAAAAA=&#10;" fillcolor="#df6926" stroked="f"/>
                      <v:oval id="Oval 3629" o:spid="_x0000_s2237" style="position:absolute;left:32975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7G8cA&#10;AADdAAAADwAAAGRycy9kb3ducmV2LnhtbESPQWvCQBSE70L/w/IK3sym0YY2dRVRBA9SadpDj6/Z&#10;1ySafRuyq4n/3i0UPA4z8w0zXw6mERfqXG1ZwVMUgyAurK65VPD1uZ28gHAeWWNjmRRcycFy8TCa&#10;Y6Ztzx90yX0pAoRdhgoq79tMSldUZNBFtiUO3q/tDPogu1LqDvsAN41M4jiVBmsOCxW2tK6oOOVn&#10;o2BG78c1/ey+kzQ/9O3z6mj3eqPU+HFYvYHwNPh7+L+90wqmafIKf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5uxvHAAAA3QAAAA8AAAAAAAAAAAAAAAAAmAIAAGRy&#10;cy9kb3ducmV2LnhtbFBLBQYAAAAABAAEAPUAAACMAwAAAAA=&#10;" fillcolor="#df6926" stroked="f"/>
                      <v:oval id="Oval 3630" o:spid="_x0000_s2238" style="position:absolute;left:32975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EW8QA&#10;AADdAAAADwAAAGRycy9kb3ducmV2LnhtbERPTWvCQBC9C/0PyxR6M5uaGkqaVcRSyKEoTXvwOGan&#10;SWx2NmS3Jv579yB4fLzvfD2ZTpxpcK1lBc9RDIK4srrlWsHP98f8FYTzyBo7y6TgQg7Wq4dZjpm2&#10;I3/RufS1CCHsMlTQeN9nUrqqIYMusj1x4H7tYNAHONRSDziGcNPJRRyn0mDLoaHBnrYNVX/lv1Hw&#10;QrvTlo7FYZGW+7Ffbk72U78r9fQ4bd5AeJr8XXxzF1pBkiZhf3g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ahFvEAAAA3QAAAA8AAAAAAAAAAAAAAAAAmAIAAGRycy9k&#10;b3ducmV2LnhtbFBLBQYAAAAABAAEAPUAAACJAwAAAAA=&#10;" fillcolor="#df6926" stroked="f"/>
                      <v:oval id="Oval 3631" o:spid="_x0000_s2239" style="position:absolute;left:32976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hwMYA&#10;AADdAAAADwAAAGRycy9kb3ducmV2LnhtbESPT2vCQBTE70K/w/IK3szGf6GkriIWwYNUjD30+Jp9&#10;TWKzb0N2NfHbdwXB4zAzv2EWq97U4kqtqywrGEcxCOLc6ooLBV+n7egNhPPIGmvLpOBGDlbLl8EC&#10;U207PtI184UIEHYpKii9b1IpXV6SQRfZhjh4v7Y16INsC6lb7ALc1HISx4k0WHFYKLGhTUn5X3Yx&#10;Cmb0ed7Qz+57kmSHrpmvz3avP5QavvbrdxCeev8MP9o7rWCaTMd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YhwMYAAADdAAAADwAAAAAAAAAAAAAAAACYAgAAZHJz&#10;L2Rvd25yZXYueG1sUEsFBgAAAAAEAAQA9QAAAIsDAAAAAA==&#10;" fillcolor="#df6926" stroked="f"/>
                      <v:oval id="Oval 3632" o:spid="_x0000_s2240" style="position:absolute;left:32977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/t8cA&#10;AADdAAAADwAAAGRycy9kb3ducmV2LnhtbESPT2vCQBTE7wW/w/IKvdVNYxskuhFRCh6KpdGDx2f2&#10;mT9m34bs1qTf3i0Uehxm5jfMcjWaVtyod7VlBS/TCARxYXXNpYLj4f15DsJ5ZI2tZVLwQw5W2eRh&#10;iam2A3/RLfelCBB2KSqovO9SKV1RkUE3tR1x8C62N+iD7EupexwC3LQyjqJEGqw5LFTY0aai4pp/&#10;GwWvtG82dN6d4iT/HLq3dWM/9Fapp8dxvQDhafT/4b/2TiuYJbMY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Ev7fHAAAA3QAAAA8AAAAAAAAAAAAAAAAAmAIAAGRy&#10;cy9kb3ducmV2LnhtbFBLBQYAAAAABAAEAPUAAACMAwAAAAA=&#10;" fillcolor="#df6926" stroked="f"/>
                      <v:oval id="Oval 3633" o:spid="_x0000_s2241" style="position:absolute;left:32978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aLMcA&#10;AADdAAAADwAAAGRycy9kb3ducmV2LnhtbESPT2vCQBTE7wW/w/IKvdVNTRskuhFRCh6KpdGDx2f2&#10;mT9m34bs1qTf3i0Uehxm5jfMcjWaVtyod7VlBS/TCARxYXXNpYLj4f15DsJ5ZI2tZVLwQw5W2eRh&#10;iam2A3/RLfelCBB2KSqovO9SKV1RkUE3tR1x8C62N+iD7EupexwC3LRyFkWJNFhzWKiwo01FxTX/&#10;Ngpead9s6Lw7zZL8c+je1o390Fulnh7H9QKEp9H/h//aO60gTuIY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IGizHAAAA3QAAAA8AAAAAAAAAAAAAAAAAmAIAAGRy&#10;cy9kb3ducmV2LnhtbFBLBQYAAAAABAAEAPUAAACMAwAAAAA=&#10;" fillcolor="#df6926" stroked="f"/>
                      <v:oval id="Oval 3634" o:spid="_x0000_s2242" style="position:absolute;left:32967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CWMYA&#10;AADdAAAADwAAAGRycy9kb3ducmV2LnhtbESPT2vCQBTE70K/w/IK3sym/gkldRVRBA+iNO2hx9fs&#10;axKbfRuyq4nf3hUEj8PM/IaZL3tTiwu1rrKs4C2KQRDnVldcKPj+2o7eQTiPrLG2TAqu5GC5eBnM&#10;MdW240+6ZL4QAcIuRQWl900qpctLMugi2xAH78+2Bn2QbSF1i12Am1qO4ziRBisOCyU2tC4p/8/O&#10;RsGUDqc1/e5+xkl27JrZ6mT3eqPU8LVffYDw1Ptn+NHeaQWTZDKF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GCWMYAAADdAAAADwAAAAAAAAAAAAAAAACYAgAAZHJz&#10;L2Rvd25yZXYueG1sUEsFBgAAAAAEAAQA9QAAAIsDAAAAAA==&#10;" fillcolor="#df6926" stroked="f"/>
                      <v:oval id="Oval 3635" o:spid="_x0000_s2243" style="position:absolute;left:32968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nw8YA&#10;AADdAAAADwAAAGRycy9kb3ducmV2LnhtbESPT2vCQBTE7wW/w/IEb3XjvyCpq4gieJAWo4ceX7Ov&#10;STT7NmRXE7+9Wyh4HGbmN8xi1ZlK3KlxpWUFo2EEgjizuuRcwfm0e5+DcB5ZY2WZFDzIwWrZe1tg&#10;om3LR7qnPhcBwi5BBYX3dSKlywoy6Ia2Jg7er20M+iCbXOoG2wA3lRxHUSwNlhwWCqxpU1B2TW9G&#10;wZQ+Lxv62X+P4/SrrWfriz3orVKDfrf+AOGp86/wf3uvFUziyQz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0nw8YAAADdAAAADwAAAAAAAAAAAAAAAACYAgAAZHJz&#10;L2Rvd25yZXYueG1sUEsFBgAAAAAEAAQA9QAAAIsDAAAAAA==&#10;" fillcolor="#df6926" stroked="f"/>
                      <v:oval id="Oval 3636" o:spid="_x0000_s2244" style="position:absolute;left:32969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5tMYA&#10;AADdAAAADwAAAGRycy9kb3ducmV2LnhtbESPT2vCQBTE74V+h+UVvDWb+idIdBWxCB6kxejB4zP7&#10;msRm34bsauK37xYEj8PM/IaZL3tTixu1rrKs4COKQRDnVldcKDgeNu9TEM4ja6wtk4I7OVguXl/m&#10;mGrb8Z5umS9EgLBLUUHpfZNK6fKSDLrINsTB+7GtQR9kW0jdYhfgppbDOE6kwYrDQokNrUvKf7Or&#10;UTCmr8uaztvTMMm+u2ayutid/lRq8NavZiA89f4ZfrS3WsEoGSX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+5tMYAAADdAAAADwAAAAAAAAAAAAAAAACYAgAAZHJz&#10;L2Rvd25yZXYueG1sUEsFBgAAAAAEAAQA9QAAAIsDAAAAAA==&#10;" fillcolor="#df6926" stroked="f"/>
                      <v:oval id="Oval 3637" o:spid="_x0000_s2245" style="position:absolute;left:32970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cL8cA&#10;AADdAAAADwAAAGRycy9kb3ducmV2LnhtbESPT2vCQBTE74LfYXlCb7pR21iiGxFLwYNUGnvo8TX7&#10;zB+zb0N2a9Jv7xYKPQ4z8xtmsx1MI27UucqygvksAkGcW11xoeDj/Dp9BuE8ssbGMin4IQfbdDza&#10;YKJtz+90y3whAoRdggpK79tESpeXZNDNbEscvIvtDPogu0LqDvsAN41cRFEsDVYcFkpsaV9Sfs2+&#10;jYJHeqv39HX4XMTZqW+fdrU96helHibDbg3C0+D/w3/tg1awjJcr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zHC/HAAAA3QAAAA8AAAAAAAAAAAAAAAAAmAIAAGRy&#10;cy9kb3ducmV2LnhtbFBLBQYAAAAABAAEAPUAAACMAwAAAAA=&#10;" fillcolor="#df6926" stroked="f"/>
                      <v:oval id="Oval 3638" o:spid="_x0000_s2246" style="position:absolute;left:32971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IXcQA&#10;AADdAAAADwAAAGRycy9kb3ducmV2LnhtbERPTWvCQBC9C/0PyxR6M5uaGkqaVcRSyKEoTXvwOGan&#10;SWx2NmS3Jv579yB4fLzvfD2ZTpxpcK1lBc9RDIK4srrlWsHP98f8FYTzyBo7y6TgQg7Wq4dZjpm2&#10;I3/RufS1CCHsMlTQeN9nUrqqIYMusj1x4H7tYNAHONRSDziGcNPJRRyn0mDLoaHBnrYNVX/lv1Hw&#10;QrvTlo7FYZGW+7Ffbk72U78r9fQ4bd5AeJr8XXxzF1pBkiZhbng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iF3EAAAA3QAAAA8AAAAAAAAAAAAAAAAAmAIAAGRycy9k&#10;b3ducmV2LnhtbFBLBQYAAAAABAAEAPUAAACJAwAAAAA=&#10;" fillcolor="#df6926" stroked="f"/>
                      <v:oval id="Oval 3639" o:spid="_x0000_s2247" style="position:absolute;left:32971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txscA&#10;AADdAAAADwAAAGRycy9kb3ducmV2LnhtbESPT2vCQBTE74LfYXlCb7pR22CjGxFLwYNUGnvo8TX7&#10;zB+zb0N2a9Jv7xYKPQ4z8xtmsx1MI27UucqygvksAkGcW11xoeDj/DpdgXAeWWNjmRT8kINtOh5t&#10;MNG253e6Zb4QAcIuQQWl920ipctLMuhmtiUO3sV2Bn2QXSF1h32Am0YuoiiWBisOCyW2tC8pv2bf&#10;RsEjvdV7+jp8LuLs1LdPu9oe9YtSD5NhtwbhafD/4b/2QStYxstn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gLcbHAAAA3QAAAA8AAAAAAAAAAAAAAAAAmAIAAGRy&#10;cy9kb3ducmV2LnhtbFBLBQYAAAAABAAEAPUAAACMAwAAAAA=&#10;" fillcolor="#df6926" stroked="f"/>
                      <v:oval id="Oval 3640" o:spid="_x0000_s2248" style="position:absolute;left:32972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3JsQA&#10;AADdAAAADwAAAGRycy9kb3ducmV2LnhtbERPTWvCQBC9F/wPywi9NRutDSXNKqIIOZQWYw8ex+w0&#10;iWZnQ3abpP++eyh4fLzvbDOZVgzUu8aygkUUgyAurW64UvB1Ojy9gnAeWWNrmRT8koPNevaQYart&#10;yEcaCl+JEMIuRQW1910qpStrMugi2xEH7tv2Bn2AfSV1j2MIN61cxnEiDTYcGmrsaFdTeSt+jIIV&#10;fVx3dMnPy6T4HLuX7dW+671Sj/Np+wbC0+Tv4n93rhU8J6uwP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c9ybEAAAA3QAAAA8AAAAAAAAAAAAAAAAAmAIAAGRycy9k&#10;b3ducmV2LnhtbFBLBQYAAAAABAAEAPUAAACJAwAAAAA=&#10;" fillcolor="#df6926" stroked="f"/>
                      <v:oval id="Oval 3641" o:spid="_x0000_s2249" style="position:absolute;left:32963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fcMcA&#10;AADdAAAADwAAAGRycy9kb3ducmV2LnhtbESPT2sCMRTE7wW/Q3hCbzWrVanrRhFRWnoQui0Ub4/N&#10;c/+4eVmSVLff3giFHoeZ+Q2TrXvTigs5X1tWMB4lIIgLq2suFXx97p9eQPiArLG1TAp+ycN6NXjI&#10;MNX2yh90yUMpIoR9igqqELpUSl9UZNCPbEccvZN1BkOUrpTa4TXCTSsnSTKXBmuOCxV2tK2oOOc/&#10;RoHbzV6DPO930+bQfC/s+1Ef9Uypx2G/WYII1If/8F/7TSt4nk/H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N33DHAAAA3QAAAA8AAAAAAAAAAAAAAAAAmAIAAGRy&#10;cy9kb3ducmV2LnhtbFBLBQYAAAAABAAEAPUAAACMAwAAAAA=&#10;" fillcolor="black" stroked="f"/>
                      <v:oval id="Oval 3642" o:spid="_x0000_s2250" style="position:absolute;left:32963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BB8YA&#10;AADdAAAADwAAAGRycy9kb3ducmV2LnhtbESPQWsCMRSE70L/Q3iF3jRbq2K3RhFRLB4EV0G8PTav&#10;u6ublyWJuv33TUHwOMzMN8xk1ppa3Mj5yrKC914Cgji3uuJCwWG/6o5B+ICssbZMCn7Jw2z60plg&#10;qu2dd3TLQiEihH2KCsoQmlRKn5dk0PdsQxy9H+sMhihdIbXDe4SbWvaTZCQNVhwXSmxoUVJ+ya5G&#10;gVsO10FeVsvBeXs+ftrNSZ/0UKm313b+BSJQG57hR/tbK/gYDfrw/yY+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9BB8YAAADdAAAADwAAAAAAAAAAAAAAAACYAgAAZHJz&#10;L2Rvd25yZXYueG1sUEsFBgAAAAAEAAQA9QAAAIsDAAAAAA==&#10;" fillcolor="black" stroked="f"/>
                      <v:oval id="Oval 3643" o:spid="_x0000_s2251" style="position:absolute;left:32964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knMcA&#10;AADdAAAADwAAAGRycy9kb3ducmV2LnhtbESPT2sCMRTE7wW/Q3iCt5q1/qGuRimiVDwI3RaKt8fm&#10;ubu6eVmSVNdvbwShx2FmfsPMl62pxYWcrywrGPQTEMS51RUXCn6+N6/vIHxA1lhbJgU38rBcdF7m&#10;mGp75S+6ZKEQEcI+RQVlCE0qpc9LMuj7tiGO3tE6gyFKV0jt8BrhppZvSTKRBiuOCyU2tCopP2d/&#10;RoFbjz+DPG/Wo9P+9Du1u4M+6LFSvW77MQMRqA3/4Wd7qxUMJ6Mh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T5JzHAAAA3QAAAA8AAAAAAAAAAAAAAAAAmAIAAGRy&#10;cy9kb3ducmV2LnhtbFBLBQYAAAAABAAEAPUAAACMAwAAAAA=&#10;" fillcolor="black" stroked="f"/>
                      <v:oval id="Oval 3644" o:spid="_x0000_s2252" style="position:absolute;left:32965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86McA&#10;AADdAAAADwAAAGRycy9kb3ducmV2LnhtbESPT2sCMRTE74V+h/AKvdVs7SrtalaKKBUPQm2heHts&#10;nvvHzcuSpLp+eyMIHoeZ+Q0znfWmFUdyvras4HWQgCAurK65VPD7s3x5B+EDssbWMik4k4dZ/vgw&#10;xUzbE3/TcRtKESHsM1RQhdBlUvqiIoN+YDvi6O2tMxiidKXUDk8Rblo5TJKxNFhzXKiwo3lFxWH7&#10;bxS4xegryMNykTab5u/Drnd6p0dKPT/1nxMQgfpwD9/aK63gbZymcH0Tn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6fOjHAAAA3QAAAA8AAAAAAAAAAAAAAAAAmAIAAGRy&#10;cy9kb3ducmV2LnhtbFBLBQYAAAAABAAEAPUAAACMAwAAAAA=&#10;" fillcolor="black" stroked="f"/>
                      <v:oval id="Oval 3645" o:spid="_x0000_s2253" style="position:absolute;left:32966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Zc8YA&#10;AADdAAAADwAAAGRycy9kb3ducmV2LnhtbESPQWsCMRSE70L/Q3gFb5ptdaVdjVKKongQagvF22Pz&#10;3F3dvCxJ1PXfG0HwOMzMN8xk1ppanMn5yrKCt34Cgji3uuJCwd/vovcBwgdkjbVlUnAlD7PpS2eC&#10;mbYX/qHzNhQiQthnqKAMocmk9HlJBn3fNsTR21tnMETpCqkdXiLc1PI9SUbSYMVxocSGvkvKj9uT&#10;UeDm6TLI42I+PGwO/592vdM7nSrVfW2/xiACteEZfrRXWsFgNEz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bZc8YAAADdAAAADwAAAAAAAAAAAAAAAACYAgAAZHJz&#10;L2Rvd25yZXYueG1sUEsFBgAAAAAEAAQA9QAAAIsDAAAAAA==&#10;" fillcolor="black" stroked="f"/>
                      <v:oval id="Oval 3646" o:spid="_x0000_s2254" style="position:absolute;left:32967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HBMcA&#10;AADdAAAADwAAAGRycy9kb3ducmV2LnhtbESPT2sCMRTE74V+h/AK3mq2VZd2NSulKIqHQm2heHts&#10;nvvHzcuSRF2/vRGEHoeZ+Q0zm/emFSdyvras4GWYgCAurK65VPD7s3x+A+EDssbWMim4kId5/vgw&#10;w0zbM3/TaRtKESHsM1RQhdBlUvqiIoN+aDvi6O2tMxiidKXUDs8Rblr5miSpNFhzXKiwo8+KisP2&#10;aBS4xWQV5GG5GDdfzd+73ez0Tk+UGjz1H1MQgfrwH76311rBKB2n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kRwTHAAAA3QAAAA8AAAAAAAAAAAAAAAAAmAIAAGRy&#10;cy9kb3ducmV2LnhtbFBLBQYAAAAABAAEAPUAAACMAwAAAAA=&#10;" fillcolor="black" stroked="f"/>
                      <v:oval id="Oval 3647" o:spid="_x0000_s2255" style="position:absolute;left:32967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in8YA&#10;AADdAAAADwAAAGRycy9kb3ducmV2LnhtbESPT2sCMRTE70K/Q3gFb5qt/9pujSKiKB6E2kLx9ti8&#10;7q5uXpYk6vrtjSB4HGbmN8x42phKnMn50rKCt24CgjizuuRcwe/PsvMBwgdkjZVlUnAlD9PJS2uM&#10;qbYX/qbzLuQiQtinqKAIoU6l9FlBBn3X1sTR+7fOYIjS5VI7vES4qWQvSUbSYMlxocCa5gVlx93J&#10;KHCL4SrI43IxOGwPf592s9d7PVSq/drMvkAEasIz/GivtYL+aPAO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jin8YAAADdAAAADwAAAAAAAAAAAAAAAACYAgAAZHJz&#10;L2Rvd25yZXYueG1sUEsFBgAAAAAEAAQA9QAAAIsDAAAAAA==&#10;" fillcolor="black" stroked="f"/>
                      <v:shape id="Freeform 3648" o:spid="_x0000_s2256" style="position:absolute;left:32957;top:24944;width:1;height:1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cjMMA&#10;AADdAAAADwAAAGRycy9kb3ducmV2LnhtbERPXWvCMBR9F/Yfwh3sTdPN0klnFBkIMuhG3WCvl+ba&#10;FJub0sRY/715GOzxcL7X28n2ItLoO8cKnhcZCOLG6Y5bBT/f+/kKhA/IGnvHpOBGHrabh9kaS+2u&#10;XFM8hlakEPYlKjAhDKWUvjFk0S/cQJy4kxsthgTHVuoRrync9vIlywppsePUYHCgd0PN+XixCgp9&#10;yg9fr8Ouip8fcbWs6t+zNUo9PU67NxCBpvAv/nMftIJlkae56U1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9cjMMAAADdAAAADwAAAAAAAAAAAAAAAACYAgAAZHJzL2Rv&#10;d25yZXYueG1sUEsFBgAAAAAEAAQA9QAAAIgDAAAAAA==&#10;" path="m29,15c28,22,22,29,14,29,7,29,,22,,15,,7,7,,14,v8,,15,7,15,15xe" fillcolor="black" stroked="f">
                        <v:path arrowok="t" o:connecttype="custom" o:connectlocs="58,30;28,58;0,30;28,0;58,30" o:connectangles="0,0,0,0,0"/>
                      </v:shape>
                      <v:oval id="Oval 3649" o:spid="_x0000_s2257" style="position:absolute;left:32958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TdsYA&#10;AADdAAAADwAAAGRycy9kb3ducmV2LnhtbESPT2sCMRTE7wW/Q3iCt5q1/qGuRpGiVDwI2kLx9tg8&#10;d1c3L0uS6vrtjSB4HGbmN8x03phKXMj50rKCXjcBQZxZXXKu4Pdn9f4JwgdkjZVlUnAjD/NZ622K&#10;qbZX3tFlH3IRIexTVFCEUKdS+qwgg75ra+LoHa0zGKJ0udQOrxFuKvmRJCNpsOS4UGBNXwVl5/2/&#10;UeCWw+8gz6vl4LQ9/Y3t5qAPeqhUp90sJiACNeEVfrbXWkF/NBjD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vTdsYAAADdAAAADwAAAAAAAAAAAAAAAACYAgAAZHJz&#10;L2Rvd25yZXYueG1sUEsFBgAAAAAEAAQA9QAAAIsDAAAAAA==&#10;" fillcolor="black" stroked="f"/>
                      <v:oval id="Oval 3650" o:spid="_x0000_s2258" style="position:absolute;left:32959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sNsMA&#10;AADdAAAADwAAAGRycy9kb3ducmV2LnhtbERPz2vCMBS+D/wfwhO8aTq1xXVGEVEcOwymgnh7NG9t&#10;tXkpSdTuv18Owo4f3+/5sjONuJPztWUFr6MEBHFhdc2lguNhO5yB8AFZY2OZFPySh+Wi9zLHXNsH&#10;f9N9H0oRQ9jnqKAKoc2l9EVFBv3ItsSR+7HOYIjQlVI7fMRw08hxkmTSYM2xocKW1hUV1/3NKHCb&#10;dBfkdbuZXr4upzf7edZnnSo16HerdxCBuvAvfro/tIJJlsb9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jsNsMAAADdAAAADwAAAAAAAAAAAAAAAACYAgAAZHJzL2Rv&#10;d25yZXYueG1sUEsFBgAAAAAEAAQA9QAAAIgDAAAAAA==&#10;" fillcolor="black" stroked="f"/>
                      <v:oval id="Oval 3651" o:spid="_x0000_s2259" style="position:absolute;left:32959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JrcYA&#10;AADdAAAADwAAAGRycy9kb3ducmV2LnhtbESPQWsCMRSE7wX/Q3iCt5rVdqVdjSJFqfQgqIXi7bF5&#10;7q5uXpYk6vrvjVDwOMzMN8xk1ppaXMj5yrKCQT8BQZxbXXGh4He3fP0A4QOyxtoyKbiRh9m08zLB&#10;TNsrb+iyDYWIEPYZKihDaDIpfV6SQd+3DXH0DtYZDFG6QmqH1wg3tRwmyUgarDgulNjQV0n5aXs2&#10;Ctwi/Q7ytFy8H9fHv0/7s9d7nSrV67bzMYhAbXiG/9srreBtlA7g8S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RJrcYAAADdAAAADwAAAAAAAAAAAAAAAACYAgAAZHJz&#10;L2Rvd25yZXYueG1sUEsFBgAAAAAEAAQA9QAAAIsDAAAAAA==&#10;" fillcolor="black" stroked="f"/>
                      <v:oval id="Oval 3652" o:spid="_x0000_s2260" style="position:absolute;left:32960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X2scA&#10;AADdAAAADwAAAGRycy9kb3ducmV2LnhtbESPT2sCMRTE74V+h/CE3mpW7YquRimitPQg+AfE22Pz&#10;3F3dvCxJqttvb4SCx2FmfsNM562pxZWcrywr6HUTEMS51RUXCva71fsIhA/IGmvLpOCPPMxnry9T&#10;zLS98Yau21CICGGfoYIyhCaT0uclGfRd2xBH72SdwRClK6R2eItwU8t+kgylwYrjQokNLUrKL9tf&#10;o8At068gL6vlx3l9Poztz1EfdarUW6f9nIAI1IZn+L/9rRUMhmkf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G19rHAAAA3QAAAA8AAAAAAAAAAAAAAAAAmAIAAGRy&#10;cy9kb3ducmV2LnhtbFBLBQYAAAAABAAEAPUAAACMAwAAAAA=&#10;" fillcolor="black" stroked="f"/>
                      <v:oval id="Oval 3653" o:spid="_x0000_s2261" style="position:absolute;left:32961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yQccA&#10;AADdAAAADwAAAGRycy9kb3ducmV2LnhtbESPQWvCQBSE74L/YXkFb7ppNdKmriLFoHgo1BaKt0f2&#10;NYlm34bdNcZ/3y0IPQ4z8w2zWPWmER05X1tW8DhJQBAXVtdcKvj6zMfPIHxA1thYJgU38rBaDgcL&#10;zLS98gd1h1CKCGGfoYIqhDaT0hcVGfQT2xJH78c6gyFKV0rt8BrhppFPSTKXBmuOCxW29FZRcT5c&#10;jAK3SbdBnvPN7PR++n6x+6M+6lSp0UO/fgURqA//4Xt7pxVM5+k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ckHHAAAA3QAAAA8AAAAAAAAAAAAAAAAAmAIAAGRy&#10;cy9kb3ducmV2LnhtbFBLBQYAAAAABAAEAPUAAACMAwAAAAA=&#10;" fillcolor="black" stroked="f"/>
                      <v:oval id="Oval 3654" o:spid="_x0000_s2262" style="position:absolute;left:32962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qNcYA&#10;AADdAAAADwAAAGRycy9kb3ducmV2LnhtbESPQWsCMRSE70L/Q3gFb5ptdaVdjVKKongQagvF22Pz&#10;3F3dvCxJ1PXfG0HwOMzMN8xk1ppanMn5yrKCt34Cgji3uuJCwd/vovcBwgdkjbVlUnAlD7PpS2eC&#10;mbYX/qHzNhQiQthnqKAMocmk9HlJBn3fNsTR21tnMETpCqkdXiLc1PI9SUbSYMVxocSGvkvKj9uT&#10;UeDm6TLI42I+PGwO/592vdM7nSrVfW2/xiACteEZfrRXWsFglA7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PqNcYAAADdAAAADwAAAAAAAAAAAAAAAACYAgAAZHJz&#10;L2Rvd25yZXYueG1sUEsFBgAAAAAEAAQA9QAAAIsDAAAAAA==&#10;" fillcolor="black" stroked="f"/>
                      <v:oval id="Oval 3655" o:spid="_x0000_s2263" style="position:absolute;left:32973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PrscA&#10;AADdAAAADwAAAGRycy9kb3ducmV2LnhtbESPT2sCMRTE7wW/Q3iCt5pt64rdmpVSFKUHoSqIt8fm&#10;df+4eVmSqOu3bwqFHoeZ+Q0zX/SmFVdyvras4GmcgCAurK65VHDYrx5nIHxA1thaJgV38rDIBw9z&#10;zLS98Rddd6EUEcI+QwVVCF0mpS8qMujHtiOO3rd1BkOUrpTa4S3CTSufk2QqDdYcFyrs6KOi4ry7&#10;GAVuma6DPK+Wk2bbHF/t50mfdKrUaNi/v4EI1If/8F97oxW8TN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T67HAAAA3QAAAA8AAAAAAAAAAAAAAAAAmAIAAGRy&#10;cy9kb3ducmV2LnhtbFBLBQYAAAAABAAEAPUAAACMAwAAAAA=&#10;" fillcolor="black" stroked="f"/>
                      <v:oval id="Oval 3656" o:spid="_x0000_s2264" style="position:absolute;left:32974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3R2cYA&#10;AADdAAAADwAAAGRycy9kb3ducmV2LnhtbESPQWvCQBSE70L/w/IKvenGtgkaXaUUpdKDUBXE2yP7&#10;TKLZt2F3q/Hfu0Khx2FmvmGm88404kLO15YVDAcJCOLC6ppLBbvtsj8C4QOyxsYyKbiRh/nsqTfF&#10;XNsr/9BlE0oRIexzVFCF0OZS+qIig35gW+LoHa0zGKJ0pdQOrxFuGvmaJJk0WHNcqLClz4qK8+bX&#10;KHCL9CvI83Lxflqf9mP7fdAHnSr18tx9TEAE6sJ/+K+90gresjSD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3R2cYAAADdAAAADwAAAAAAAAAAAAAAAACYAgAAZHJz&#10;L2Rvd25yZXYueG1sUEsFBgAAAAAEAAQA9QAAAIsDAAAAAA==&#10;" fillcolor="black" stroked="f"/>
                      <v:oval id="Oval 3657" o:spid="_x0000_s2265" style="position:absolute;left:32975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0QscA&#10;AADdAAAADwAAAGRycy9kb3ducmV2LnhtbESPQWvCQBSE74X+h+UJ3pqN1dgaXUVEafFQqC2It0f2&#10;mUSzb8Puqum/7xYKHoeZ+YaZLTrTiCs5X1tWMEhSEMSF1TWXCr6/Nk+vIHxA1thYJgU/5GExf3yY&#10;Ya7tjT/puguliBD2OSqoQmhzKX1RkUGf2JY4ekfrDIYoXSm1w1uEm0Y+p+lYGqw5LlTY0qqi4ry7&#10;GAVunb0Fed6sR6eP035itwd90JlS/V63nIII1IV7+L/9rhUMx9kL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xdELHAAAA3QAAAA8AAAAAAAAAAAAAAAAAmAIAAGRy&#10;cy9kb3ducmV2LnhtbFBLBQYAAAAABAAEAPUAAACMAwAAAAA=&#10;" fillcolor="black" stroked="f"/>
                      <v:oval id="Oval 3658" o:spid="_x0000_s2266" style="position:absolute;left:32975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gMMMA&#10;AADdAAAADwAAAGRycy9kb3ducmV2LnhtbERPz2vCMBS+D/wfwhO8aTq1xXVGEVEcOwymgnh7NG9t&#10;tXkpSdTuv18Owo4f3+/5sjONuJPztWUFr6MEBHFhdc2lguNhO5yB8AFZY2OZFPySh+Wi9zLHXNsH&#10;f9N9H0oRQ9jnqKAKoc2l9EVFBv3ItsSR+7HOYIjQlVI7fMRw08hxkmTSYM2xocKW1hUV1/3NKHCb&#10;dBfkdbuZXr4upzf7edZnnSo16HerdxCBuvAvfro/tIJJlsa5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7gMMMAAADdAAAADwAAAAAAAAAAAAAAAACYAgAAZHJzL2Rv&#10;d25yZXYueG1sUEsFBgAAAAAEAAQA9QAAAIgDAAAAAA==&#10;" fillcolor="black" stroked="f"/>
                      <v:oval id="Oval 3659" o:spid="_x0000_s2267" style="position:absolute;left:32976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Fq8cA&#10;AADdAAAADwAAAGRycy9kb3ducmV2LnhtbESPT2sCMRTE7wW/Q3hCbzVrdUVXoxRRlB4K/gHx9tg8&#10;d1c3L0uS6vrtm0Khx2FmfsPMFq2pxZ2crywr6PcSEMS51RUXCo6H9dsYhA/IGmvLpOBJHhbzzssM&#10;M20fvKP7PhQiQthnqKAMocmk9HlJBn3PNsTRu1hnMETpCqkdPiLc1PI9SUbSYMVxocSGliXlt/23&#10;UeBW6SbI23o1vH5dTxP7edZnnSr12m0/piACteE//NfeagWDUTqB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RavHAAAA3QAAAA8AAAAAAAAAAAAAAAAAmAIAAGRy&#10;cy9kb3ducmV2LnhtbFBLBQYAAAAABAAEAPUAAACMAwAAAAA=&#10;" fillcolor="black" stroked="f"/>
                      <v:oval id="Oval 3660" o:spid="_x0000_s2268" style="position:absolute;left:32977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i8MA&#10;AADdAAAADwAAAGRycy9kb3ducmV2LnhtbERPz2vCMBS+D/wfwhO8aTqnxXVGkaEoHgZTQbw9mre2&#10;2ryUJGr9781B2PHj+z2dt6YWN3K+sqzgfZCAIM6trrhQcNiv+hMQPiBrrC2Tggd5mM86b1PMtL3z&#10;L912oRAxhH2GCsoQmkxKn5dk0A9sQxy5P+sMhghdIbXDeww3tRwmSSoNVhwbSmzou6T8srsaBW45&#10;Xgd5WS1H55/z8dNuT/qkx0r1uu3iC0SgNvyLX+6NVvCRpnF/fBOf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Qmi8MAAADdAAAADwAAAAAAAAAAAAAAAACYAgAAZHJzL2Rv&#10;d25yZXYueG1sUEsFBgAAAAAEAAQA9QAAAIgDAAAAAA==&#10;" fillcolor="black" stroked="f"/>
                      <v:oval id="Oval 3661" o:spid="_x0000_s2269" style="position:absolute;left:32978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DEMcA&#10;AADdAAAADwAAAGRycy9kb3ducmV2LnhtbESPT2sCMRTE74LfITzBm2Zt69JuzUopSosHobZQvD02&#10;r/vHzcuSRN1+eyMIHoeZ+Q2zWPamFSdyvrasYDZNQBAXVtdcKvj5Xk+eQfiArLG1TAr+ycMyHw4W&#10;mGl75i867UIpIoR9hgqqELpMSl9UZNBPbUccvT/rDIYoXSm1w3OEm1Y+JEkqDdYcFyrs6L2i4rA7&#10;GgVuNf8I8rBePTXb5vfFbvZ6r+dKjUf92yuIQH24h2/tT63gMU1ncH0Tn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4gxDHAAAA3QAAAA8AAAAAAAAAAAAAAAAAmAIAAGRy&#10;cy9kb3ducmV2LnhtbFBLBQYAAAAABAAEAPUAAACMAwAAAAA=&#10;" fillcolor="black" stroked="f"/>
                      <v:oval id="Oval 3662" o:spid="_x0000_s2270" style="position:absolute;left:32967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dZ8cA&#10;AADdAAAADwAAAGRycy9kb3ducmV2LnhtbESPT2sCMRTE74LfIbyCN83W6tJuzYoURfFQqC0Ub4/N&#10;6/5x87IkUddv3xSEHoeZ+Q2zWPamFRdyvras4HGSgCAurK65VPD1uRk/g/ABWWNrmRTcyMMyHw4W&#10;mGl75Q+6HEIpIoR9hgqqELpMSl9UZNBPbEccvR/rDIYoXSm1w2uEm1ZOkySVBmuOCxV29FZRcTqc&#10;jQK3nm+DPG3Ws+a9+X6x+6M+6rlSo4d+9QoiUB/+w/f2Tit4StMp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qHWfHAAAA3QAAAA8AAAAAAAAAAAAAAAAAmAIAAGRy&#10;cy9kb3ducmV2LnhtbFBLBQYAAAAABAAEAPUAAACMAwAAAAA=&#10;" fillcolor="black" stroked="f"/>
                      <v:oval id="Oval 3663" o:spid="_x0000_s2271" style="position:absolute;left:32968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4/McA&#10;AADdAAAADwAAAGRycy9kb3ducmV2LnhtbESPQWvCQBSE74L/YXkFb7pp1dCmriLFoHgo1BaKt0f2&#10;NYlm34bdNcZ/3y0IPQ4z8w2zWPWmER05X1tW8DhJQBAXVtdcKvj6zMfPIHxA1thYJgU38rBaDgcL&#10;zLS98gd1h1CKCGGfoYIqhDaT0hcVGfQT2xJH78c6gyFKV0rt8BrhppFPSZJKgzXHhQpbequoOB8u&#10;RoHbzLdBnvPN7PR++n6x+6M+6rlSo4d+/QoiUB/+w/f2TiuYpuk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muPzHAAAA3QAAAA8AAAAAAAAAAAAAAAAAmAIAAGRy&#10;cy9kb3ducmV2LnhtbFBLBQYAAAAABAAEAPUAAACMAwAAAAA=&#10;" fillcolor="black" stroked="f"/>
                      <v:oval id="Oval 3664" o:spid="_x0000_s2272" style="position:absolute;left:32969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giMcA&#10;AADdAAAADwAAAGRycy9kb3ducmV2LnhtbESPT2sCMRTE74V+h/AK3mq2VZd2NSulKIqHQm2heHts&#10;nvvHzcuSRF2/vRGEHoeZ+Q0zm/emFSdyvras4GWYgCAurK65VPD7s3x+A+EDssbWMim4kId5/vgw&#10;w0zbM3/TaRtKESHsM1RQhdBlUvqiIoN+aDvi6O2tMxiidKXUDs8Rblr5miSpNFhzXKiwo8+KisP2&#10;aBS4xWQV5GG5GDdfzd+73ez0Tk+UGjz1H1MQgfrwH76311rBKE3H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PIIjHAAAA3QAAAA8AAAAAAAAAAAAAAAAAmAIAAGRy&#10;cy9kb3ducmV2LnhtbFBLBQYAAAAABAAEAPUAAACMAwAAAAA=&#10;" fillcolor="black" stroked="f"/>
                      <v:oval id="Oval 3665" o:spid="_x0000_s2273" style="position:absolute;left:32970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FE8YA&#10;AADdAAAADwAAAGRycy9kb3ducmV2LnhtbESPQWvCQBSE70L/w/IKvenGtgkaXaUUpdKDUBXE2yP7&#10;TKLZt2F3q/Hfu0Khx2FmvmGm88404kLO15YVDAcJCOLC6ppLBbvtsj8C4QOyxsYyKbiRh/nsqTfF&#10;XNsr/9BlE0oRIexzVFCF0OZS+qIig35gW+LoHa0zGKJ0pdQOrxFuGvmaJJk0WHNcqLClz4qK8+bX&#10;KHCL9CvI83Lxflqf9mP7fdAHnSr18tx9TEAE6sJ/+K+90gresiyF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FE8YAAADdAAAADwAAAAAAAAAAAAAAAACYAgAAZHJz&#10;L2Rvd25yZXYueG1sUEsFBgAAAAAEAAQA9QAAAIsDAAAAAA==&#10;" fillcolor="black" stroked="f"/>
                      <v:oval id="Oval 3666" o:spid="_x0000_s2274" style="position:absolute;left:32971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bZMcA&#10;AADdAAAADwAAAGRycy9kb3ducmV2LnhtbESPT2sCMRTE7wW/Q3iCt5ptq4vdmpVSFKUHoSqIt8fm&#10;df+4eVmSqOu3bwqFHoeZ+Q0zX/SmFVdyvras4GmcgCAurK65VHDYrx5nIHxA1thaJgV38rDIBw9z&#10;zLS98Rddd6EUEcI+QwVVCF0mpS8qMujHtiOO3rd1BkOUrpTa4S3CTSufkySVBmuOCxV29FFRcd5d&#10;jAK3nK6DPK+Wk2bbHF/t50mf9FSp0bB/fwMRqA//4b/2Rit4Sd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RG2THAAAA3QAAAA8AAAAAAAAAAAAAAAAAmAIAAGRy&#10;cy9kb3ducmV2LnhtbFBLBQYAAAAABAAEAPUAAACMAwAAAAA=&#10;" fillcolor="black" stroked="f"/>
                      <v:oval id="Oval 3667" o:spid="_x0000_s2275" style="position:absolute;left:32971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+/8cA&#10;AADdAAAADwAAAGRycy9kb3ducmV2LnhtbESPQWvCQBSE74X+h+UJ3pqNVdMaXUVEafFQqC2It0f2&#10;mUSzb8Puqum/7xYKHoeZ+YaZLTrTiCs5X1tWMEhSEMSF1TWXCr6/Nk+vIHxA1thYJgU/5GExf3yY&#10;Ya7tjT/puguliBD2OSqoQmhzKX1RkUGf2JY4ekfrDIYoXSm1w1uEm0Y+p2kmDdYcFypsaVVRcd5d&#10;jAK3Hr8Fed6sR6eP035itwd90GOl+r1uOQURqAv38H/7XSsYZtkL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dvv/HAAAA3QAAAA8AAAAAAAAAAAAAAAAAmAIAAGRy&#10;cy9kb3ducmV2LnhtbFBLBQYAAAAABAAEAPUAAACMAwAAAAA=&#10;" fillcolor="black" stroked="f"/>
                      <v:oval id="Oval 3668" o:spid="_x0000_s2276" style="position:absolute;left:32972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qjcMA&#10;AADdAAAADwAAAGRycy9kb3ducmV2LnhtbERPz2vCMBS+D/wfwhO8aTqnxXVGkaEoHgZTQbw9mre2&#10;2ryUJGr9781B2PHj+z2dt6YWN3K+sqzgfZCAIM6trrhQcNiv+hMQPiBrrC2Tggd5mM86b1PMtL3z&#10;L912oRAxhH2GCsoQmkxKn5dk0A9sQxy5P+sMhghdIbXDeww3tRwmSSoNVhwbSmzou6T8srsaBW45&#10;Xgd5WS1H55/z8dNuT/qkx0r1uu3iC0SgNvyLX+6NVvCRpnFufBOf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IqjcMAAADdAAAADwAAAAAAAAAAAAAAAACYAgAAZHJzL2Rv&#10;d25yZXYueG1sUEsFBgAAAAAEAAQA9QAAAIgDAAAAAA==&#10;" fillcolor="black" stroked="f"/>
                      <v:oval id="Oval 3669" o:spid="_x0000_s2277" style="position:absolute;left:32968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C28YA&#10;AADdAAAADwAAAGRycy9kb3ducmV2LnhtbESPT2vCQBTE70K/w/IK3nRT/wRNXUUsggdpMXrw+Jp9&#10;TWKzb0N2NfHbuwWhx2FmfsMsVp2pxI0aV1pW8DaMQBBnVpecKzgdt4MZCOeRNVaWScGdHKyWL70F&#10;Jtq2fKBb6nMRIOwSVFB4XydSuqwgg25oa+Lg/djGoA+yyaVusA1wU8lRFMXSYMlhocCaNgVlv+nV&#10;KJjQ52VD37vzKE6/2nq6vti9/lCq/9qt30F46vx/+NneaQXjOJ7D3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MC28YAAADdAAAADwAAAAAAAAAAAAAAAACYAgAAZHJz&#10;L2Rvd25yZXYueG1sUEsFBgAAAAAEAAQA9QAAAIsDAAAAAA==&#10;" fillcolor="#df6926" stroked="f"/>
                      <v:oval id="Oval 3670" o:spid="_x0000_s2278" style="position:absolute;left:32969;top:2494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9m8QA&#10;AADdAAAADwAAAGRycy9kb3ducmV2LnhtbERPy2rCQBTdC/2H4Ra6M5NaTSXNKGIpuBClaRcubzO3&#10;eTRzJ2SmJv69sxBcHs47W4+mFWfqXW1ZwXMUgyAurK65VPD99TFdgnAeWWNrmRRcyMF69TDJMNV2&#10;4E86574UIYRdigoq77tUSldUZNBFtiMO3K/tDfoA+1LqHocQblo5i+NEGqw5NFTY0bai4i//Nwrm&#10;dGi29LM7zZL8OHSLTWP3+l2pp8dx8wbC0+jv4pt7pxW8JK9hf3g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PZvEAAAA3QAAAA8AAAAAAAAAAAAAAAAAmAIAAGRycy9k&#10;b3ducmV2LnhtbFBLBQYAAAAABAAEAPUAAACJAwAAAAA=&#10;" fillcolor="#df6926" stroked="f"/>
                      <v:oval id="Oval 3671" o:spid="_x0000_s2279" style="position:absolute;left:32971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YAMcA&#10;AADdAAAADwAAAGRycy9kb3ducmV2LnhtbESPT2vCQBTE70K/w/IK3nSj1lRSNyKWgoeiNPXg8Zl9&#10;zZ9m34bs1qTfvisIPQ4z8xtmvRlMI67Uucqygtk0AkGcW11xoeD0+TZZgXAeWWNjmRT8koNN+jBa&#10;Y6Jtzx90zXwhAoRdggpK79tESpeXZNBNbUscvC/bGfRBdoXUHfYBbho5j6JYGqw4LJTY0q6k/Dv7&#10;MQqe6FDv6LI/z+Ps2LfLbW3f9atS48dh+wLC0+D/w/f2XitYxM8z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8mADHAAAA3QAAAA8AAAAAAAAAAAAAAAAAmAIAAGRy&#10;cy9kb3ducmV2LnhtbFBLBQYAAAAABAAEAPUAAACMAwAAAAA=&#10;" fillcolor="#df6926" stroked="f"/>
                      <v:shape id="Freeform 3672" o:spid="_x0000_s2280" style="position:absolute;left:32973;top:24945;width:1;height:1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3WMcA&#10;AADdAAAADwAAAGRycy9kb3ducmV2LnhtbESPQWvCQBSE74L/YXkFL6XZGNu0pK4iotSbmLbQ3h7Z&#10;1ySYfRuya4z/visIHoeZ+YaZLwfTiJ46V1tWMI1iEMSF1TWXCr4+t09vIJxH1thYJgUXcrBcjEdz&#10;zLQ984H63JciQNhlqKDyvs2kdEVFBl1kW+Lg/dnOoA+yK6Xu8BzgppFJHKfSYM1hocKW1hUVx/xk&#10;FAz8iPuXvsw3q30y/flNZ+b7+UOpycOwegfhafD38K290wpm6WsC1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pd1jHAAAA3QAAAA8AAAAAAAAAAAAAAAAAmAIAAGRy&#10;cy9kb3ducmV2LnhtbFBLBQYAAAAABAAEAPUAAACMAwAAAAA=&#10;" path="m59,30c58,46,45,59,29,59,13,59,,46,,30,,13,13,,29,,45,,59,13,59,30xe" fillcolor="#df6926" stroked="f">
                        <v:path arrowok="t" o:connecttype="custom" o:connectlocs="118,60;58,118;0,60;58,0;118,60" o:connectangles="0,0,0,0,0"/>
                      </v:shape>
                      <v:oval id="Oval 3673" o:spid="_x0000_s2281" style="position:absolute;left:32974;top:2494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j7McA&#10;AADdAAAADwAAAGRycy9kb3ducmV2LnhtbESPT2vCQBTE74LfYXlCb7pR21iiGxFLwYNUGnvo8TX7&#10;zB+zb0N2a9Jv7xYKPQ4z8xtmsx1MI27UucqygvksAkGcW11xoeDj/Dp9BuE8ssbGMin4IQfbdDza&#10;YKJtz+90y3whAoRdggpK79tESpeXZNDNbEscvIvtDPogu0LqDvsAN41cRFEsDVYcFkpsaV9Sfs2+&#10;jYJHeqv39HX4XMTZqW+fdrU96helHibDbg3C0+D/w3/tg1awjFdL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io+zHAAAA3QAAAA8AAAAAAAAAAAAAAAAAmAIAAGRy&#10;cy9kb3ducmV2LnhtbFBLBQYAAAAABAAEAPUAAACMAwAAAAA=&#10;" fillcolor="#df6926" stroked="f"/>
                      <v:oval id="Oval 3674" o:spid="_x0000_s2282" style="position:absolute;left:32976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7mMcA&#10;AADdAAAADwAAAGRycy9kb3ducmV2LnhtbESPT2vCQBTE74LfYXlCb7rR2liiGxGL4KFUGnvo8TX7&#10;zB+zb0N2a+K37xYKPQ4z8xtmsx1MI27UucqygvksAkGcW11xoeDjfJg+g3AeWWNjmRTcycE2HY82&#10;mGjb8zvdMl+IAGGXoILS+zaR0uUlGXQz2xIH72I7gz7IrpC6wz7ATSMXURRLgxWHhRJb2peUX7Nv&#10;o2BJb/Wevo6fizg79e3Trrav+kWph8mwW4PwNPj/8F/7qBU8xqsl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LO5jHAAAA3QAAAA8AAAAAAAAAAAAAAAAAmAIAAGRy&#10;cy9kb3ducmV2LnhtbFBLBQYAAAAABAAEAPUAAACMAwAAAAA=&#10;" fillcolor="#df6926" stroked="f"/>
                      <v:oval id="Oval 3675" o:spid="_x0000_s2283" style="position:absolute;left:32978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eA8cA&#10;AADdAAAADwAAAGRycy9kb3ducmV2LnhtbESPT2vCQBTE70K/w/IKvemmWlNJ3YgoBQ9FaerB4zP7&#10;mj/Nvg3ZrUm/vSsIPQ4z8xtmuRpMIy7UucqygudJBII4t7riQsHx6328AOE8ssbGMin4Iwer9GG0&#10;xETbnj/pkvlCBAi7BBWU3reJlC4vyaCb2JY4eN+2M+iD7AqpO+wD3DRyGkWxNFhxWCixpU1J+U/2&#10;axS80L7e0Hl3msbZoW/n69p+6K1ST4/D+g2Ep8H/h+/tnVYwi1/n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HngPHAAAA3QAAAA8AAAAAAAAAAAAAAAAAmAIAAGRy&#10;cy9kb3ducmV2LnhtbFBLBQYAAAAABAAEAPUAAACMAwAAAAA=&#10;" fillcolor="#df6926" stroked="f"/>
                      <v:oval id="Oval 3676" o:spid="_x0000_s2284" style="position:absolute;left:32956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AdMYA&#10;AADdAAAADwAAAGRycy9kb3ducmV2LnhtbESPT2vCQBTE70K/w/IK3nRT/0RJXUUsggdpMXrw+Jp9&#10;TWKzb0N2NfHbuwWhx2FmfsMsVp2pxI0aV1pW8DaMQBBnVpecKzgdt4M5COeRNVaWScGdHKyWL70F&#10;Jtq2fKBb6nMRIOwSVFB4XydSuqwgg25oa+Lg/djGoA+yyaVusA1wU8lRFMXSYMlhocCaNgVlv+nV&#10;KJjQ52VD37vzKE6/2nq6vti9/lCq/9qt30F46vx/+NneaQXjeBbD3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UAdMYAAADdAAAADwAAAAAAAAAAAAAAAACYAgAAZHJz&#10;L2Rvd25yZXYueG1sUEsFBgAAAAAEAAQA9QAAAIsDAAAAAA==&#10;" fillcolor="#df6926" stroked="f"/>
                      <v:oval id="Oval 3677" o:spid="_x0000_s2285" style="position:absolute;left:32958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l78YA&#10;AADdAAAADwAAAGRycy9kb3ducmV2LnhtbESPT2vCQBTE70K/w/IK3nRT/8SSuopYBA+imPbQ42v2&#10;NYnNvg3Z1cRv7wqCx2FmfsPMl52pxIUaV1pW8DaMQBBnVpecK/j+2gzeQTiPrLGyTAqu5GC5eOnN&#10;MdG25SNdUp+LAGGXoILC+zqR0mUFGXRDWxMH7882Bn2QTS51g22Am0qOoiiWBksOCwXWtC4o+0/P&#10;RsGE9qc1/W5/RnF6aOvp6mR3+lOp/mu3+gDhqfPP8KO91QrG8WwG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ml78YAAADdAAAADwAAAAAAAAAAAAAAAACYAgAAZHJz&#10;L2Rvd25yZXYueG1sUEsFBgAAAAAEAAQA9QAAAIsDAAAAAA==&#10;" fillcolor="#df6926" stroked="f"/>
                      <v:oval id="Oval 3678" o:spid="_x0000_s2286" style="position:absolute;left:32959;top:2494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YxncQA&#10;AADdAAAADwAAAGRycy9kb3ducmV2LnhtbERPy2rCQBTdC/2H4Ra6M5NaTSXNKGIpuBClaRcubzO3&#10;eTRzJ2SmJv69sxBcHs47W4+mFWfqXW1ZwXMUgyAurK65VPD99TFdgnAeWWNrmRRcyMF69TDJMNV2&#10;4E86574UIYRdigoq77tUSldUZNBFtiMO3K/tDfoA+1LqHocQblo5i+NEGqw5NFTY0bai4i//Nwrm&#10;dGi29LM7zZL8OHSLTWP3+l2pp8dx8wbC0+jv4pt7pxW8JK9hbng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MZ3EAAAA3QAAAA8AAAAAAAAAAAAAAAAAmAIAAGRycy9k&#10;b3ducmV2LnhtbFBLBQYAAAAABAAEAPUAAACJAwAAAAA=&#10;" fillcolor="#df6926" stroked="f"/>
                      <v:oval id="Oval 3679" o:spid="_x0000_s2287" style="position:absolute;left:32961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UBscA&#10;AADdAAAADwAAAGRycy9kb3ducmV2LnhtbESPQWvCQBSE70L/w/KE3sxGq7FGVxGL4KFYTHvo8Zl9&#10;JrHZtyG7Nem/7xaEHoeZ+YZZbXpTixu1rrKsYBzFIIhzqysuFHy870fPIJxH1lhbJgU/5GCzfhis&#10;MNW24xPdMl+IAGGXooLS+yaV0uUlGXSRbYiDd7GtQR9kW0jdYhfgppaTOE6kwYrDQokN7UrKv7Jv&#10;o2BKx+uOzofPSZK9dc1se7Wv+kWpx2G/XYLw1Pv/8L190AqekvkC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KlAbHAAAA3QAAAA8AAAAAAAAAAAAAAAAAmAIAAGRy&#10;cy9kb3ducmV2LnhtbFBLBQYAAAAABAAEAPUAAACMAwAAAAA=&#10;" fillcolor="#df6926" stroked="f"/>
                      <v:oval id="Oval 3680" o:spid="_x0000_s2288" style="position:absolute;left:32963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NvMQA&#10;AADdAAAADwAAAGRycy9kb3ducmV2LnhtbERPTWvCQBC9C/0PyxS86aZpDRJdJaQUciiVpj30OGan&#10;SWx2NmRXE/+9eyh4fLzv7X4ynbjQ4FrLCp6WEQjiyuqWawXfX2+LNQjnkTV2lknBlRzsdw+zLaba&#10;jvxJl9LXIoSwS1FB432fSumqhgy6pe2JA/drB4M+wKGWesAxhJtOxlGUSIMth4YGe8obqv7Ks1Hw&#10;Qh+nnI7FT5yUh7FfZSf7rl+Vmj9O2QaEp8nfxf/uQit4TtZhf3gTn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lTbzEAAAA3QAAAA8AAAAAAAAAAAAAAAAAmAIAAGRycy9k&#10;b3ducmV2LnhtbFBLBQYAAAAABAAEAPUAAACJAwAAAAA=&#10;" fillcolor="#df6926" stroked="f"/>
                      <v:oval id="Oval 3681" o:spid="_x0000_s2289" style="position:absolute;left:32964;top:2494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oJ8YA&#10;AADdAAAADwAAAGRycy9kb3ducmV2LnhtbESPQWvCQBSE74L/YXlCb2ajtUFSVxFF8FAqxh56fM0+&#10;k2j2bchuTfz3XaHgcZiZb5jFqje1uFHrKssKJlEMgji3uuJCwddpN56DcB5ZY22ZFNzJwWo5HCww&#10;1bbjI90yX4gAYZeigtL7JpXS5SUZdJFtiIN3tq1BH2RbSN1iF+CmltM4TqTBisNCiQ1tSsqv2a9R&#10;MKPPy4Z+9t/TJDt0zdv6Yj/0VqmXUb9+B+Gp98/wf3uvFbwm8wk83o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noJ8YAAADdAAAADwAAAAAAAAAAAAAAAACYAgAAZHJz&#10;L2Rvd25yZXYueG1sUEsFBgAAAAAEAAQA9QAAAIsDAAAAAA==&#10;" fillcolor="#df6926" stroked="f"/>
                      <v:oval id="Oval 3682" o:spid="_x0000_s2290" style="position:absolute;left:32966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2UMYA&#10;AADdAAAADwAAAGRycy9kb3ducmV2LnhtbESPQWvCQBSE74L/YXlCb7oxtUFSVxFF8FAqRg89vmZf&#10;k2j2bchuTfz3XaHgcZiZb5jFqje1uFHrKssKppMIBHFudcWFgvNpN56DcB5ZY22ZFNzJwWo5HCww&#10;1bbjI90yX4gAYZeigtL7JpXS5SUZdBPbEAfvx7YGfZBtIXWLXYCbWsZRlEiDFYeFEhvalJRfs1+j&#10;YEaflw1977/iJDt0zdv6Yj/0VqmXUb9+B+Gp98/wf3uvFbwm8xg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t2UMYAAADdAAAADwAAAAAAAAAAAAAAAACYAgAAZHJz&#10;L2Rvd25yZXYueG1sUEsFBgAAAAAEAAQA9QAAAIsDAAAAAA==&#10;" fillcolor="#df6926" stroked="f"/>
                      <v:oval id="Oval 3683" o:spid="_x0000_s2291" style="position:absolute;left:32968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eBsYA&#10;AADdAAAADwAAAGRycy9kb3ducmV2LnhtbESPT2sCMRTE7wW/Q3iCt5q1/sGuRpGiKD0I2kLx9tg8&#10;d1c3L0sSdf32Rih4HGbmN8x03phKXMn50rKCXjcBQZxZXXKu4Pdn9T4G4QOyxsoyKbiTh/ms9TbF&#10;VNsb7+i6D7mIEPYpKihCqFMpfVaQQd+1NXH0jtYZDFG6XGqHtwg3lfxIkpE0WHJcKLCmr4Ky8/5i&#10;FLjlcB3kebUcnLanv0/7fdAHPVSq024WExCBmvAK/7c3WkF/NO7D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eBsYAAADdAAAADwAAAAAAAAAAAAAAAACYAgAAZHJz&#10;L2Rvd25yZXYueG1sUEsFBgAAAAAEAAQA9QAAAIsDAAAAAA==&#10;" fillcolor="black" stroked="f"/>
                      <v:oval id="Oval 3684" o:spid="_x0000_s2292" style="position:absolute;left:32970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GcsYA&#10;AADdAAAADwAAAGRycy9kb3ducmV2LnhtbESPQWsCMRSE74L/ITyhN83aquhqFCmKpQehKoi3x+a5&#10;u7p5WZKo239vhEKPw8x8w8wWjanEnZwvLSvo9xIQxJnVJecKDvt1dwzCB2SNlWVS8EseFvN2a4ap&#10;tg/+ofsu5CJC2KeooAihTqX0WUEGfc/WxNE7W2cwROlyqR0+ItxU8j1JRtJgyXGhwJo+C8quu5tR&#10;4FbDTZDX9Wpw2V6OE/t90ic9VOqt0yynIAI14T/81/7SCj5G4wG83s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GcsYAAADdAAAADwAAAAAAAAAAAAAAAACYAgAAZHJz&#10;L2Rvd25yZXYueG1sUEsFBgAAAAAEAAQA9QAAAIsDAAAAAA==&#10;" fillcolor="black" stroked="f"/>
                      <v:oval id="Oval 3685" o:spid="_x0000_s2293" style="position:absolute;left:32972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j6cYA&#10;AADdAAAADwAAAGRycy9kb3ducmV2LnhtbESPQWsCMRSE74X+h/AK3mq26oquRhFRLD0ItYJ4e2xe&#10;d1c3L0sSdfvvjVDwOMzMN8x03ppaXMn5yrKCj24Cgji3uuJCwf5n/T4C4QOyxtoyKfgjD/PZ68sU&#10;M21v/E3XXShEhLDPUEEZQpNJ6fOSDPqubYij92udwRClK6R2eItwU8tekgylwYrjQokNLUvKz7uL&#10;UeBW6SbI83o1OG1Ph7H9OuqjTpXqvLWLCYhAbXiG/9ufWkF/OEr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9j6cYAAADdAAAADwAAAAAAAAAAAAAAAACYAgAAZHJz&#10;L2Rvd25yZXYueG1sUEsFBgAAAAAEAAQA9QAAAIsDAAAAAA==&#10;" fillcolor="black" stroked="f"/>
                      <v:oval id="Oval 3686" o:spid="_x0000_s2294" style="position:absolute;left:32973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9nscA&#10;AADdAAAADwAAAGRycy9kb3ducmV2LnhtbESPT2sCMRTE70K/Q3gFb5qtrYvdbhQpSosHobZQvD02&#10;r/vHzcuSRN1+eyMIHoeZ+Q2TL3rTihM5X1tW8DROQBAXVtdcKvj5Xo9mIHxA1thaJgX/5GExfxjk&#10;mGl75i867UIpIoR9hgqqELpMSl9UZNCPbUccvT/rDIYoXSm1w3OEm1ZOkiSVBmuOCxV29F5Rcdgd&#10;jQK3mn4EeVivXppt8/tqN3u911Olho/98g1EoD7cw7f2p1bwnM5S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d/Z7HAAAA3QAAAA8AAAAAAAAAAAAAAAAAmAIAAGRy&#10;cy9kb3ducmV2LnhtbFBLBQYAAAAABAAEAPUAAACMAwAAAAA=&#10;" fillcolor="black" stroked="f"/>
                      <v:oval id="Oval 3687" o:spid="_x0000_s2295" style="position:absolute;left:32975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YBccA&#10;AADdAAAADwAAAGRycy9kb3ducmV2LnhtbESPW2sCMRSE3wv9D+EU+lazbb11u1FEFMWHghcovh02&#10;p3txc7IkUdd/3xSEPg4z8w2TTTvTiAs5X1lW8NpLQBDnVldcKDjsly9jED4ga2wsk4IbeZhOHh8y&#10;TLW98pYuu1CICGGfooIyhDaV0uclGfQ92xJH78c6gyFKV0jt8BrhppFvSTKUBiuOCyW2NC8pP+3O&#10;RoFbDFZBnpaLfv1Vf3/YzVEf9UCp56du9gkiUBf+w/f2Wit4H45H8PcmP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RWAXHAAAA3QAAAA8AAAAAAAAAAAAAAAAAmAIAAGRy&#10;cy9kb3ducmV2LnhtbFBLBQYAAAAABAAEAPUAAACMAwAAAAA=&#10;" fillcolor="black" stroked="f"/>
                      <v:oval id="Oval 3688" o:spid="_x0000_s2296" style="position:absolute;left:32977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7Md8MA&#10;AADdAAAADwAAAGRycy9kb3ducmV2LnhtbERPy4rCMBTdC/5DuII7TccXWo0ioiizEMYZGNxdmjtt&#10;tbkpSdT695OF4PJw3otVYypxJ+dLywo++gkI4szqknMFP9+73hSED8gaK8uk4EkeVst2a4Gptg/+&#10;ovsp5CKGsE9RQRFCnUrps4IM+r6tiSP3Z53BEKHLpXb4iOGmkoMkmUiDJceGAmvaFJRdTzejwG3H&#10;+yCvu+3ocrz8zuznWZ/1WKlup1nPQQRqwlv8ch+0guFkGufG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7Md8MAAADdAAAADwAAAAAAAAAAAAAAAACYAgAAZHJzL2Rv&#10;d25yZXYueG1sUEsFBgAAAAAEAAQA9QAAAIgDAAAAAA==&#10;" fillcolor="black" stroked="f"/>
                      <v:oval id="Oval 3689" o:spid="_x0000_s2297" style="position:absolute;left:32978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7McA&#10;AADdAAAADwAAAGRycy9kb3ducmV2LnhtbESPT2sCMRTE70K/Q3iF3jTb+gddjVJEsXgQugri7bF5&#10;3V3dvCxJqttvbwShx2FmfsPMFq2pxZWcrywreO8lIIhzqysuFBz26+4YhA/IGmvLpOCPPCzmL50Z&#10;ptre+JuuWShEhLBPUUEZQpNK6fOSDPqebYij92OdwRClK6R2eItwU8uPJBlJgxXHhRIbWpaUX7Jf&#10;o8CthpsgL+vV4Lw7Hyd2e9InPVTq7bX9nIII1Ib/8LP9pRX0R+MJ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aezHAAAA3QAAAA8AAAAAAAAAAAAAAAAAmAIAAGRy&#10;cy9kb3ducmV2LnhtbFBLBQYAAAAABAAEAPUAAACMAwAAAAA=&#10;" fillcolor="black" stroked="f"/>
                      <v:oval id="Oval 3690" o:spid="_x0000_s2298" style="position:absolute;left:32957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WrMQA&#10;AADdAAAADwAAAGRycy9kb3ducmV2LnhtbERPz2vCMBS+D/wfwhN2W9O5KWs1FhnKhgdBHYi3R/PW&#10;1jYvJcm0++/NYbDjx/d7UQymE1dyvrGs4DlJQRCXVjdcKfg6bp7eQPiArLGzTAp+yUOxHD0sMNf2&#10;xnu6HkIlYgj7HBXUIfS5lL6syaBPbE8cuW/rDIYIXSW1w1sMN52cpOlMGmw4NtTY03tNZXv4MQrc&#10;evoRZLtZv152l1Nmt2d91lOlHsfDag4i0BD+xX/uT63gZZbF/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VqzEAAAA3QAAAA8AAAAAAAAAAAAAAAAAmAIAAGRycy9k&#10;b3ducmV2LnhtbFBLBQYAAAAABAAEAPUAAACJAwAAAAA=&#10;" fillcolor="black" stroked="f"/>
                      <v:oval id="Oval 3691" o:spid="_x0000_s2299" style="position:absolute;left:32958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3zN8YA&#10;AADdAAAADwAAAGRycy9kb3ducmV2LnhtbESPQWsCMRSE70L/Q3gFb5q1raJbo5SitHgQXAXx9ti8&#10;7q5uXpYk6vbfG0HwOMzMN8x03ppaXMj5yrKCQT8BQZxbXXGhYLdd9sYgfEDWWFsmBf/kYT576Uwx&#10;1fbKG7pkoRARwj5FBWUITSqlz0sy6Pu2IY7en3UGQ5SukNrhNcJNLd+SZCQNVhwXSmzou6T8lJ2N&#10;ArcY/gR5Wi4+juvjfmJXB33QQ6W6r+3XJ4hAbXiGH+1freB9NBnA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3zN8YAAADdAAAADwAAAAAAAAAAAAAAAACYAgAAZHJz&#10;L2Rvd25yZXYueG1sUEsFBgAAAAAEAAQA9QAAAIsDAAAAAA==&#10;" fillcolor="black" stroked="f"/>
                      <v:oval id="Oval 3692" o:spid="_x0000_s2300" style="position:absolute;left:32960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9tQMcA&#10;AADdAAAADwAAAGRycy9kb3ducmV2LnhtbESPQWvCQBSE7wX/w/IKvdVNtUqNWUVEqfQgNC2U3B7Z&#10;ZxLNvg27W43/3hUKPQ4z8w2TLXvTijM531hW8DJMQBCXVjdcKfj+2j6/gfABWWNrmRRcycNyMXjI&#10;MNX2wp90zkMlIoR9igrqELpUSl/WZNAPbUccvYN1BkOUrpLa4SXCTStHSTKVBhuOCzV2tK6pPOW/&#10;RoHbTN6DPG03r8f98WdmPwpd6IlST4/9ag4iUB/+w3/tnVYwns5G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/bUDHAAAA3QAAAA8AAAAAAAAAAAAAAAAAmAIAAGRy&#10;cy9kb3ducmV2LnhtbFBLBQYAAAAABAAEAPUAAACMAwAAAAA=&#10;" fillcolor="black" stroked="f"/>
                      <v:oval id="Oval 3693" o:spid="_x0000_s2301" style="position:absolute;left:32962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I28cA&#10;AADdAAAADwAAAGRycy9kb3ducmV2LnhtbESPW2sCMRSE34X+h3AE3zRrvaBbo5SiWHwQvID4dtic&#10;7q5uTpYk6vbfNwXBx2FmvmFmi8ZU4k7Ol5YV9HsJCOLM6pJzBcfDqjsB4QOyxsoyKfglD4v5W2uG&#10;qbYP3tF9H3IRIexTVFCEUKdS+qwgg75na+Lo/VhnMETpcqkdPiLcVPI9ScbSYMlxocCavgrKrvub&#10;UeCWo3WQ19VyeNleTlO7OeuzHinVaTefHyACNeEVfra/tYLBeDqA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zyNvHAAAA3QAAAA8AAAAAAAAAAAAAAAAAmAIAAGRy&#10;cy9kb3ducmV2LnhtbFBLBQYAAAAABAAEAPUAAACMAwAAAAA=&#10;" fillcolor="black" stroked="f"/>
                      <v:oval id="Oval 3694" o:spid="_x0000_s2302" style="position:absolute;left:32963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pQr8YA&#10;AADdAAAADwAAAGRycy9kb3ducmV2LnhtbESPT2sCMRTE7wW/Q3iCt5q1/qGuRpGiVDwI2kLx9tg8&#10;d1c3L0uS6vrtjSB4HGbmN8x03phKXMj50rKCXjcBQZxZXXKu4Pdn9f4JwgdkjZVlUnAjD/NZ622K&#10;qbZX3tFlH3IRIexTVFCEUKdS+qwgg75ra+LoHa0zGKJ0udQOrxFuKvmRJCNpsOS4UGBNXwVl5/2/&#10;UeCWw+8gz6vl4LQ9/Y3t5qAPeqhUp90sJiACNeEVfrbXWkF/NB7A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pQr8YAAADdAAAADwAAAAAAAAAAAAAAAACYAgAAZHJz&#10;L2Rvd25yZXYueG1sUEsFBgAAAAAEAAQA9QAAAIsDAAAAAA==&#10;" fillcolor="black" stroked="f"/>
                      <v:oval id="Oval 3695" o:spid="_x0000_s2303" style="position:absolute;left:32965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1NMcA&#10;AADdAAAADwAAAGRycy9kb3ducmV2LnhtbESPT2sCMRTE7wW/Q3hCbzVrdUVXoxRRlB4K/gHx9tg8&#10;d1c3L0uS6vrtm0Khx2FmfsPMFq2pxZ2crywr6PcSEMS51RUXCo6H9dsYhA/IGmvLpOBJHhbzzssM&#10;M20fvKP7PhQiQthnqKAMocmk9HlJBn3PNsTRu1hnMETpCqkdPiLc1PI9SUbSYMVxocSGliXlt/23&#10;UeBW6SbI23o1vH5dTxP7edZnnSr12m0/piACteE//NfeagWD0SSF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W9TTHAAAA3QAAAA8AAAAAAAAAAAAAAAAAmAIAAGRy&#10;cy9kb3ducmV2LnhtbFBLBQYAAAAABAAEAPUAAACMAwAAAAA=&#10;" fillcolor="black" stroked="f"/>
                      <v:oval id="Oval 3696" o:spid="_x0000_s2304" style="position:absolute;left:32967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rQ8cA&#10;AADdAAAADwAAAGRycy9kb3ducmV2LnhtbESPT2sCMRTE70K/Q3gFb5qtrUvdbhQpSosHobZQvD02&#10;r/vHzcuSRN1+eyMIHoeZ+Q2TL3rTihM5X1tW8DROQBAXVtdcKvj5Xo9eQfiArLG1TAr+ycNi/jDI&#10;MdP2zF902oVSRAj7DBVUIXSZlL6oyKAf2444en/WGQxRulJqh+cIN62cJEkqDdYcFyrs6L2i4rA7&#10;GgVuNf0I8rBevTTb5ndmN3u911Olho/98g1EoD7cw7f2p1bwnM5S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Ea0PHAAAA3QAAAA8AAAAAAAAAAAAAAAAAmAIAAGRy&#10;cy9kb3ducmV2LnhtbFBLBQYAAAAABAAEAPUAAACMAwAAAAA=&#10;" fillcolor="black" stroked="f"/>
                      <v:oval id="Oval 3697" o:spid="_x0000_s2305" style="position:absolute;left:32963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VDFccA&#10;AADdAAAADwAAAGRycy9kb3ducmV2LnhtbESPQWvCQBSE70L/w/KE3sxGq7FGVxGL4KFYTHvo8Zl9&#10;JrHZtyG7Nem/7xaEHoeZ+YZZbXpTixu1rrKsYBzFIIhzqysuFHy870fPIJxH1lhbJgU/5GCzfhis&#10;MNW24xPdMl+IAGGXooLS+yaV0uUlGXSRbYiDd7GtQR9kW0jdYhfgppaTOE6kwYrDQokN7UrKv7Jv&#10;o2BKx+uOzofPSZK9dc1se7Wv+kWpx2G/XYLw1Pv/8L190AqeksUc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QxXHAAAA3QAAAA8AAAAAAAAAAAAAAAAAmAIAAGRy&#10;cy9kb3ducmV2LnhtbFBLBQYAAAAABAAEAPUAAACMAwAAAAA=&#10;" fillcolor="#df6926" stroked="f"/>
                      <v:oval id="Oval 3698" o:spid="_x0000_s2306" style="position:absolute;left:32963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XZ8QA&#10;AADdAAAADwAAAGRycy9kb3ducmV2LnhtbERPy2rCQBTdC/2H4Ra6M5NaDTXNKGIpuBClaRcubzO3&#10;eTRzJ2SmJv69sxBcHs47W4+mFWfqXW1ZwXMUgyAurK65VPD99TF9BeE8ssbWMim4kIP16mGSYart&#10;wJ90zn0pQgi7FBVU3neplK6oyKCLbEccuF/bG/QB9qXUPQ4h3LRyFseJNFhzaKiwo21FxV/+bxTM&#10;6dBs6Wd3miX5cegWm8bu9btST4/j5g2Ep9HfxTf3Tit4SZZhbng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12fEAAAA3QAAAA8AAAAAAAAAAAAAAAAAmAIAAGRycy9k&#10;b3ducmV2LnhtbFBLBQYAAAAABAAEAPUAAACJAwAAAAA=&#10;" fillcolor="#df6926" stroked="f"/>
                      <v:oval id="Oval 3699" o:spid="_x0000_s2307" style="position:absolute;left:32964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y/McA&#10;AADdAAAADwAAAGRycy9kb3ducmV2LnhtbESPT2vCQBTE70K/w/IK3nRTraHGrCKWgoeiNPXg8Zl9&#10;zZ9m34bs1qTfvisIPQ4z8xsm3QymEVfqXGVZwdM0AkGcW11xoeD0+TZ5AeE8ssbGMin4JQeb9cMo&#10;xUTbnj/omvlCBAi7BBWU3reJlC4vyaCb2pY4eF+2M+iD7AqpO+wD3DRyFkWxNFhxWCixpV1J+Xf2&#10;YxQ806He0WV/nsXZsW8X29q+61elxo/DdgXC0+D/w/f2XiuYx8sl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GcvzHAAAA3QAAAA8AAAAAAAAAAAAAAAAAmAIAAGRy&#10;cy9kb3ducmV2LnhtbFBLBQYAAAAABAAEAPUAAACMAwAAAAA=&#10;" fillcolor="#df6926" stroked="f"/>
                      <v:oval id="Oval 3700" o:spid="_x0000_s2308" style="position:absolute;left:32965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Be8QA&#10;AADdAAAADwAAAGRycy9kb3ducmV2LnhtbERPTWvCQBC9C/6HZYTedNNUbUldJUQKHorStIcep9lp&#10;Es3Ohuw2if++exA8Pt73ZjeaRvTUudqygsdFBIK4sLrmUsHX59v8BYTzyBoby6TgSg522+lkg4m2&#10;A39Qn/tShBB2CSqovG8TKV1RkUG3sC1x4H5tZ9AH2JVSdziEcNPIOIrW0mDNoaHClrKKikv+ZxQs&#10;6XjO6OfwHa/z09Cu0rN913ulHmZj+grC0+jv4pv7oBU8PUdhf3gTn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QXvEAAAA3QAAAA8AAAAAAAAAAAAAAAAAmAIAAGRycy9k&#10;b3ducmV2LnhtbFBLBQYAAAAABAAEAPUAAACJAwAAAAA=&#10;" fillcolor="#df6926" stroked="f"/>
                      <v:oval id="Oval 3701" o:spid="_x0000_s2309" style="position:absolute;left:32966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k4McA&#10;AADdAAAADwAAAGRycy9kb3ducmV2LnhtbESPQWvCQBSE70L/w/IKvZmNqVVJXYNYBA+l0ujB4zP7&#10;msRm34bsauK/7xYKPQ4z8w2zzAbTiBt1rrasYBLFIIgLq2suFRwP2/EChPPIGhvLpOBODrLVw2iJ&#10;qbY9f9It96UIEHYpKqi8b1MpXVGRQRfZljh4X7Yz6IPsSqk77APcNDKJ45k0WHNYqLClTUXFd341&#10;Cqb0cdnQeXdKZvm+b1/WF/uu35R6ehzWryA8Df4//NfeaQXP83g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b5ODHAAAA3QAAAA8AAAAAAAAAAAAAAAAAmAIAAGRy&#10;cy9kb3ducmV2LnhtbFBLBQYAAAAABAAEAPUAAACMAwAAAAA=&#10;" fillcolor="#df6926" stroked="f"/>
                      <v:oval id="Oval 3702" o:spid="_x0000_s2310" style="position:absolute;left:32967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6l8cA&#10;AADdAAAADwAAAGRycy9kb3ducmV2LnhtbESPT2vCQBTE7wW/w/KE3urG1FqJbkSUgodiadqDx2f2&#10;mT9m34bs1sRv3xUKPQ4z8xtmtR5MI67UucqygukkAkGcW11xoeD76+1pAcJ5ZI2NZVJwIwfrdPSw&#10;wkTbnj/pmvlCBAi7BBWU3reJlC4vyaCb2JY4eGfbGfRBdoXUHfYBbhoZR9FcGqw4LJTY0rak/JL9&#10;GAUzOtRbOu2P8Tz76NuXTW3f9U6px/GwWYLwNPj/8F97rxU8v0Yx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JepfHAAAA3QAAAA8AAAAAAAAAAAAAAAAAmAIAAGRy&#10;cy9kb3ducmV2LnhtbFBLBQYAAAAABAAEAPUAAACMAwAAAAA=&#10;" fillcolor="#df6926" stroked="f"/>
                      <v:oval id="Oval 3703" o:spid="_x0000_s2311" style="position:absolute;left:32967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fDMYA&#10;AADdAAAADwAAAGRycy9kb3ducmV2LnhtbESPQWvCQBSE70L/w/IK3symalVSVxFF8CCVRg8en9nX&#10;JDb7NmRXE/+9Wyj0OMzMN8x82ZlK3KlxpWUFb1EMgjizuuRcwem4HcxAOI+ssbJMCh7kYLl46c0x&#10;0bblL7qnPhcBwi5BBYX3dSKlywoy6CJbEwfv2zYGfZBNLnWDbYCbSg7jeCINlhwWCqxpXVD2k96M&#10;gjF9Xtd02Z2Hk/TQ1u+rq93rjVL91271AcJT5//Df+2dVjCaxiP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XfDMYAAADdAAAADwAAAAAAAAAAAAAAAACYAgAAZHJz&#10;L2Rvd25yZXYueG1sUEsFBgAAAAAEAAQA9QAAAIsDAAAAAA==&#10;" fillcolor="#df6926" stroked="f"/>
                      <v:oval id="Oval 3704" o:spid="_x0000_s2312" style="position:absolute;left:32957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HeMcA&#10;AADdAAAADwAAAGRycy9kb3ducmV2LnhtbESPQWvCQBSE7wX/w/KE3pqN1toS3QSxFDyI0tSDx9fs&#10;M4lm34bs1qT/3hUKPQ4z8w2zzAbTiCt1rrasYBLFIIgLq2suFRy+Pp7eQDiPrLGxTAp+yUGWjh6W&#10;mGjb8yddc1+KAGGXoILK+zaR0hUVGXSRbYmDd7KdQR9kV0rdYR/gppHTOJ5LgzWHhQpbWldUXPIf&#10;o2BGu/OavjfH6Tzf9+3L6my3+l2px/GwWoDwNPj/8F97oxU8v8YzuL8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sR3jHAAAA3QAAAA8AAAAAAAAAAAAAAAAAmAIAAGRy&#10;cy9kb3ducmV2LnhtbFBLBQYAAAAABAAEAPUAAACMAwAAAAA=&#10;" fillcolor="#df6926" stroked="f"/>
                      <v:oval id="Oval 3705" o:spid="_x0000_s2313" style="position:absolute;left:32958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i48cA&#10;AADdAAAADwAAAGRycy9kb3ducmV2LnhtbESPT2vCQBTE70K/w/IKvZlN/deSugmiCB6K0tSDx9fs&#10;axKbfRuyW5N+e1cQehxm5jfMMhtMIy7UudqygucoBkFcWF1zqeD4uR2/gnAeWWNjmRT8kYMsfRgt&#10;MdG25w+65L4UAcIuQQWV920ipSsqMugi2xIH79t2Bn2QXSl1h32Am0ZO4nghDdYcFipsaV1R8ZP/&#10;GgUz2p/X9LU7TRb5oW/nq7N91xulnh6H1RsIT4P/D9/bO61g+hLP4f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g4uPHAAAA3QAAAA8AAAAAAAAAAAAAAAAAmAIAAGRy&#10;cy9kb3ducmV2LnhtbFBLBQYAAAAABAAEAPUAAACMAwAAAAA=&#10;" fillcolor="#df6926" stroked="f"/>
                      <v:oval id="Oval 3706" o:spid="_x0000_s2314" style="position:absolute;left:32959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8lMcA&#10;AADdAAAADwAAAGRycy9kb3ducmV2LnhtbESPT2vCQBTE70K/w/IKvemmto2SuhGxCB6KYvTg8TX7&#10;mj/Nvg3Z1aTfvisUPA4z8xtmsRxMI67UucqygudJBII4t7riQsHpuBnPQTiPrLGxTAp+ycEyfRgt&#10;MNG25wNdM1+IAGGXoILS+zaR0uUlGXQT2xIH79t2Bn2QXSF1h32Am0ZOoyiWBisOCyW2tC4p/8ku&#10;RsEr7eo1fW3P0zjb9+3bqraf+kOpp8dh9Q7C0+Dv4f/2Vit4mUUx3N6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yfJTHAAAA3QAAAA8AAAAAAAAAAAAAAAAAmAIAAGRy&#10;cy9kb3ducmV2LnhtbFBLBQYAAAAABAAEAPUAAACMAwAAAAA=&#10;" fillcolor="#df6926" stroked="f"/>
                      <v:oval id="Oval 3707" o:spid="_x0000_s2315" style="position:absolute;left:32959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ZD8YA&#10;AADdAAAADwAAAGRycy9kb3ducmV2LnhtbESPQWvCQBSE70L/w/IKvemmVo2kriKK4KEopj14fM2+&#10;JtHs25BdTfz3XUHwOMzMN8xs0ZlKXKlxpWUF74MIBHFmdcm5gp/vTX8KwnlkjZVlUnAjB4v5S2+G&#10;ibYtH+ia+lwECLsEFRTe14mULivIoBvYmjh4f7Yx6INscqkbbAPcVHIYRRNpsOSwUGBNq4Kyc3ox&#10;Cka0O63od3scTtJ9W4+XJ/ul10q9vXbLTxCeOv8MP9pbreAjjmK4vw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7ZD8YAAADdAAAADwAAAAAAAAAAAAAAAACYAgAAZHJz&#10;L2Rvd25yZXYueG1sUEsFBgAAAAAEAAQA9QAAAIsDAAAAAA==&#10;" fillcolor="#df6926" stroked="f"/>
                      <v:oval id="Oval 3708" o:spid="_x0000_s2316" style="position:absolute;left:32960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NfcQA&#10;AADdAAAADwAAAGRycy9kb3ducmV2LnhtbERPTWvCQBC9C/6HZYTedNNUbUldJUQKHorStIcep9lp&#10;Es3Ohuw2if++exA8Pt73ZjeaRvTUudqygsdFBIK4sLrmUsHX59v8BYTzyBoby6TgSg522+lkg4m2&#10;A39Qn/tShBB2CSqovG8TKV1RkUG3sC1x4H5tZ9AH2JVSdziEcNPIOIrW0mDNoaHClrKKikv+ZxQs&#10;6XjO6OfwHa/z09Cu0rN913ulHmZj+grC0+jv4pv7oBU8PUdhbngTn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TX3EAAAA3QAAAA8AAAAAAAAAAAAAAAAAmAIAAGRycy9k&#10;b3ducmV2LnhtbFBLBQYAAAAABAAEAPUAAACJAwAAAAA=&#10;" fillcolor="#df6926" stroked="f"/>
                      <v:oval id="Oval 3709" o:spid="_x0000_s2317" style="position:absolute;left:32961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o5sYA&#10;AADdAAAADwAAAGRycy9kb3ducmV2LnhtbESPT2vCQBTE70K/w/IK3nRT/zd1FbEIHsRi9ODxNfua&#10;xGbfhuzWxG/vCkKPw8z8hpkvW1OKK9WusKzgrR+BIE6tLjhTcDpuejMQziNrLC2Tghs5WC5eOnOM&#10;tW34QNfEZyJA2MWoIPe+iqV0aU4GXd9WxMH7sbVBH2SdSV1jE+CmlIMomkiDBYeFHCta55T+Jn9G&#10;wYj2lzV9b8+DSfLVVOPVxe70p1Ld13b1AcJT6//Dz/ZWKxhOo3d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3o5sYAAADdAAAADwAAAAAAAAAAAAAAAACYAgAAZHJz&#10;L2Rvd25yZXYueG1sUEsFBgAAAAAEAAQA9QAAAIsDAAAAAA==&#10;" fillcolor="#df6926" stroked="f"/>
                      <v:oval id="Oval 3710" o:spid="_x0000_s2318" style="position:absolute;left:32962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XpsMA&#10;AADdAAAADwAAAGRycy9kb3ducmV2LnhtbERPy4rCMBTdD/gP4QruxtTHqFSjiCK4kBmmunB5ba5t&#10;tbkpTbT1781iYJaH816sWlOKJ9WusKxg0I9AEKdWF5wpOB13nzMQziNrLC2Tghc5WC07HwuMtW34&#10;l56Jz0QIYRejgtz7KpbSpTkZdH1bEQfuamuDPsA6k7rGJoSbUg6jaCINFhwacqxok1N6Tx5GwZi+&#10;bxu67M/DSfLTVF/rmz3orVK9brueg/DU+n/xn3uvFYymg7A/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7XpsMAAADdAAAADwAAAAAAAAAAAAAAAACYAgAAZHJzL2Rv&#10;d25yZXYueG1sUEsFBgAAAAAEAAQA9QAAAIgDAAAAAA==&#10;" fillcolor="#df6926" stroked="f"/>
                      <v:oval id="Oval 3711" o:spid="_x0000_s2319" style="position:absolute;left:32973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yPccA&#10;AADdAAAADwAAAGRycy9kb3ducmV2LnhtbESPT2vCQBTE74LfYXmCN91EWy3RjYhS8FAqjT30+Jp9&#10;5o/ZtyG7Nem37xYKPQ4z8xtmuxtMI+7UucqygngegSDOra64UPB+eZ49gXAeWWNjmRR8k4NdOh5t&#10;MdG25ze6Z74QAcIuQQWl920ipctLMujmtiUO3tV2Bn2QXSF1h32Am0YuomglDVYcFkps6VBSfsu+&#10;jIIHeq0P9Hn6WKyyc98+7mv7oo9KTSfDfgPC0+D/w3/tk1awXMcx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Ccj3HAAAA3QAAAA8AAAAAAAAAAAAAAAAAmAIAAGRy&#10;cy9kb3ducmV2LnhtbFBLBQYAAAAABAAEAPUAAACMAwAAAAA=&#10;" fillcolor="#df6926" stroked="f"/>
                      <v:oval id="Oval 3712" o:spid="_x0000_s2320" style="position:absolute;left:32974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sSsYA&#10;AADdAAAADwAAAGRycy9kb3ducmV2LnhtbESPQWvCQBSE74X+h+UVeqsbU7WSuopYBA+imHrw+My+&#10;JrHZtyG7mvjvXUHwOMzMN8xk1plKXKhxpWUF/V4EgjizuuRcwf53+TEG4TyyxsoyKbiSg9n09WWC&#10;ibYt7+iS+lwECLsEFRTe14mULivIoOvZmjh4f7Yx6INscqkbbAPcVDKOopE0WHJYKLCmRUHZf3o2&#10;Cga0OS3ouDrEo3Tb1sP5ya71j1Lvb938G4Snzj/Dj/ZKK/j86sd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DsSsYAAADdAAAADwAAAAAAAAAAAAAAAACYAgAAZHJz&#10;L2Rvd25yZXYueG1sUEsFBgAAAAAEAAQA9QAAAIsDAAAAAA==&#10;" fillcolor="#df6926" stroked="f"/>
                      <v:oval id="Oval 3713" o:spid="_x0000_s2321" style="position:absolute;left:32975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J0cYA&#10;AADdAAAADwAAAGRycy9kb3ducmV2LnhtbESPT2vCQBTE70K/w/IK3nSj1j+kriJKwYMoRg8eX7Ov&#10;SWz2bchuTfrtXUHwOMzMb5j5sjWluFHtCssKBv0IBHFqdcGZgvPpqzcD4TyyxtIyKfgnB8vFW2eO&#10;sbYNH+mW+EwECLsYFeTeV7GULs3JoOvbijh4P7Y26IOsM6lrbALclHIYRRNpsOCwkGNF65zS3+TP&#10;KPig/XVN39vLcJIcmmq8utqd3ijVfW9XnyA8tf4Vfra3WsFoOhjB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xJ0cYAAADdAAAADwAAAAAAAAAAAAAAAACYAgAAZHJz&#10;L2Rvd25yZXYueG1sUEsFBgAAAAAEAAQA9QAAAIsDAAAAAA==&#10;" fillcolor="#df6926" stroked="f"/>
                      <v:oval id="Oval 3714" o:spid="_x0000_s2322" style="position:absolute;left:32975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RpcUA&#10;AADdAAAADwAAAGRycy9kb3ducmV2LnhtbESPT2vCQBTE70K/w/IK3nTjf0ldRRTBQ6kYPXh8zb4m&#10;sdm3Ibua+O27BcHjMDO/YRar1pTiTrUrLCsY9CMQxKnVBWcKzqddbw7CeWSNpWVS8CAHq+VbZ4Gx&#10;tg0f6Z74TAQIuxgV5N5XsZQuzcmg69uKOHg/tjbog6wzqWtsAtyUchhFU2mw4LCQY0WbnNLf5GYU&#10;jOnruqHv/WU4TQ5NNVlf7afeKtV9b9cfIDy1/hV+tvdawWg2GMP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dGlxQAAAN0AAAAPAAAAAAAAAAAAAAAAAJgCAABkcnMv&#10;ZG93bnJldi54bWxQSwUGAAAAAAQABAD1AAAAigMAAAAA&#10;" fillcolor="#df6926" stroked="f"/>
                      <v:oval id="Oval 3715" o:spid="_x0000_s2323" style="position:absolute;left:32976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0PsYA&#10;AADdAAAADwAAAGRycy9kb3ducmV2LnhtbESPT2vCQBTE74V+h+UVvDUb/0vqKqIIHkrF6MHja/Y1&#10;ic2+DdnVpN/eFQoeh5n5DTNfdqYSN2pcaVlBP4pBEGdWl5wrOB237zMQziNrrCyTgj9ysFy8vswx&#10;0bblA91Sn4sAYZeggsL7OpHSZQUZdJGtiYP3YxuDPsgml7rBNsBNJQdxPJEGSw4LBda0Lij7Ta9G&#10;wYi+Lmv63p0Hk3Tf1uPVxX7qjVK9t271AcJT55/h//ZOKxhO+2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l0PsYAAADdAAAADwAAAAAAAAAAAAAAAACYAgAAZHJz&#10;L2Rvd25yZXYueG1sUEsFBgAAAAAEAAQA9QAAAIsDAAAAAA==&#10;" fillcolor="#df6926" stroked="f"/>
                      <v:oval id="Oval 3716" o:spid="_x0000_s2324" style="position:absolute;left:32977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qSccA&#10;AADdAAAADwAAAGRycy9kb3ducmV2LnhtbESPT2vCQBTE70K/w/IK3nSj1lRSNyKWgoeiNPXg8Zl9&#10;zZ9m34bs1qTfvisIPQ4z8xtmvRlMI67Uucqygtk0AkGcW11xoeD0+TZZgXAeWWNjmRT8koNN+jBa&#10;Y6Jtzx90zXwhAoRdggpK79tESpeXZNBNbUscvC/bGfRBdoXUHfYBbho5j6JYGqw4LJTY0q6k/Dv7&#10;MQqe6FDv6LI/z+Ps2LfLbW3f9atS48dh+wLC0+D/w/f2XitYPM9i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r6knHAAAA3QAAAA8AAAAAAAAAAAAAAAAAmAIAAGRy&#10;cy9kb3ducmV2LnhtbFBLBQYAAAAABAAEAPUAAACMAwAAAAA=&#10;" fillcolor="#df6926" stroked="f"/>
                      <v:oval id="Oval 3717" o:spid="_x0000_s2325" style="position:absolute;left:32978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P0scA&#10;AADdAAAADwAAAGRycy9kb3ducmV2LnhtbESPT2vCQBTE70K/w/IK3nSjtiqpGxFLwYNUjB48PrOv&#10;+dPs25DdmvTbu4WCx2FmfsOs1r2pxY1aV1pWMBlHIIgzq0vOFZxPH6MlCOeRNdaWScEvOVgnT4MV&#10;xtp2fKRb6nMRIOxiVFB438RSuqwgg25sG+LgfdnWoA+yzaVusQtwU8tpFM2lwZLDQoENbQvKvtMf&#10;o+CFPqstXXeX6Tw9dM3rprJ7/a7U8LnfvIHw1PtH+L+90wpmi8kC/t6EJ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nT9LHAAAA3QAAAA8AAAAAAAAAAAAAAAAAmAIAAGRy&#10;cy9kb3ducmV2LnhtbFBLBQYAAAAABAAEAPUAAACMAwAAAAA=&#10;" fillcolor="#df6926" stroked="f"/>
                      <v:oval id="Oval 3718" o:spid="_x0000_s2326" style="position:absolute;left:32967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boMMA&#10;AADdAAAADwAAAGRycy9kb3ducmV2LnhtbERPy4rCMBTdD/gP4QruxtTHqFSjiCK4kBmmunB5ba5t&#10;tbkpTbT1781iYJaH816sWlOKJ9WusKxg0I9AEKdWF5wpOB13nzMQziNrLC2Tghc5WC07HwuMtW34&#10;l56Jz0QIYRejgtz7KpbSpTkZdH1bEQfuamuDPsA6k7rGJoSbUg6jaCINFhwacqxok1N6Tx5GwZi+&#10;bxu67M/DSfLTVF/rmz3orVK9brueg/DU+n/xn3uvFYymgzA3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jboMMAAADdAAAADwAAAAAAAAAAAAAAAACYAgAAZHJzL2Rv&#10;d25yZXYueG1sUEsFBgAAAAAEAAQA9QAAAIgDAAAAAA==&#10;" fillcolor="#df6926" stroked="f"/>
                      <v:oval id="Oval 3719" o:spid="_x0000_s2327" style="position:absolute;left:32968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+O8cA&#10;AADdAAAADwAAAGRycy9kb3ducmV2LnhtbESPT2vCQBTE7wW/w/KE3uom1lqNriIWwUOxNPXg8Zl9&#10;5o/ZtyG7Nem37xYKHoeZ+Q2zXPemFjdqXWlZQTyKQBBnVpecKzh+7Z5mIJxH1lhbJgU/5GC9Gjws&#10;MdG240+6pT4XAcIuQQWF900ipcsKMuhGtiEO3sW2Bn2QbS51i12Am1qOo2gqDZYcFgpsaFtQdk2/&#10;jYIJHaotnfen8TT96JqXTWXf9ZtSj8N+swDhqff38H97rxU8v8Zz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0fjvHAAAA3QAAAA8AAAAAAAAAAAAAAAAAmAIAAGRy&#10;cy9kb3ducmV2LnhtbFBLBQYAAAAABAAEAPUAAACMAwAAAAA=&#10;" fillcolor="#df6926" stroked="f"/>
                      <v:oval id="Oval 3720" o:spid="_x0000_s2328" style="position:absolute;left:32969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dG8MA&#10;AADdAAAADwAAAGRycy9kb3ducmV2LnhtbERPTWvCQBC9F/wPywje6sbYqkRXEUXwUCpGDx7H7JhE&#10;s7Mhu5r033cPhR4f73ux6kwlXtS40rKC0TACQZxZXXKu4Hzavc9AOI+ssbJMCn7IwWrZe1tgom3L&#10;R3qlPhchhF2CCgrv60RKlxVk0A1tTRy4m20M+gCbXOoG2xBuKhlH0UQaLDk0FFjTpqDskT6Ngg/6&#10;vm/our/Ek/TQ1p/ru/3SW6UG/W49B+Gp8//iP/deKxhP47A/vA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IdG8MAAADdAAAADwAAAAAAAAAAAAAAAACYAgAAZHJzL2Rv&#10;d25yZXYueG1sUEsFBgAAAAAEAAQA9QAAAIgDAAAAAA==&#10;" fillcolor="#df6926" stroked="f"/>
                      <v:oval id="Oval 3721" o:spid="_x0000_s2329" style="position:absolute;left:32970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4gMYA&#10;AADdAAAADwAAAGRycy9kb3ducmV2LnhtbESPQWvCQBSE74X+h+UVeqsbU7WSuopYBA+imHrw+My+&#10;JrHZtyG7mvjvXUHwOMzMN8xk1plKXKhxpWUF/V4EgjizuuRcwf53+TEG4TyyxsoyKbiSg9n09WWC&#10;ibYt7+iS+lwECLsEFRTe14mULivIoOvZmjh4f7Yx6INscqkbbAPcVDKOopE0WHJYKLCmRUHZf3o2&#10;Cga0OS3ouDrEo3Tb1sP5ya71j1Lvb938G4Snzj/Dj/ZKK/j8ivt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64gMYAAADdAAAADwAAAAAAAAAAAAAAAACYAgAAZHJz&#10;L2Rvd25yZXYueG1sUEsFBgAAAAAEAAQA9QAAAIsDAAAAAA==&#10;" fillcolor="#df6926" stroked="f"/>
                      <v:oval id="Oval 3722" o:spid="_x0000_s2330" style="position:absolute;left:32971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m98cA&#10;AADdAAAADwAAAGRycy9kb3ducmV2LnhtbESPT2vCQBTE7wW/w/KE3urG1FqJbkSUgodiadqDx2f2&#10;mT9m34bs1sRv3xUKPQ4z8xtmtR5MI67UucqygukkAkGcW11xoeD76+1pAcJ5ZI2NZVJwIwfrdPSw&#10;wkTbnj/pmvlCBAi7BBWU3reJlC4vyaCb2JY4eGfbGfRBdoXUHfYBbhoZR9FcGqw4LJTY0rak/JL9&#10;GAUzOtRbOu2P8Tz76NuXTW3f9U6px/GwWYLwNPj/8F97rxU8v8Yx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8JvfHAAAA3QAAAA8AAAAAAAAAAAAAAAAAmAIAAGRy&#10;cy9kb3ducmV2LnhtbFBLBQYAAAAABAAEAPUAAACMAwAAAAA=&#10;" fillcolor="#df6926" stroked="f"/>
                      <v:oval id="Oval 3723" o:spid="_x0000_s2331" style="position:absolute;left:32971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DbMcA&#10;AADdAAAADwAAAGRycy9kb3ducmV2LnhtbESPT2vCQBTE74LfYXlCb7oxtlqiGxFLwYNUGnvo8TX7&#10;zB+zb0N2a9Jv7xYKPQ4z8xtmsx1MI27UucqygvksAkGcW11xoeDj/Dp9BuE8ssbGMin4IQfbdDza&#10;YKJtz+90y3whAoRdggpK79tESpeXZNDNbEscvIvtDPogu0LqDvsAN42Mo2gpDVYcFkpsaV9Sfs2+&#10;jYJHeqv39HX4jJfZqW+fdrU96helHibDbg3C0+D/w3/tg1awWMUL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wg2zHAAAA3QAAAA8AAAAAAAAAAAAAAAAAmAIAAGRy&#10;cy9kb3ducmV2LnhtbFBLBQYAAAAABAAEAPUAAACMAwAAAAA=&#10;" fillcolor="#df6926" stroked="f"/>
                      <v:oval id="Oval 3724" o:spid="_x0000_s2332" style="position:absolute;left:32972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bGMcA&#10;AADdAAAADwAAAGRycy9kb3ducmV2LnhtbESPzWvCQBTE7wX/h+UVequbpn6U6EbEUvAgSmMPPb5m&#10;n/kw+zZktyb9711B6HGYmd8wy9VgGnGhzlWWFbyMIxDEudUVFwq+jh/PbyCcR9bYWCYFf+RglY4e&#10;lpho2/MnXTJfiABhl6CC0vs2kdLlJRl0Y9sSB+9kO4M+yK6QusM+wE0j4yiaSYMVh4USW9qUlJ+z&#10;X6NgQvt6Qz/b73iWHfp2uq7tTr8r9fQ4rBcgPA3+P3xvb7WC13k8gd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ZGxjHAAAA3QAAAA8AAAAAAAAAAAAAAAAAmAIAAGRy&#10;cy9kb3ducmV2LnhtbFBLBQYAAAAABAAEAPUAAACMAwAAAAA=&#10;" fillcolor="#df6926" stroked="f"/>
                      <v:oval id="Oval 3725" o:spid="_x0000_s2333" style="position:absolute;left:32963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zTscA&#10;AADdAAAADwAAAGRycy9kb3ducmV2LnhtbESPW2sCMRSE3wv+h3AKfdNstetlaxQRpdKHghcQ3w6b&#10;093VzcmSpLr9940g9HGYmW+Y6bw1tbiS85VlBa+9BARxbnXFhYLDft0dg/ABWWNtmRT8kof5rPM0&#10;xUzbG2/puguFiBD2GSooQ2gyKX1ekkHfsw1x9L6tMxiidIXUDm8RbmrZT5KhNFhxXCixoWVJ+WX3&#10;YxS4VfoR5GW9ejt/nY8T+3nSJ50q9fLcLt5BBGrDf/jR3mgFg1E/hf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IM07HAAAA3QAAAA8AAAAAAAAAAAAAAAAAmAIAAGRy&#10;cy9kb3ducmV2LnhtbFBLBQYAAAAABAAEAPUAAACMAwAAAAA=&#10;" fillcolor="black" stroked="f"/>
                      <v:oval id="Oval 3726" o:spid="_x0000_s2334" style="position:absolute;left:32963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tOcYA&#10;AADdAAAADwAAAGRycy9kb3ducmV2LnhtbESPT2sCMRTE7wW/Q3hCbzWrVaurUUpRKh4KtQXx9tg8&#10;929eliTq9ts3BaHHYWZ+wyzXnWnElZwvLSsYDhIQxJnVJecKvr+2TzMQPiBrbCyTgh/ysF71HpaY&#10;anvjT7oeQi4ihH2KCooQ2lRKnxVk0A9sSxy9s3UGQ5Qul9rhLcJNI0dJMpUGS44LBbb0VlBWHy5G&#10;gdtM3oOst5tx9VEd53Z/0ic9Ueqx370uQATqwn/43t5pBc8voy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qtOcYAAADdAAAADwAAAAAAAAAAAAAAAACYAgAAZHJz&#10;L2Rvd25yZXYueG1sUEsFBgAAAAAEAAQA9QAAAIsDAAAAAA==&#10;" fillcolor="black" stroked="f"/>
                      <v:oval id="Oval 3727" o:spid="_x0000_s2335" style="position:absolute;left:32964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IoscA&#10;AADdAAAADwAAAGRycy9kb3ducmV2LnhtbESPQWvCQBSE74L/YXmCN91oa62pq0hJaPFQqC2It0f2&#10;NYlm34bdVdN/3y0IHoeZ+YZZrjvTiAs5X1tWMBknIIgLq2suFXx/5aNnED4ga2wsk4Jf8rBe9XtL&#10;TLW98idddqEUEcI+RQVVCG0qpS8qMujHtiWO3o91BkOUrpTa4TXCTSOnSfIkDdYcFyps6bWi4rQ7&#10;GwUum70Fecqzx+PHcb+w24M+6JlSw0G3eQERqAv38K39rhU8zKdz+H8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WCKLHAAAA3QAAAA8AAAAAAAAAAAAAAAAAmAIAAGRy&#10;cy9kb3ducmV2LnhtbFBLBQYAAAAABAAEAPUAAACMAwAAAAA=&#10;" fillcolor="black" stroked="f"/>
                      <v:oval id="Oval 3728" o:spid="_x0000_s2336" style="position:absolute;left:32965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c0MQA&#10;AADdAAAADwAAAGRycy9kb3ducmV2LnhtbERPy2oCMRTdF/oP4RbcOZn6ajudKKUoFRdCVSjuLpPb&#10;eTi5GZKo0783C6HLw3nni9604kLO15YVPCcpCOLC6ppLBYf9avgKwgdkja1lUvBHHhbzx4ccM22v&#10;/E2XXShFDGGfoYIqhC6T0hcVGfSJ7Ygj92udwRChK6V2eI3hppWjNJ1JgzXHhgo7+qyoOO3ORoFb&#10;Tr+CPK2Wk2bb/LzZzVEf9VSpwVP/8Q4iUB/+xXf3WisYv4zi3Pg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nNDEAAAA3QAAAA8AAAAAAAAAAAAAAAAAmAIAAGRycy9k&#10;b3ducmV2LnhtbFBLBQYAAAAABAAEAPUAAACJAwAAAAA=&#10;" fillcolor="black" stroked="f"/>
                      <v:oval id="Oval 3729" o:spid="_x0000_s2337" style="position:absolute;left:32966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5S8cA&#10;AADdAAAADwAAAGRycy9kb3ducmV2LnhtbESPT2sCMRTE70K/Q3gFb5qtra2uG6UUpcVDobYg3h6b&#10;5/5x87IkUddvbwqCx2FmfsNki8404kTOV5YVPA0TEMS51RUXCv5+V4MJCB+QNTaWScGFPCzmD70M&#10;U23P/EOnTShEhLBPUUEZQptK6fOSDPqhbYmjt7fOYIjSFVI7PEe4aeQoSV6lwYrjQoktfZSUHzZH&#10;o8Atx59BHlbLl/q73k7teqd3eqxU/7F7n4EI1IV7+Nb+0gqe30ZT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FOUvHAAAA3QAAAA8AAAAAAAAAAAAAAAAAmAIAAGRy&#10;cy9kb3ducmV2LnhtbFBLBQYAAAAABAAEAPUAAACMAwAAAAA=&#10;" fillcolor="black" stroked="f"/>
                      <v:oval id="Oval 3730" o:spid="_x0000_s2338" style="position:absolute;left:32967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GC8MA&#10;AADdAAAADwAAAGRycy9kb3ducmV2LnhtbERPy2oCMRTdC/5DuEJ3NaPWqqNRpCgWFwUfIO4uk+vM&#10;6ORmSFId/75ZFFweznu2aEwl7uR8aVlBr5uAIM6sLjlXcDys38cgfEDWWFkmBU/ysJi3WzNMtX3w&#10;ju77kIsYwj5FBUUIdSqlzwoy6Lu2Jo7cxTqDIUKXS+3wEcNNJftJ8ikNlhwbCqzpq6Dstv81Ctxq&#10;uAnytl59XH+up4ndnvVZD5V66zTLKYhATXiJ/93fWsFgNIj74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YGC8MAAADdAAAADwAAAAAAAAAAAAAAAACYAgAAZHJzL2Rv&#10;d25yZXYueG1sUEsFBgAAAAAEAAQA9QAAAIgDAAAAAA==&#10;" fillcolor="black" stroked="f"/>
                      <v:oval id="Oval 3731" o:spid="_x0000_s2339" style="position:absolute;left:32967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jkMcA&#10;AADdAAAADwAAAGRycy9kb3ducmV2LnhtbESPW2sCMRSE34X+h3AKfavZrVrbrVFEFMWHghcovh02&#10;p3txc7IkqW7/fSMUfBxm5htmMutMIy7kfGVZQdpPQBDnVldcKDgeVs9vIHxA1thYJgW/5GE2fehN&#10;MNP2yju67EMhIoR9hgrKENpMSp+XZND3bUscvW/rDIYoXSG1w2uEm0a+JMmrNFhxXCixpUVJ+Xn/&#10;YxS45Wgd5Hm1HNaf9de73Z70SY+Uenrs5h8gAnXhHv5vb7SCwXiQwu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qo5DHAAAA3QAAAA8AAAAAAAAAAAAAAAAAmAIAAGRy&#10;cy9kb3ducmV2LnhtbFBLBQYAAAAABAAEAPUAAACMAwAAAAA=&#10;" fillcolor="black" stroked="f"/>
                      <v:shape id="Freeform 3732" o:spid="_x0000_s2340" style="position:absolute;left:32957;top:24948;width:1;height:1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868cA&#10;AADdAAAADwAAAGRycy9kb3ducmV2LnhtbESPQWvCQBSE7wX/w/KE3uqmSq2krqJCaQUPNir2+Mi+&#10;ZqPZtyG7jfHfu0Khx2FmvmGm885WoqXGl44VPA8SEMS50yUXCva796cJCB+QNVaOScGVPMxnvYcp&#10;ptpd+IvaLBQiQtinqMCEUKdS+tyQRT9wNXH0flxjMUTZFFI3eIlwW8lhkoylxZLjgsGaVobyc/Zr&#10;FbwsNqfv5Zm36+TjcGy73dVsl5lSj/1u8QYiUBf+w3/tT61g9Doawv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sPOvHAAAA3QAAAA8AAAAAAAAAAAAAAAAAmAIAAGRy&#10;cy9kb3ducmV2LnhtbFBLBQYAAAAABAAEAPUAAACMAwAAAAA=&#10;" path="m29,14c28,22,22,28,14,28,7,28,,22,,14,,6,7,,14,v8,,15,6,15,14xe" fillcolor="black" stroked="f">
                        <v:path arrowok="t" o:connecttype="custom" o:connectlocs="58,28;28,56;0,28;28,0;58,28" o:connectangles="0,0,0,0,0"/>
                      </v:shape>
                      <v:oval id="Oval 3733" o:spid="_x0000_s2341" style="position:absolute;left:32958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YfMcA&#10;AADdAAAADwAAAGRycy9kb3ducmV2LnhtbESPT2vCQBTE74V+h+UJ3pqNjfZPdBURxeJBqC0Ub4/s&#10;M4lm34bdVeO3dwuFHoeZ+Q0zmXWmERdyvrasYJCkIIgLq2suFXx/rZ7eQPiArLGxTApu5GE2fXyY&#10;YK7tlT/psguliBD2OSqoQmhzKX1RkUGf2JY4egfrDIYoXSm1w2uEm0Y+p+mLNFhzXKiwpUVFxWl3&#10;NgrccrQO8rRaDo/b48+73ez1Xo+U6ve6+RhEoC78h//aH1pB9ppl8Ps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0mHzHAAAA3QAAAA8AAAAAAAAAAAAAAAAAmAIAAGRy&#10;cy9kb3ducmV2LnhtbFBLBQYAAAAABAAEAPUAAACMAwAAAAA=&#10;" fillcolor="black" stroked="f"/>
                      <v:oval id="Oval 3734" o:spid="_x0000_s2342" style="position:absolute;left:32959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0ACMcA&#10;AADdAAAADwAAAGRycy9kb3ducmV2LnhtbESPW2sCMRSE34X+h3AKvmm23tpuN4qIYvFBqC0U3w6b&#10;0724OVmSqNt/3xQEH4eZ+YbJFp1pxIWcrywreBomIIhzqysuFHx9bgYvIHxA1thYJgW/5GExf+hl&#10;mGp75Q+6HEIhIoR9igrKENpUSp+XZNAPbUscvR/rDIYoXSG1w2uEm0aOkmQmDVYcF0psaVVSfjqc&#10;jQK3nm6DPG3Wk3pff7/a3VEf9VSp/mO3fAMRqAv38K39rhWMn8cT+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dAAjHAAAA3QAAAA8AAAAAAAAAAAAAAAAAmAIAAGRy&#10;cy9kb3ducmV2LnhtbFBLBQYAAAAABAAEAPUAAACMAwAAAAA=&#10;" fillcolor="black" stroked="f"/>
                      <v:oval id="Oval 3735" o:spid="_x0000_s2343" style="position:absolute;left:32959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lk8cA&#10;AADdAAAADwAAAGRycy9kb3ducmV2LnhtbESPQWvCQBSE70L/w/IKvTWbVlNt6ioiiuJBqArF2yP7&#10;mkSzb8PuVtN/3xUKHoeZ+YYZTzvTiAs5X1tW8JKkIIgLq2suFRz2y+cRCB+QNTaWScEveZhOHnpj&#10;zLW98idddqEUEcI+RwVVCG0upS8qMugT2xJH79s6gyFKV0rt8BrhppGvafomDdYcFypsaV5Rcd79&#10;GAVuka2CPC8Xg9P29PVuN0d91JlST4/d7ANEoC7cw//ttVbQH/YzuL2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RpZPHAAAA3QAAAA8AAAAAAAAAAAAAAAAAmAIAAGRy&#10;cy9kb3ducmV2LnhtbFBLBQYAAAAABAAEAPUAAACMAwAAAAA=&#10;" fillcolor="black" stroked="f"/>
                      <v:oval id="Oval 3736" o:spid="_x0000_s2344" style="position:absolute;left:32960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75MYA&#10;AADdAAAADwAAAGRycy9kb3ducmV2LnhtbESPT2sCMRTE70K/Q3gFb5qt/9pujSKiKB6E2kLx9ti8&#10;7q5uXpYk6vrtjSB4HGbmN8x42phKnMn50rKCt24CgjizuuRcwe/PsvMBwgdkjZVlUnAlD9PJS2uM&#10;qbYX/qbzLuQiQtinqKAIoU6l9FlBBn3X1sTR+7fOYIjS5VI7vES4qWQvSUbSYMlxocCa5gVlx93J&#10;KHCL4SrI43IxOGwPf592s9d7PVSq/drMvkAEasIz/GivtYL+e38E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M75MYAAADdAAAADwAAAAAAAAAAAAAAAACYAgAAZHJz&#10;L2Rvd25yZXYueG1sUEsFBgAAAAAEAAQA9QAAAIsDAAAAAA==&#10;" fillcolor="black" stroked="f"/>
                      <v:oval id="Oval 3737" o:spid="_x0000_s2345" style="position:absolute;left:32961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+ef8cA&#10;AADdAAAADwAAAGRycy9kb3ducmV2LnhtbESPQWvCQBSE70L/w/IKvemmVWuNrlJKgsVDobYg3h7Z&#10;ZxLNvg27W43/3i0IHoeZ+YaZLzvTiBM5X1tW8DxIQBAXVtdcKvj9yftvIHxA1thYJgUX8rBcPPTm&#10;mGp75m86bUIpIoR9igqqENpUSl9UZNAPbEscvb11BkOUrpTa4TnCTSNfkuRVGqw5LlTY0kdFxXHz&#10;ZxS4bLwK8phno8PXYTu1653e6bFST4/d+wxEoC7cw7f2p1YwnAwn8P8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Pnn/HAAAA3QAAAA8AAAAAAAAAAAAAAAAAmAIAAGRy&#10;cy9kb3ducmV2LnhtbFBLBQYAAAAABAAEAPUAAACMAwAAAAA=&#10;" fillcolor="black" stroked="f"/>
                      <v:oval id="Oval 3738" o:spid="_x0000_s2346" style="position:absolute;left:32962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KDcMA&#10;AADdAAAADwAAAGRycy9kb3ducmV2LnhtbERPy2oCMRTdC/5DuEJ3NaPWqqNRpCgWFwUfIO4uk+vM&#10;6ORmSFId/75ZFFweznu2aEwl7uR8aVlBr5uAIM6sLjlXcDys38cgfEDWWFkmBU/ysJi3WzNMtX3w&#10;ju77kIsYwj5FBUUIdSqlzwoy6Lu2Jo7cxTqDIUKXS+3wEcNNJftJ8ikNlhwbCqzpq6Dstv81Ctxq&#10;uAnytl59XH+up4ndnvVZD5V66zTLKYhATXiJ/93fWsFgNIhz4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AKDcMAAADdAAAADwAAAAAAAAAAAAAAAACYAgAAZHJzL2Rv&#10;d25yZXYueG1sUEsFBgAAAAAEAAQA9QAAAIgDAAAAAA==&#10;" fillcolor="black" stroked="f"/>
                      <v:oval id="Oval 3739" o:spid="_x0000_s2347" style="position:absolute;left:32973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vlscA&#10;AADdAAAADwAAAGRycy9kb3ducmV2LnhtbESPW2sCMRSE3wX/QziCbzXrtXW7UUpRLD4ItYXi22Fz&#10;uhc3J0sSdfvvm0LBx2FmvmGydWcacSXnK8sKxqMEBHFudcWFgs+P7cMTCB+QNTaWScEPeViv+r0M&#10;U21v/E7XYyhEhLBPUUEZQptK6fOSDPqRbYmj922dwRClK6R2eItw08hJkiykwYrjQoktvZaUn48X&#10;o8Bt5rsgz9vNrD7UX0u7P+mTnis1HHQvzyACdeEe/m+/aQXTx+kS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cr5bHAAAA3QAAAA8AAAAAAAAAAAAAAAAAmAIAAGRy&#10;cy9kb3ducmV2LnhtbFBLBQYAAAAABAAEAPUAAACMAwAAAAA=&#10;" fillcolor="black" stroked="f"/>
                      <v:oval id="Oval 3740" o:spid="_x0000_s2348" style="position:absolute;left:32974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1dsMA&#10;AADdAAAADwAAAGRycy9kb3ducmV2LnhtbERPy2oCMRTdF/yHcAV3mtFq1dEoUpQWFwUfIO4uk+vM&#10;6ORmSKJO/75ZCF0eznu+bEwlHuR8aVlBv5eAIM6sLjlXcDxsuhMQPiBrrCyTgl/ysFy03uaYavvk&#10;HT32IRcxhH2KCooQ6lRKnxVk0PdsTRy5i3UGQ4Qul9rhM4abSg6S5EMaLDk2FFjTZ0HZbX83Ctx6&#10;9BXkbbMeXn+up6ndnvVZj5TqtJvVDESgJvyLX+5vreB9PIz74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1dsMAAADdAAAADwAAAAAAAAAAAAAAAACYAgAAZHJzL2Rv&#10;d25yZXYueG1sUEsFBgAAAAAEAAQA9QAAAIgDAAAAAA==&#10;" fillcolor="black" stroked="f"/>
                      <v:oval id="Oval 3741" o:spid="_x0000_s2349" style="position:absolute;left:32975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Q7ccA&#10;AADdAAAADwAAAGRycy9kb3ducmV2LnhtbESPQWvCQBSE7wX/w/KE3uomVluNWUVEqXgo1BbE2yP7&#10;TKLZt2F3q+m/7wqFHoeZ+YbJF51pxJWcry0rSAcJCOLC6ppLBV+fm6cJCB+QNTaWScEPeVjMew85&#10;Ztre+IOu+1CKCGGfoYIqhDaT0hcVGfQD2xJH72SdwRClK6V2eItw08hhkrxIgzXHhQpbWlVUXPbf&#10;RoFbj9+CvGzWo/P7+TC1u6M+6rFSj/1uOQMRqAv/4b/2Vit4fh2lcH8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s0O3HAAAA3QAAAA8AAAAAAAAAAAAAAAAAmAIAAGRy&#10;cy9kb3ducmV2LnhtbFBLBQYAAAAABAAEAPUAAACMAwAAAAA=&#10;" fillcolor="black" stroked="f"/>
                      <v:oval id="Oval 3742" o:spid="_x0000_s2350" style="position:absolute;left:32975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5OmscA&#10;AADdAAAADwAAAGRycy9kb3ducmV2LnhtbESPW2sCMRSE3wv9D+EUfNNsvbZbo4goFR8EL1B8O2xO&#10;d1c3J0uS6vrvjSD0cZiZb5jxtDGVuJDzpWUF750EBHFmdcm5gsN+2f4A4QOyxsoyKbiRh+nk9WWM&#10;qbZX3tJlF3IRIexTVFCEUKdS+qwgg75ja+Lo/VpnMETpcqkdXiPcVLKbJENpsOS4UGBN84Ky8+7P&#10;KHCLwXeQ5+Wif9qcfj7t+qiPeqBU662ZfYEI1IT/8LO90gp6o34XHm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+TprHAAAA3QAAAA8AAAAAAAAAAAAAAAAAmAIAAGRy&#10;cy9kb3ducmV2LnhtbFBLBQYAAAAABAAEAPUAAACMAwAAAAA=&#10;" fillcolor="black" stroked="f"/>
                      <v:oval id="Oval 3743" o:spid="_x0000_s2351" style="position:absolute;left:32976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rAccA&#10;AADdAAAADwAAAGRycy9kb3ducmV2LnhtbESPW2sCMRSE34X+h3AKvmm23tpuN4qIYvFBqC0U3w6b&#10;0724OVmSqNt/3xQEH4eZ+YbJFp1pxIWcrywreBomIIhzqysuFHx9bgYvIHxA1thYJgW/5GExf+hl&#10;mGp75Q+6HEIhIoR9igrKENpUSp+XZNAPbUscvR/rDIYoXSG1w2uEm0aOkmQmDVYcF0psaVVSfjqc&#10;jQK3nm6DPG3Wk3pff7/a3VEf9VSp/mO3fAMRqAv38K39rhWMnydj+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y6wHHAAAA3QAAAA8AAAAAAAAAAAAAAAAAmAIAAGRy&#10;cy9kb3ducmV2LnhtbFBLBQYAAAAABAAEAPUAAACMAwAAAAA=&#10;" fillcolor="black" stroked="f"/>
                      <v:oval id="Oval 3744" o:spid="_x0000_s2352" style="position:absolute;left:32977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zdccA&#10;AADdAAAADwAAAGRycy9kb3ducmV2LnhtbESPQWsCMRSE7wX/Q3iCN82qq62rUUpRLD0UtAXx9tg8&#10;d1c3L0sSdfvvm4LQ4zAz3zCLVWtqcSPnK8sKhoMEBHFudcWFgu+vTf8FhA/IGmvLpOCHPKyWnacF&#10;ZtreeUe3fShEhLDPUEEZQpNJ6fOSDPqBbYijd7LOYIjSFVI7vEe4qeUoSabSYMVxocSG3krKL/ur&#10;UeDWk22Ql806PX+eDzP7cdRHPVGq121f5yACteE//Gi/awXj5zSF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bc3XHAAAA3QAAAA8AAAAAAAAAAAAAAAAAmAIAAGRy&#10;cy9kb3ducmV2LnhtbFBLBQYAAAAABAAEAPUAAACMAwAAAAA=&#10;" fillcolor="black" stroked="f"/>
                      <v:oval id="Oval 3745" o:spid="_x0000_s2353" style="position:absolute;left:32978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W7scA&#10;AADdAAAADwAAAGRycy9kb3ducmV2LnhtbESPT2vCQBTE74V+h+UJ3pqN1fRPdBURxeJBqC0Ub4/s&#10;M4lm34bdVeO3dwuFHoeZ+Q0zmXWmERdyvrasYJCkIIgLq2suFXx/rZ7eQPiArLGxTApu5GE2fXyY&#10;YK7tlT/psguliBD2OSqoQmhzKX1RkUGf2JY4egfrDIYoXSm1w2uEm0Y+p+mLNFhzXKiwpUVFxWl3&#10;NgrcMlsHeVotR8ft8efdbvZ6rzOl+r1uPgYRqAv/4b/2h1YwfB1l8Ps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X1u7HAAAA3QAAAA8AAAAAAAAAAAAAAAAAmAIAAGRy&#10;cy9kb3ducmV2LnhtbFBLBQYAAAAABAAEAPUAAACMAwAAAAA=&#10;" fillcolor="black" stroked="f"/>
                      <v:oval id="Oval 3746" o:spid="_x0000_s2354" style="position:absolute;left:32967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ImcYA&#10;AADdAAAADwAAAGRycy9kb3ducmV2LnhtbESPT2sCMRTE70K/Q3gFb5qt/9pujSKiKB6E2kLx9ti8&#10;7q5uXpYk6vrtjSB4HGbmN8x42phKnMn50rKCt24CgjizuuRcwe/PsvMBwgdkjZVlUnAlD9PJS2uM&#10;qbYX/qbzLuQiQtinqKAIoU6l9FlBBn3X1sTR+7fOYIjS5VI7vES4qWQvSUbSYMlxocCa5gVlx93J&#10;KHCL4SrI43IxOGwPf592s9d7PVSq/drMvkAEasIz/GivtYL++2AE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ImcYAAADdAAAADwAAAAAAAAAAAAAAAACYAgAAZHJz&#10;L2Rvd25yZXYueG1sUEsFBgAAAAAEAAQA9QAAAIsDAAAAAA==&#10;" fillcolor="black" stroked="f"/>
                      <v:oval id="Oval 3747" o:spid="_x0000_s2355" style="position:absolute;left:32968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ntAscA&#10;AADdAAAADwAAAGRycy9kb3ducmV2LnhtbESPW2sCMRSE34X+h3AE32rWeu3WKKUoFh8EL1B8O2xO&#10;d1c3J0sSdf33plDwcZiZb5jpvDGVuJLzpWUFvW4CgjizuuRcwWG/fJ2A8AFZY2WZFNzJw3z20ppi&#10;qu2Nt3TdhVxECPsUFRQh1KmUPivIoO/amjh6v9YZDFG6XGqHtwg3lXxLkpE0WHJcKLCmr4Ky8+5i&#10;FLjFcBXkebkYnDann3e7PuqjHirVaTefHyACNeEZ/m9/awX98WAMf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J7QLHAAAA3QAAAA8AAAAAAAAAAAAAAAAAmAIAAGRy&#10;cy9kb3ducmV2LnhtbFBLBQYAAAAABAAEAPUAAACMAwAAAAA=&#10;" fillcolor="black" stroked="f"/>
                      <v:oval id="Oval 3748" o:spid="_x0000_s2356" style="position:absolute;left:32969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5cMMA&#10;AADdAAAADwAAAGRycy9kb3ducmV2LnhtbERPy2oCMRTdF/yHcAV3mtFq1dEoUpQWFwUfIO4uk+vM&#10;6ORmSKJO/75ZCF0eznu+bEwlHuR8aVlBv5eAIM6sLjlXcDxsuhMQPiBrrCyTgl/ysFy03uaYavvk&#10;HT32IRcxhH2KCooQ6lRKnxVk0PdsTRy5i3UGQ4Qul9rhM4abSg6S5EMaLDk2FFjTZ0HZbX83Ctx6&#10;9BXkbbMeXn+up6ndnvVZj5TqtJvVDESgJvyLX+5vreB9PIxz4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Z5cMMAAADdAAAADwAAAAAAAAAAAAAAAACYAgAAZHJzL2Rv&#10;d25yZXYueG1sUEsFBgAAAAAEAAQA9QAAAIgDAAAAAA==&#10;" fillcolor="black" stroked="f"/>
                      <v:oval id="Oval 3749" o:spid="_x0000_s2357" style="position:absolute;left:32970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c68cA&#10;AADdAAAADwAAAGRycy9kb3ducmV2LnhtbESPQWvCQBSE7wX/w/IKvemmVluNWUVEqXgo1BYkt0f2&#10;mUSzb8PuVtN/3xWEHoeZ+YbJFp1pxIWcry0reB4kIIgLq2suFXx/bfoTED4ga2wsk4Jf8rCY9x4y&#10;TLW98idd9qEUEcI+RQVVCG0qpS8qMugHtiWO3tE6gyFKV0rt8BrhppHDJHmVBmuOCxW2tKqoOO9/&#10;jAK3Hr8Hed6sR6eP02Fqd7nO9Vipp8duOQMRqAv/4Xt7qxW8vI2m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a3OvHAAAA3QAAAA8AAAAAAAAAAAAAAAAAmAIAAGRy&#10;cy9kb3ducmV2LnhtbFBLBQYAAAAABAAEAPUAAACMAwAAAAA=&#10;" fillcolor="black" stroked="f"/>
                      <v:oval id="Oval 3750" o:spid="_x0000_s2358" style="position:absolute;left:32971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jq8MA&#10;AADdAAAADwAAAGRycy9kb3ducmV2LnhtbERPz2vCMBS+D/Y/hCd409Rpp6tGEVE2PAhTYXh7NM+2&#10;2ryUJGr33y8HYceP7/ds0Zpa3Mn5yrKCQT8BQZxbXXGh4HjY9CYgfEDWWFsmBb/kYTF/fZlhpu2D&#10;v+m+D4WIIewzVFCG0GRS+rwkg75vG+LIna0zGCJ0hdQOHzHc1PItSd6lwYpjQ4kNrUrKr/ubUeDW&#10;6WeQ1816dNldfj7s9qRPOlWq22mXUxCB2vAvfrq/tILhOI374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njq8MAAADdAAAADwAAAAAAAAAAAAAAAACYAgAAZHJzL2Rv&#10;d25yZXYueG1sUEsFBgAAAAAEAAQA9QAAAIgDAAAAAA==&#10;" fillcolor="black" stroked="f"/>
                      <v:oval id="Oval 3751" o:spid="_x0000_s2359" style="position:absolute;left:32971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GMMcA&#10;AADdAAAADwAAAGRycy9kb3ducmV2LnhtbESPQWvCQBSE74L/YXlCb2ajbWxNXUWKUumhoC2It0f2&#10;NYlm34bdrab/visIHoeZ+YaZLTrTiDM5X1tWMEpSEMSF1TWXCr6/1sMXED4ga2wsk4I/8rCY93sz&#10;zLW98JbOu1CKCGGfo4IqhDaX0hcVGfSJbYmj92OdwRClK6V2eIlw08hxmk6kwZrjQoUtvVVUnHa/&#10;RoFbZe9Bntarp+PncT+1Hwd90JlSD4Nu+QoiUBfu4Vt7oxU8PmcjuL6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1RjDHAAAA3QAAAA8AAAAAAAAAAAAAAAAAmAIAAGRy&#10;cy9kb3ducmV2LnhtbFBLBQYAAAAABAAEAPUAAACMAwAAAAA=&#10;" fillcolor="black" stroked="f"/>
                      <v:oval id="Oval 3752" o:spid="_x0000_s2360" style="position:absolute;left:32972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YR8cA&#10;AADdAAAADwAAAGRycy9kb3ducmV2LnhtbESPW2sCMRSE3wv+h3AKfdNstetlaxQRpdKHghcQ3w6b&#10;093VzcmSpLr9940g9HGYmW+Y6bw1tbiS85VlBa+9BARxbnXFhYLDft0dg/ABWWNtmRT8kof5rPM0&#10;xUzbG2/puguFiBD2GSooQ2gyKX1ekkHfsw1x9L6tMxiidIXUDm8RbmrZT5KhNFhxXCixoWVJ+WX3&#10;YxS4VfoR5GW9ejt/nY8T+3nSJ50q9fLcLt5BBGrDf/jR3mgFg1Hah/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n2EfHAAAA3QAAAA8AAAAAAAAAAAAAAAAAmAIAAGRy&#10;cy9kb3ducmV2LnhtbFBLBQYAAAAABAAEAPUAAACMAwAAAAA=&#10;" fillcolor="black" stroked="f"/>
                      <v:oval id="Oval 3753" o:spid="_x0000_s2361" style="position:absolute;left:32968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wEccA&#10;AADdAAAADwAAAGRycy9kb3ducmV2LnhtbESPT2vCQBTE70K/w/IK3symWv+QuopYCh5EMXrw+Jp9&#10;TWKzb0N2NfHbdwuCx2FmfsPMl52pxI0aV1pW8BbFIIgzq0vOFZyOX4MZCOeRNVaWScGdHCwXL705&#10;Jtq2fKBb6nMRIOwSVFB4XydSuqwggy6yNXHwfmxj0AfZ5FI32Aa4qeQwjifSYMlhocCa1gVlv+nV&#10;KHin3WVN35vzcJLu23q8utit/lSq/9qtPkB46vwz/GhvtILRdDyC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28BHHAAAA3QAAAA8AAAAAAAAAAAAAAAAAmAIAAGRy&#10;cy9kb3ducmV2LnhtbFBLBQYAAAAABAAEAPUAAACMAwAAAAA=&#10;" fillcolor="#df6926" stroked="f"/>
                      <v:oval id="Oval 3754" o:spid="_x0000_s2362" style="position:absolute;left:32969;top:2495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oZcYA&#10;AADdAAAADwAAAGRycy9kb3ducmV2LnhtbESPzWvCQBTE7wX/h+UJ3urGz0rMKmIRPJSWpj14fGaf&#10;+Wj2bciuJv3vXaHQ4zAzv2GSbW9qcaPWlZYVTMYRCOLM6pJzBd9fh+cVCOeRNdaWScEvOdhuBk8J&#10;xtp2/Em31OciQNjFqKDwvomldFlBBt3YNsTBu9jWoA+yzaVusQtwU8tpFC2lwZLDQoEN7QvKftKr&#10;UTCn92pP5+Npukw/umaxq+ybflVqNOx3axCeev8f/msftYLZy2IOj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9oZcYAAADdAAAADwAAAAAAAAAAAAAAAACYAgAAZHJz&#10;L2Rvd25yZXYueG1sUEsFBgAAAAAEAAQA9QAAAIsDAAAAAA==&#10;" fillcolor="#df6926" stroked="f"/>
                      <v:oval id="Oval 3755" o:spid="_x0000_s2363" style="position:absolute;left:32971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N/sYA&#10;AADdAAAADwAAAGRycy9kb3ducmV2LnhtbESPQWvCQBSE7wX/w/IKvdVNtVGJriJKwYNUGj14fGaf&#10;STT7NmS3Jv57Vyj0OMzMN8xs0ZlK3KhxpWUFH/0IBHFmdcm5gsP+630CwnlkjZVlUnAnB4t572WG&#10;ibYt/9At9bkIEHYJKii8rxMpXVaQQde3NXHwzrYx6INscqkbbAPcVHIQRSNpsOSwUGBNq4Kya/pr&#10;FHzS92VFp81xMEp3bR0vL3ar10q9vXbLKQhPnf8P/7U3WsFwHM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PN/sYAAADdAAAADwAAAAAAAAAAAAAAAACYAgAAZHJz&#10;L2Rvd25yZXYueG1sUEsFBgAAAAAEAAQA9QAAAIsDAAAAAA==&#10;" fillcolor="#df6926" stroked="f"/>
                      <v:oval id="Oval 3756" o:spid="_x0000_s2364" style="position:absolute;left:32973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TiccA&#10;AADdAAAADwAAAGRycy9kb3ducmV2LnhtbESPT2vCQBTE70K/w/IKvemmWlNJ3YgoBQ9FaerB4zP7&#10;mj/Nvg3ZrUm/vSsIPQ4z8xtmuRpMIy7UucqygudJBII4t7riQsHx6328AOE8ssbGMin4Iwer9GG0&#10;xETbnj/pkvlCBAi7BBWU3reJlC4vyaCb2JY4eN+2M+iD7AqpO+wD3DRyGkWxNFhxWCixpU1J+U/2&#10;axS80L7e0Hl3msbZoW/n69p+6K1ST4/D+g2Ep8H/h+/tnVYwe53H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BU4nHAAAA3QAAAA8AAAAAAAAAAAAAAAAAmAIAAGRy&#10;cy9kb3ducmV2LnhtbFBLBQYAAAAABAAEAPUAAACMAwAAAAA=&#10;" fillcolor="#df6926" stroked="f"/>
                      <v:oval id="Oval 3757" o:spid="_x0000_s2365" style="position:absolute;left:32974;top:2495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2EscA&#10;AADdAAAADwAAAGRycy9kb3ducmV2LnhtbESPT2vCQBTE70K/w/IKvemmWo2kbkSUgoeiNO2hx2f2&#10;NX+afRuyW5N+e1cQPA4z8xtmtR5MI87UucqygudJBII4t7riQsHX59t4CcJ5ZI2NZVLwTw7W6cNo&#10;hYm2PX/QOfOFCBB2CSoovW8TKV1ekkE3sS1x8H5sZ9AH2RVSd9gHuGnkNIoW0mDFYaHElrYl5b/Z&#10;n1HwQod6S6f993SRHft2vqntu94p9fQ4bF5BeBr8PXxr77WCWTyP4fomPAG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N9hLHAAAA3QAAAA8AAAAAAAAAAAAAAAAAmAIAAGRy&#10;cy9kb3ducmV2LnhtbFBLBQYAAAAABAAEAPUAAACMAwAAAAA=&#10;" fillcolor="#df6926" stroked="f"/>
                      <v:oval id="Oval 3758" o:spid="_x0000_s2366" style="position:absolute;left:32976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iYMQA&#10;AADdAAAADwAAAGRycy9kb3ducmV2LnhtbERPTWvCQBC9F/wPywjemo1pTSW6SrAUPEhL0x56HLNj&#10;Es3Ohuxq4r/vHgo9Pt73ejuaVtyod41lBfMoBkFcWt1wpeD76+1xCcJ5ZI2tZVJwJwfbzeRhjZm2&#10;A3/SrfCVCCHsMlRQe99lUrqyJoMush1x4E62N+gD7CupexxCuGllEsepNNhwaKixo11N5aW4GgXP&#10;9H7e0XH/k6TFx9At8rM96FelZtMxX4HwNPp/8Z97rxU8vSzC3PA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SYmDEAAAA3QAAAA8AAAAAAAAAAAAAAAAAmAIAAGRycy9k&#10;b3ducmV2LnhtbFBLBQYAAAAABAAEAPUAAACJAwAAAAA=&#10;" fillcolor="#df6926" stroked="f"/>
                      <v:oval id="Oval 3759" o:spid="_x0000_s2367" style="position:absolute;left:32978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H+8YA&#10;AADdAAAADwAAAGRycy9kb3ducmV2LnhtbESPQWvCQBSE7wX/w/IEb3WjVqvRVUQpeJCWph48PrPP&#10;JJp9G7Jbk/57VxB6HGbmG2axak0pblS7wrKCQT8CQZxaXXCm4PDz8ToF4TyyxtIyKfgjB6tl52WB&#10;sbYNf9Mt8ZkIEHYxKsi9r2IpXZqTQde3FXHwzrY26IOsM6lrbALclHIYRRNpsOCwkGNFm5zSa/Jr&#10;FLzR52VDp91xOEm+mmq8vti93irV67brOQhPrf8PP9s7rWD0Pp7B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7H+8YAAADdAAAADwAAAAAAAAAAAAAAAACYAgAAZHJz&#10;L2Rvd25yZXYueG1sUEsFBgAAAAAEAAQA9QAAAIsDAAAAAA==&#10;" fillcolor="#df6926" stroked="f"/>
                      <v:oval id="Oval 3760" o:spid="_x0000_s2368" style="position:absolute;left:32956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k28QA&#10;AADdAAAADwAAAGRycy9kb3ducmV2LnhtbERPy2rCQBTdC/2H4Ra6M5NaTSXNKGIpuBClaRcubzO3&#10;eTRzJ2SmJv69sxBcHs47W4+mFWfqXW1ZwXMUgyAurK65VPD99TFdgnAeWWNrmRRcyMF69TDJMNV2&#10;4E86574UIYRdigoq77tUSldUZNBFtiMO3K/tDfoA+1LqHocQblo5i+NEGqw5NFTY0bai4i//Nwrm&#10;dGi29LM7zZL8OHSLTWP3+l2pp8dx8wbC0+jv4pt7pxW8vCZhf3g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IpNvEAAAA3QAAAA8AAAAAAAAAAAAAAAAAmAIAAGRycy9k&#10;b3ducmV2LnhtbFBLBQYAAAAABAAEAPUAAACJAwAAAAA=&#10;" fillcolor="#df6926" stroked="f"/>
                      <v:oval id="Oval 3761" o:spid="_x0000_s2369" style="position:absolute;left:32958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BQMcA&#10;AADdAAAADwAAAGRycy9kb3ducmV2LnhtbESPT2vCQBTE70K/w/IK3nSj1lRSNyKWgoeiNPXg8Zl9&#10;zZ9m34bs1qTfvisIPQ4z8xtmvRlMI67Uucqygtk0AkGcW11xoeD0+TZZgXAeWWNjmRT8koNN+jBa&#10;Y6Jtzx90zXwhAoRdggpK79tESpeXZNBNbUscvC/bGfRBdoXUHfYBbho5j6JYGqw4LJTY0q6k/Dv7&#10;MQqe6FDv6LI/z+Ps2LfLbW3f9atS48dh+wLC0+D/w/f2XitYPMcz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EAUDHAAAA3QAAAA8AAAAAAAAAAAAAAAAAmAIAAGRy&#10;cy9kb3ducmV2LnhtbFBLBQYAAAAABAAEAPUAAACMAwAAAAA=&#10;" fillcolor="#df6926" stroked="f"/>
                      <v:oval id="Oval 3762" o:spid="_x0000_s2370" style="position:absolute;left:32959;top:2495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fN8cA&#10;AADdAAAADwAAAGRycy9kb3ducmV2LnhtbESPQWvCQBSE70L/w/IK3sym0aYldRVRBA9SadpDj6/Z&#10;1ySafRuyq4n/3i0UPA4z8w0zXw6mERfqXG1ZwVMUgyAurK65VPD1uZ28gnAeWWNjmRRcycFy8TCa&#10;Y6Ztzx90yX0pAoRdhgoq79tMSldUZNBFtiUO3q/tDPogu1LqDvsAN41M4jiVBmsOCxW2tK6oOOVn&#10;o2BG78c1/ey+kzQ/9O3z6mj3eqPU+HFYvYHwNPh7+L+90wqmL2kCf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WnzfHAAAA3QAAAA8AAAAAAAAAAAAAAAAAmAIAAGRy&#10;cy9kb3ducmV2LnhtbFBLBQYAAAAABAAEAPUAAACMAwAAAAA=&#10;" fillcolor="#df6926" stroked="f"/>
                      <v:oval id="Oval 3763" o:spid="_x0000_s2371" style="position:absolute;left:32961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6rMcA&#10;AADdAAAADwAAAGRycy9kb3ducmV2LnhtbESPT2vCQBTE74LfYXlCb7pR21iiGxFLwYNUGnvo8TX7&#10;zB+zb0N2a9Jv7xYKPQ4z8xtmsx1MI27UucqygvksAkGcW11xoeDj/Dp9BuE8ssbGMin4IQfbdDza&#10;YKJtz+90y3whAoRdggpK79tESpeXZNDNbEscvIvtDPogu0LqDvsAN41cRFEsDVYcFkpsaV9Sfs2+&#10;jYJHeqv39HX4XMTZqW+fdrU96helHibDbg3C0+D/w3/tg1awXMVL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aOqzHAAAA3QAAAA8AAAAAAAAAAAAAAAAAmAIAAGRy&#10;cy9kb3ducmV2LnhtbFBLBQYAAAAABAAEAPUAAACMAwAAAAA=&#10;" fillcolor="#df6926" stroked="f"/>
                      <v:oval id="Oval 3764" o:spid="_x0000_s2372" style="position:absolute;left:32963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i2McA&#10;AADdAAAADwAAAGRycy9kb3ducmV2LnhtbESPT2vCQBTE74LfYXlCb7rR2liiGxGL4KFUGnvo8TX7&#10;zB+zb0N2a+K37xYKPQ4z8xtmsx1MI27UucqygvksAkGcW11xoeDjfJg+g3AeWWNjmRTcycE2HY82&#10;mGjb8zvdMl+IAGGXoILS+zaR0uUlGXQz2xIH72I7gz7IrpC6wz7ATSMXURRLgxWHhRJb2peUX7Nv&#10;o2BJb/Wevo6fizg79e3Trrav+kWph8mwW4PwNPj/8F/7qBU8ruIl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zotjHAAAA3QAAAA8AAAAAAAAAAAAAAAAAmAIAAGRy&#10;cy9kb3ducmV2LnhtbFBLBQYAAAAABAAEAPUAAACMAwAAAAA=&#10;" fillcolor="#df6926" stroked="f"/>
                      <v:oval id="Oval 3765" o:spid="_x0000_s2373" style="position:absolute;left:32964;top:2495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8HQ8cA&#10;AADdAAAADwAAAGRycy9kb3ducmV2LnhtbESPT2vCQBTE70K/w/IKvemmWlNJ3YgoBQ9FaerB4zP7&#10;mj/Nvg3ZrUm/vSsIPQ4z8xtmuRpMIy7UucqygudJBII4t7riQsHx6328AOE8ssbGMin4Iwer9GG0&#10;xETbnj/pkvlCBAi7BBWU3reJlC4vyaCb2JY4eN+2M+iD7AqpO+wD3DRyGkWxNFhxWCixpU1J+U/2&#10;axS80L7e0Hl3msbZoW/n69p+6K1ST4/D+g2Ep8H/h+/tnVYwe43n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/B0PHAAAA3QAAAA8AAAAAAAAAAAAAAAAAmAIAAGRy&#10;cy9kb3ducmV2LnhtbFBLBQYAAAAABAAEAPUAAACMAwAAAAA=&#10;" fillcolor="#df6926" stroked="f"/>
                      <v:oval id="Oval 3766" o:spid="_x0000_s2374" style="position:absolute;left:32966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2ZNMYA&#10;AADdAAAADwAAAGRycy9kb3ducmV2LnhtbESPT2vCQBTE70K/w/IK3nRT/0RJXUUsggdpMXrw+Jp9&#10;TWKzb0N2NfHbuwWhx2FmfsMsVp2pxI0aV1pW8DaMQBBnVpecKzgdt4M5COeRNVaWScGdHKyWL70F&#10;Jtq2fKBb6nMRIOwSVFB4XydSuqwgg25oa+Lg/djGoA+yyaVusA1wU8lRFMXSYMlhocCaNgVlv+nV&#10;KJjQ52VD37vzKE6/2nq6vti9/lCq/9qt30F46vx/+NneaQXjWRzD3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2ZNMYAAADdAAAADwAAAAAAAAAAAAAAAACYAgAAZHJz&#10;L2Rvd25yZXYueG1sUEsFBgAAAAAEAAQA9QAAAIsDAAAAAA==&#10;" fillcolor="#df6926" stroked="f"/>
                      <v:oval id="Oval 3767" o:spid="_x0000_s2375" style="position:absolute;left:32968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xYscA&#10;AADdAAAADwAAAGRycy9kb3ducmV2LnhtbESPT2sCMRTE70K/Q3iF3jTb1j91NYqIongo1BbE22Pz&#10;3F3dvCxJ1PXbG0HocZiZ3zDjaWMqcSHnS8sK3jsJCOLM6pJzBX+/y/YXCB+QNVaWScGNPEwnL60x&#10;ptpe+Ycu25CLCGGfooIihDqV0mcFGfQdWxNH72CdwRCly6V2eI1wU8mPJOlLgyXHhQJrmheUnbZn&#10;o8AteqsgT8tF9/h93A3tZq/3uqfU22szG4EI1IT/8LO91go+B/0BPN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8sWLHAAAA3QAAAA8AAAAAAAAAAAAAAAAAmAIAAGRy&#10;cy9kb3ducmV2LnhtbFBLBQYAAAAABAAEAPUAAACMAwAAAAA=&#10;" fillcolor="black" stroked="f"/>
                      <v:oval id="Oval 3768" o:spid="_x0000_s2376" style="position:absolute;left:32970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lEMMA&#10;AADdAAAADwAAAGRycy9kb3ducmV2LnhtbERPy2oCMRTdC/5DuII7zWjrazSKFKXFRcEHiLvL5Doz&#10;OrkZkqjTv28WhS4P571YNaYST3K+tKxg0E9AEGdWl5wrOB23vSkIH5A1VpZJwQ95WC3brQWm2r54&#10;T89DyEUMYZ+igiKEOpXSZwUZ9H1bE0fuap3BEKHLpXb4iuGmksMkGUuDJceGAmv6KCi7Hx5GgduM&#10;PoO8bzfvt+/beWZ3F33RI6W6nWY9BxGoCf/iP/eXVvA2Gce58U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MlEMMAAADdAAAADwAAAAAAAAAAAAAAAACYAgAAZHJzL2Rv&#10;d25yZXYueG1sUEsFBgAAAAAEAAQA9QAAAIgDAAAAAA==&#10;" fillcolor="black" stroked="f"/>
                      <v:oval id="Oval 3769" o:spid="_x0000_s2377" style="position:absolute;left:32972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Ai8YA&#10;AADdAAAADwAAAGRycy9kb3ducmV2LnhtbESPT2sCMRTE7wW/Q3iCt5r1b+vWKCKK4kGoLRRvj83r&#10;7urmZUmirt++KQgeh5n5DTOdN6YSV3K+tKyg101AEGdWl5wr+P5av76D8AFZY2WZFNzJw3zWepli&#10;qu2NP+l6CLmIEPYpKihCqFMpfVaQQd+1NXH0fq0zGKJ0udQObxFuKtlPkrE0WHJcKLCmZUHZ+XAx&#10;CtxqtAnyvF4NT/vTz8TujvqoR0p12s3iA0SgJjzDj/ZWKxi8jSf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+Ai8YAAADdAAAADwAAAAAAAAAAAAAAAACYAgAAZHJz&#10;L2Rvd25yZXYueG1sUEsFBgAAAAAEAAQA9QAAAIsDAAAAAA==&#10;" fillcolor="black" stroked="f"/>
                      <v:oval id="Oval 3770" o:spid="_x0000_s2378" style="position:absolute;left:32973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/y8QA&#10;AADdAAAADwAAAGRycy9kb3ducmV2LnhtbERPy4rCMBTdC/MP4Q7MTtN5aJ1qFBHFwYXgAwZ3l+ba&#10;VpubkmS0/v1kIbg8nPd42ppaXMn5yrKC914Cgji3uuJCwWG/7A5B+ICssbZMCu7kYTp56Ywx0/bG&#10;W7ruQiFiCPsMFZQhNJmUPi/JoO/ZhjhyJ+sMhghdIbXDWww3tfxIkoE0WHFsKLGheUn5ZfdnFLhF&#10;fxXkZbn4Om/Ov992fdRH3Vfq7bWdjUAEasNT/HD/aAWfaRr3xzfxCc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Mv8vEAAAA3QAAAA8AAAAAAAAAAAAAAAAAmAIAAGRycy9k&#10;b3ducmV2LnhtbFBLBQYAAAAABAAEAPUAAACJAwAAAAA=&#10;" fillcolor="black" stroked="f"/>
                      <v:oval id="Oval 3771" o:spid="_x0000_s2379" style="position:absolute;left:32975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aUMgA&#10;AADdAAAADwAAAGRycy9kb3ducmV2LnhtbESPT2vCQBTE74V+h+UVequbVK02ZpUiisVDwT9QvD2y&#10;zySafRt2txq/vVso9DjMzG+YfNaZRlzI+dqygrSXgCAurK65VLDfLV/GIHxA1thYJgU38jCbPj7k&#10;mGl75Q1dtqEUEcI+QwVVCG0mpS8qMuh7tiWO3tE6gyFKV0rt8BrhppGvSfImDdYcFypsaV5Rcd7+&#10;GAVuMVwFeV4uBqev0/e7XR/0QQ+Ven7qPiYgAnXhP/zX/tQK+qNRCr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QBpQyAAAAN0AAAAPAAAAAAAAAAAAAAAAAJgCAABk&#10;cnMvZG93bnJldi54bWxQSwUGAAAAAAQABAD1AAAAjQMAAAAA&#10;" fillcolor="black" stroked="f"/>
                      <v:oval id="Oval 3772" o:spid="_x0000_s2380" style="position:absolute;left:32977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EJ8cA&#10;AADdAAAADwAAAGRycy9kb3ducmV2LnhtbESPQWvCQBSE74L/YXmCN91oa62pq0hJaPFQqC2It0f2&#10;NYlm34bdVdN/3y0IHoeZ+YZZrjvTiAs5X1tWMBknIIgLq2suFXx/5aNnED4ga2wsk4Jf8rBe9XtL&#10;TLW98idddqEUEcI+RQVVCG0qpS8qMujHtiWO3o91BkOUrpTa4TXCTSOnSfIkDdYcFyps6bWi4rQ7&#10;GwUum70Fecqzx+PHcb+w24M+6JlSw0G3eQERqAv38K39rhU8zOdT+H8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hCfHAAAA3QAAAA8AAAAAAAAAAAAAAAAAmAIAAGRy&#10;cy9kb3ducmV2LnhtbFBLBQYAAAAABAAEAPUAAACMAwAAAAA=&#10;" fillcolor="black" stroked="f"/>
                      <v:oval id="Oval 3773" o:spid="_x0000_s2381" style="position:absolute;left:32978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hvMcA&#10;AADdAAAADwAAAGRycy9kb3ducmV2LnhtbESPQWvCQBSE70L/w/IKvemmVWuNrlJKgsVDobYg3h7Z&#10;ZxLNvg27W43/3i0IHoeZ+YaZLzvTiBM5X1tW8DxIQBAXVtdcKvj9yftvIHxA1thYJgUX8rBcPPTm&#10;mGp75m86bUIpIoR9igqqENpUSl9UZNAPbEscvb11BkOUrpTa4TnCTSNfkuRVGqw5LlTY0kdFxXHz&#10;ZxS4bLwK8phno8PXYTu1653e6bFST4/d+wxEoC7cw7f2p1YwnEyG8P8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eIbzHAAAA3QAAAA8AAAAAAAAAAAAAAAAAmAIAAGRy&#10;cy9kb3ducmV2LnhtbFBLBQYAAAAABAAEAPUAAACMAwAAAAA=&#10;" fillcolor="black" stroked="f"/>
                      <v:oval id="Oval 3774" o:spid="_x0000_s2382" style="position:absolute;left:32957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5yMcA&#10;AADdAAAADwAAAGRycy9kb3ducmV2LnhtbESPW2sCMRSE34X+h3AE32rWeu3WKKUoFh8EL1B8O2xO&#10;d1c3J0sSdf33plDwcZiZb5jpvDGVuJLzpWUFvW4CgjizuuRcwWG/fJ2A8AFZY2WZFNzJw3z20ppi&#10;qu2Nt3TdhVxECPsUFRQh1KmUPivIoO/amjh6v9YZDFG6XGqHtwg3lXxLkpE0WHJcKLCmr4Ky8+5i&#10;FLjFcBXkebkYnDann3e7PuqjHirVaTefHyACNeEZ/m9/awX98XgAf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3ucjHAAAA3QAAAA8AAAAAAAAAAAAAAAAAmAIAAGRy&#10;cy9kb3ducmV2LnhtbFBLBQYAAAAABAAEAPUAAACMAwAAAAA=&#10;" fillcolor="black" stroked="f"/>
                      <v:oval id="Oval 3775" o:spid="_x0000_s2383" style="position:absolute;left:32958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cU8cA&#10;AADdAAAADwAAAGRycy9kb3ducmV2LnhtbESPT2vCQBTE70K/w/IK3nTTP2ls6iqlKBUPQlUQb4/s&#10;axLNvg27q6bfvisIHoeZ+Q0znnamEWdyvras4GmYgCAurK65VLDdzAcjED4ga2wsk4I/8jCdPPTG&#10;mGt74R86r0MpIoR9jgqqENpcSl9UZNAPbUscvV/rDIYoXSm1w0uEm0Y+J8mbNFhzXKiwpa+KiuP6&#10;ZBS4Wfod5HE+ez2sDrt3u9zrvU6V6j92nx8gAnXhHr61F1rBS5alcH0Tn4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7HFPHAAAA3QAAAA8AAAAAAAAAAAAAAAAAmAIAAGRy&#10;cy9kb3ducmV2LnhtbFBLBQYAAAAABAAEAPUAAACMAwAAAAA=&#10;" fillcolor="black" stroked="f"/>
                      <v:oval id="Oval 3776" o:spid="_x0000_s2384" style="position:absolute;left:32960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CJMcA&#10;AADdAAAADwAAAGRycy9kb3ducmV2LnhtbESPT2sCMRTE70K/Q3iF3jTb1j91NYqIongo1BbE22Pz&#10;3F3dvCxJ1PXbG0HocZiZ3zDjaWMqcSHnS8sK3jsJCOLM6pJzBX+/y/YXCB+QNVaWScGNPEwnL60x&#10;ptpe+Ycu25CLCGGfooIihDqV0mcFGfQdWxNH72CdwRCly6V2eI1wU8mPJOlLgyXHhQJrmheUnbZn&#10;o8AteqsgT8tF9/h93A3tZq/3uqfU22szG4EI1IT/8LO91go+B4M+PN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pgiTHAAAA3QAAAA8AAAAAAAAAAAAAAAAAmAIAAGRy&#10;cy9kb3ducmV2LnhtbFBLBQYAAAAABAAEAPUAAACMAwAAAAA=&#10;" fillcolor="black" stroked="f"/>
                      <v:oval id="Oval 3777" o:spid="_x0000_s2385" style="position:absolute;left:32962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nv8cA&#10;AADdAAAADwAAAGRycy9kb3ducmV2LnhtbESPQWvCQBSE74X+h+UVetONVRuNrlJEsfRQaBTE2yP7&#10;TKLZt2F3q+m/7xaEHoeZ+YaZLzvTiCs5X1tWMOgnIIgLq2suFex3m94EhA/IGhvLpOCHPCwXjw9z&#10;zLS98Rdd81CKCGGfoYIqhDaT0hcVGfR92xJH72SdwRClK6V2eItw08iXJHmVBmuOCxW2tKqouOTf&#10;RoFbj7dBXjbr0fnzfJjaj6M+6rFSz0/d2wxEoC78h+/td61gmKYp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lJ7/HAAAA3QAAAA8AAAAAAAAAAAAAAAAAmAIAAGRy&#10;cy9kb3ducmV2LnhtbFBLBQYAAAAABAAEAPUAAACMAwAAAAA=&#10;" fillcolor="black" stroked="f"/>
                      <v:oval id="Oval 3778" o:spid="_x0000_s2386" style="position:absolute;left:32963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zzcQA&#10;AADdAAAADwAAAGRycy9kb3ducmV2LnhtbERPy4rCMBTdC/MP4Q7MTtN5aJ1qFBHFwYXgAwZ3l+ba&#10;VpubkmS0/v1kIbg8nPd42ppaXMn5yrKC914Cgji3uuJCwWG/7A5B+ICssbZMCu7kYTp56Ywx0/bG&#10;W7ruQiFiCPsMFZQhNJmUPi/JoO/ZhjhyJ+sMhghdIbXDWww3tfxIkoE0WHFsKLGheUn5ZfdnFLhF&#10;fxXkZbn4Om/Ov992fdRH3Vfq7bWdjUAEasNT/HD/aAWfaRrnxjfxCc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6s83EAAAA3QAAAA8AAAAAAAAAAAAAAAAAmAIAAGRycy9k&#10;b3ducmV2LnhtbFBLBQYAAAAABAAEAPUAAACJAwAAAAA=&#10;" fillcolor="black" stroked="f"/>
                      <v:oval id="Oval 3779" o:spid="_x0000_s2387" style="position:absolute;left:32965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WVsYA&#10;AADdAAAADwAAAGRycy9kb3ducmV2LnhtbESPT2sCMRTE74LfITzBW83Wv3VrFBHF4kGoLRRvj83r&#10;7urmZUmirt/eFAoeh5n5DTNbNKYSV3K+tKzgtZeAIM6sLjlX8P21eXkD4QOyxsoyKbiTh8W83Zph&#10;qu2NP+l6CLmIEPYpKihCqFMpfVaQQd+zNXH0fq0zGKJ0udQObxFuKtlPkrE0WHJcKLCmVUHZ+XAx&#10;Ctx6tA3yvFkPT/vTz9TujvqoR0p1O83yHUSgJjzD/+0PrWAwmUzh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YWVsYAAADdAAAADwAAAAAAAAAAAAAAAACYAgAAZHJz&#10;L2Rvd25yZXYueG1sUEsFBgAAAAAEAAQA9QAAAIsDAAAAAA==&#10;" fillcolor="black" stroked="f"/>
                      <v:oval id="Oval 3780" o:spid="_x0000_s2388" style="position:absolute;left:32967;top:2495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P7MQA&#10;AADdAAAADwAAAGRycy9kb3ducmV2LnhtbERPy2rCQBTdC/7DcIXu6kRbq6YZpRTF4qLgAyS7S+Y2&#10;iWbuhJmpxr/vLAouD+edLTvTiCs5X1tWMBomIIgLq2suFRwP6+cZCB+QNTaWScGdPCwX/V6GqbY3&#10;3tF1H0oRQ9inqKAKoU2l9EVFBv3QtsSR+7HOYIjQlVI7vMVw08hxkrxJgzXHhgpb+qyouOx/jQK3&#10;mmyCvKxXr+fv82lut7nO9USpp0H38Q4iUBce4n/3l1bwMp3F/fF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z+zEAAAA3QAAAA8AAAAAAAAAAAAAAAAAmAIAAGRycy9k&#10;b3ducmV2LnhtbFBLBQYAAAAABAAEAPUAAACJAwAAAAA=&#10;" fillcolor="black" stroked="f"/>
                      <v:oval id="Oval 3781" o:spid="_x0000_s2389" style="position:absolute;left:32963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nusYA&#10;AADdAAAADwAAAGRycy9kb3ducmV2LnhtbESPQWvCQBSE7wX/w/KE3pqNVq2kriKK4KFYjD14fGZf&#10;k2j2bciuJv77riD0OMzMN8xs0ZlK3KhxpWUFgygGQZxZXXKu4OeweZuCcB5ZY2WZFNzJwWLee5lh&#10;om3Le7qlPhcBwi5BBYX3dSKlywoy6CJbEwfv1zYGfZBNLnWDbYCbSg7jeCINlhwWCqxpVVB2Sa9G&#10;wYh25xWdtsfhJP1u6/HybL/0WqnXfrf8BOGp8//hZ3urFbx/TAf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jnusYAAADdAAAADwAAAAAAAAAAAAAAAACYAgAAZHJz&#10;L2Rvd25yZXYueG1sUEsFBgAAAAAEAAQA9QAAAIsDAAAAAA==&#10;" fillcolor="#df6926" stroked="f"/>
                      <v:oval id="Oval 3782" o:spid="_x0000_s2390" style="position:absolute;left:32963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5zcYA&#10;AADdAAAADwAAAGRycy9kb3ducmV2LnhtbESPQWvCQBSE7wX/w/KE3urGtFWJriKK4KFUjB48PrPP&#10;JJp9G7KrSf99t1DwOMzMN8xs0ZlKPKhxpWUFw0EEgjizuuRcwfGweZuAcB5ZY2WZFPyQg8W89zLD&#10;RNuW9/RIfS4ChF2CCgrv60RKlxVk0A1sTRy8i20M+iCbXOoG2wA3lYyjaCQNlhwWCqxpVVB2S+9G&#10;wQd9X1d03p7iUbpr68/l1X7ptVKv/W45BeGp88/wf3urFbyPJz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p5zcYAAADdAAAADwAAAAAAAAAAAAAAAACYAgAAZHJz&#10;L2Rvd25yZXYueG1sUEsFBgAAAAAEAAQA9QAAAIsDAAAAAA==&#10;" fillcolor="#df6926" stroked="f"/>
                      <v:oval id="Oval 3783" o:spid="_x0000_s2391" style="position:absolute;left:32964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cVsYA&#10;AADdAAAADwAAAGRycy9kb3ducmV2LnhtbESPT2vCQBTE70K/w/IK3nRTrX+IriJKwYMoTT14fGaf&#10;SWz2bchuTfrtXUHwOMzMb5j5sjWluFHtCssKPvoRCOLU6oIzBcefr94UhPPIGkvLpOCfHCwXb505&#10;xto2/E23xGciQNjFqCD3voqldGlOBl3fVsTBu9jaoA+yzqSusQlwU8pBFI2lwYLDQo4VrXNKf5M/&#10;o+CT9tc1nbenwTg5NNVodbU7vVGq+96uZiA8tf4Vfra3WsFwMh3C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bcVsYAAADdAAAADwAAAAAAAAAAAAAAAACYAgAAZHJz&#10;L2Rvd25yZXYueG1sUEsFBgAAAAAEAAQA9QAAAIsDAAAAAA==&#10;" fillcolor="#df6926" stroked="f"/>
                      <v:oval id="Oval 3784" o:spid="_x0000_s2392" style="position:absolute;left:32965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EIsYA&#10;AADdAAAADwAAAGRycy9kb3ducmV2LnhtbESPT2vCQBTE7wW/w/KE3urGv5XUVUQRPEjF2IPHZ/Y1&#10;iWbfhuzWxG/vFgSPw8z8hpktWlOKG9WusKyg34tAEKdWF5wp+DluPqYgnEfWWFomBXdysJh33mYY&#10;a9vwgW6Jz0SAsItRQe59FUvp0pwMup6tiIP3a2uDPsg6k7rGJsBNKQdRNJEGCw4LOVa0yim9Jn9G&#10;wYi+Lys6b0+DSbJvqvHyYnd6rdR7t11+gfDU+lf42d5qBcPP6Qj+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9EIsYAAADdAAAADwAAAAAAAAAAAAAAAACYAgAAZHJz&#10;L2Rvd25yZXYueG1sUEsFBgAAAAAEAAQA9QAAAIsDAAAAAA==&#10;" fillcolor="#df6926" stroked="f"/>
                      <v:oval id="Oval 3785" o:spid="_x0000_s2393" style="position:absolute;left:32966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hucYA&#10;AADdAAAADwAAAGRycy9kb3ducmV2LnhtbESPQWvCQBSE7wX/w/KE3pqNWq2kriJKwYNUjD14fGZf&#10;k2j2bchuTfz3rlDwOMzMN8xs0ZlKXKlxpWUFgygGQZxZXXKu4Ofw9TYF4TyyxsoyKbiRg8W89zLD&#10;RNuW93RNfS4ChF2CCgrv60RKlxVk0EW2Jg7er20M+iCbXOoG2wA3lRzG8UQaLDksFFjTqqDskv4Z&#10;Be/0fV7RaXMcTtJdW4+XZ7vVa6Ve+93yE4Snzj/D/+2NVjD6mI7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PhucYAAADdAAAADwAAAAAAAAAAAAAAAACYAgAAZHJz&#10;L2Rvd25yZXYueG1sUEsFBgAAAAAEAAQA9QAAAIsDAAAAAA==&#10;" fillcolor="#df6926" stroked="f"/>
                      <v:oval id="Oval 3786" o:spid="_x0000_s2394" style="position:absolute;left:32967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/zscA&#10;AADdAAAADwAAAGRycy9kb3ducmV2LnhtbESPT2vCQBTE70K/w/IK3nRTranErCKWgoeiNPXg8Zl9&#10;zZ9m34bs1qTfvisIPQ4z8xsm3QymEVfqXGVZwdM0AkGcW11xoeD0+TZZgnAeWWNjmRT8koPN+mGU&#10;YqJtzx90zXwhAoRdggpK79tESpeXZNBNbUscvC/bGfRBdoXUHfYBbho5i6JYGqw4LJTY0q6k/Dv7&#10;MQqe6VDv6LI/z+Ls2LeLbW3f9atS48dhuwLhafD/4Xt7rxXMX5Yx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hf87HAAAA3QAAAA8AAAAAAAAAAAAAAAAAmAIAAGRy&#10;cy9kb3ducmV2LnhtbFBLBQYAAAAABAAEAPUAAACMAwAAAAA=&#10;" fillcolor="#df6926" stroked="f"/>
                      <v:oval id="Oval 3787" o:spid="_x0000_s2395" style="position:absolute;left:32967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3aVccA&#10;AADdAAAADwAAAGRycy9kb3ducmV2LnhtbESPS2vDMBCE74H+B7GF3BK5eTk4VkJIKeRQUur20OPG&#10;2vpRa2UsNXb+fRUI9DjMzDdMuhtMIy7UucqygqdpBII4t7riQsHnx8tkDcJ5ZI2NZVJwJQe77cMo&#10;xUTbnt/pkvlCBAi7BBWU3reJlC4vyaCb2pY4eN+2M+iD7AqpO+wD3DRyFkUrabDisFBiS4eS8p/s&#10;1yhY0Kk+0Pn4NVtlb3273Nf2VT8rNX4c9hsQngb/H763j1rBPF7HcHsTn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t2lXHAAAA3QAAAA8AAAAAAAAAAAAAAAAAmAIAAGRy&#10;cy9kb3ducmV2LnhtbFBLBQYAAAAABAAEAPUAAACMAwAAAAA=&#10;" fillcolor="#df6926" stroked="f"/>
                      <v:oval id="Oval 3788" o:spid="_x0000_s2396" style="position:absolute;left:32957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OJ8MA&#10;AADdAAAADwAAAGRycy9kb3ducmV2LnhtbERPy4rCMBTdD/gP4QruxtTHqFSjiCK4kBmmunB5ba5t&#10;tbkpTbT1781iYJaH816sWlOKJ9WusKxg0I9AEKdWF5wpOB13nzMQziNrLC2Tghc5WC07HwuMtW34&#10;l56Jz0QIYRejgtz7KpbSpTkZdH1bEQfuamuDPsA6k7rGJoSbUg6jaCINFhwacqxok1N6Tx5GwZi+&#10;bxu67M/DSfLTVF/rmz3orVK9brueg/DU+n/xn3uvFYymszA3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JOJ8MAAADdAAAADwAAAAAAAAAAAAAAAACYAgAAZHJzL2Rv&#10;d25yZXYueG1sUEsFBgAAAAAEAAQA9QAAAIgDAAAAAA==&#10;" fillcolor="#df6926" stroked="f"/>
                      <v:oval id="Oval 3789" o:spid="_x0000_s2397" style="position:absolute;left:32958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7rvMcA&#10;AADdAAAADwAAAGRycy9kb3ducmV2LnhtbESPT2vCQBTE70K/w/IK3nRTrX8aXUWUggdpafTg8TX7&#10;TGKzb0N2NfHbu4LQ4zAzv2Hmy9aU4kq1KywreOtHIIhTqwvOFBz2n70pCOeRNZaWScGNHCwXL505&#10;xto2/EPXxGciQNjFqCD3voqldGlOBl3fVsTBO9naoA+yzqSusQlwU8pBFI2lwYLDQo4VrXNK/5KL&#10;UfBOX+c1/W6Pg3Hy3VSj1dnu9Eap7mu7moHw1Pr/8LO91QqGk+kH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+67zHAAAA3QAAAA8AAAAAAAAAAAAAAAAAmAIAAGRy&#10;cy9kb3ducmV2LnhtbFBLBQYAAAAABAAEAPUAAACMAwAAAAA=&#10;" fillcolor="#df6926" stroked="f"/>
                      <v:oval id="Oval 3790" o:spid="_x0000_s2398" style="position:absolute;left:32959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3U/MQA&#10;AADdAAAADwAAAGRycy9kb3ducmV2LnhtbERPu27CMBTdK/EP1kViKw6U8kgxUQRCYqhaNTAw3saX&#10;JDS+jmJDwt/XQ6WOR+e9TnpTizu1rrKsYDKOQBDnVldcKDgd989LEM4ja6wtk4IHOUg2g6c1xtp2&#10;/EX3zBcihLCLUUHpfRNL6fKSDLqxbYgDd7GtQR9gW0jdYhfCTS2nUTSXBisODSU2tC0p/8luRsGM&#10;Pq5b+j6cp/Pss2te06t91zulRsM+fQPhqff/4j/3QSt4WazC/vA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1PzEAAAA3QAAAA8AAAAAAAAAAAAAAAAAmAIAAGRycy9k&#10;b3ducmV2LnhtbFBLBQYAAAAABAAEAPUAAACJAwAAAAA=&#10;" fillcolor="#df6926" stroked="f"/>
                      <v:oval id="Oval 3791" o:spid="_x0000_s2399" style="position:absolute;left:32959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xZ8cA&#10;AADdAAAADwAAAGRycy9kb3ducmV2LnhtbESPT2vCQBTE7wW/w/KE3uom1lqNriIWwUOxNPXg8Zl9&#10;5o/ZtyG7Nem37xYKHoeZ+Q2zXPemFjdqXWlZQTyKQBBnVpecKzh+7Z5mIJxH1lhbJgU/5GC9Gjws&#10;MdG240+6pT4XAcIuQQWF900ipcsKMuhGtiEO3sW2Bn2QbS51i12Am1qOo2gqDZYcFgpsaFtQdk2/&#10;jYIJHaotnfen8TT96JqXTWXf9ZtSj8N+swDhqff38H97rxU8v85j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RcWfHAAAA3QAAAA8AAAAAAAAAAAAAAAAAmAIAAGRy&#10;cy9kb3ducmV2LnhtbFBLBQYAAAAABAAEAPUAAACMAwAAAAA=&#10;" fillcolor="#df6926" stroked="f"/>
                      <v:oval id="Oval 3792" o:spid="_x0000_s2400" style="position:absolute;left:32960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vEMcA&#10;AADdAAAADwAAAGRycy9kb3ducmV2LnhtbESPT2vCQBTE74V+h+UJ3pqN8V+NriIWwUOxmPbQ4zP7&#10;TGKzb0N2a9Jv3y0IPQ4z8xtmtelNLW7UusqyglEUgyDOra64UPDxvn96BuE8ssbaMin4IQeb9ePD&#10;ClNtOz7RLfOFCBB2KSoovW9SKV1ekkEX2YY4eBfbGvRBtoXULXYBbmqZxPFMGqw4LJTY0K6k/Cv7&#10;NgomdLzu6Hz4TGbZW9dMt1f7ql+UGg767RKEp97/h+/tg1Ywni8S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D7xDHAAAA3QAAAA8AAAAAAAAAAAAAAAAAmAIAAGRy&#10;cy9kb3ducmV2LnhtbFBLBQYAAAAABAAEAPUAAACMAwAAAAA=&#10;" fillcolor="#df6926" stroked="f"/>
                      <v:oval id="Oval 3793" o:spid="_x0000_s2401" style="position:absolute;left:32961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Ki8cA&#10;AADdAAAADwAAAGRycy9kb3ducmV2LnhtbESPT2vCQBTE70K/w/IKvelGbdWmbkSUgodSMXro8TX7&#10;zJ9m34bsauK3dwuFHoeZ+Q2zXPWmFldqXWlZwXgUgSDOrC45V3A6vg8XIJxH1lhbJgU3crBKHgZL&#10;jLXt+EDX1OciQNjFqKDwvomldFlBBt3INsTBO9vWoA+yzaVusQtwU8tJFM2kwZLDQoENbQrKftKL&#10;UfBMn9WGvndfk1m675qXdWU/9Fapp8d+/QbCU+//w3/tnVYwnb9O4fdNeAIy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PSovHAAAA3QAAAA8AAAAAAAAAAAAAAAAAmAIAAGRy&#10;cy9kb3ducmV2LnhtbFBLBQYAAAAABAAEAPUAAACMAwAAAAA=&#10;" fillcolor="#df6926" stroked="f"/>
                      <v:oval id="Oval 3794" o:spid="_x0000_s2402" style="position:absolute;left:32962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S/8cA&#10;AADdAAAADwAAAGRycy9kb3ducmV2LnhtbESPT2vCQBTE7wW/w/IEb3VTa61GNyKK4KG0NPXg8Zl9&#10;zZ9m34bsauK3dwuFHoeZ+Q2zWvemFldqXWlZwdM4AkGcWV1yruD4tX+cg3AeWWNtmRTcyME6GTys&#10;MNa240+6pj4XAcIuRgWF900spcsKMujGtiEO3rdtDfog21zqFrsAN7WcRNFMGiw5LBTY0Lag7Ce9&#10;GAVTeq+2dD6cJrP0o2teNpV90zulRsN+swThqff/4b/2QSt4fl1M4fdNeAIy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m0v/HAAAA3QAAAA8AAAAAAAAAAAAAAAAAmAIAAGRy&#10;cy9kb3ducmV2LnhtbFBLBQYAAAAABAAEAPUAAACMAwAAAAA=&#10;" fillcolor="#df6926" stroked="f"/>
                      <v:oval id="Oval 3795" o:spid="_x0000_s2403" style="position:absolute;left:32973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3ZMYA&#10;AADdAAAADwAAAGRycy9kb3ducmV2LnhtbESPQWvCQBSE7wX/w/IEb3WjVqvRVUQpeJCWph48PrPP&#10;JJp9G7Jbk/57VxB6HGbmG2axak0pblS7wrKCQT8CQZxaXXCm4PDz8ToF4TyyxtIyKfgjB6tl52WB&#10;sbYNf9Mt8ZkIEHYxKsi9r2IpXZqTQde3FXHwzrY26IOsM6lrbALclHIYRRNpsOCwkGNFm5zSa/Jr&#10;FLzR52VDp91xOEm+mmq8vti93irV67brOQhPrf8PP9s7rWD0PhvD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p3ZMYAAADdAAAADwAAAAAAAAAAAAAAAACYAgAAZHJz&#10;L2Rvd25yZXYueG1sUEsFBgAAAAAEAAQA9QAAAIsDAAAAAA==&#10;" fillcolor="#df6926" stroked="f"/>
                      <v:oval id="Oval 3796" o:spid="_x0000_s2404" style="position:absolute;left:32974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pE8cA&#10;AADdAAAADwAAAGRycy9kb3ducmV2LnhtbESPQWvCQBSE70L/w/KE3sxGq7FGVxGL4KFYTHvo8Zl9&#10;JrHZtyG7Nem/7xaEHoeZ+YZZbXpTixu1rrKsYBzFIIhzqysuFHy870fPIJxH1lhbJgU/5GCzfhis&#10;MNW24xPdMl+IAGGXooLS+yaV0uUlGXSRbYiDd7GtQR9kW0jdYhfgppaTOE6kwYrDQokN7UrKv7Jv&#10;o2BKx+uOzofPSZK9dc1se7Wv+kWpx2G/XYLw1Pv/8L190Aqe5osE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46RPHAAAA3QAAAA8AAAAAAAAAAAAAAAAAmAIAAGRy&#10;cy9kb3ducmV2LnhtbFBLBQYAAAAABAAEAPUAAACMAwAAAAA=&#10;" fillcolor="#df6926" stroked="f"/>
                      <v:oval id="Oval 3797" o:spid="_x0000_s2405" style="position:absolute;left:32975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MiMcA&#10;AADdAAAADwAAAGRycy9kb3ducmV2LnhtbESPT2vCQBTE70K/w/IK3nRTrX+auoooBQ9SMXrw+Jp9&#10;TWKzb0N2NfHbu4LQ4zAzv2Fmi9aU4kq1KywreOtHIIhTqwvOFBwPX70pCOeRNZaWScGNHCzmL50Z&#10;xto2vKdr4jMRIOxiVJB7X8VSujQng65vK+Lg/draoA+yzqSusQlwU8pBFI2lwYLDQo4VrXJK/5KL&#10;UfBO3+cV/WxOg3Gya6rR8my3eq1U97VdfoLw1Pr/8LO90QqGk48J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0TIjHAAAA3QAAAA8AAAAAAAAAAAAAAAAAmAIAAGRy&#10;cy9kb3ducmV2LnhtbFBLBQYAAAAABAAEAPUAAACMAwAAAAA=&#10;" fillcolor="#df6926" stroked="f"/>
                      <v:oval id="Oval 3798" o:spid="_x0000_s2406" style="position:absolute;left:32975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Y+sQA&#10;AADdAAAADwAAAGRycy9kb3ducmV2LnhtbERPu27CMBTdK/EP1kViKw6U8kgxUQRCYqhaNTAw3saX&#10;JDS+jmJDwt/XQ6WOR+e9TnpTizu1rrKsYDKOQBDnVldcKDgd989LEM4ja6wtk4IHOUg2g6c1xtp2&#10;/EX3zBcihLCLUUHpfRNL6fKSDLqxbYgDd7GtQR9gW0jdYhfCTS2nUTSXBisODSU2tC0p/8luRsGM&#10;Pq5b+j6cp/Pss2te06t91zulRsM+fQPhqff/4j/3QSt4WazC3PA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2PrEAAAA3QAAAA8AAAAAAAAAAAAAAAAAmAIAAGRycy9k&#10;b3ducmV2LnhtbFBLBQYAAAAABAAEAPUAAACJAwAAAAA=&#10;" fillcolor="#df6926" stroked="f"/>
                      <v:oval id="Oval 3799" o:spid="_x0000_s2407" style="position:absolute;left:32976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9YccA&#10;AADdAAAADwAAAGRycy9kb3ducmV2LnhtbESPQWvCQBSE7wX/w/KE3upGa62mriIpgoeimHrw+My+&#10;JtHs25DdJum/7xYKHoeZ+YZZrntTiZYaV1pWMB5FIIgzq0vOFZw+t09zEM4ja6wsk4IfcrBeDR6W&#10;GGvb8ZHa1OciQNjFqKDwvo6ldFlBBt3I1sTB+7KNQR9kk0vdYBfgppKTKJpJgyWHhQJrSgrKbum3&#10;UTCl/TWhy+48maWHrn7ZXO2Hflfqcdhv3kB46v09/N/eaQXPr4sF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nfWHHAAAA3QAAAA8AAAAAAAAAAAAAAAAAmAIAAGRy&#10;cy9kb3ducmV2LnhtbFBLBQYAAAAABAAEAPUAAACMAwAAAAA=&#10;" fillcolor="#df6926" stroked="f"/>
                      <v:oval id="Oval 3800" o:spid="_x0000_s2408" style="position:absolute;left:32977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VLcIA&#10;AADdAAAADwAAAGRycy9kb3ducmV2LnhtbERPy4rCMBTdD/gP4Q64m6bjC6lGEUVwIYrVhctrc6et&#10;09yUJtrO308WgsvDec+XnanEkxpXWlbwHcUgiDOrS84VXM7brykI55E1VpZJwR85WC56H3NMtG35&#10;RM/U5yKEsEtQQeF9nUjpsoIMusjWxIH7sY1BH2CTS91gG8JNJQdxPJEGSw4NBda0Lij7TR9GwYgO&#10;9zXddtfBJD229Xh1t3u9Uar/2a1mIDx1/i1+uXdawXAah/3hTX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9UtwgAAAN0AAAAPAAAAAAAAAAAAAAAAAJgCAABkcnMvZG93&#10;bnJldi54bWxQSwUGAAAAAAQABAD1AAAAhwMAAAAA&#10;" fillcolor="#df6926" stroked="f"/>
                      <v:oval id="Oval 3801" o:spid="_x0000_s2409" style="position:absolute;left:32978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wtsUA&#10;AADdAAAADwAAAGRycy9kb3ducmV2LnhtbESPT4vCMBTE78J+h/AWvGnqX6QaRVwWPIhi3cMen83b&#10;tm7zUppo67c3guBxmJnfMItVa0pxo9oVlhUM+hEI4tTqgjMFP6fv3gyE88gaS8uk4E4OVsuPzgJj&#10;bRs+0i3xmQgQdjEqyL2vYildmpNB17cVcfD+bG3QB1lnUtfYBLgp5TCKptJgwWEhx4o2OaX/ydUo&#10;GNP+sqHz9nc4TQ5NNVlf7E5/KdX9bNdzEJ5a/w6/2lutYDSLBv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3C2xQAAAN0AAAAPAAAAAAAAAAAAAAAAAJgCAABkcnMv&#10;ZG93bnJldi54bWxQSwUGAAAAAAQABAD1AAAAigMAAAAA&#10;" fillcolor="#df6926" stroked="f"/>
                      <v:oval id="Oval 3802" o:spid="_x0000_s2410" style="position:absolute;left:32967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3uwccA&#10;AADdAAAADwAAAGRycy9kb3ducmV2LnhtbESPT2vCQBTE70K/w/IKvZlNUxVJ3YhYCh6k0rQHj8/s&#10;a/40+zZkVxO/fVcQehxm5jfMaj2aVlyod7VlBc9RDIK4sLrmUsH31/t0CcJ5ZI2tZVJwJQfr7GGy&#10;wlTbgT/pkvtSBAi7FBVU3neplK6oyKCLbEccvB/bG/RB9qXUPQ4BblqZxPFCGqw5LFTY0bai4jc/&#10;GwUz+mi2dNodk0V+GLr5prF7/abU0+O4eQXhafT/4Xt7pxW8LOME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97sHHAAAA3QAAAA8AAAAAAAAAAAAAAAAAmAIAAGRy&#10;cy9kb3ducmV2LnhtbFBLBQYAAAAABAAEAPUAAACMAwAAAAA=&#10;" fillcolor="#df6926" stroked="f"/>
                      <v:oval id="Oval 3803" o:spid="_x0000_s2411" style="position:absolute;left:32968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LWsUA&#10;AADdAAAADwAAAGRycy9kb3ducmV2LnhtbESPQYvCMBSE7wv+h/CEva2puopUo4iy4EFcrB48Pptn&#10;W21eShNt99+bBcHjMDPfMLNFa0rxoNoVlhX0exEI4tTqgjMFx8PP1wSE88gaS8uk4I8cLOadjxnG&#10;2ja8p0fiMxEg7GJUkHtfxVK6NCeDrmcr4uBdbG3QB1lnUtfYBLgp5SCKxtJgwWEhx4pWOaW35G4U&#10;fNPuuqLz5jQYJ79NNVpe7VavlfrstsspCE+tf4df7Y1WMJxEQ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UtaxQAAAN0AAAAPAAAAAAAAAAAAAAAAAJgCAABkcnMv&#10;ZG93bnJldi54bWxQSwUGAAAAAAQABAD1AAAAigMAAAAA&#10;" fillcolor="#df6926" stroked="f"/>
                      <v:oval id="Oval 3804" o:spid="_x0000_s2412" style="position:absolute;left:32969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TLscA&#10;AADdAAAADwAAAGRycy9kb3ducmV2LnhtbESPQWvCQBSE7wX/w/KE3urGNBWJriJKIYfSYuyhx2f2&#10;mUSzb0N2m6T/vlsoeBxm5htmvR1NI3rqXG1ZwXwWgSAurK65VPB5en1agnAeWWNjmRT8kIPtZvKw&#10;xlTbgY/U574UAcIuRQWV920qpSsqMuhmtiUO3sV2Bn2QXSl1h0OAm0bGUbSQBmsOCxW2tK+ouOXf&#10;RkFC79c9nbOveJF/DO3L7mrf9EGpx+m4W4HwNPp7+L+daQXPyyiB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Y0y7HAAAA3QAAAA8AAAAAAAAAAAAAAAAAmAIAAGRy&#10;cy9kb3ducmV2LnhtbFBLBQYAAAAABAAEAPUAAACMAwAAAAA=&#10;" fillcolor="#df6926" stroked="f"/>
                      <v:oval id="Oval 3805" o:spid="_x0000_s2413" style="position:absolute;left:32970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2tccA&#10;AADdAAAADwAAAGRycy9kb3ducmV2LnhtbESPQWvCQBSE7wX/w/KE3urGtAaJriJKIYfSYuyhx2f2&#10;mUSzb0N2m6T/vlsoeBxm5htmvR1NI3rqXG1ZwXwWgSAurK65VPB5en1agnAeWWNjmRT8kIPtZvKw&#10;xlTbgY/U574UAcIuRQWV920qpSsqMuhmtiUO3sV2Bn2QXSl1h0OAm0bGUZRIgzWHhQpb2ldU3PJv&#10;o+CF3q97OmdfcZJ/DO1id7Vv+qDU43TcrUB4Gv09/N/OtILnZbSA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UdrXHAAAA3QAAAA8AAAAAAAAAAAAAAAAAmAIAAGRy&#10;cy9kb3ducmV2LnhtbFBLBQYAAAAABAAEAPUAAACMAwAAAAA=&#10;" fillcolor="#df6926" stroked="f"/>
                      <v:oval id="Oval 3806" o:spid="_x0000_s2414" style="position:absolute;left:32971;top:24948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owsYA&#10;AADdAAAADwAAAGRycy9kb3ducmV2LnhtbESPT2vCQBTE7wW/w/IEb3XjnwaJriKK4KFYGj14fGaf&#10;STT7NmS3Jn57t1DocZiZ3zCLVWcq8aDGlZYVjIYRCOLM6pJzBafj7n0GwnlkjZVlUvAkB6tl722B&#10;ibYtf9Mj9bkIEHYJKii8rxMpXVaQQTe0NXHwrrYx6INscqkbbAPcVHIcRbE0WHJYKLCmTUHZPf0x&#10;CqZ0uG3osj+P4/SrrT/WN/upt0oN+t16DsJT5//Df+29VjCZRTH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bowsYAAADdAAAADwAAAAAAAAAAAAAAAACYAgAAZHJz&#10;L2Rvd25yZXYueG1sUEsFBgAAAAAEAAQA9QAAAIsDAAAAAA==&#10;" fillcolor="#df6926" stroked="f"/>
                      <v:oval id="Oval 3807" o:spid="_x0000_s2415" style="position:absolute;left:32971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NWccA&#10;AADdAAAADwAAAGRycy9kb3ducmV2LnhtbESPT2vCQBTE7wW/w/KE3pqNVq2kbkQsBQ9FaerB42v2&#10;mT/Nvg3ZrYnfvisIPQ4z8xtmtR5MIy7UucqygkkUgyDOra64UHD8en9agnAeWWNjmRRcycE6HT2s&#10;MNG250+6ZL4QAcIuQQWl920ipctLMugi2xIH72w7gz7IrpC6wz7ATSOncbyQBisOCyW2tC0p/8l+&#10;jYIZ7estfe9O00V26Nv5prYf+k2px/GweQXhafD/4Xt7pxU8L+MX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KTVnHAAAA3QAAAA8AAAAAAAAAAAAAAAAAmAIAAGRy&#10;cy9kb3ducmV2LnhtbFBLBQYAAAAABAAEAPUAAACMAwAAAAA=&#10;" fillcolor="#df6926" stroked="f"/>
                      <v:oval id="Oval 3808" o:spid="_x0000_s2416" style="position:absolute;left:32972;top:24948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ZK8IA&#10;AADdAAAADwAAAGRycy9kb3ducmV2LnhtbERPy4rCMBTdD/gP4Q64m6bjC6lGEUVwIYrVhctrc6et&#10;09yUJtrO308WgsvDec+XnanEkxpXWlbwHcUgiDOrS84VXM7brykI55E1VpZJwR85WC56H3NMtG35&#10;RM/U5yKEsEtQQeF9nUjpsoIMusjWxIH7sY1BH2CTS91gG8JNJQdxPJEGSw4NBda0Lij7TR9GwYgO&#10;9zXddtfBJD229Xh1t3u9Uar/2a1mIDx1/i1+uXdawXAah7nhTX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dkrwgAAAN0AAAAPAAAAAAAAAAAAAAAAAJgCAABkcnMvZG93&#10;bnJldi54bWxQSwUGAAAAAAQABAD1AAAAhwMAAAAA&#10;" fillcolor="#df6926" stroked="f"/>
                      <v:oval id="Oval 3809" o:spid="_x0000_s2417" style="position:absolute;left:32963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xfccA&#10;AADdAAAADwAAAGRycy9kb3ducmV2LnhtbESPT2vCQBTE7wW/w/IKvemmfxQTXUWKUvFQqAqS2yP7&#10;TKLZt2F3q+m3dwWhx2FmfsNM551pxIWcry0reB0kIIgLq2suFex3q/4YhA/IGhvLpOCPPMxnvacp&#10;Ztpe+Ycu21CKCGGfoYIqhDaT0hcVGfQD2xJH72idwRClK6V2eI1w08i3JBlJgzXHhQpb+qyoOG9/&#10;jQK3HH4FeV4tP07fp0NqN7nO9VCpl+duMQERqAv/4Ud7rRW8j5MU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E8X3HAAAA3QAAAA8AAAAAAAAAAAAAAAAAmAIAAGRy&#10;cy9kb3ducmV2LnhtbFBLBQYAAAAABAAEAPUAAACMAwAAAAA=&#10;" fillcolor="black" stroked="f"/>
                      <v:oval id="Oval 3810" o:spid="_x0000_s2418" style="position:absolute;left:32963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OPcQA&#10;AADdAAAADwAAAGRycy9kb3ducmV2LnhtbERPz2vCMBS+C/sfwht409RNR+2MMkaLYwdh3UC8PZq3&#10;ttq8lCRq998vB8Hjx/d7tRlMJy7kfGtZwWyagCCurG65VvDzXUxSED4ga+wsk4I/8rBZP4xWmGl7&#10;5S+6lKEWMYR9hgqaEPpMSl81ZNBPbU8cuV/rDIYIXS21w2sMN518SpIXabDl2NBgT+8NVafybBS4&#10;fLEN8lTk8+PuuF/az4M+6IVS48fh7RVEoCHcxTf3h1bwnM7i/vg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nzj3EAAAA3QAAAA8AAAAAAAAAAAAAAAAAmAIAAGRycy9k&#10;b3ducmV2LnhtbFBLBQYAAAAABAAEAPUAAACJAwAAAAA=&#10;" fillcolor="black" stroked="f"/>
                      <v:oval id="Oval 3811" o:spid="_x0000_s2419" style="position:absolute;left:32964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rpscA&#10;AADdAAAADwAAAGRycy9kb3ducmV2LnhtbESPQWvCQBSE7wX/w/KE3uomrYpN3YgUpeKhUC0Ub4/s&#10;M4nJvg27W43/3hUKPQ4z8w0zX/SmFWdyvrasIB0lIIgLq2suFXzv108zED4ga2wtk4IreVjkg4c5&#10;Ztpe+IvOu1CKCGGfoYIqhC6T0hcVGfQj2xFH72idwRClK6V2eIlw08rnJJlKgzXHhQo7eq+oaHa/&#10;RoFbTT6CbNar8enz9PNqtwd90BOlHof98g1EoD78h//aG63gZZamcH8Tn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ra6bHAAAA3QAAAA8AAAAAAAAAAAAAAAAAmAIAAGRy&#10;cy9kb3ducmV2LnhtbFBLBQYAAAAABAAEAPUAAACMAwAAAAA=&#10;" fillcolor="black" stroked="f"/>
                      <v:oval id="Oval 3812" o:spid="_x0000_s2420" style="position:absolute;left:32965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10cYA&#10;AADdAAAADwAAAGRycy9kb3ducmV2LnhtbESPT2sCMRTE74LfITyht5rVVtHVKCJKpQfBPyDeHpvn&#10;7urmZUlS3X57Uyh4HGbmN8x03phK3Mn50rKCXjcBQZxZXXKu4HhYv49A+ICssbJMCn7Jw3zWbk0x&#10;1fbBO7rvQy4ihH2KCooQ6lRKnxVk0HdtTRy9i3UGQ5Qul9rhI8JNJftJMpQGS44LBda0LCi77X+M&#10;ArcafAV5W68+r9vraWy/z/qsB0q9dZrFBESgJrzC/+2NVvAx6vXh7018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n10cYAAADdAAAADwAAAAAAAAAAAAAAAACYAgAAZHJz&#10;L2Rvd25yZXYueG1sUEsFBgAAAAAEAAQA9QAAAIsDAAAAAA==&#10;" fillcolor="black" stroked="f"/>
                      <v:oval id="Oval 3813" o:spid="_x0000_s2421" style="position:absolute;left:32966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SsYA&#10;AADdAAAADwAAAGRycy9kb3ducmV2LnhtbESPT2sCMRTE7wW/Q3hCbzXrv6KrUaQolR6EroJ4e2ye&#10;u6ublyVJdf32plDocZiZ3zDzZWtqcSPnK8sK+r0EBHFudcWFgsN+8zYB4QOyxtoyKXiQh+Wi8zLH&#10;VNs7f9MtC4WIEPYpKihDaFIpfV6SQd+zDXH0ztYZDFG6QmqH9wg3tRwkybs0WHFcKLGhj5Lya/Zj&#10;FLj1+DPI62Y9uuwux6n9OumTHiv12m1XMxCB2vAf/mtvtYLhpD+E3zfx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VQSsYAAADdAAAADwAAAAAAAAAAAAAAAACYAgAAZHJz&#10;L2Rvd25yZXYueG1sUEsFBgAAAAAEAAQA9QAAAIsDAAAAAA==&#10;" fillcolor="black" stroked="f"/>
                      <v:oval id="Oval 3814" o:spid="_x0000_s2422" style="position:absolute;left:32967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IPscA&#10;AADdAAAADwAAAGRycy9kb3ducmV2LnhtbESPT2sCMRTE74V+h/AK3jRr/YNujVJEafEguAri7bF5&#10;3V3dvCxJ1O23bwShx2FmfsPMFq2pxY2crywr6PcSEMS51RUXCg77dXcCwgdkjbVlUvBLHhbz15cZ&#10;ptreeUe3LBQiQtinqKAMoUml9HlJBn3PNsTR+7HOYIjSFVI7vEe4qeV7koylwYrjQokNLUvKL9nV&#10;KHCr0VeQl/VqeN6ej1O7OemTHinVeWs/P0AEasN/+Nn+1goGk/4QH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cyD7HAAAA3QAAAA8AAAAAAAAAAAAAAAAAmAIAAGRy&#10;cy9kb3ducmV2LnhtbFBLBQYAAAAABAAEAPUAAACMAwAAAAA=&#10;" fillcolor="black" stroked="f"/>
                      <v:oval id="Oval 3815" o:spid="_x0000_s2423" style="position:absolute;left:32967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tpcYA&#10;AADdAAAADwAAAGRycy9kb3ducmV2LnhtbESPQWsCMRSE74X+h/AKvWlW6xZdjVJEsXgQtIJ4e2xe&#10;d1c3L0sSdf33jSD0OMzMN8xk1ppaXMn5yrKCXjcBQZxbXXGhYP+z7AxB+ICssbZMCu7kYTZ9fZlg&#10;pu2Nt3TdhUJECPsMFZQhNJmUPi/JoO/ahjh6v9YZDFG6QmqHtwg3tewnyac0WHFcKLGheUn5eXcx&#10;CtwiXQV5Xi4Gp83pMLLroz7qVKn3t/ZrDCJQG/7Dz/a3VvAx7KXweB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BtpcYAAADdAAAADwAAAAAAAAAAAAAAAACYAgAAZHJz&#10;L2Rvd25yZXYueG1sUEsFBgAAAAAEAAQA9QAAAIsDAAAAAA==&#10;" fillcolor="black" stroked="f"/>
                      <v:shape id="Freeform 3816" o:spid="_x0000_s2424" style="position:absolute;left:32957;top:24953;width:1;height:0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Zs8YA&#10;AADdAAAADwAAAGRycy9kb3ducmV2LnhtbESPW4vCMBSE3wX/QzjCvmnqhVqqUURYkAV38QK+Hppj&#10;U2xOSpOt3X+/ERb2cZiZb5j1tre16Kj1lWMF00kCgrhwuuJSwfXyPs5A+ICssXZMCn7Iw3YzHKwx&#10;1+7JJ+rOoRQRwj5HBSaEJpfSF4Ys+olriKN3d63FEGVbSt3iM8JtLWdJkkqLFccFgw3tDRWP87dV&#10;kOr74vC1bHbH7vOjy+bH0+1hjVJvo363AhGoD//hv/ZBK5hn0xRe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Zs8YAAADdAAAADwAAAAAAAAAAAAAAAACYAgAAZHJz&#10;L2Rvd25yZXYueG1sUEsFBgAAAAAEAAQA9QAAAIsDAAAAAA==&#10;" path="m29,14c28,22,22,29,14,29,7,29,,22,,14,,7,7,,14,v8,,15,7,15,14xe" fillcolor="black" stroked="f">
                        <v:path arrowok="t" o:connecttype="custom" o:connectlocs="58,28;28,58;0,28;28,0;58,28" o:connectangles="0,0,0,0,0"/>
                      </v:shape>
                      <v:oval id="Oval 3817" o:spid="_x0000_s2425" style="position:absolute;left:32958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WScgA&#10;AADdAAAADwAAAGRycy9kb3ducmV2LnhtbESPT2vCQBTE74V+h+UVequb2Fo1ZhUpSouHgn9AvD2y&#10;zySafRt2txq/vVso9DjMzG+YfNaZRlzI+dqygrSXgCAurK65VLDbLl9GIHxA1thYJgU38jCbPj7k&#10;mGl75TVdNqEUEcI+QwVVCG0mpS8qMuh7tiWO3tE6gyFKV0rt8BrhppH9JHmXBmuOCxW29FFRcd78&#10;GAVuMfgM8rxcvJ2+T/uxXR30QQ+Uen7q5hMQgbrwH/5rf2kFr6N0CL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jlZJyAAAAN0AAAAPAAAAAAAAAAAAAAAAAJgCAABk&#10;cnMvZG93bnJldi54bWxQSwUGAAAAAAQABAD1AAAAjQMAAAAA&#10;" fillcolor="black" stroked="f"/>
                      <v:oval id="Oval 3818" o:spid="_x0000_s2426" style="position:absolute;left:32959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CO8QA&#10;AADdAAAADwAAAGRycy9kb3ducmV2LnhtbERPz2vCMBS+C/sfwht409RNR+2MMkaLYwdh3UC8PZq3&#10;ttq8lCRq998vB8Hjx/d7tRlMJy7kfGtZwWyagCCurG65VvDzXUxSED4ga+wsk4I/8rBZP4xWmGl7&#10;5S+6lKEWMYR9hgqaEPpMSl81ZNBPbU8cuV/rDIYIXS21w2sMN518SpIXabDl2NBgT+8NVafybBS4&#10;fLEN8lTk8+PuuF/az4M+6IVS48fh7RVEoCHcxTf3h1bwnM7i3Pg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wjvEAAAA3QAAAA8AAAAAAAAAAAAAAAAAmAIAAGRycy9k&#10;b3ducmV2LnhtbFBLBQYAAAAABAAEAPUAAACJAwAAAAA=&#10;" fillcolor="black" stroked="f"/>
                      <v:oval id="Oval 3819" o:spid="_x0000_s2427" style="position:absolute;left:32959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noMYA&#10;AADdAAAADwAAAGRycy9kb3ducmV2LnhtbESPQWsCMRSE7wX/Q3hCb5rV1qKrUUQUiwehKoi3x+a5&#10;u7p5WZKo23/fCEKPw8x8w0xmjanEnZwvLSvodRMQxJnVJecKDvtVZwjCB2SNlWVS8EseZtPW2wRT&#10;bR/8Q/ddyEWEsE9RQRFCnUrps4IM+q6tiaN3ts5giNLlUjt8RLipZD9JvqTBkuNCgTUtCsquu5tR&#10;4JaDdZDX1fLzsr0cR3Zz0ic9UOq93czHIAI14T/8an9rBR/D3gieb+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1noMYAAADdAAAADwAAAAAAAAAAAAAAAACYAgAAZHJz&#10;L2Rvd25yZXYueG1sUEsFBgAAAAAEAAQA9QAAAIsDAAAAAA==&#10;" fillcolor="black" stroked="f"/>
                      <v:oval id="Oval 3820" o:spid="_x0000_s2428" style="position:absolute;left:32960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EgMQA&#10;AADdAAAADwAAAGRycy9kb3ducmV2LnhtbERPz2vCMBS+D/wfwhvsNtO5OWo1ioyWyQ7CqiDeHs2z&#10;rTYvJcm0/vfLYbDjx/d7sRpMJ67kfGtZwcs4AUFcWd1yrWC/K55TED4ga+wsk4I7eVgtRw8LzLS9&#10;8Tddy1CLGMI+QwVNCH0mpa8aMujHtieO3Mk6gyFCV0vt8BbDTScnSfIuDbYcGxrs6aOh6lL+GAUu&#10;n34GeSnyt/P2fJjZr6M+6qlST4/Deg4i0BD+xX/ujVbwmk7i/vg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BIDEAAAA3QAAAA8AAAAAAAAAAAAAAAAAmAIAAGRycy9k&#10;b3ducmV2LnhtbFBLBQYAAAAABAAEAPUAAACJAwAAAAA=&#10;" fillcolor="black" stroked="f"/>
                      <v:oval id="Oval 3821" o:spid="_x0000_s2429" style="position:absolute;left:32961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hG8YA&#10;AADdAAAADwAAAGRycy9kb3ducmV2LnhtbESPT2sCMRTE74LfITyht5rVVtHVKCJKpQfBPyDeHpvn&#10;7urmZUlS3X57Uyh4HGbmN8x03phK3Mn50rKCXjcBQZxZXXKu4HhYv49A+ICssbJMCn7Jw3zWbk0x&#10;1fbBO7rvQy4ihH2KCooQ6lRKnxVk0HdtTRy9i3UGQ5Qul9rhI8JNJftJMpQGS44LBda0LCi77X+M&#10;ArcafAV5W68+r9vraWy/z/qsB0q9dZrFBESgJrzC/+2NVvAx6vfg7018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hG8YAAADdAAAADwAAAAAAAAAAAAAAAACYAgAAZHJz&#10;L2Rvd25yZXYueG1sUEsFBgAAAAAEAAQA9QAAAIsDAAAAAA==&#10;" fillcolor="black" stroked="f"/>
                      <v:oval id="Oval 3822" o:spid="_x0000_s2430" style="position:absolute;left:32962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/bMcA&#10;AADdAAAADwAAAGRycy9kb3ducmV2LnhtbESPT2sCMRTE7wW/Q3hCb5p1W0VXo4goLT0I/gHx9tg8&#10;d1c3L0uS6vbbNwWhx2FmfsPMFq2pxZ2crywrGPQTEMS51RUXCo6HTW8MwgdkjbVlUvBDHhbzzssM&#10;M20fvKP7PhQiQthnqKAMocmk9HlJBn3fNsTRu1hnMETpCqkdPiLc1DJNkpE0WHFcKLGhVUn5bf9t&#10;FLj18CPI22b9ft1eTxP7ddZnPVTqtdsupyACteE//Gx/agVv4zS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VP2zHAAAA3QAAAA8AAAAAAAAAAAAAAAAAmAIAAGRy&#10;cy9kb3ducmV2LnhtbFBLBQYAAAAABAAEAPUAAACMAwAAAAA=&#10;" fillcolor="black" stroked="f"/>
                      <v:oval id="Oval 3823" o:spid="_x0000_s2431" style="position:absolute;left:32973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a98YA&#10;AADdAAAADwAAAGRycy9kb3ducmV2LnhtbESPT2sCMRTE7wW/Q3hCbzXrv6KrUaQolR6EroJ4e2ye&#10;u6ublyVJdf32plDocZiZ3zDzZWtqcSPnK8sK+r0EBHFudcWFgsN+8zYB4QOyxtoyKXiQh+Wi8zLH&#10;VNs7f9MtC4WIEPYpKihDaFIpfV6SQd+zDXH0ztYZDFG6QmqH9wg3tRwkybs0WHFcKLGhj5Lya/Zj&#10;FLj1+DPI62Y9uuwux6n9OumTHiv12m1XMxCB2vAf/mtvtYLhZDCE3zfx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ma98YAAADdAAAADwAAAAAAAAAAAAAAAACYAgAAZHJz&#10;L2Rvd25yZXYueG1sUEsFBgAAAAAEAAQA9QAAAIsDAAAAAA==&#10;" fillcolor="black" stroked="f"/>
                      <v:oval id="Oval 3824" o:spid="_x0000_s2432" style="position:absolute;left:32974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Cg8cA&#10;AADdAAAADwAAAGRycy9kb3ducmV2LnhtbESPT2sCMRTE74V+h/AEbzWrVbFbs1KKYvEguC0Ub4/N&#10;6/5x87IkUddv3wiFHoeZ+Q2zXPWmFRdyvrasYDxKQBAXVtdcKvj63DwtQPiArLG1TApu5GGVPT4s&#10;MdX2yge65KEUEcI+RQVVCF0qpS8qMuhHtiOO3o91BkOUrpTa4TXCTSsnSTKXBmuOCxV29F5RccrP&#10;RoFbz7ZBnjbrabNvvl/s7qiPeqbUcNC/vYII1If/8F/7Qyt4XkymcH8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wAoPHAAAA3QAAAA8AAAAAAAAAAAAAAAAAmAIAAGRy&#10;cy9kb3ducmV2LnhtbFBLBQYAAAAABAAEAPUAAACMAwAAAAA=&#10;" fillcolor="black" stroked="f"/>
                      <v:oval id="Oval 3825" o:spid="_x0000_s2433" style="position:absolute;left:32975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nGMcA&#10;AADdAAAADwAAAGRycy9kb3ducmV2LnhtbESPQWvCQBSE70L/w/IK3nRTbYpNXaUURfFQqC0Ub4/s&#10;axLNvg27a5L+e1cQPA4z8w0zX/amFi05X1lW8DROQBDnVldcKPj5Xo9mIHxA1lhbJgX/5GG5eBjM&#10;MdO24y9q96EQEcI+QwVlCE0mpc9LMujHtiGO3p91BkOUrpDaYRfhppaTJHmRBiuOCyU29FFSftqf&#10;jQK3SjdBntar5+Pn8ffV7g76oFOlho/9+xuIQH24h2/trVYwnU1S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8pxjHAAAA3QAAAA8AAAAAAAAAAAAAAAAAmAIAAGRy&#10;cy9kb3ducmV2LnhtbFBLBQYAAAAABAAEAPUAAACMAwAAAAA=&#10;" fillcolor="black" stroked="f"/>
                      <v:oval id="Oval 3826" o:spid="_x0000_s2434" style="position:absolute;left:32975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5b8cA&#10;AADdAAAADwAAAGRycy9kb3ducmV2LnhtbESPT2sCMRTE7wW/Q3iF3mq2WsWuZkVEqfQgdFso3h6b&#10;5/5x87Ikqa7f3giFHoeZ+Q2zWPamFWdyvras4GWYgCAurK65VPD9tX2egfABWWNrmRRcycMyGzws&#10;MNX2wp90zkMpIoR9igqqELpUSl9UZNAPbUccvaN1BkOUrpTa4SXCTStHSTKVBmuOCxV2tK6oOOW/&#10;RoHbTN6DPG03r82++XmzHwd90BOlnh771RxEoD78h//aO61gPBtN4f4mPg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uOW/HAAAA3QAAAA8AAAAAAAAAAAAAAAAAmAIAAGRy&#10;cy9kb3ducmV2LnhtbFBLBQYAAAAABAAEAPUAAACMAwAAAAA=&#10;" fillcolor="black" stroked="f"/>
                    </v:group>
                    <v:group id="Group 3827" o:spid="_x0000_s2435" style="position:absolute;left:32956;top:24953;width:58547;height:29194" coordorigin="32956,24939" coordsize="3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ly7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DM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XLsxgAAAN0A&#10;AAAPAAAAAAAAAAAAAAAAAKoCAABkcnMvZG93bnJldi54bWxQSwUGAAAAAAQABAD6AAAAnQMAAAAA&#10;">
                      <v:oval id="Oval 3828" o:spid="_x0000_s2436" style="position:absolute;left:32976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IhsQA&#10;AADdAAAADwAAAGRycy9kb3ducmV2LnhtbERPz2vCMBS+D/wfwhvsNtO5OWo1ioyWyQ7CqiDeHs2z&#10;rTYvJcm0/vfLYbDjx/d7sRpMJ67kfGtZwcs4AUFcWd1yrWC/K55TED4ga+wsk4I7eVgtRw8LzLS9&#10;8Tddy1CLGMI+QwVNCH0mpa8aMujHtieO3Mk6gyFCV0vt8BbDTScnSfIuDbYcGxrs6aOh6lL+GAUu&#10;n34GeSnyt/P2fJjZr6M+6qlST4/Deg4i0BD+xX/ujVbwmk7i3Pg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9CIbEAAAA3QAAAA8AAAAAAAAAAAAAAAAAmAIAAGRycy9k&#10;b3ducmV2LnhtbFBLBQYAAAAABAAEAPUAAACJAwAAAAA=&#10;" fillcolor="black" stroked="f"/>
                      <v:oval id="Oval 3829" o:spid="_x0000_s2437" style="position:absolute;left:32977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tHccA&#10;AADdAAAADwAAAGRycy9kb3ducmV2LnhtbESPQWvCQBSE70L/w/IK3uqmWkVTNyKiKD0I2kLx9si+&#10;JjHZt2F31fTfu4WCx2FmvmHmi8404krOV5YVvA4SEMS51RUXCr4+Ny9TED4ga2wsk4Jf8rDInnpz&#10;TLW98YGux1CICGGfooIyhDaV0uclGfQD2xJH78c6gyFKV0jt8BbhppHDJJlIgxXHhRJbWpWU18eL&#10;UeDW422Q9Wb9dt6fv2f246RPeqxU/7lbvoMI1IVH+L+90wpG0+EM/t7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xrR3HAAAA3QAAAA8AAAAAAAAAAAAAAAAAmAIAAGRy&#10;cy9kb3ducmV2LnhtbFBLBQYAAAAABAAEAPUAAACMAwAAAAA=&#10;" fillcolor="black" stroked="f"/>
                      <v:oval id="Oval 3830" o:spid="_x0000_s2438" style="position:absolute;left:32978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SXcIA&#10;AADdAAAADwAAAGRycy9kb3ducmV2LnhtbERPy4rCMBTdC/MP4QruNPWJdowyiOLgQtAZEHeX5k5b&#10;bW5KErXz92YhuDyc93zZmErcyfnSsoJ+LwFBnFldcq7g92fTnYLwAVljZZkU/JOH5eKjNcdU2wcf&#10;6H4MuYgh7FNUUIRQp1L6rCCDvmdr4sj9WWcwROhyqR0+Yrip5CBJJtJgybGhwJpWBWXX480ocOvx&#10;NsjrZj267C+nmd2d9VmPleq0m69PEIGa8Ba/3N9awXA6jP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pJdwgAAAN0AAAAPAAAAAAAAAAAAAAAAAJgCAABkcnMvZG93&#10;bnJldi54bWxQSwUGAAAAAAQABAD1AAAAhwMAAAAA&#10;" fillcolor="black" stroked="f"/>
                      <v:oval id="Oval 3831" o:spid="_x0000_s2439" style="position:absolute;left:32967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3xsYA&#10;AADdAAAADwAAAGRycy9kb3ducmV2LnhtbESPT2sCMRTE7wW/Q3hCbzXrv6KrUaQolR6EroJ4e2ye&#10;u6ublyVJdf32plDocZiZ3zDzZWtqcSPnK8sK+r0EBHFudcWFgsN+8zYB4QOyxtoyKXiQh+Wi8zLH&#10;VNs7f9MtC4WIEPYpKihDaFIpfV6SQd+zDXH0ztYZDFG6QmqH9wg3tRwkybs0WHFcKLGhj5Lya/Zj&#10;FLj1+DPI62Y9uuwux6n9OumTHiv12m1XMxCB2vAf/mtvtYLhZNiH3zfx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43xsYAAADdAAAADwAAAAAAAAAAAAAAAACYAgAAZHJz&#10;L2Rvd25yZXYueG1sUEsFBgAAAAAEAAQA9QAAAIsDAAAAAA==&#10;" fillcolor="black" stroked="f"/>
                      <v:oval id="Oval 3832" o:spid="_x0000_s2440" style="position:absolute;left:32968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pscYA&#10;AADdAAAADwAAAGRycy9kb3ducmV2LnhtbESPT2sCMRTE7wW/Q3hCbzXrv6KrUaQolR6EroJ4e2ye&#10;u6ublyVJdf32plDocZiZ3zDzZWtqcSPnK8sK+r0EBHFudcWFgsN+8zYB4QOyxtoyKXiQh+Wi8zLH&#10;VNs7f9MtC4WIEPYpKihDaFIpfV6SQd+zDXH0ztYZDFG6QmqH9wg3tRwkybs0WHFcKLGhj5Lya/Zj&#10;FLj1+DPI62Y9uuwux6n9OumTHiv12m1XMxCB2vAf/mtvtYLhZDiA3zfx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ypscYAAADdAAAADwAAAAAAAAAAAAAAAACYAgAAZHJz&#10;L2Rvd25yZXYueG1sUEsFBgAAAAAEAAQA9QAAAIsDAAAAAA==&#10;" fillcolor="black" stroked="f"/>
                      <v:oval id="Oval 3833" o:spid="_x0000_s2441" style="position:absolute;left:32969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MKscA&#10;AADdAAAADwAAAGRycy9kb3ducmV2LnhtbESPQWvCQBSE74X+h+UVetNNGy02dSOlKIoHQVso3h7Z&#10;1yQm+zbsrhr/vSsIPQ4z8w0znfWmFSdyvras4GWYgCAurK65VPDzvRhMQPiArLG1TAou5GGWPz5M&#10;MdP2zFs67UIpIoR9hgqqELpMSl9UZNAPbUccvT/rDIYoXSm1w3OEm1a+JsmbNFhzXKiwo6+KimZ3&#10;NArcfLwMslnMR4fN4ffdrvd6r8dKPT/1nx8gAvXhP3xvr7SCdJKm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DCrHAAAA3QAAAA8AAAAAAAAAAAAAAAAAmAIAAGRy&#10;cy9kb3ducmV2LnhtbFBLBQYAAAAABAAEAPUAAACMAwAAAAA=&#10;" fillcolor="black" stroked="f"/>
                      <v:oval id="Oval 3834" o:spid="_x0000_s2442" style="position:absolute;left:32970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UXsYA&#10;AADdAAAADwAAAGRycy9kb3ducmV2LnhtbESPT2sCMRTE74LfITzBW836F7saRUSp9CBoC8XbY/Pc&#10;Xd28LEnU7bc3hYLHYWZ+w8yXjanEnZwvLSvo9xIQxJnVJecKvr+2b1MQPiBrrCyTgl/ysFy0W3NM&#10;tX3wge7HkIsIYZ+igiKEOpXSZwUZ9D1bE0fvbJ3BEKXLpXb4iHBTyUGSTKTBkuNCgTWtC8qux5tR&#10;4DbjjyCv283osr/8vNvPkz7psVLdTrOagQjUhFf4v73TCobT4Qj+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mUXsYAAADdAAAADwAAAAAAAAAAAAAAAACYAgAAZHJz&#10;L2Rvd25yZXYueG1sUEsFBgAAAAAEAAQA9QAAAIsDAAAAAA==&#10;" fillcolor="black" stroked="f"/>
                      <v:oval id="Oval 3835" o:spid="_x0000_s2443" style="position:absolute;left:32971;top:24953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xxccA&#10;AADdAAAADwAAAGRycy9kb3ducmV2LnhtbESPT2sCMRTE7wW/Q3hCb5pVu2K3G0WK0uKhUC0Ub4/N&#10;c/+4eVmSVLffvhGEHoeZ+Q2Tr3rTigs5X1tWMBknIIgLq2suFXwdtqMFCB+QNbaWScEveVgtBw85&#10;Ztpe+ZMu+1CKCGGfoYIqhC6T0hcVGfRj2xFH72SdwRClK6V2eI1w08ppksylwZrjQoUdvVZUnPc/&#10;RoHbpG9Bnrebp+aj+X62u6M+6lSpx2G/fgERqA//4Xv7XSuYLWY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lMcXHAAAA3QAAAA8AAAAAAAAAAAAAAAAAmAIAAGRy&#10;cy9kb3ducmV2LnhtbFBLBQYAAAAABAAEAPUAAACMAwAAAAA=&#10;" fillcolor="black" stroked="f"/>
                      <v:oval id="Oval 3836" o:spid="_x0000_s2444" style="position:absolute;left:32971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vssYA&#10;AADdAAAADwAAAGRycy9kb3ducmV2LnhtbESPT2sCMRTE7wW/Q3iCt5q1/sGuRpGiKD0I2kLx9tg8&#10;d1c3L0sSdf32Rih4HGbmN8x03phKXMn50rKCXjcBQZxZXXKu4Pdn9T4G4QOyxsoyKbiTh/ms9TbF&#10;VNsb7+i6D7mIEPYpKihCqFMpfVaQQd+1NXH0jtYZDFG6XGqHtwg3lfxIkpE0WHJcKLCmr4Ky8/5i&#10;FLjlcB3kebUcnLanv0/7fdAHPVSq024WExCBmvAK/7c3WkF/3B/B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evssYAAADdAAAADwAAAAAAAAAAAAAAAACYAgAAZHJz&#10;L2Rvd25yZXYueG1sUEsFBgAAAAAEAAQA9QAAAIsDAAAAAA==&#10;" fillcolor="black" stroked="f"/>
                      <v:oval id="Oval 3837" o:spid="_x0000_s2445" style="position:absolute;left:32972;top:24953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KKccA&#10;AADdAAAADwAAAGRycy9kb3ducmV2LnhtbESPW2sCMRSE3wv+h3AE32pWrZdujSKiVHwQvEDx7bA5&#10;3V3dnCxJ1O2/b4RCH4eZ+YaZzhtTiTs5X1pW0OsmIIgzq0vOFZyO69cJCB+QNVaWScEPeZjPWi9T&#10;TLV98J7uh5CLCGGfooIihDqV0mcFGfRdWxNH79s6gyFKl0vt8BHhppL9JBlJgyXHhQJrWhaUXQ83&#10;o8Cthp9BXtert8vu8vVut2d91kOlOu1m8QEiUBP+w3/tjVYwmAzG8Hw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7CinHAAAA3QAAAA8AAAAAAAAAAAAAAAAAmAIAAGRy&#10;cy9kb3ducmV2LnhtbFBLBQYAAAAABAAEAPUAAACMAwAAAAA=&#10;" fillcolor="black" stroked="f"/>
                      <v:oval id="Oval 3838" o:spid="_x0000_s2446" style="position:absolute;left:32968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TlsQA&#10;AADdAAAADwAAAGRycy9kb3ducmV2LnhtbERPy2rCQBTdC/7DcAV3ZlKtIqmTEBTBRak07aLL28xt&#10;Hs3cCZnRpH/fWRS6PJz3IZtMJ+40uMaygocoBkFcWt1wpeD97bzag3AeWWNnmRT8kIMsnc8OmGg7&#10;8ivdC1+JEMIuQQW1930ipStrMugi2xMH7ssOBn2AQyX1gGMIN51cx/FOGmw4NNTY07Gm8ru4GQWP&#10;9NIe6fPysd4V17Hf5q191iellospfwLhafL/4j/3RSvY7DdhbngTn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5E5bEAAAA3QAAAA8AAAAAAAAAAAAAAAAAmAIAAGRycy9k&#10;b3ducmV2LnhtbFBLBQYAAAAABAAEAPUAAACJAwAAAAA=&#10;" fillcolor="#df6926" stroked="f"/>
                      <v:oval id="Oval 3839" o:spid="_x0000_s2447" style="position:absolute;left:32969;top:24954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2DccA&#10;AADdAAAADwAAAGRycy9kb3ducmV2LnhtbESPT2vCQBTE74V+h+UVvNVN1UpM3YgoBQ+lYvTg8Zl9&#10;zZ9m34bs1sRv3y0UPA4z8xtmuRpMI67UucqygpdxBII4t7riQsHp+P4cg3AeWWNjmRTcyMEqfXxY&#10;YqJtzwe6Zr4QAcIuQQWl920ipctLMujGtiUO3pftDPogu0LqDvsAN42cRNFcGqw4LJTY0qak/Dv7&#10;MQpm9Flv6LI7T+bZvm9f17X90FulRk/D+g2Ep8Hfw//tnVYwjacL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1tg3HAAAA3QAAAA8AAAAAAAAAAAAAAAAAmAIAAGRy&#10;cy9kb3ducmV2LnhtbFBLBQYAAAAABAAEAPUAAACMAwAAAAA=&#10;" fillcolor="#df6926" stroked="f"/>
                      <v:oval id="Oval 3840" o:spid="_x0000_s2448" style="position:absolute;left:32971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s7cQA&#10;AADdAAAADwAAAGRycy9kb3ducmV2LnhtbERPTWvCQBC9F/wPywi9NZtaKyHNKmIp5CAW0x56nGan&#10;SWx2NmTXJP579yB4fLzvbDOZVgzUu8aygucoBkFcWt1wpeD76+MpAeE8ssbWMim4kIPNevaQYart&#10;yEcaCl+JEMIuRQW1910qpStrMugi2xEH7s/2Bn2AfSV1j2MIN61cxPFKGmw4NNTY0a6m8r84GwVL&#10;Opx29Jv/LFbF59i9bk92r9+VepxP2zcQniZ/F9/cuVbwkizD/vAmP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bO3EAAAA3QAAAA8AAAAAAAAAAAAAAAAAmAIAAGRycy9k&#10;b3ducmV2LnhtbFBLBQYAAAAABAAEAPUAAACJAwAAAAA=&#10;" fillcolor="#df6926" stroked="f"/>
                      <v:shape id="Freeform 3841" o:spid="_x0000_s2449" style="position:absolute;left:32973;top:24954;width:1;height:1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4WcYA&#10;AADdAAAADwAAAGRycy9kb3ducmV2LnhtbESPQWvCQBSE74L/YXlCL6VuolYkZiNSKvYmphX09si+&#10;JqHZtyG7jfHfu4WCx2FmvmHSzWAa0VPnassK4mkEgriwuuZSwdfn7mUFwnlkjY1lUnAjB5tsPEox&#10;0fbKR+pzX4oAYZeggsr7NpHSFRUZdFPbEgfv23YGfZBdKXWH1wA3jZxF0VIarDksVNjSW0XFT/5r&#10;FAz8jIfXvszft4dZfL4s5+a02Cv1NBm2axCeBv8I/7c/tIL5ahHD35v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K4WcYAAADdAAAADwAAAAAAAAAAAAAAAACYAgAAZHJz&#10;L2Rvd25yZXYueG1sUEsFBgAAAAAEAAQA9QAAAIsDAAAAAA==&#10;" path="m59,30c58,46,45,59,29,59,13,59,,46,,30,,13,13,,29,,45,,59,13,59,30xe" fillcolor="#df6926" stroked="f">
                        <v:path arrowok="t" o:connecttype="custom" o:connectlocs="118,61;58,119;0,61;58,0;118,61" o:connectangles="0,0,0,0,0"/>
                      </v:shape>
                      <v:oval id="Oval 3842" o:spid="_x0000_s2450" style="position:absolute;left:32974;top:24954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XAcUA&#10;AADdAAAADwAAAGRycy9kb3ducmV2LnhtbESPQWvCQBSE74L/YXmF3nTTaEWiq4gieCgWowePz+wz&#10;iWbfhuzWpP/eLRQ8DjPzDTNfdqYSD2pcaVnBxzACQZxZXXKu4HTcDqYgnEfWWFkmBb/kYLno9+aY&#10;aNvygR6pz0WAsEtQQeF9nUjpsoIMuqGtiYN3tY1BH2STS91gG+CmknEUTaTBksNCgTWtC8ru6Y9R&#10;MKb9bU2X3TmepN9t/bm62S+9Uer9rVvNQHjq/Cv8395pBaPpOIa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1cBxQAAAN0AAAAPAAAAAAAAAAAAAAAAAJgCAABkcnMv&#10;ZG93bnJldi54bWxQSwUGAAAAAAQABAD1AAAAigMAAAAA&#10;" fillcolor="#df6926" stroked="f"/>
                      <v:oval id="Oval 3843" o:spid="_x0000_s2451" style="position:absolute;left:32976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ymsYA&#10;AADdAAAADwAAAGRycy9kb3ducmV2LnhtbESPT4vCMBTE7wt+h/CEva2pf1akGkUUwYO4WD14fDbP&#10;ttq8lCZr67c3Cwseh5n5DTNbtKYUD6pdYVlBvxeBIE6tLjhTcDpuviYgnEfWWFomBU9ysJh3PmYY&#10;a9vwgR6Jz0SAsItRQe59FUvp0pwMup6tiIN3tbVBH2SdSV1jE+CmlIMoGkuDBYeFHCta5ZTek1+j&#10;YET724ou2/NgnPw01ffyZnd6rdRnt11OQXhq/Tv8395qBcPJaAh/b8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vymsYAAADdAAAADwAAAAAAAAAAAAAAAACYAgAAZHJz&#10;L2Rvd25yZXYueG1sUEsFBgAAAAAEAAQA9QAAAIsDAAAAAA==&#10;" fillcolor="#df6926" stroked="f"/>
                      <v:oval id="Oval 3844" o:spid="_x0000_s2452" style="position:absolute;left:32978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q7sYA&#10;AADdAAAADwAAAGRycy9kb3ducmV2LnhtbESPQWvCQBSE70L/w/KE3sxGjSLRVcQieCiVph48PrOv&#10;SWz2bchuTfrvu4LgcZiZb5jVpje1uFHrKssKxlEMgji3uuJCwelrP1qAcB5ZY22ZFPyRg836ZbDC&#10;VNuOP+mW+UIECLsUFZTeN6mULi/JoItsQxy8b9sa9EG2hdQtdgFuajmJ47k0WHFYKLGhXUn5T/Zr&#10;FCT0cd3R5XCezLNj18y2V/uu35R6HfbbJQhPvX+GH+2DVjBdJAnc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Jq7sYAAADdAAAADwAAAAAAAAAAAAAAAACYAgAAZHJz&#10;L2Rvd25yZXYueG1sUEsFBgAAAAAEAAQA9QAAAIsDAAAAAA==&#10;" fillcolor="#df6926" stroked="f"/>
                      <v:oval id="Oval 3845" o:spid="_x0000_s2453" style="position:absolute;left:32956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PdccA&#10;AADdAAAADwAAAGRycy9kb3ducmV2LnhtbESPQWvCQBSE7wX/w/KE3uqm1gRJXUUUwUOxNHrw+My+&#10;ZmOzb0N2a9J/3xUKPQ4z8w2zWA22ETfqfO1YwfMkAUFcOl1zpeB03D3NQfiArLFxTAp+yMNqOXpY&#10;YK5dzx90K0IlIoR9jgpMCG0upS8NWfQT1xJH79N1FkOUXSV1h32E20ZOkySTFmuOCwZb2hgqv4pv&#10;q2BGh+uGLvvzNCve+zZdX92b3ir1OB7WryACDeE//NfeawUv81kK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+z3XHAAAA3QAAAA8AAAAAAAAAAAAAAAAAmAIAAGRy&#10;cy9kb3ducmV2LnhtbFBLBQYAAAAABAAEAPUAAACMAwAAAAA=&#10;" fillcolor="#df6926" stroked="f"/>
                      <v:oval id="Oval 3846" o:spid="_x0000_s2454" style="position:absolute;left:32958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RAscA&#10;AADdAAAADwAAAGRycy9kb3ducmV2LnhtbESPS2vDMBCE74X+B7GF3Gq5eZjgRg4hJZBDaKjbQ49b&#10;a+tHrZWxlNj591UgkOMwM98wq/VoWnGm3tWWFbxEMQjiwuqaSwVfn7vnJQjnkTW2lknBhRyss8eH&#10;FabaDvxB59yXIkDYpaig8r5LpXRFRQZdZDvi4P3a3qAPsi+l7nEIcNPKaRwn0mDNYaHCjrYVFX/5&#10;ySiY03uzpZ/99zTJj0O32DT2oN+UmjyNm1cQnkZ/D9/ae61gtpwncH0Tno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sUQLHAAAA3QAAAA8AAAAAAAAAAAAAAAAAmAIAAGRy&#10;cy9kb3ducmV2LnhtbFBLBQYAAAAABAAEAPUAAACMAwAAAAA=&#10;" fillcolor="#df6926" stroked="f"/>
                      <v:oval id="Oval 3847" o:spid="_x0000_s2455" style="position:absolute;left:32959;top:24954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0mcYA&#10;AADdAAAADwAAAGRycy9kb3ducmV2LnhtbESPT2vCQBTE7wW/w/KE3urGv5XUVUQRPEjF2IPHZ/Y1&#10;iWbfhuzWxG/vFgSPw8z8hpktWlOKG9WusKyg34tAEKdWF5wp+DluPqYgnEfWWFomBXdysJh33mYY&#10;a9vwgW6Jz0SAsItRQe59FUvp0pwMup6tiIP3a2uDPsg6k7rGJsBNKQdRNJEGCw4LOVa0yim9Jn9G&#10;wYi+Lys6b0+DSbJvqvHyYnd6rdR7t11+gfDU+lf42d5qBcPp6BP+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D0mcYAAADdAAAADwAAAAAAAAAAAAAAAACYAgAAZHJz&#10;L2Rvd25yZXYueG1sUEsFBgAAAAAEAAQA9QAAAIsDAAAAAA==&#10;" fillcolor="#df6926" stroked="f"/>
                      <v:oval id="Oval 3848" o:spid="_x0000_s2456" style="position:absolute;left:32961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g68QA&#10;AADdAAAADwAAAGRycy9kb3ducmV2LnhtbERPTWvCQBC9F/wPywi9NZtaKyHNKmIp5CAW0x56nGan&#10;SWx2NmTXJP579yB4fLzvbDOZVgzUu8aygucoBkFcWt1wpeD76+MpAeE8ssbWMim4kIPNevaQYart&#10;yEcaCl+JEMIuRQW1910qpStrMugi2xEH7s/2Bn2AfSV1j2MIN61cxPFKGmw4NNTY0a6m8r84GwVL&#10;Opx29Jv/LFbF59i9bk92r9+VepxP2zcQniZ/F9/cuVbwkizD3PAmP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/YOvEAAAA3QAAAA8AAAAAAAAAAAAAAAAAmAIAAGRycy9k&#10;b3ducmV2LnhtbFBLBQYAAAAABAAEAPUAAACJAwAAAAA=&#10;" fillcolor="#df6926" stroked="f"/>
                      <v:oval id="Oval 3849" o:spid="_x0000_s2457" style="position:absolute;left:32963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cMYA&#10;AADdAAAADwAAAGRycy9kb3ducmV2LnhtbESPT2vCQBTE70K/w/IK3nRT/6Gpq4gieCgVowePz+xr&#10;Ept9G7Krid++WxA8DjPzG2a+bE0p7lS7wrKCj34Egji1uuBMwem47U1BOI+ssbRMCh7kYLl468wx&#10;1rbhA90Tn4kAYRejgtz7KpbSpTkZdH1bEQfvx9YGfZB1JnWNTYCbUg6iaCINFhwWcqxonVP6m9yM&#10;ghF9X9d02Z0Hk2TfVOPV1X7pjVLd93b1CcJT61/hZ3unFQynoxn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PFcMYAAADdAAAADwAAAAAAAAAAAAAAAACYAgAAZHJz&#10;L2Rvd25yZXYueG1sUEsFBgAAAAAEAAQA9QAAAIsDAAAAAA==&#10;" fillcolor="#df6926" stroked="f"/>
                      <v:oval id="Oval 3850" o:spid="_x0000_s2458" style="position:absolute;left:32964;top:24954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D6MMQA&#10;AADdAAAADwAAAGRycy9kb3ducmV2LnhtbERPy2rCQBTdF/yH4Qru6kStIqmTEBTBRbE0uujyNnOb&#10;h5k7ITM16d87i0KXh/PepaNpxZ16V1tWsJhHIIgLq2suFVwvx+ctCOeRNbaWScEvOUiTydMOY20H&#10;/qB77ksRQtjFqKDyvouldEVFBt3cdsSB+7a9QR9gX0rd4xDCTSuXUbSRBmsODRV2tK+ouOU/RsEL&#10;nZs9fZ0+l5v8fejWWWPf9EGp2XTMXkF4Gv2/+M990gpW23XYH96EJ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+jDEAAAA3QAAAA8AAAAAAAAAAAAAAAAAmAIAAGRycy9k&#10;b3ducmV2LnhtbFBLBQYAAAAABAAEAPUAAACJAwAAAAA=&#10;" fillcolor="#df6926" stroked="f"/>
                      <v:oval id="Oval 3851" o:spid="_x0000_s2459" style="position:absolute;left:32966;top:2495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fq8UA&#10;AADdAAAADwAAAGRycy9kb3ducmV2LnhtbESPQYvCMBSE74L/ITzBm6a6KlKNIsqCB9llqwePz+bZ&#10;VpuX0kRb/71ZWNjjMDPfMMt1a0rxpNoVlhWMhhEI4tTqgjMFp+PnYA7CeWSNpWVS8CIH61W3s8RY&#10;24Z/6Jn4TAQIuxgV5N5XsZQuzcmgG9qKOHhXWxv0QdaZ1DU2AW5KOY6imTRYcFjIsaJtTuk9eRgF&#10;E/q6bemyP49nyXdTTTc3e9A7pfq9drMA4an1/+G/9l4r+JhPR/D7Jjw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F+rxQAAAN0AAAAPAAAAAAAAAAAAAAAAAJgCAABkcnMv&#10;ZG93bnJldi54bWxQSwUGAAAAAAQABAD1AAAAigMAAAAA&#10;" fillcolor="#df6926" stroked="f"/>
                      <v:oval id="Oval 3852" o:spid="_x0000_s2460" style="position:absolute;left:32968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MEccA&#10;AADdAAAADwAAAGRycy9kb3ducmV2LnhtbESPQWvCQBSE70L/w/IK3nRTbYpNXaUURfFQqC0Ub4/s&#10;axLNvg27a5L+e1cQPA4z8w0zX/amFi05X1lW8DROQBDnVldcKPj5Xo9mIHxA1lhbJgX/5GG5eBjM&#10;MdO24y9q96EQEcI+QwVlCE0mpc9LMujHtiGO3p91BkOUrpDaYRfhppaTJHmRBiuOCyU29FFSftqf&#10;jQK3SjdBntar5+Pn8ffV7g76oFOlho/9+xuIQH24h2/trVYwnaU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TTBHHAAAA3QAAAA8AAAAAAAAAAAAAAAAAmAIAAGRy&#10;cy9kb3ducmV2LnhtbFBLBQYAAAAABAAEAPUAAACMAwAAAAA=&#10;" fillcolor="black" stroked="f"/>
                      <v:oval id="Oval 3853" o:spid="_x0000_s2461" style="position:absolute;left:32970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/piscA&#10;AADdAAAADwAAAGRycy9kb3ducmV2LnhtbESPT2sCMRTE7wW/Q3hCb5pVu2K3G0WK0uKhUC0Ub4/N&#10;c/+4eVmSVLffvhGEHoeZ+Q2Tr3rTigs5X1tWMBknIIgLq2suFXwdtqMFCB+QNbaWScEveVgtBw85&#10;Ztpe+ZMu+1CKCGGfoYIqhC6T0hcVGfRj2xFH72SdwRClK6V2eI1w08ppksylwZrjQoUdvVZUnPc/&#10;RoHbpG9Bnrebp+aj+X62u6M+6lSpx2G/fgERqA//4Xv7XSuYLdIZ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f6YrHAAAA3QAAAA8AAAAAAAAAAAAAAAAAmAIAAGRy&#10;cy9kb3ducmV2LnhtbFBLBQYAAAAABAAEAPUAAACMAwAAAAA=&#10;" fillcolor="black" stroked="f"/>
                      <v:oval id="Oval 3854" o:spid="_x0000_s2462" style="position:absolute;left:32972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x/scA&#10;AADdAAAADwAAAGRycy9kb3ducmV2LnhtbESPT2sCMRTE74LfITzBW836Z8VujSKiWHooVAvF22Pz&#10;3F3dvCxJ1PXbN4WCx2FmfsPMl62pxY2crywrGA4SEMS51RUXCr4P25cZCB+QNdaWScGDPCwX3c4c&#10;M23v/EW3fShEhLDPUEEZQpNJ6fOSDPqBbYijd7LOYIjSFVI7vEe4qeUoSabSYMVxocSG1iXll/3V&#10;KHCbdBfkZbuZnD/PP6/246iPOlWq32tXbyACteEZ/m+/awXjWTqB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2cf7HAAAA3QAAAA8AAAAAAAAAAAAAAAAAmAIAAGRy&#10;cy9kb3ducmV2LnhtbFBLBQYAAAAABAAEAPUAAACMAwAAAAA=&#10;" fillcolor="black" stroked="f"/>
                      <v:oval id="Oval 3855" o:spid="_x0000_s2463" style="position:absolute;left:32973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UZcYA&#10;AADdAAAADwAAAGRycy9kb3ducmV2LnhtbESPQWsCMRSE74L/IbxCbzVb6xZdjSKiWHoQqoJ4e2ye&#10;u6ublyWJuv77plDwOMzMN8xk1ppa3Mj5yrKC914Cgji3uuJCwX63ehuC8AFZY22ZFDzIw2za7Uww&#10;0/bOP3TbhkJECPsMFZQhNJmUPi/JoO/Zhjh6J+sMhihdIbXDe4SbWvaT5FMarDgulNjQoqT8sr0a&#10;BW6ZroO8rJaD8+Z8GNnvoz7qVKnXl3Y+BhGoDc/wf/tLK/gYpin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rUZcYAAADdAAAADwAAAAAAAAAAAAAAAACYAgAAZHJz&#10;L2Rvd25yZXYueG1sUEsFBgAAAAAEAAQA9QAAAIsDAAAAAA==&#10;" fillcolor="black" stroked="f"/>
                      <v:oval id="Oval 3856" o:spid="_x0000_s2464" style="position:absolute;left:32975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hKEsYA&#10;AADdAAAADwAAAGRycy9kb3ducmV2LnhtbESPQWsCMRSE74X+h/AK3mq26oquRhFRLD0ItYJ4e2xe&#10;d1c3L0sSdfvvjVDwOMzMN8x03ppaXMn5yrKCj24Cgji3uuJCwf5n/T4C4QOyxtoyKfgjD/PZ68sU&#10;M21v/E3XXShEhLDPUEEZQpNJ6fOSDPqubYij92udwRClK6R2eItwU8tekgylwYrjQokNLUvKz7uL&#10;UeBW6SbI83o1OG1Ph7H9OuqjTpXqvLWLCYhAbXiG/9ufWkF/lA7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hKEsYAAADdAAAADwAAAAAAAAAAAAAAAACYAgAAZHJz&#10;L2Rvd25yZXYueG1sUEsFBgAAAAAEAAQA9QAAAIsDAAAAAA==&#10;" fillcolor="black" stroked="f"/>
                      <v:oval id="Oval 3857" o:spid="_x0000_s2465" style="position:absolute;left:32977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viccA&#10;AADdAAAADwAAAGRycy9kb3ducmV2LnhtbESPQWsCMRSE7wX/Q3iCt5qt7VZdjSJFafEgVAXx9ti8&#10;7q5uXpYk6vrvTaHQ4zAz3zDTeWtqcSXnK8sKXvoJCOLc6ooLBfvd6nkEwgdkjbVlUnAnD/NZ52mK&#10;mbY3/qbrNhQiQthnqKAMocmk9HlJBn3fNsTR+7HOYIjSFVI7vEW4qeUgSd6lwYrjQokNfZSUn7cX&#10;o8At088gz6vl22lzOozt+qiPOlWq120XExCB2vAf/mt/aQWvo3QI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k74nHAAAA3QAAAA8AAAAAAAAAAAAAAAAAmAIAAGRy&#10;cy9kb3ducmV2LnhtbFBLBQYAAAAABAAEAPUAAACMAwAAAAA=&#10;" fillcolor="black" stroked="f"/>
                      <v:oval id="Oval 3858" o:spid="_x0000_s2466" style="position:absolute;left:32978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7+8MA&#10;AADdAAAADwAAAGRycy9kb3ducmV2LnhtbERPz2vCMBS+D/wfwhO8aTq1otUoIopjh8HqYHh7NG9t&#10;tXkpSdTuv18Owo4f3+/VpjONuJPztWUFr6MEBHFhdc2lgq/TYTgH4QOyxsYyKfglD5t172WFmbYP&#10;/qR7HkoRQ9hnqKAKoc2k9EVFBv3ItsSR+7HOYIjQlVI7fMRw08hxksykwZpjQ4Ut7SoqrvnNKHD7&#10;9Bjk9bCfXj4u3wv7ftZnnSo16HfbJYhAXfgXP91vWsFknsa5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t7+8MAAADdAAAADwAAAAAAAAAAAAAAAACYAgAAZHJzL2Rv&#10;d25yZXYueG1sUEsFBgAAAAAEAAQA9QAAAIgDAAAAAA==&#10;" fillcolor="black" stroked="f"/>
                      <v:oval id="Oval 3859" o:spid="_x0000_s2467" style="position:absolute;left:32957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eYMcA&#10;AADdAAAADwAAAGRycy9kb3ducmV2LnhtbESPQWvCQBSE70L/w/IK3nRTbYqmrlJEsXgo1BaKt0f2&#10;NYlm34bdNUn/fVcQPA4z8w2zWPWmFi05X1lW8DROQBDnVldcKPj+2o5mIHxA1lhbJgV/5GG1fBgs&#10;MNO2409qD6EQEcI+QwVlCE0mpc9LMujHtiGO3q91BkOUrpDaYRfhppaTJHmRBiuOCyU2tC4pPx8u&#10;RoHbpLsgz9vN8+nj9DO3+6M+6lSp4WP/9goiUB/u4Vv7XSuYztI5XN/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33mDHAAAA3QAAAA8AAAAAAAAAAAAAAAAAmAIAAGRy&#10;cy9kb3ducmV2LnhtbFBLBQYAAAAABAAEAPUAAACMAwAAAAA=&#10;" fillcolor="black" stroked="f"/>
                      <v:oval id="Oval 3860" o:spid="_x0000_s2468" style="position:absolute;left:32958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9QMMA&#10;AADdAAAADwAAAGRycy9kb3ducmV2LnhtbERPy4rCMBTdC/5DuII7TccXWo0ioiizEMYZGNxdmjtt&#10;tbkpSdT695OF4PJw3otVYypxJ+dLywo++gkI4szqknMFP9+73hSED8gaK8uk4EkeVst2a4Gptg/+&#10;ovsp5CKGsE9RQRFCnUrps4IM+r6tiSP3Z53BEKHLpXb4iOGmkoMkmUiDJceGAmvaFJRdTzejwG3H&#10;+yCvu+3ocrz8zuznWZ/1WKlup1nPQQRqwlv8ch+0guF0EvfH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G9QMMAAADdAAAADwAAAAAAAAAAAAAAAACYAgAAZHJzL2Rv&#10;d25yZXYueG1sUEsFBgAAAAAEAAQA9QAAAIgDAAAAAA==&#10;" fillcolor="black" stroked="f"/>
                      <v:oval id="Oval 3861" o:spid="_x0000_s2469" style="position:absolute;left:32960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Y28YA&#10;AADdAAAADwAAAGRycy9kb3ducmV2LnhtbESPQWsCMRSE70L/Q3gFb5q1raJbo5SitHgQXAXx9ti8&#10;7q5uXpYk6vbfG0HwOMzMN8x03ppaXMj5yrKCQT8BQZxbXXGhYLdd9sYgfEDWWFsmBf/kYT576Uwx&#10;1fbKG7pkoRARwj5FBWUITSqlz0sy6Pu2IY7en3UGQ5SukNrhNcJNLd+SZCQNVhwXSmzou6T8lJ2N&#10;ArcY/gR5Wi4+juvjfmJXB33QQ6W6r+3XJ4hAbXiGH+1freB9PBrA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0Y28YAAADdAAAADwAAAAAAAAAAAAAAAACYAgAAZHJz&#10;L2Rvd25yZXYueG1sUEsFBgAAAAAEAAQA9QAAAIsDAAAAAA==&#10;" fillcolor="black" stroked="f"/>
                      <v:oval id="Oval 3862" o:spid="_x0000_s2470" style="position:absolute;left:32962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GrMcA&#10;AADdAAAADwAAAGRycy9kb3ducmV2LnhtbESPT2sCMRTE7wW/Q3iF3mq2WsWuZkVEqfQgdFso3h6b&#10;5/5x87Ikqa7f3giFHoeZ+Q2zWPamFWdyvras4GWYgCAurK65VPD9tX2egfABWWNrmRRcycMyGzws&#10;MNX2wp90zkMpIoR9igqqELpUSl9UZNAPbUccvaN1BkOUrpTa4SXCTStHSTKVBmuOCxV2tK6oOOW/&#10;RoHbTN6DPG03r82++XmzHwd90BOlnh771RxEoD78h//aO61gPJuO4P4mPg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/hqzHAAAA3QAAAA8AAAAAAAAAAAAAAAAAmAIAAGRy&#10;cy9kb3ducmV2LnhtbFBLBQYAAAAABAAEAPUAAACMAwAAAAA=&#10;" fillcolor="black" stroked="f"/>
                      <v:oval id="Oval 3863" o:spid="_x0000_s2471" style="position:absolute;left:32963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jN8YA&#10;AADdAAAADwAAAGRycy9kb3ducmV2LnhtbESPT2sCMRTE7wW/Q3iCt5q1/sGuRpGiKD0I2kLx9tg8&#10;d1c3L0sSdf32Rih4HGbmN8x03phKXMn50rKCXjcBQZxZXXKu4Pdn9T4G4QOyxsoyKbiTh/ms9TbF&#10;VNsb7+i6D7mIEPYpKihCqFMpfVaQQd+1NXH0jtYZDFG6XGqHtwg3lfxIkpE0WHJcKLCmr4Ky8/5i&#10;FLjlcB3kebUcnLanv0/7fdAHPVSq024WExCBmvAK/7c3WkF/POrD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MjN8YAAADdAAAADwAAAAAAAAAAAAAAAACYAgAAZHJz&#10;L2Rvd25yZXYueG1sUEsFBgAAAAAEAAQA9QAAAIsDAAAAAA==&#10;" fillcolor="black" stroked="f"/>
                      <v:oval id="Oval 3864" o:spid="_x0000_s2472" style="position:absolute;left:32965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7Q8YA&#10;AADdAAAADwAAAGRycy9kb3ducmV2LnhtbESPQWsCMRSE74L/ITyhN83aquhqFCmKpQehKoi3x+a5&#10;u7p5WZKo239vhEKPw8x8w8wWjanEnZwvLSvo9xIQxJnVJecKDvt1dwzCB2SNlWVS8EseFvN2a4ap&#10;tg/+ofsu5CJC2KeooAihTqX0WUEGfc/WxNE7W2cwROlyqR0+ItxU8j1JRtJgyXGhwJo+C8quu5tR&#10;4FbDTZDX9Wpw2V6OE/t90ic9VOqt0yynIAI14T/81/7SCj7GowG83s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q7Q8YAAADdAAAADwAAAAAAAAAAAAAAAACYAgAAZHJz&#10;L2Rvd25yZXYueG1sUEsFBgAAAAAEAAQA9QAAAIsDAAAAAA==&#10;" fillcolor="black" stroked="f"/>
                      <v:oval id="Oval 3865" o:spid="_x0000_s2473" style="position:absolute;left:32967;top:2495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e2MYA&#10;AADdAAAADwAAAGRycy9kb3ducmV2LnhtbESPQWsCMRSE74X+h/AK3mq26oquRhFRLD0ItYJ4e2xe&#10;d1c3L0sSdfvvjVDwOMzMN8x03ppaXMn5yrKCj24Cgji3uuJCwf5n/T4C4QOyxtoyKfgjD/PZ68sU&#10;M21v/E3XXShEhLDPUEEZQpNJ6fOSDPqubYij92udwRClK6R2eItwU8tekgylwYrjQokNLUvKz7uL&#10;UeBW6SbI83o1OG1Ph7H9OuqjTpXqvLWLCYhAbXiG/9ufWkF/NEz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Ye2MYAAADdAAAADwAAAAAAAAAAAAAAAACYAgAAZHJz&#10;L2Rvd25yZXYueG1sUEsFBgAAAAAEAAQA9QAAAIsDAAAAAA==&#10;" fillcolor="black" stroked="f"/>
                      <v:oval id="Oval 3866" o:spid="_x0000_s2474" style="position:absolute;left:32963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NYsYA&#10;AADdAAAADwAAAGRycy9kb3ducmV2LnhtbESPT2vCQBTE7wW/w/IEb3XjnwaJriKK4KFYGj14fGaf&#10;STT7NmS3Jn57t1DocZiZ3zCLVWcq8aDGlZYVjIYRCOLM6pJzBafj7n0GwnlkjZVlUvAkB6tl722B&#10;ibYtf9Mj9bkIEHYJKii8rxMpXVaQQTe0NXHwrrYx6INscqkbbAPcVHIcRbE0WHJYKLCmTUHZPf0x&#10;CqZ0uG3osj+P4/SrrT/WN/upt0oN+t16DsJT5//Df+29VjCZxTH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kNYsYAAADdAAAADwAAAAAAAAAAAAAAAACYAgAAZHJz&#10;L2Rvd25yZXYueG1sUEsFBgAAAAAEAAQA9QAAAIsDAAAAAA==&#10;" fillcolor="#df6926" stroked="f"/>
                      <v:oval id="Oval 3867" o:spid="_x0000_s2475" style="position:absolute;left:32963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o+ccA&#10;AADdAAAADwAAAGRycy9kb3ducmV2LnhtbESPT2vCQBTE70K/w/IK3nRTranErCKWgoeiNPXg8Zl9&#10;zZ9m34bs1qTfvisIPQ4z8xsm3QymEVfqXGVZwdM0AkGcW11xoeD0+TZZgnAeWWNjmRT8koPN+mGU&#10;YqJtzx90zXwhAoRdggpK79tESpeXZNBNbUscvC/bGfRBdoXUHfYBbho5i6JYGqw4LJTY0q6k/Dv7&#10;MQqe6VDv6LI/z+Ls2LeLbW3f9atS48dhuwLhafD/4Xt7rxXMl/EL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VqPnHAAAA3QAAAA8AAAAAAAAAAAAAAAAAmAIAAGRy&#10;cy9kb3ducmV2LnhtbFBLBQYAAAAABAAEAPUAAACMAwAAAAA=&#10;" fillcolor="#df6926" stroked="f"/>
                      <v:oval id="Oval 3868" o:spid="_x0000_s2476" style="position:absolute;left:32964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8i8QA&#10;AADdAAAADwAAAGRycy9kb3ducmV2LnhtbERPTWvCQBC9C/0PyxS86aZpDRJdJaQUciiVpj30OGan&#10;SWx2NmRXE/+9eyh4fLzv7X4ynbjQ4FrLCp6WEQjiyuqWawXfX2+LNQjnkTV2lknBlRzsdw+zLaba&#10;jvxJl9LXIoSwS1FB432fSumqhgy6pe2JA/drB4M+wKGWesAxhJtOxlGUSIMth4YGe8obqv7Ks1Hw&#10;Qh+nnI7FT5yUh7FfZSf7rl+Vmj9O2QaEp8nfxf/uQit4XidhbngTn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PIvEAAAA3QAAAA8AAAAAAAAAAAAAAAAAmAIAAGRycy9k&#10;b3ducmV2LnhtbFBLBQYAAAAABAAEAPUAAACJAwAAAAA=&#10;" fillcolor="#df6926" stroked="f"/>
                      <v:oval id="Oval 3869" o:spid="_x0000_s2477" style="position:absolute;left:32965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ZEMYA&#10;AADdAAAADwAAAGRycy9kb3ducmV2LnhtbESPT2vCQBTE70K/w/IK3nRT/wSbuopYBA+imPbQ42v2&#10;NYnNvg3Z1cRv7wqCx2FmfsPMl52pxIUaV1pW8DaMQBBnVpecK/j+2gxmIJxH1lhZJgVXcrBcvPTm&#10;mGjb8pEuqc9FgLBLUEHhfZ1I6bKCDLqhrYmD92cbgz7IJpe6wTbATSVHURRLgyWHhQJrWheU/adn&#10;o2BC+9Oafrc/ozg9tPV0dbI7/alU/7VbfYDw1Pln+NHeagXjWfwO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aZEMYAAADdAAAADwAAAAAAAAAAAAAAAACYAgAAZHJz&#10;L2Rvd25yZXYueG1sUEsFBgAAAAAEAAQA9QAAAIsDAAAAAA==&#10;" fillcolor="#df6926" stroked="f"/>
                      <v:oval id="Oval 3870" o:spid="_x0000_s2478" style="position:absolute;left:32966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mUMMA&#10;AADdAAAADwAAAGRycy9kb3ducmV2LnhtbERPy4rCMBTdD/gP4QruxtTHqFSjiCK4kBmmunB5ba5t&#10;tbkpTbT1781iYJaH816sWlOKJ9WusKxg0I9AEKdWF5wpOB13nzMQziNrLC2Tghc5WC07HwuMtW34&#10;l56Jz0QIYRejgtz7KpbSpTkZdH1bEQfuamuDPsA6k7rGJoSbUg6jaCINFhwacqxok1N6Tx5GwZi+&#10;bxu67M/DSfLTVF/rmz3orVK9brueg/DU+n/xn3uvFYxm07A/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WmUMMAAADdAAAADwAAAAAAAAAAAAAAAACYAgAAZHJzL2Rv&#10;d25yZXYueG1sUEsFBgAAAAAEAAQA9QAAAIgDAAAAAA==&#10;" fillcolor="#df6926" stroked="f"/>
                      <v:oval id="Oval 3871" o:spid="_x0000_s2479" style="position:absolute;left:32967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Dy8YA&#10;AADdAAAADwAAAGRycy9kb3ducmV2LnhtbESPQWvCQBSE7wX/w/KE3pqNVq2kriKK4KFYjD14fGZf&#10;k2j2bciuJv77riD0OMzMN8xs0ZlK3KhxpWUFgygGQZxZXXKu4OeweZuCcB5ZY2WZFNzJwWLee5lh&#10;om3Le7qlPhcBwi5BBYX3dSKlywoy6CJbEwfv1zYGfZBNLnWDbYCbSg7jeCINlhwWCqxpVVB2Sa9G&#10;wYh25xWdtsfhJP1u6/HybL/0WqnXfrf8BOGp8//hZ3urFbxPPwb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kDy8YAAADdAAAADwAAAAAAAAAAAAAAAACYAgAAZHJz&#10;L2Rvd25yZXYueG1sUEsFBgAAAAAEAAQA9QAAAIsDAAAAAA==&#10;" fillcolor="#df6926" stroked="f"/>
                      <v:oval id="Oval 3872" o:spid="_x0000_s2480" style="position:absolute;left:32967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dvMYA&#10;AADdAAAADwAAAGRycy9kb3ducmV2LnhtbESPQWvCQBSE7wX/w/KE3urGtFWJriKK4KFUjB48PrPP&#10;JJp9G7KrSf99t1DwOMzMN8xs0ZlKPKhxpWUFw0EEgjizuuRcwfGweZuAcB5ZY2WZFPyQg8W89zLD&#10;RNuW9/RIfS4ChF2CCgrv60RKlxVk0A1sTRy8i20M+iCbXOoG2wA3lYyjaCQNlhwWCqxpVVB2S+9G&#10;wQd9X1d03p7iUbpr68/l1X7ptVKv/W45BeGp88/wf3urFbxPxj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udvMYAAADdAAAADwAAAAAAAAAAAAAAAACYAgAAZHJz&#10;L2Rvd25yZXYueG1sUEsFBgAAAAAEAAQA9QAAAIsDAAAAAA==&#10;" fillcolor="#df6926" stroked="f"/>
                      <v:oval id="Oval 3873" o:spid="_x0000_s2481" style="position:absolute;left:32957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4J8YA&#10;AADdAAAADwAAAGRycy9kb3ducmV2LnhtbESPT2vCQBTE70K/w/IK3nRTrX+IriJKwYMoTT14fGaf&#10;SWz2bchuTfrtXUHwOMzMb5j5sjWluFHtCssKPvoRCOLU6oIzBcefr94UhPPIGkvLpOCfHCwXb505&#10;xto2/E23xGciQNjFqCD3voqldGlOBl3fVsTBu9jaoA+yzqSusQlwU8pBFI2lwYLDQo4VrXNKf5M/&#10;o+CT9tc1nbenwTg5NNVodbU7vVGq+96uZiA8tf4Vfra3WsFwOhnC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c4J8YAAADdAAAADwAAAAAAAAAAAAAAAACYAgAAZHJz&#10;L2Rvd25yZXYueG1sUEsFBgAAAAAEAAQA9QAAAIsDAAAAAA==&#10;" fillcolor="#df6926" stroked="f"/>
                      <v:oval id="Oval 3874" o:spid="_x0000_s2482" style="position:absolute;left:32958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6gU8YA&#10;AADdAAAADwAAAGRycy9kb3ducmV2LnhtbESPT2vCQBTE7wW/w/KE3urGv5XUVUQRPEjF2IPHZ/Y1&#10;iWbfhuzWxG/vFgSPw8z8hpktWlOKG9WusKyg34tAEKdWF5wp+DluPqYgnEfWWFomBXdysJh33mYY&#10;a9vwgW6Jz0SAsItRQe59FUvp0pwMup6tiIP3a2uDPsg6k7rGJsBNKQdRNJEGCw4LOVa0yim9Jn9G&#10;wYi+Lys6b0+DSbJvqvHyYnd6rdR7t11+gfDU+lf42d5qBcPp5wj+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6gU8YAAADdAAAADwAAAAAAAAAAAAAAAACYAgAAZHJz&#10;L2Rvd25yZXYueG1sUEsFBgAAAAAEAAQA9QAAAIsDAAAAAA==&#10;" fillcolor="#df6926" stroked="f"/>
                      <v:oval id="Oval 3875" o:spid="_x0000_s2483" style="position:absolute;left:32959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FyMYA&#10;AADdAAAADwAAAGRycy9kb3ducmV2LnhtbESPQWvCQBSE7wX/w/KE3pqNWq2kriJKwYNUjD14fGZf&#10;k2j2bchuTfz3rlDwOMzMN8xs0ZlKXKlxpWUFgygGQZxZXXKu4Ofw9TYF4TyyxsoyKbiRg8W89zLD&#10;RNuW93RNfS4ChF2CCgrv60RKlxVk0EW2Jg7er20M+iCbXOoG2wA3lRzG8UQaLDksFFjTqqDskv4Z&#10;Be/0fV7RaXMcTtJdW4+XZ7vVa6Ve+93yE4Snzj/D/+2NVjCafoz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IFyMYAAADdAAAADwAAAAAAAAAAAAAAAACYAgAAZHJz&#10;L2Rvd25yZXYueG1sUEsFBgAAAAAEAAQA9QAAAIsDAAAAAA==&#10;" fillcolor="#df6926" stroked="f"/>
                      <v:oval id="Oval 3876" o:spid="_x0000_s2484" style="position:absolute;left:32959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bv8cA&#10;AADdAAAADwAAAGRycy9kb3ducmV2LnhtbESPT2vCQBTE70K/w/IK3nRTranErCKWgoeiNPXg8Zl9&#10;zZ9m34bs1qTfvisIPQ4z8xsm3QymEVfqXGVZwdM0AkGcW11xoeD0+TZZgnAeWWNjmRT8koPN+mGU&#10;YqJtzx90zXwhAoRdggpK79tESpeXZNBNbUscvC/bGfRBdoXUHfYBbho5i6JYGqw4LJTY0q6k/Dv7&#10;MQqe6VDv6LI/z+Ls2LeLbW3f9atS48dhuwLhafD/4Xt7rxXMly8x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Am7/HAAAA3QAAAA8AAAAAAAAAAAAAAAAAmAIAAGRy&#10;cy9kb3ducmV2LnhtbFBLBQYAAAAABAAEAPUAAACMAwAAAAA=&#10;" fillcolor="#df6926" stroked="f"/>
                      <v:oval id="Oval 3877" o:spid="_x0000_s2485" style="position:absolute;left:32960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+JMcA&#10;AADdAAAADwAAAGRycy9kb3ducmV2LnhtbESPS2vDMBCE74H+B7GF3BK5eTk4VkJIKeRQUur20OPG&#10;2vpRa2UsNXb+fRUI9DjMzDdMuhtMIy7UucqygqdpBII4t7riQsHnx8tkDcJ5ZI2NZVJwJQe77cMo&#10;xUTbnt/pkvlCBAi7BBWU3reJlC4vyaCb2pY4eN+2M+iD7AqpO+wD3DRyFkUrabDisFBiS4eS8p/s&#10;1yhY0Kk+0Pn4NVtlb3273Nf2VT8rNX4c9hsQngb/H763j1rBfB3HcHsTn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MPiTHAAAA3QAAAA8AAAAAAAAAAAAAAAAAmAIAAGRy&#10;cy9kb3ducmV2LnhtbFBLBQYAAAAABAAEAPUAAACMAwAAAAA=&#10;" fillcolor="#df6926" stroked="f"/>
                      <v:oval id="Oval 3878" o:spid="_x0000_s2486" style="position:absolute;left:32961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qVsMA&#10;AADdAAAADwAAAGRycy9kb3ducmV2LnhtbERPy4rCMBTdD/gP4QruxtTHqFSjiCK4kBmmunB5ba5t&#10;tbkpTbT1781iYJaH816sWlOKJ9WusKxg0I9AEKdWF5wpOB13nzMQziNrLC2Tghc5WC07HwuMtW34&#10;l56Jz0QIYRejgtz7KpbSpTkZdH1bEQfuamuDPsA6k7rGJoSbUg6jaCINFhwacqxok1N6Tx5GwZi+&#10;bxu67M/DSfLTVF/rmz3orVK9brueg/DU+n/xn3uvFYxm0zA3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OqVsMAAADdAAAADwAAAAAAAAAAAAAAAACYAgAAZHJzL2Rv&#10;d25yZXYueG1sUEsFBgAAAAAEAAQA9QAAAIgDAAAAAA==&#10;" fillcolor="#df6926" stroked="f"/>
                      <v:oval id="Oval 3879" o:spid="_x0000_s2487" style="position:absolute;left:32962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PzccA&#10;AADdAAAADwAAAGRycy9kb3ducmV2LnhtbESPT2vCQBTE70K/w/IK3nRTrX8aXUWUggdpafTg8TX7&#10;TGKzb0N2NfHbu4LQ4zAzv2Hmy9aU4kq1KywreOtHIIhTqwvOFBz2n70pCOeRNZaWScGNHCwXL505&#10;xto2/EPXxGciQNjFqCD3voqldGlOBl3fVsTBO9naoA+yzqSusQlwU8pBFI2lwYLDQo4VrXNK/5KL&#10;UfBOX+c1/W6Pg3Hy3VSj1dnu9Eap7mu7moHw1Pr/8LO91QqG08kH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fD83HAAAA3QAAAA8AAAAAAAAAAAAAAAAAmAIAAGRy&#10;cy9kb3ducmV2LnhtbFBLBQYAAAAABAAEAPUAAACMAwAAAAA=&#10;" fillcolor="#df6926" stroked="f"/>
                      <v:oval id="Oval 3880" o:spid="_x0000_s2488" style="position:absolute;left:32973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Wd8QA&#10;AADdAAAADwAAAGRycy9kb3ducmV2LnhtbERPz2vCMBS+D/Y/hDfwtqbTKaU2ijgED0NZt8OOz+at&#10;rWteShJt998vB8Hjx/e7WI+mE1dyvrWs4CVJQRBXVrdcK/j63D1nIHxA1thZJgV/5GG9enwoMNd2&#10;4A+6lqEWMYR9jgqaEPpcSl81ZNAntieO3I91BkOErpba4RDDTSenabqQBluODQ32tG2o+i0vRsEr&#10;Hc5bOu2/p4vyOPTzzdm+6zelJk/jZgki0Bju4pt7rxXMsizuj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w1nfEAAAA3QAAAA8AAAAAAAAAAAAAAAAAmAIAAGRycy9k&#10;b3ducmV2LnhtbFBLBQYAAAAABAAEAPUAAACJAwAAAAA=&#10;" fillcolor="#df6926" stroked="f"/>
                      <v:oval id="Oval 3881" o:spid="_x0000_s2489" style="position:absolute;left:32974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z7McA&#10;AADdAAAADwAAAGRycy9kb3ducmV2LnhtbESPQWvCQBSE70L/w/IKvZlNrJUQXSVYCh5KpakHj8/s&#10;axKbfRuyWxP/fVcoeBxm5htmtRlNKy7Uu8aygiSKQRCXVjdcKTh8vU1TEM4ja2wtk4IrOdisHyYr&#10;zLQd+JMuha9EgLDLUEHtfZdJ6cqaDLrIdsTB+7a9QR9kX0nd4xDgppWzOF5Igw2HhRo72tZU/hS/&#10;RsGcPs5bOu2Os0WxH7qX/Gzf9atST49jvgThafT38H97pxU8p2k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8c+zHAAAA3QAAAA8AAAAAAAAAAAAAAAAAmAIAAGRy&#10;cy9kb3ducmV2LnhtbFBLBQYAAAAABAAEAPUAAACMAwAAAAA=&#10;" fillcolor="#df6926" stroked="f"/>
                      <v:oval id="Oval 3882" o:spid="_x0000_s2490" style="position:absolute;left:32975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tm8YA&#10;AADdAAAADwAAAGRycy9kb3ducmV2LnhtbESPQWvCQBSE70L/w/IK3nTTWCVEVxFLwYNYTHvw+Mw+&#10;k9js25BdTfrv3YLgcZiZb5jFqje1uFHrKssK3sYRCOLc6ooLBT/fn6MEhPPIGmvLpOCPHKyWL4MF&#10;ptp2fKBb5gsRIOxSVFB636RSurwkg25sG+LgnW1r0AfZFlK32AW4qWUcRTNpsOKwUGJDm5Ly3+xq&#10;FLzT/rKh0/YYz7KvrpmuL3anP5QavvbrOQhPvX+GH+2tVjBJkhj+34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7tm8YAAADdAAAADwAAAAAAAAAAAAAAAACYAgAAZHJz&#10;L2Rvd25yZXYueG1sUEsFBgAAAAAEAAQA9QAAAIsDAAAAAA==&#10;" fillcolor="#df6926" stroked="f"/>
                      <v:oval id="Oval 3883" o:spid="_x0000_s2491" style="position:absolute;left:32975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IAMUA&#10;AADdAAAADwAAAGRycy9kb3ducmV2LnhtbESPQWvCQBSE7wX/w/KE3upGrRKiq4hS8FAsRg8en9ln&#10;Es2+DdmtSf+9WxA8DjPzDTNfdqYSd2pcaVnBcBCBIM6sLjlXcDx8fcQgnEfWWFkmBX/kYLnovc0x&#10;0bblPd1Tn4sAYZeggsL7OpHSZQUZdANbEwfvYhuDPsgml7rBNsBNJUdRNJUGSw4LBda0Lii7pb9G&#10;wSftrms6b0+jafrT1pPV1X7rjVLv/W41A+Gp86/ws73VCsZxPIb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kgAxQAAAN0AAAAPAAAAAAAAAAAAAAAAAJgCAABkcnMv&#10;ZG93bnJldi54bWxQSwUGAAAAAAQABAD1AAAAigMAAAAA&#10;" fillcolor="#df6926" stroked="f"/>
                      <v:oval id="Oval 3884" o:spid="_x0000_s2492" style="position:absolute;left:32976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QdMUA&#10;AADdAAAADwAAAGRycy9kb3ducmV2LnhtbESPQWvCQBSE74L/YXmF3nRTtRKiq4gieCgWowePz+wz&#10;iWbfhuzWpP/eLRQ8DjPzDTNfdqYSD2pcaVnBxzACQZxZXXKu4HTcDmIQziNrrCyTgl9ysFz0e3NM&#10;tG35QI/U5yJA2CWooPC+TqR0WUEG3dDWxMG72sagD7LJpW6wDXBTyVEUTaXBksNCgTWtC8ru6Y9R&#10;MKH9bU2X3Xk0Tb/b+nN1s196o9T7W7eagfDU+Vf4v73TCsZxPIG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9B0xQAAAN0AAAAPAAAAAAAAAAAAAAAAAJgCAABkcnMv&#10;ZG93bnJldi54bWxQSwUGAAAAAAQABAD1AAAAigMAAAAA&#10;" fillcolor="#df6926" stroked="f"/>
                      <v:oval id="Oval 3885" o:spid="_x0000_s2493" style="position:absolute;left:32977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178UA&#10;AADdAAAADwAAAGRycy9kb3ducmV2LnhtbESPQWvCQBSE7wX/w/IKvdVNbZUQXUWUgoeiGD14fGaf&#10;STT7NmS3Jv57VxA8DjPzDTOZdaYSV2pcaVnBVz8CQZxZXXKuYL/7/YxBOI+ssbJMCm7kYDbtvU0w&#10;0bblLV1Tn4sAYZeggsL7OpHSZQUZdH1bEwfvZBuDPsgml7rBNsBNJQdRNJIGSw4LBda0KCi7pP9G&#10;wQ+tzws6rg6DUbpp6+H8bP/0UqmP924+BuGp86/ws73SCr7jeAi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3XvxQAAAN0AAAAPAAAAAAAAAAAAAAAAAJgCAABkcnMv&#10;ZG93bnJldi54bWxQSwUGAAAAAAQABAD1AAAAigMAAAAA&#10;" fillcolor="#df6926" stroked="f"/>
                      <v:oval id="Oval 3886" o:spid="_x0000_s2494" style="position:absolute;left:32978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rmMcA&#10;AADdAAAADwAAAGRycy9kb3ducmV2LnhtbESPT2vCQBTE70K/w/IKvemm1oYQ3YhYCh5KxbQHj8/s&#10;M3+afRuyWxO/fVcoeBxm5jfMaj2aVlyod7VlBc+zCARxYXXNpYLvr/dpAsJ5ZI2tZVJwJQfr7GGy&#10;wlTbgQ90yX0pAoRdigoq77tUSldUZNDNbEccvLPtDfog+1LqHocAN62cR1EsDdYcFirsaFtR8ZP/&#10;GgUL+my2dNod53G+H7rXTWM/9JtST4/jZgnC0+jv4f/2Tit4SZIY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V65jHAAAA3QAAAA8AAAAAAAAAAAAAAAAAmAIAAGRy&#10;cy9kb3ducmV2LnhtbFBLBQYAAAAABAAEAPUAAACMAwAAAAA=&#10;" fillcolor="#df6926" stroked="f"/>
                      <v:oval id="Oval 3887" o:spid="_x0000_s2495" style="position:absolute;left:32967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OA8cA&#10;AADdAAAADwAAAGRycy9kb3ducmV2LnhtbESPT2vCQBTE70K/w/IK3nRTbW2IbkQsgodSMfXg8Zl9&#10;zZ9m34bsatJv3y0UPA4z8xtmtR5MI27UucqygqdpBII4t7riQsHpczeJQTiPrLGxTAp+yME6fRit&#10;MNG25yPdMl+IAGGXoILS+zaR0uUlGXRT2xIH78t2Bn2QXSF1h32Am0bOomghDVYcFkpsaVtS/p1d&#10;jYJn+qi3dNmfZ4vs0Lcvm9q+6zelxo/DZgnC0+Dv4f/2XiuYx/Er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TgPHAAAA3QAAAA8AAAAAAAAAAAAAAAAAmAIAAGRy&#10;cy9kb3ducmV2LnhtbFBLBQYAAAAABAAEAPUAAACMAwAAAAA=&#10;" fillcolor="#df6926" stroked="f"/>
                      <v:oval id="Oval 3888" o:spid="_x0000_s2496" style="position:absolute;left:32968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accQA&#10;AADdAAAADwAAAGRycy9kb3ducmV2LnhtbERPz2vCMBS+D/Y/hDfwtqbTKaU2ijgED0NZt8OOz+at&#10;rWteShJt998vB8Hjx/e7WI+mE1dyvrWs4CVJQRBXVrdcK/j63D1nIHxA1thZJgV/5GG9enwoMNd2&#10;4A+6lqEWMYR9jgqaEPpcSl81ZNAntieO3I91BkOErpba4RDDTSenabqQBluODQ32tG2o+i0vRsEr&#10;Hc5bOu2/p4vyOPTzzdm+6zelJk/jZgki0Bju4pt7rxXMsizOjW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G2nHEAAAA3QAAAA8AAAAAAAAAAAAAAAAAmAIAAGRycy9k&#10;b3ducmV2LnhtbFBLBQYAAAAABAAEAPUAAACJAwAAAAA=&#10;" fillcolor="#df6926" stroked="f"/>
                      <v:oval id="Oval 3889" o:spid="_x0000_s2497" style="position:absolute;left:32969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/6scA&#10;AADdAAAADwAAAGRycy9kb3ducmV2LnhtbESPT2vCQBTE70K/w/IK3nRTbSWmbkQsgodSMXrw+Jp9&#10;zZ9m34bsatJv3y0UPA4z8xtmtR5MI27UucqygqdpBII4t7riQsH5tJvEIJxH1thYJgU/5GCdPoxW&#10;mGjb85FumS9EgLBLUEHpfZtI6fKSDLqpbYmD92U7gz7IrpC6wz7ATSNnUbSQBisOCyW2tC0p/86u&#10;RsEzfdRb+txfZovs0Lcvm9q+6zelxo/D5hWEp8Hfw//tvVYwj+Ml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Kf+rHAAAA3QAAAA8AAAAAAAAAAAAAAAAAmAIAAGRy&#10;cy9kb3ducmV2LnhtbFBLBQYAAAAABAAEAPUAAACMAwAAAAA=&#10;" fillcolor="#df6926" stroked="f"/>
                      <v:oval id="Oval 3890" o:spid="_x0000_s2498" style="position:absolute;left:32970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AqsMA&#10;AADdAAAADwAAAGRycy9kb3ducmV2LnhtbERPy4rCMBTdD/gP4QruxtTHiFajiCK4kBmmunB5ba5t&#10;tbkpTbT1781iYJaH816sWlOKJ9WusKxg0I9AEKdWF5wpOB13n1MQziNrLC2Tghc5WC07HwuMtW34&#10;l56Jz0QIYRejgtz7KpbSpTkZdH1bEQfuamuDPsA6k7rGJoSbUg6jaCINFhwacqxok1N6Tx5GwZi+&#10;bxu67M/DSfLTVF/rmz3orVK9brueg/DU+n/xn3uvFYyms7A/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lAqsMAAADdAAAADwAAAAAAAAAAAAAAAACYAgAAZHJzL2Rv&#10;d25yZXYueG1sUEsFBgAAAAAEAAQA9QAAAIgDAAAAAA==&#10;" fillcolor="#df6926" stroked="f"/>
                      <v:oval id="Oval 3891" o:spid="_x0000_s2499" style="position:absolute;left:32971;top:2495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lMccA&#10;AADdAAAADwAAAGRycy9kb3ducmV2LnhtbESPT2vCQBTE70K/w/IK3nSjtqKpGxFLwYNUjB48PrOv&#10;+dPs25DdmvTbu4WCx2FmfsOs1r2pxY1aV1pWMBlHIIgzq0vOFZxPH6MFCOeRNdaWScEvOVgnT4MV&#10;xtp2fKRb6nMRIOxiVFB438RSuqwgg25sG+LgfdnWoA+yzaVusQtwU8tpFM2lwZLDQoENbQvKvtMf&#10;o+CFPqstXXeX6Tw9dM3rprJ7/a7U8LnfvIHw1PtH+L+90wpmi+UE/t6EJ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5THHAAAA3QAAAA8AAAAAAAAAAAAAAAAAmAIAAGRy&#10;cy9kb3ducmV2LnhtbFBLBQYAAAAABAAEAPUAAACMAwAAAAA=&#10;" fillcolor="#df6926" stroked="f"/>
                      <v:oval id="Oval 3892" o:spid="_x0000_s2500" style="position:absolute;left:32971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d7RsYA&#10;AADdAAAADwAAAGRycy9kb3ducmV2LnhtbESPQWvCQBSE74X+h+UVequbpiqauopYBA+iGD14fM2+&#10;JrHZtyG7mvjvXUHwOMzMN8xk1plKXKhxpWUFn70IBHFmdcm5gsN++TEC4TyyxsoyKbiSg9n09WWC&#10;ibYt7+iS+lwECLsEFRTe14mULivIoOvZmjh4f7Yx6INscqkbbAPcVDKOoqE0WHJYKLCmRUHZf3o2&#10;Cvq0OS3od3WMh+m2rQfzk13rH6Xe37r5NwhPnX+GH+2VVvA1Gsd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d7RsYAAADdAAAADwAAAAAAAAAAAAAAAACYAgAAZHJz&#10;L2Rvd25yZXYueG1sUEsFBgAAAAAEAAQA9QAAAIsDAAAAAA==&#10;" fillcolor="#df6926" stroked="f"/>
                      <v:oval id="Oval 3893" o:spid="_x0000_s2501" style="position:absolute;left:32972;top:2495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e3ccA&#10;AADdAAAADwAAAGRycy9kb3ducmV2LnhtbESPT2vCQBTE74V+h+UVvNVN1UpM3YgoBQ+lYvTg8Zl9&#10;zZ9m34bs1sRv3y0UPA4z8xtmuRpMI67UucqygpdxBII4t7riQsHp+P4cg3AeWWNjmRTcyMEqfXxY&#10;YqJtzwe6Zr4QAcIuQQWl920ipctLMujGtiUO3pftDPogu0LqDvsAN42cRNFcGqw4LJTY0qak/Dv7&#10;MQpm9Flv6LI7T+bZvm9f17X90FulRk/D+g2Ep8Hfw//tnVYwjRdT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73t3HAAAA3QAAAA8AAAAAAAAAAAAAAAAAmAIAAGRy&#10;cy9kb3ducmV2LnhtbFBLBQYAAAAABAAEAPUAAACMAwAAAAA=&#10;" fillcolor="#df6926" stroked="f"/>
                      <v:oval id="Oval 3894" o:spid="_x0000_s2502" style="position:absolute;left:32963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/LZMYA&#10;AADdAAAADwAAAGRycy9kb3ducmV2LnhtbESPQWsCMRSE70L/Q3iF3jTbqkVXoxRRLB6EroJ4e2xe&#10;d1c3L0uS6vrvG0HwOMzMN8x03ppaXMj5yrKC914Cgji3uuJCwX636o5A+ICssbZMCm7kYT576Uwx&#10;1fbKP3TJQiEihH2KCsoQmlRKn5dk0PdsQxy9X+sMhihdIbXDa4SbWn4kyac0WHFcKLGhRUn5Ofsz&#10;CtxyuA7yvFoOTtvTYWw3R33UQ6XeXtuvCYhAbXiGH+1vraA/Gg/g/iY+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/LZMYAAADdAAAADwAAAAAAAAAAAAAAAACYAgAAZHJz&#10;L2Rvd25yZXYueG1sUEsFBgAAAAAEAAQA9QAAAIsDAAAAAA==&#10;" fillcolor="black" stroked="f"/>
                      <v:oval id="Oval 3895" o:spid="_x0000_s2503" style="position:absolute;left:32963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u/8cA&#10;AADdAAAADwAAAGRycy9kb3ducmV2LnhtbESPQWvCQBSE70L/w/IK3nRTbYqmrlJEsXgo1BaKt0f2&#10;NYlm34bdNUn/fVcQPA4z8w2zWPWmFi05X1lW8DROQBDnVldcKPj+2o5mIHxA1lhbJgV/5GG1fBgs&#10;MNO2409qD6EQEcI+QwVlCE0mpc9LMujHtiGO3q91BkOUrpDaYRfhppaTJHmRBiuOCyU2tC4pPx8u&#10;RoHbpLsgz9vN8+nj9DO3+6M+6lSp4WP/9goiUB/u4Vv7XSuYzuYpXN/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Dbv/HAAAA3QAAAA8AAAAAAAAAAAAAAAAAmAIAAGRy&#10;cy9kb3ducmV2LnhtbFBLBQYAAAAABAAEAPUAAACMAwAAAAA=&#10;" fillcolor="black" stroked="f"/>
                      <v:oval id="Oval 3896" o:spid="_x0000_s2504" style="position:absolute;left:32964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wiMcA&#10;AADdAAAADwAAAGRycy9kb3ducmV2LnhtbESPT2sCMRTE70K/Q3iF3jTb+gddjVJEsXgQugri7bF5&#10;3V3dvCxJqttvbwShx2FmfsPMFq2pxZWcrywreO8lIIhzqysuFBz26+4YhA/IGmvLpOCPPCzmL50Z&#10;ptre+JuuWShEhLBPUUEZQpNK6fOSDPqebYij92OdwRClK6R2eItwU8uPJBlJgxXHhRIbWpaUX7Jf&#10;o8CthpsgL+vV4Lw7Hyd2e9InPVTq7bX9nIII1Ib/8LP9pRX0x5MR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R8IjHAAAA3QAAAA8AAAAAAAAAAAAAAAAAmAIAAGRy&#10;cy9kb3ducmV2LnhtbFBLBQYAAAAABAAEAPUAAACMAwAAAAA=&#10;" fillcolor="black" stroked="f"/>
                      <v:oval id="Oval 3897" o:spid="_x0000_s2505" style="position:absolute;left:32965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1VE8gA&#10;AADdAAAADwAAAGRycy9kb3ducmV2LnhtbESPT2vCQBTE7wW/w/KE3upGW6vGrCJFafFQ8A9Ibo/s&#10;M4lm34bdrabfvlso9DjMzG+YbNmZRtzI+dqyguEgAUFcWF1zqeB42DxNQfiArLGxTAq+ycNy0XvI&#10;MNX2zju67UMpIoR9igqqENpUSl9UZNAPbEscvbN1BkOUrpTa4T3CTSNHSfIqDdYcFyps6a2i4rr/&#10;Mgrcevwe5HWzfrl8Xk4zu811rsdKPfa71RxEoC78h//aH1rB83Q2g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XVUTyAAAAN0AAAAPAAAAAAAAAAAAAAAAAJgCAABk&#10;cnMvZG93bnJldi54bWxQSwUGAAAAAAQABAD1AAAAjQMAAAAA&#10;" fillcolor="black" stroked="f"/>
                      <v:oval id="Oval 3898" o:spid="_x0000_s2506" style="position:absolute;left:32966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BYcQA&#10;AADdAAAADwAAAGRycy9kb3ducmV2LnhtbERPy2oCMRTdF/yHcIXuaqa2io5mRMoMLS4EbUHcXSa3&#10;83ByMySpTv/eLApdHs57vRlMJ67kfGNZwfMkAUFcWt1wpeDrs3hagPABWWNnmRT8kodNNnpYY6rt&#10;jQ90PYZKxBD2KSqoQ+hTKX1Zk0E/sT1x5L6tMxgidJXUDm8x3HRymiRzabDh2FBjT281lZfjj1Hg&#10;8tl7kJcif2337Wlpd2d91jOlHsfDdgUi0BD+xX/uD63gZbGMc+Ob+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wWHEAAAA3QAAAA8AAAAAAAAAAAAAAAAAmAIAAGRycy9k&#10;b3ducmV2LnhtbFBLBQYAAAAABAAEAPUAAACJAwAAAAA=&#10;" fillcolor="black" stroked="f"/>
                      <v:oval id="Oval 3899" o:spid="_x0000_s2507" style="position:absolute;left:32967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k+scA&#10;AADdAAAADwAAAGRycy9kb3ducmV2LnhtbESPT2sCMRTE7wW/Q3hCbzVrq+JuN4oUpeKhUC0Ub4/N&#10;6/5x87Ikqa7f3giFHoeZ+Q2TL3vTijM5X1tWMB4lIIgLq2suFXwdNk9zED4ga2wtk4IreVguBg85&#10;Ztpe+JPO+1CKCGGfoYIqhC6T0hcVGfQj2xFH78c6gyFKV0rt8BLhppXPSTKTBmuOCxV29FZRcdr/&#10;GgVuPX0P8rRZT5qP5ju1u6M+6qlSj8N+9QoiUB/+w3/trVbwMk9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OZPrHAAAA3QAAAA8AAAAAAAAAAAAAAAAAmAIAAGRy&#10;cy9kb3ducmV2LnhtbFBLBQYAAAAABAAEAPUAAACMAwAAAAA=&#10;" fillcolor="black" stroked="f"/>
                      <v:oval id="Oval 3900" o:spid="_x0000_s2508" style="position:absolute;left:32967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XfcQA&#10;AADdAAAADwAAAGRycy9kb3ducmV2LnhtbERPz2vCMBS+D/wfwhO8zVQ3ZXbGIqOy4WEwHQxvj+bZ&#10;VJuXkkTt/ntzGOz48f1eFr1txZV8aBwrmIwzEMSV0w3XCr73m8cXECEia2wdk4JfClCsBg9LzLW7&#10;8Rddd7EWKYRDjgpMjF0uZagMWQxj1xEn7ui8xZigr6X2eEvhtpXTLJtLiw2nBoMdvRmqzruLVeDL&#10;2XuU5035fPo8/Szc9qAPeqbUaNivX0FE6uO/+M/9oRU8LbK0P71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V33EAAAA3QAAAA8AAAAAAAAAAAAAAAAAmAIAAGRycy9k&#10;b3ducmV2LnhtbFBLBQYAAAAABAAEAPUAAACJAwAAAAA=&#10;" fillcolor="black" stroked="f"/>
                      <v:shape id="Freeform 3901" o:spid="_x0000_s2509" style="position:absolute;left:32957;top:24957;width:1;height:1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z6scA&#10;AADdAAAADwAAAGRycy9kb3ducmV2LnhtbESPQWsCMRSE70L/Q3iF3mpiS6XdGkULxQoe7Nqix8fm&#10;dbN187Js4rr+e1MoeBxm5htmMutdLTpqQ+VZw2ioQBAX3lRcavjavt8/gwgR2WDtmTScKcBsejOY&#10;YGb8iT+py2MpEoRDhhpsjE0mZSgsOQxD3xAn78e3DmOSbSlNi6cEd7V8UGosHVacFiw29GapOORH&#10;p+Fpvv7dLw68Wanl967rt2e7WeRa393281cQkfp4Df+3P4yGxxc1gr836Qn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H8+rHAAAA3QAAAA8AAAAAAAAAAAAAAAAAmAIAAGRy&#10;cy9kb3ducmV2LnhtbFBLBQYAAAAABAAEAPUAAACMAwAAAAA=&#10;" path="m29,14c28,22,22,28,14,28,7,28,,22,,14,,6,7,,14,v8,,15,6,15,14xe" fillcolor="black" stroked="f">
                        <v:path arrowok="t" o:connecttype="custom" o:connectlocs="58,28;28,56;0,28;28,0;58,28" o:connectangles="0,0,0,0,0"/>
                      </v:shape>
                      <v:oval id="Oval 3902" o:spid="_x0000_s2510" style="position:absolute;left:32958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skccA&#10;AADdAAAADwAAAGRycy9kb3ducmV2LnhtbESPT2vCQBTE74V+h+UVvNVN/YfGrFKK0tKDYBQkt0f2&#10;NYlm34bdrcZv3y0Uehxm5jdMtu5NK67kfGNZwcswAUFcWt1wpeB42D7PQfiArLG1TAru5GG9enzI&#10;MNX2xnu65qESEcI+RQV1CF0qpS9rMuiHtiOO3pd1BkOUrpLa4S3CTStHSTKTBhuOCzV29FZTecm/&#10;jQK3mb4HedluJufd+bSwn4Uu9FSpwVP/ugQRqA//4b/2h1YwXiQj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BbJHHAAAA3QAAAA8AAAAAAAAAAAAAAAAAmAIAAGRy&#10;cy9kb3ducmV2LnhtbFBLBQYAAAAABAAEAPUAAACMAwAAAAA=&#10;" fillcolor="black" stroked="f"/>
                      <v:oval id="Oval 3903" o:spid="_x0000_s2511" style="position:absolute;left:32959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JCscA&#10;AADdAAAADwAAAGRycy9kb3ducmV2LnhtbESPT2sCMRTE70K/Q3iF3jTb+gddjVKK0uJBcBXE22Pz&#10;uru6eVmSVNdv3wiCx2FmfsPMFq2pxYWcrywreO8lIIhzqysuFOx3q+4YhA/IGmvLpOBGHhbzl84M&#10;U22vvKVLFgoRIexTVFCG0KRS+rwkg75nG+Lo/VpnMETpCqkdXiPc1PIjSUbSYMVxocSGvkrKz9mf&#10;UeCWw+8gz6vl4LQ5HSZ2fdRHPVTq7bX9nIII1IZn+NH+0Qr6k6QP9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NyQrHAAAA3QAAAA8AAAAAAAAAAAAAAAAAmAIAAGRy&#10;cy9kb3ducmV2LnhtbFBLBQYAAAAABAAEAPUAAACMAwAAAAA=&#10;" fillcolor="black" stroked="f"/>
                      <v:oval id="Oval 3904" o:spid="_x0000_s2512" style="position:absolute;left:32959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RfsYA&#10;AADdAAAADwAAAGRycy9kb3ducmV2LnhtbESPQWsCMRSE74X+h/AKvWnWVkVXo5SiVDwIroJ4e2ye&#10;u6ublyVJdfvvjSD0OMzMN8x03ppaXMn5yrKCXjcBQZxbXXGhYL9bdkYgfEDWWFsmBX/kYT57fZli&#10;qu2Nt3TNQiEihH2KCsoQmlRKn5dk0HdtQxy9k3UGQ5SukNrhLcJNLT+SZCgNVhwXSmzou6T8kv0a&#10;BW4x+Anyslz0z5vzYWzXR33UA6Xe39qvCYhAbfgPP9srreBznPT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RRfsYAAADdAAAADwAAAAAAAAAAAAAAAACYAgAAZHJz&#10;L2Rvd25yZXYueG1sUEsFBgAAAAAEAAQA9QAAAIsDAAAAAA==&#10;" fillcolor="black" stroked="f"/>
                      <v:oval id="Oval 3905" o:spid="_x0000_s2513" style="position:absolute;left:32960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05cYA&#10;AADdAAAADwAAAGRycy9kb3ducmV2LnhtbESPT2sCMRTE74V+h/AK3jRbdUW3RimitHgQ/APi7bF5&#10;3V3dvCxJquu3bwShx2FmfsNM562pxZWcrywreO8lIIhzqysuFBz2q+4YhA/IGmvLpOBOHuaz15cp&#10;ZtreeEvXXShEhLDPUEEZQpNJ6fOSDPqebYij92OdwRClK6R2eItwU8t+koykwYrjQokNLUrKL7tf&#10;o8At068gL6vl8Lw5Hyd2fdInnSrVeWs/P0AEasN/+Nn+1goGkySFx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j05cYAAADdAAAADwAAAAAAAAAAAAAAAACYAgAAZHJz&#10;L2Rvd25yZXYueG1sUEsFBgAAAAAEAAQA9QAAAIsDAAAAAA==&#10;" fillcolor="black" stroked="f"/>
                      <v:oval id="Oval 3906" o:spid="_x0000_s2514" style="position:absolute;left:32961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qkscA&#10;AADdAAAADwAAAGRycy9kb3ducmV2LnhtbESPT2sCMRTE70K/Q3gFb5pt/UNdjVJEsXgQui2It8fm&#10;dXd187IkUbff3giCx2FmfsPMFq2pxYWcrywreOsnIIhzqysuFPz+rHsfIHxA1lhbJgX/5GExf+nM&#10;MNX2yt90yUIhIoR9igrKEJpUSp+XZND3bUMcvT/rDIYoXSG1w2uEm1q+J8lYGqw4LpTY0LKk/JSd&#10;jQK3Gm2CPK1Xw+PuuJ/Y7UEf9Eip7mv7OQURqA3P8KP9pRUMJskY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6apLHAAAA3QAAAA8AAAAAAAAAAAAAAAAAmAIAAGRy&#10;cy9kb3ducmV2LnhtbFBLBQYAAAAABAAEAPUAAACMAwAAAAA=&#10;" fillcolor="black" stroked="f"/>
                      <v:oval id="Oval 3907" o:spid="_x0000_s2515" style="position:absolute;left:32962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PCcYA&#10;AADdAAAADwAAAGRycy9kb3ducmV2LnhtbESPQWsCMRSE74L/ITzBW81qterWKFIUiwehKhRvj81z&#10;d3XzsiRRt/++KRQ8DjPzDTNbNKYSd3K+tKyg30tAEGdWl5wrOB7WLxMQPiBrrCyTgh/ysJi3WzNM&#10;tX3wF933IRcRwj5FBUUIdSqlzwoy6Hu2Jo7e2TqDIUqXS+3wEeGmkoMkeZMGS44LBdb0UVB23d+M&#10;ArcabYK8rlfDy+7yPbXbkz7pkVLdTrN8BxGoCc/wf/tTK3idJm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bPCcYAAADdAAAADwAAAAAAAAAAAAAAAACYAgAAZHJz&#10;L2Rvd25yZXYueG1sUEsFBgAAAAAEAAQA9QAAAIsDAAAAAA==&#10;" fillcolor="black" stroked="f"/>
                      <v:oval id="Oval 3908" o:spid="_x0000_s2516" style="position:absolute;left:32973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be8QA&#10;AADdAAAADwAAAGRycy9kb3ducmV2LnhtbERPz2vCMBS+D/wfwhO8zVQ3ZXbGIqOy4WEwHQxvj+bZ&#10;VJuXkkTt/ntzGOz48f1eFr1txZV8aBwrmIwzEMSV0w3XCr73m8cXECEia2wdk4JfClCsBg9LzLW7&#10;8Rddd7EWKYRDjgpMjF0uZagMWQxj1xEn7ui8xZigr6X2eEvhtpXTLJtLiw2nBoMdvRmqzruLVeDL&#10;2XuU5035fPo8/Szc9qAPeqbUaNivX0FE6uO/+M/9oRU8LbI0N71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W3vEAAAA3QAAAA8AAAAAAAAAAAAAAAAAmAIAAGRycy9k&#10;b3ducmV2LnhtbFBLBQYAAAAABAAEAPUAAACJAwAAAAA=&#10;" fillcolor="black" stroked="f"/>
                      <v:oval id="Oval 3909" o:spid="_x0000_s2517" style="position:absolute;left:32974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X+4McA&#10;AADdAAAADwAAAGRycy9kb3ducmV2LnhtbESPW2sCMRSE34X+h3AKvtVs64Xu1qyUolh8ELSF4tth&#10;c7oXNydLEnX9941Q8HGYmW+Y+aI3rTiT87VlBc+jBARxYXXNpYLvr9XTKwgfkDW2lknBlTws8ofB&#10;HDNtL7yj8z6UIkLYZ6igCqHLpPRFRQb9yHbE0fu1zmCI0pVSO7xEuGnlS5LMpMGa40KFHX1UVBz3&#10;J6PALafrII+r5aTZNj+p3Rz0QU+VGj72728gAvXhHv5vf2oF4zRJ4fYmP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l/uDHAAAA3QAAAA8AAAAAAAAAAAAAAAAAmAIAAGRy&#10;cy9kb3ducmV2LnhtbFBLBQYAAAAABAAEAPUAAACMAwAAAAA=&#10;" fillcolor="black" stroked="f"/>
                      <v:oval id="Oval 3910" o:spid="_x0000_s2518" style="position:absolute;left:32975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bBoMMA&#10;AADdAAAADwAAAGRycy9kb3ducmV2LnhtbERPy4rCMBTdD/gP4QqzG1N1FK1GEVFGXAg+QNxdmmtb&#10;bW5KktH692YxMMvDeU/njanEg5wvLSvodhIQxJnVJecKTsf11wiED8gaK8uk4EUe5rPWxxRTbZ+8&#10;p8ch5CKGsE9RQRFCnUrps4IM+o6tiSN3tc5giNDlUjt8xnBTyV6SDKXBkmNDgTUtC8ruh1+jwK0G&#10;P0He16vv2+52HtvtRV/0QKnPdrOYgAjUhH/xn3ujFfTH3bg/vo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bBoMMAAADdAAAADwAAAAAAAAAAAAAAAACYAgAAZHJzL2Rv&#10;d25yZXYueG1sUEsFBgAAAAAEAAQA9QAAAIgDAAAAAA==&#10;" fillcolor="black" stroked="f"/>
                      <v:oval id="Oval 3911" o:spid="_x0000_s2519" style="position:absolute;left:32975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kO8YA&#10;AADdAAAADwAAAGRycy9kb3ducmV2LnhtbESPQWsCMRSE70L/Q3gFb5pdrUVXoxRRLD0IWkG8PTav&#10;u6ublyWJuv33TUHwOMzMN8xs0Zpa3Mj5yrKCtJ+AIM6trrhQcPhe98YgfEDWWFsmBb/kYTF/6cww&#10;0/bOO7rtQyEihH2GCsoQmkxKn5dk0PdtQxy9H+sMhihdIbXDe4SbWg6S5F0arDgulNjQsqT8sr8a&#10;BW412gR5Wa/eztvzcWK/TvqkR0p1X9uPKYhAbXiGH+1PrWA4SV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pkO8YAAADdAAAADwAAAAAAAAAAAAAAAACYAgAAZHJz&#10;L2Rvd25yZXYueG1sUEsFBgAAAAAEAAQA9QAAAIsDAAAAAA==&#10;" fillcolor="black" stroked="f"/>
                      <v:oval id="Oval 3912" o:spid="_x0000_s2520" style="position:absolute;left:32976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6TMYA&#10;AADdAAAADwAAAGRycy9kb3ducmV2LnhtbESPQWsCMRSE74X+h/AKvWlWq0VXo5SiVDwIXQXx9tg8&#10;d1c3L0uS6vrvjSD0OMzMN8x03ppaXMj5yrKCXjcBQZxbXXGhYLdddkYgfEDWWFsmBTfyMJ+9vkwx&#10;1fbKv3TJQiEihH2KCsoQmlRKn5dk0HdtQxy9o3UGQ5SukNrhNcJNLftJ8ikNVhwXSmzou6T8nP0Z&#10;BW4x/AnyvFwMTpvTfmzXB33QQ6Xe39qvCYhAbfgPP9srreBj3OvD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j6TMYAAADdAAAADwAAAAAAAAAAAAAAAACYAgAAZHJz&#10;L2Rvd25yZXYueG1sUEsFBgAAAAAEAAQA9QAAAIsDAAAAAA==&#10;" fillcolor="black" stroked="f"/>
                      <v:oval id="Oval 3913" o:spid="_x0000_s2521" style="position:absolute;left:32977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f18YA&#10;AADdAAAADwAAAGRycy9kb3ducmV2LnhtbESPQWsCMRSE70L/Q3gFb5q1atGtUYooLR6EroJ4e2xe&#10;d1c3L0uS6vrvG0HwOMzMN8xs0ZpaXMj5yrKCQT8BQZxbXXGhYL9b9yYgfEDWWFsmBTfysJi/dGaY&#10;anvlH7pkoRARwj5FBWUITSqlz0sy6Pu2IY7er3UGQ5SukNrhNcJNLd+S5F0arDgulNjQsqT8nP0Z&#10;BW41/gryvF6NTtvTYWo3R33UY6W6r+3nB4hAbXiGH+1vrWA4HQzh/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Rf18YAAADdAAAADwAAAAAAAAAAAAAAAACYAgAAZHJz&#10;L2Rvd25yZXYueG1sUEsFBgAAAAAEAAQA9QAAAIsDAAAAAA==&#10;" fillcolor="black" stroked="f"/>
                      <v:oval id="Oval 3914" o:spid="_x0000_s2522" style="position:absolute;left:32978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Ho8cA&#10;AADdAAAADwAAAGRycy9kb3ducmV2LnhtbESPT2vCQBTE70K/w/IK3nRj/UNNs0oRxdKDoC2U3B7Z&#10;1ySafRt2V43fvlsQPA4z8xsmW3amERdyvrasYDRMQBAXVtdcKvj+2gxeQfiArLGxTApu5GG5eOpl&#10;mGp75T1dDqEUEcI+RQVVCG0qpS8qMuiHtiWO3q91BkOUrpTa4TXCTSNfkmQmDdYcFypsaVVRcTqc&#10;jQK3nm6DPG3Wk+Pu+DO3n7nO9VSp/nP3/gYiUBce4Xv7QysYz0cT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9x6PHAAAA3QAAAA8AAAAAAAAAAAAAAAAAmAIAAGRy&#10;cy9kb3ducmV2LnhtbFBLBQYAAAAABAAEAPUAAACMAwAAAAA=&#10;" fillcolor="black" stroked="f"/>
                      <v:oval id="Oval 3915" o:spid="_x0000_s2523" style="position:absolute;left:32967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FiOMcA&#10;AADdAAAADwAAAGRycy9kb3ducmV2LnhtbESPQWvCQBSE74L/YXmCt7qxNlJT1yBFqfRQqBaKt0f2&#10;mcRk34bdrab/3i0UPA4z8w2zzHvTigs5X1tWMJ0kIIgLq2suFXwdtg/PIHxA1thaJgW/5CFfDQdL&#10;zLS98idd9qEUEcI+QwVVCF0mpS8qMugntiOO3sk6gyFKV0rt8BrhppWPSTKXBmuOCxV29FpR0ex/&#10;jAK3Sd+CbLabp/PH+Xth34/6qFOlxqN+/QIiUB/u4f/2TiuYLaYp/L2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xYjjHAAAA3QAAAA8AAAAAAAAAAAAAAAAAmAIAAGRy&#10;cy9kb3ducmV2LnhtbFBLBQYAAAAABAAEAPUAAACMAwAAAAA=&#10;" fillcolor="black" stroked="f"/>
                      <v:oval id="Oval 3916" o:spid="_x0000_s2524" style="position:absolute;left:32968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8T8YA&#10;AADdAAAADwAAAGRycy9kb3ducmV2LnhtbESPQWsCMRSE70L/Q3gFb5q1raJbo5SitHgQXAXx9ti8&#10;7q5uXpYk6vbfG0HwOMzMN8x03ppaXMj5yrKCQT8BQZxbXXGhYLdd9sYgfEDWWFsmBf/kYT576Uwx&#10;1fbKG7pkoRARwj5FBWUITSqlz0sy6Pu2IY7en3UGQ5SukNrhNcJNLd+SZCQNVhwXSmzou6T8lJ2N&#10;ArcY/gR5Wi4+juvjfmJXB33QQ6W6r+3XJ4hAbXiGH+1freB9MhjB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P8T8YAAADdAAAADwAAAAAAAAAAAAAAAACYAgAAZHJz&#10;L2Rvd25yZXYueG1sUEsFBgAAAAAEAAQA9QAAAIsDAAAAAA==&#10;" fillcolor="black" stroked="f"/>
                      <v:oval id="Oval 3917" o:spid="_x0000_s2525" style="position:absolute;left:32969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Z1MgA&#10;AADdAAAADwAAAGRycy9kb3ducmV2LnhtbESPT2vCQBTE74V+h+UVequb2Fo1ZhUpSouHgn9AvD2y&#10;zySafRt2txq/vVso9DjMzG+YfNaZRlzI+dqygrSXgCAurK65VLDbLl9GIHxA1thYJgU38jCbPj7k&#10;mGl75TVdNqEUEcI+QwVVCG0mpS8qMuh7tiWO3tE6gyFKV0rt8BrhppH9JHmXBmuOCxW29FFRcd78&#10;GAVuMfgM8rxcvJ2+T/uxXR30QQ+Uen7q5hMQgbrwH/5rf2kFr+N0CL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b1nUyAAAAN0AAAAPAAAAAAAAAAAAAAAAAJgCAABk&#10;cnMvZG93bnJldi54bWxQSwUGAAAAAAQABAD1AAAAjQMAAAAA&#10;" fillcolor="black" stroked="f"/>
                      <v:oval id="Oval 3918" o:spid="_x0000_s2526" style="position:absolute;left:32970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NpsMA&#10;AADdAAAADwAAAGRycy9kb3ducmV2LnhtbERPy4rCMBTdD/gP4QqzG1N1FK1GEVFGXAg+QNxdmmtb&#10;bW5KktH692YxMMvDeU/njanEg5wvLSvodhIQxJnVJecKTsf11wiED8gaK8uk4EUe5rPWxxRTbZ+8&#10;p8ch5CKGsE9RQRFCnUrps4IM+o6tiSN3tc5giNDlUjt8xnBTyV6SDKXBkmNDgTUtC8ruh1+jwK0G&#10;P0He16vv2+52HtvtRV/0QKnPdrOYgAjUhH/xn3ujFfTH3Tg3vo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NpsMAAADdAAAADwAAAAAAAAAAAAAAAACYAgAAZHJzL2Rv&#10;d25yZXYueG1sUEsFBgAAAAAEAAQA9QAAAIgDAAAAAA==&#10;" fillcolor="black" stroked="f"/>
                      <v:oval id="Oval 3919" o:spid="_x0000_s2527" style="position:absolute;left:32971;top:2495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oPccA&#10;AADdAAAADwAAAGRycy9kb3ducmV2LnhtbESPT2sCMRTE70K/Q3iCt5q1/sFdjVKK0uKhUBXE22Pz&#10;3F3dvCxJquu3b4SCx2FmfsPMl62pxZWcrywrGPQTEMS51RUXCva79esUhA/IGmvLpOBOHpaLl84c&#10;M21v/EPXbShEhLDPUEEZQpNJ6fOSDPq+bYijd7LOYIjSFVI7vEW4qeVbkkykwYrjQokNfZSUX7a/&#10;RoFbjT+DvKxXo/P3+ZDazVEf9VipXrd9n4EI1IZn+L/9pRUM00EKj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8aD3HAAAA3QAAAA8AAAAAAAAAAAAAAAAAmAIAAGRy&#10;cy9kb3ducmV2LnhtbFBLBQYAAAAABAAEAPUAAACMAwAAAAA=&#10;" fillcolor="black" stroked="f"/>
                      <v:oval id="Oval 3920" o:spid="_x0000_s2528" style="position:absolute;left:32971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LHcIA&#10;AADdAAAADwAAAGRycy9kb3ducmV2LnhtbERPy4rCMBTdC/MP4QruNPXJ2DHKIIqDC0FHEHeX5k5b&#10;bW5KErXz92YhuDyc92zRmErcyfnSsoJ+LwFBnFldcq7g+LvufoLwAVljZZkU/JOHxfyjNcNU2wfv&#10;6X4IuYgh7FNUUIRQp1L6rCCDvmdr4sj9WWcwROhyqR0+Yrip5CBJJtJgybGhwJqWBWXXw80ocKvx&#10;JsjrejW67C6nqd2e9VmPleq0m+8vEIGa8Ba/3D9awXA6iP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gsdwgAAAN0AAAAPAAAAAAAAAAAAAAAAAJgCAABkcnMvZG93&#10;bnJldi54bWxQSwUGAAAAAAQABAD1AAAAhwMAAAAA&#10;" fillcolor="black" stroked="f"/>
                      <v:oval id="Oval 3921" o:spid="_x0000_s2529" style="position:absolute;left:32972;top:2495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uhsYA&#10;AADdAAAADwAAAGRycy9kb3ducmV2LnhtbESPQWsCMRSE74X+h/AKvWlWq0VXo5SiVDwIXQXx9tg8&#10;d1c3L0uS6vrvjSD0OMzMN8x03ppaXMj5yrKCXjcBQZxbXXGhYLdddkYgfEDWWFsmBTfyMJ+9vkwx&#10;1fbKv3TJQiEihH2KCsoQmlRKn5dk0HdtQxy9o3UGQ5SukNrhNcJNLftJ8ikNVhwXSmzou6T8nP0Z&#10;BW4x/AnyvFwMTpvTfmzXB33QQ6Xe39qvCYhAbfgPP9srreBj3O/B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auhsYAAADdAAAADwAAAAAAAAAAAAAAAACYAgAAZHJz&#10;L2Rvd25yZXYueG1sUEsFBgAAAAAEAAQA9QAAAIsDAAAAAA==&#10;" fillcolor="black" stroked="f"/>
                      <v:shape id="Freeform 3922" o:spid="_x0000_s2530" style="position:absolute;left:32990;top:24941;width:1;height:1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7ME8cA&#10;AADdAAAADwAAAGRycy9kb3ducmV2LnhtbESPQWvCQBSE74X+h+UVvBTdmLSi0VVEWvQWTBXa2yP7&#10;moRm34bsNqb/3hWEHoeZ+YZZbQbTiJ46V1tWMJ1EIIgLq2suFZw+3sdzEM4ja2wsk4I/crBZPz6s&#10;MNX2wkfqc1+KAGGXooLK+zaV0hUVGXQT2xIH79t2Bn2QXSl1h5cAN42Mo2gmDdYcFipsaVdR8ZP/&#10;GgUDP2P22pf52zaLp59fs8ScX/ZKjZ6G7RKEp8H/h+/tg1aQLOIYbm/C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uzBPHAAAA3QAAAA8AAAAAAAAAAAAAAAAAmAIAAGRy&#10;cy9kb3ducmV2LnhtbFBLBQYAAAAABAAEAPUAAACMAwAAAAA=&#10;" path="m59,29c59,45,46,59,30,59,14,59,,45,,29,,13,13,,30,,46,,59,13,59,29xe" fillcolor="#df6926" stroked="f">
                        <v:path arrowok="t" o:connecttype="custom" o:connectlocs="118,58;60,118;0,58;60,0;118,58" o:connectangles="0,0,0,0,0"/>
                      </v:shape>
                      <v:oval id="Oval 3923" o:spid="_x0000_s2531" style="position:absolute;left:32991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Yp8cA&#10;AADdAAAADwAAAGRycy9kb3ducmV2LnhtbESPT2vCQBTE74LfYXlCb7oxtmKjGxFLwYNUGnvo8TX7&#10;zB+zb0N2a9Jv7xYKPQ4z8xtmsx1MI27UucqygvksAkGcW11xoeDj/DpdgXAeWWNjmRT8kINtOh5t&#10;MNG253e6Zb4QAcIuQQWl920ipctLMuhmtiUO3sV2Bn2QXSF1h32Am0bGUbSUBisOCyW2tC8pv2bf&#10;RsEjvdV7+jp8xsvs1LdPu9oe9YtSD5NhtwbhafD/4b/2QStYPMcL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lGKfHAAAA3QAAAA8AAAAAAAAAAAAAAAAAmAIAAGRy&#10;cy9kb3ducmV2LnhtbFBLBQYAAAAABAAEAPUAAACMAwAAAAA=&#10;" fillcolor="#df6926" stroked="f"/>
                      <v:oval id="Oval 3924" o:spid="_x0000_s2532" style="position:absolute;left:32978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A08cA&#10;AADdAAAADwAAAGRycy9kb3ducmV2LnhtbESPT2vCQBTE7wW/w/IKvdVNUxUb3YhYCh5Eaeyhx9fs&#10;M3/Mvg3ZrUm/vSsIPQ4z8xtmuRpMIy7UucqygpdxBII4t7riQsHX8eN5DsJ5ZI2NZVLwRw5W6ehh&#10;iYm2PX/SJfOFCBB2CSoovW8TKV1ekkE3ti1x8E62M+iD7AqpO+wD3DQyjqKZNFhxWCixpU1J+Tn7&#10;NQomtK839LP9jmfZoW+n69ru9LtST4/DegHC0+D/w/f2Vit4fYsn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MgNPHAAAA3QAAAA8AAAAAAAAAAAAAAAAAmAIAAGRy&#10;cy9kb3ducmV2LnhtbFBLBQYAAAAABAAEAPUAAACMAwAAAAA=&#10;" fillcolor="#df6926" stroked="f"/>
                      <v:oval id="Oval 3925" o:spid="_x0000_s2533" style="position:absolute;left:32979;top:2494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lSMcA&#10;AADdAAAADwAAAGRycy9kb3ducmV2LnhtbESPzWvCQBTE74X+D8sTvNWN8YM2dSOiCB6KYtpDj6/Z&#10;13w0+zZkV5P+992C4HGYmd8wq/VgGnGlzlWWFUwnEQji3OqKCwUf7/unZxDOI2tsLJOCX3KwTh8f&#10;Vpho2/OZrpkvRICwS1BB6X2bSOnykgy6iW2Jg/dtO4M+yK6QusM+wE0j4yhaSoMVh4USW9qWlP9k&#10;F6NgTsd6S1+Hz3iZnfp2santm94pNR4Nm1cQngZ/D9/aB61g9hIv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AJUjHAAAA3QAAAA8AAAAAAAAAAAAAAAAAmAIAAGRy&#10;cy9kb3ducmV2LnhtbFBLBQYAAAAABAAEAPUAAACMAwAAAAA=&#10;" fillcolor="#df6926" stroked="f"/>
                      <v:oval id="Oval 3926" o:spid="_x0000_s2534" style="position:absolute;left:32981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7P8cA&#10;AADdAAAADwAAAGRycy9kb3ducmV2LnhtbESPQWvCQBSE70L/w/IK3sym0YY2dRVRBA9SadpDj6/Z&#10;1ySafRuyq4n/3i0UPA4z8w0zXw6mERfqXG1ZwVMUgyAurK65VPD1uZ28gHAeWWNjmRRcycFy8TCa&#10;Y6Ztzx90yX0pAoRdhgoq79tMSldUZNBFtiUO3q/tDPogu1LqDvsAN41M4jiVBmsOCxW2tK6oOOVn&#10;o2BG78c1/ey+kzQ/9O3z6mj3eqPU+HFYvYHwNPh7+L+90wqmr0kKf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Suz/HAAAA3QAAAA8AAAAAAAAAAAAAAAAAmAIAAGRy&#10;cy9kb3ducmV2LnhtbFBLBQYAAAAABAAEAPUAAACMAwAAAAA=&#10;" fillcolor="#df6926" stroked="f"/>
                      <v:oval id="Oval 3927" o:spid="_x0000_s2535" style="position:absolute;left:32983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epMcA&#10;AADdAAAADwAAAGRycy9kb3ducmV2LnhtbESPT2vCQBTE74V+h+UJ3pqN8V+NriIWwUOxmPbQ4zP7&#10;TGKzb0N2a9Jv3y0IPQ4z8xtmtelNLW7UusqyglEUgyDOra64UPDxvn96BuE8ssbaMin4IQeb9ePD&#10;ClNtOz7RLfOFCBB2KSoovW9SKV1ekkEX2YY4eBfbGvRBtoXULXYBbmqZxPFMGqw4LJTY0K6k/Cv7&#10;NgomdLzu6Hz4TGbZW9dMt1f7ql+UGg767RKEp97/h+/tg1YwXiRz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eHqTHAAAA3QAAAA8AAAAAAAAAAAAAAAAAmAIAAGRy&#10;cy9kb3ducmV2LnhtbFBLBQYAAAAABAAEAPUAAACMAwAAAAA=&#10;" fillcolor="#df6926" stroked="f"/>
                      <v:oval id="Oval 3928" o:spid="_x0000_s2536" style="position:absolute;left:32984;top:2494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K1sMA&#10;AADdAAAADwAAAGRycy9kb3ducmV2LnhtbERPTWvCQBC9F/wPywje6sbYikZXEUXwUCpGDx7H7JhE&#10;s7Mhu5r033cPhR4f73ux6kwlXtS40rKC0TACQZxZXXKu4HzavU9BOI+ssbJMCn7IwWrZe1tgom3L&#10;R3qlPhchhF2CCgrv60RKlxVk0A1tTRy4m20M+gCbXOoG2xBuKhlH0UQaLDk0FFjTpqDskT6Ngg/6&#10;vm/our/Ek/TQ1p/ru/3SW6UG/W49B+Gp8//iP/deKxjP4jA3vA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GK1sMAAADdAAAADwAAAAAAAAAAAAAAAACYAgAAZHJzL2Rv&#10;d25yZXYueG1sUEsFBgAAAAAEAAQA9QAAAIgDAAAAAA==&#10;" fillcolor="#df6926" stroked="f"/>
                      <v:oval id="Oval 3929" o:spid="_x0000_s2537" style="position:absolute;left:32986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vTcYA&#10;AADdAAAADwAAAGRycy9kb3ducmV2LnhtbESPQWvCQBSE7wX/w/KE3urGtBWNriKK4KFUjB48PrPP&#10;JJp9G7KrSf99t1DwOMzMN8xs0ZlKPKhxpWUFw0EEgjizuuRcwfGweRuDcB5ZY2WZFPyQg8W89zLD&#10;RNuW9/RIfS4ChF2CCgrv60RKlxVk0A1sTRy8i20M+iCbXOoG2wA3lYyjaCQNlhwWCqxpVVB2S+9G&#10;wQd9X1d03p7iUbpr68/l1X7ptVKv/W45BeGp88/wf3urFbxP4gn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0vTcYAAADdAAAADwAAAAAAAAAAAAAAAACYAgAAZHJz&#10;L2Rvd25yZXYueG1sUEsFBgAAAAAEAAQA9QAAAIsDAAAAAA==&#10;" fillcolor="#df6926" stroked="f"/>
                      <v:oval id="Oval 3930" o:spid="_x0000_s2538" style="position:absolute;left:32988;top:2494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QDcIA&#10;AADdAAAADwAAAGRycy9kb3ducmV2LnhtbERPy4rCMBTdC/5DuII7TX3idIwiyoCLQbG6cHmnudNW&#10;m5vSZGz9+8lCcHk47+W6NaV4UO0KywpGwwgEcWp1wZmCy/lrsADhPLLG0jIpeJKD9arbWWKsbcMn&#10;eiQ+EyGEXYwKcu+rWEqX5mTQDW1FHLhfWxv0AdaZ1DU2IdyUchxFc2mw4NCQY0XbnNJ78mcUTOlw&#10;29LP/jqeJ8emmm1u9lvvlOr32s0nCE+tf4tf7r1WMPmYhP3hTX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7hANwgAAAN0AAAAPAAAAAAAAAAAAAAAAAJgCAABkcnMvZG93&#10;bnJldi54bWxQSwUGAAAAAAQABAD1AAAAhwMAAAAA&#10;" fillcolor="#df6926" stroked="f"/>
                      <v:oval id="Oval 3931" o:spid="_x0000_s2539" style="position:absolute;left:32990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84W8YA&#10;AADdAAAADwAAAGRycy9kb3ducmV2LnhtbESPQWsCMRSE70L/Q3gFb5q1atGtUYooLR6EroJ4e2xe&#10;d1c3L0uS6vrvG0HwOMzMN8xs0ZpaXMj5yrKCQT8BQZxbXXGhYL9b9yYgfEDWWFsmBTfysJi/dGaY&#10;anvlH7pkoRARwj5FBWUITSqlz0sy6Pu2IY7er3UGQ5SukNrhNcJNLd+S5F0arDgulNjQsqT8nP0Z&#10;BW41/gryvF6NTtvTYWo3R33UY6W6r+3nB4hAbXiGH+1vrWA4HQ7g/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84W8YAAADdAAAADwAAAAAAAAAAAAAAAACYAgAAZHJz&#10;L2Rvd25yZXYueG1sUEsFBgAAAAAEAAQA9QAAAIsDAAAAAA==&#10;" fillcolor="black" stroked="f"/>
                      <v:oval id="Oval 3932" o:spid="_x0000_s2540" style="position:absolute;left:32992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mLMcA&#10;AADdAAAADwAAAGRycy9kb3ducmV2LnhtbESPQWvCQBSE70L/w/IK3nRTrVLTrFJEsXgQtIWS2yP7&#10;mkSzb8Puqum/7wqCx2FmvmGyRWcacSHna8sKXoYJCOLC6ppLBd9f68EbCB+QNTaWScEfeVjMn3oZ&#10;ptpeeU+XQyhFhLBPUUEVQptK6YuKDPqhbYmj92udwRClK6V2eI1w08hRkkylwZrjQoUtLSsqToez&#10;UeBWk02Qp/Xq9bg7/szsNte5nijVf+4+3kEE6sIjfG9/agXj2XgEt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tpizHAAAA3QAAAA8AAAAAAAAAAAAAAAAAmAIAAGRy&#10;cy9kb3ducmV2LnhtbFBLBQYAAAAABAAEAPUAAACMAwAAAAA=&#10;" fillcolor="black" stroked="f"/>
                      <v:oval id="Oval 3933" o:spid="_x0000_s2541" style="position:absolute;left:32978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Dt8cA&#10;AADdAAAADwAAAGRycy9kb3ducmV2LnhtbESPQWvCQBSE74X+h+UVetNNGy01dSOlKIoHQVso3h7Z&#10;1yQm+zbsrhr/vSsIPQ4z8w0znfWmFSdyvras4GWYgCAurK65VPDzvRi8g/ABWWNrmRRcyMMsf3yY&#10;Yqbtmbd02oVSRAj7DBVUIXSZlL6oyKAf2o44en/WGQxRulJqh+cIN618TZI3abDmuFBhR18VFc3u&#10;aBS4+XgZZLOYjw6bw+/Ervd6r8dKPT/1nx8gAvXhP3xvr7SCdJKm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hA7fHAAAA3QAAAA8AAAAAAAAAAAAAAAAAmAIAAGRy&#10;cy9kb3ducmV2LnhtbFBLBQYAAAAABAAEAPUAAACMAwAAAAA=&#10;" fillcolor="black" stroked="f"/>
                      <v:oval id="Oval 3934" o:spid="_x0000_s2542" style="position:absolute;left:32980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bw8cA&#10;AADdAAAADwAAAGRycy9kb3ducmV2LnhtbESPW2vCQBSE34X+h+UIvtWN9YKmWaUUpaUPgheQvB2y&#10;p0k0ezbsrpr++26h4OMwM98w2aozjbiR87VlBaNhAoK4sLrmUsHxsHmeg/ABWWNjmRT8kIfV8qmX&#10;YartnXd024dSRAj7FBVUIbSplL6oyKAf2pY4et/WGQxRulJqh/cIN418SZKZNFhzXKiwpfeKisv+&#10;ahS49fQjyMtmPTlvz6eF/cp1rqdKDfrd2yuIQF14hP/bn1rBeDGewN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Im8PHAAAA3QAAAA8AAAAAAAAAAAAAAAAAmAIAAGRy&#10;cy9kb3ducmV2LnhtbFBLBQYAAAAABAAEAPUAAACMAwAAAAA=&#10;" fillcolor="black" stroked="f"/>
                      <v:oval id="Oval 3935" o:spid="_x0000_s2543" style="position:absolute;left:32982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+WMcA&#10;AADdAAAADwAAAGRycy9kb3ducmV2LnhtbESPT2sCMRTE7wW/Q3hCb5pVu1K3G0WK0uKhUC0Ub4/N&#10;c/+4eVmSVLffvhGEHoeZ+Q2Tr3rTigs5X1tWMBknIIgLq2suFXwdtqNnED4ga2wtk4Jf8rBaDh5y&#10;zLS98idd9qEUEcI+QwVVCF0mpS8qMujHtiOO3sk6gyFKV0rt8BrhppXTJJlLgzXHhQo7eq2oOO9/&#10;jAK3Sd+CPG83T81H872wu6M+6lSpx2G/fgERqA//4Xv7XSuYLWY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EPljHAAAA3QAAAA8AAAAAAAAAAAAAAAAAmAIAAGRy&#10;cy9kb3ducmV2LnhtbFBLBQYAAAAABAAEAPUAAACMAwAAAAA=&#10;" fillcolor="black" stroked="f"/>
                      <v:oval id="Oval 3936" o:spid="_x0000_s2544" style="position:absolute;left:32983;top:24942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gL8cA&#10;AADdAAAADwAAAGRycy9kb3ducmV2LnhtbESPW2sCMRSE34X+h3AE3zRrvaBbo5SiWHwQvID4dtic&#10;7q5uTpYk6vbfNwXBx2FmvmFmi8ZU4k7Ol5YV9HsJCOLM6pJzBcfDqjsB4QOyxsoyKfglD4v5W2uG&#10;qbYP3tF9H3IRIexTVFCEUKdS+qwgg75na+Lo/VhnMETpcqkdPiLcVPI9ScbSYMlxocCavgrKrvub&#10;UeCWo3WQ19VyeNleTlO7OeuzHinVaTefHyACNeEVfra/tYLBdDCG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WoC/HAAAA3QAAAA8AAAAAAAAAAAAAAAAAmAIAAGRy&#10;cy9kb3ducmV2LnhtbFBLBQYAAAAABAAEAPUAAACMAwAAAAA=&#10;" fillcolor="black" stroked="f"/>
                      <v:oval id="Oval 3937" o:spid="_x0000_s2545" style="position:absolute;left:32985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oFtMcA&#10;AADdAAAADwAAAGRycy9kb3ducmV2LnhtbESPW2sCMRSE3wX/QziCbzXrtXW7UUpRLD4ItYXi22Fz&#10;uhc3J0sSdfvvm0LBx2FmvmGydWcacSXnK8sKxqMEBHFudcWFgs+P7cMTCB+QNTaWScEPeViv+r0M&#10;U21v/E7XYyhEhLBPUUEZQptK6fOSDPqRbYmj922dwRClK6R2eItw08hJkiykwYrjQoktvZaUn48X&#10;o8Bt5rsgz9vNrD7UX0u7P+mTnis1HHQvzyACdeEe/m+/aQXT5fQR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aBbTHAAAA3QAAAA8AAAAAAAAAAAAAAAAAmAIAAGRy&#10;cy9kb3ducmV2LnhtbFBLBQYAAAAABAAEAPUAAACMAwAAAAA=&#10;" fillcolor="black" stroked="f"/>
                      <v:oval id="Oval 3938" o:spid="_x0000_s2546" style="position:absolute;left:32987;top:249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RxsIA&#10;AADdAAAADwAAAGRycy9kb3ducmV2LnhtbERPy4rCMBTdC/MP4QruNPXJ2DHKIIqDC0FHEHeX5k5b&#10;bW5KErXz92YhuDyc92zRmErcyfnSsoJ+LwFBnFldcq7g+LvufoLwAVljZZkU/JOHxfyjNcNU2wfv&#10;6X4IuYgh7FNUUIRQp1L6rCCDvmdr4sj9WWcwROhyqR0+Yrip5CBJJtJgybGhwJqWBWXXw80ocKvx&#10;JsjrejW67C6nqd2e9VmPleq0m+8vEIGa8Ba/3D9awXA6jH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ZHGwgAAAN0AAAAPAAAAAAAAAAAAAAAAAJgCAABkcnMvZG93&#10;bnJldi54bWxQSwUGAAAAAAQABAD1AAAAhwMAAAAA&#10;" fillcolor="black" stroked="f"/>
                      <v:oval id="Oval 3939" o:spid="_x0000_s2547" style="position:absolute;left:32988;top:24942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0XccA&#10;AADdAAAADwAAAGRycy9kb3ducmV2LnhtbESPT2sCMRTE74V+h/AKvWm2tRZ3NSulKEoPglYQb4/N&#10;6/5x87IkUbff3hSEHoeZ+Q0zm/emFRdyvras4GWYgCAurK65VLD/Xg4mIHxA1thaJgW/5GGePz7M&#10;MNP2ylu67EIpIoR9hgqqELpMSl9UZNAPbUccvR/rDIYoXSm1w2uEm1a+Jsm7NFhzXKiwo8+KitPu&#10;bBS4xXgV5Gm5eGs2zSG1X0d91GOlnp/6jymIQH34D9/ba61glI5S+HsTn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JNF3HAAAA3QAAAA8AAAAAAAAAAAAAAAAAmAIAAGRy&#10;cy9kb3ducmV2LnhtbFBLBQYAAAAABAAEAPUAAACMAwAAAAA=&#10;" fillcolor="black" stroked="f"/>
                      <v:oval id="Oval 3940" o:spid="_x0000_s2548" style="position:absolute;left:32984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jcMIA&#10;AADdAAAADwAAAGRycy9kb3ducmV2LnhtbERPy4rCMBTdC/5DuMLsNPWJ0zGKKAMuRLG6cHmnudNW&#10;m5vSZGzn781CcHk478WqNaV4UO0KywqGgwgEcWp1wZmCy/m7PwfhPLLG0jIp+CcHq2W3s8BY24ZP&#10;9Eh8JkIIuxgV5N5XsZQuzcmgG9iKOHC/tjboA6wzqWtsQrgp5SiKZtJgwaEhx4o2OaX35M8omNDh&#10;tqGf3XU0S45NNV3f7F5vlfrotesvEJ5a/xa/3DutYPw5Cf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GNwwgAAAN0AAAAPAAAAAAAAAAAAAAAAAJgCAABkcnMvZG93&#10;bnJldi54bWxQSwUGAAAAAAQABAD1AAAAhwMAAAAA&#10;" fillcolor="#df6926" stroked="f"/>
                      <v:oval id="Oval 3941" o:spid="_x0000_s2549" style="position:absolute;left:32985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G68YA&#10;AADdAAAADwAAAGRycy9kb3ducmV2LnhtbESPT2vCQBTE70K/w/IK3nTjXzR1FVEED6Vi9ODxNfua&#10;xGbfhuxq4rfvFgSPw8z8hlmsWlOKO9WusKxg0I9AEKdWF5wpOJ92vRkI55E1lpZJwYMcrJZvnQXG&#10;2jZ8pHviMxEg7GJUkHtfxVK6NCeDrm8r4uD92NqgD7LOpK6xCXBTymEUTaXBgsNCjhVtckp/k5tR&#10;MKav64a+95fhNDk01WR9tZ96q1T3vV1/gPDU+lf42d5rBaP5eAD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TG68YAAADdAAAADwAAAAAAAAAAAAAAAACYAgAAZHJz&#10;L2Rvd25yZXYueG1sUEsFBgAAAAAEAAQA9QAAAIsDAAAAAA==&#10;" fillcolor="#df6926" stroked="f"/>
                      <v:oval id="Oval 3942" o:spid="_x0000_s2550" style="position:absolute;left:32986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YnMcA&#10;AADdAAAADwAAAGRycy9kb3ducmV2LnhtbESPT2vCQBTE7wW/w/IKvdVNUxUb3YhYCh5Eaeyhx9fs&#10;M3/Mvg3ZrUm/vSsIPQ4z8xtmuRpMIy7UucqygpdxBII4t7riQsHX8eN5DsJ5ZI2NZVLwRw5W6ehh&#10;iYm2PX/SJfOFCBB2CSoovW8TKV1ekkE3ti1x8E62M+iD7AqpO+wD3DQyjqKZNFhxWCixpU1J+Tn7&#10;NQomtK839LP9jmfZoW+n69ru9LtST4/DegHC0+D/w/f2Vit4fZvE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2WJzHAAAA3QAAAA8AAAAAAAAAAAAAAAAAmAIAAGRy&#10;cy9kb3ducmV2LnhtbFBLBQYAAAAABAAEAPUAAACMAwAAAAA=&#10;" fillcolor="#df6926" stroked="f"/>
                      <v:oval id="Oval 3943" o:spid="_x0000_s2551" style="position:absolute;left:32987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9B8YA&#10;AADdAAAADwAAAGRycy9kb3ducmV2LnhtbESPT2vCQBTE70K/w/IK3nRT/6Gpq4hF8CAVowePr9nX&#10;JDb7NmRXE7+9WxA8DjPzG2a+bE0pblS7wrKCj34Egji1uuBMwem46U1BOI+ssbRMCu7kYLl468wx&#10;1rbhA90Sn4kAYRejgtz7KpbSpTkZdH1bEQfv19YGfZB1JnWNTYCbUg6iaCINFhwWcqxonVP6l1yN&#10;ghF9X9b0sz0PJsm+qcari93pL6W67+3qE4Sn1r/Cz/ZWKxjORkP4fx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r9B8YAAADdAAAADwAAAAAAAAAAAAAAAACYAgAAZHJz&#10;L2Rvd25yZXYueG1sUEsFBgAAAAAEAAQA9QAAAIsDAAAAAA==&#10;" fillcolor="#df6926" stroked="f"/>
                      <v:oval id="Oval 3944" o:spid="_x0000_s2552" style="position:absolute;left:32988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lc8YA&#10;AADdAAAADwAAAGRycy9kb3ducmV2LnhtbESPQWvCQBSE7wX/w/IKvdVNNRWNriKK4EEqjR48PrPP&#10;JJp9G7JbE/+9Wyj0OMzMN8xs0ZlK3KlxpWUFH/0IBHFmdcm5guNh8z4G4TyyxsoyKXiQg8W89zLD&#10;RNuWv+me+lwECLsEFRTe14mULivIoOvbmjh4F9sY9EE2udQNtgFuKjmIopE0WHJYKLCmVUHZLf0x&#10;CmL6uq7ovD0NRum+rT+XV7vTa6XeXrvlFISnzv+H/9pbrWA4iWP4fROe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Nlc8YAAADdAAAADwAAAAAAAAAAAAAAAACYAgAAZHJz&#10;L2Rvd25yZXYueG1sUEsFBgAAAAAEAAQA9QAAAIsDAAAAAA==&#10;" fillcolor="#df6926" stroked="f"/>
                      <v:oval id="Oval 3945" o:spid="_x0000_s2553" style="position:absolute;left:32988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A6MYA&#10;AADdAAAADwAAAGRycy9kb3ducmV2LnhtbESPzWvCQBTE7wX/h+UJ3urGT2rMKmIRPJSWpj14fGaf&#10;+Wj2bciuJv3vXaHQ4zAzv2GSbW9qcaPWlZYVTMYRCOLM6pJzBd9fh+cXEM4ja6wtk4JfcrDdDJ4S&#10;jLXt+JNuqc9FgLCLUUHhfRNL6bKCDLqxbYiDd7GtQR9km0vdYhfgppbTKFpKgyWHhQIb2heU/aRX&#10;o2BO79WezsfTdJl+dM1iV9k3/arUaNjv1iA89f4//Nc+agWz1XwBj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/A6MYAAADdAAAADwAAAAAAAAAAAAAAAACYAgAAZHJz&#10;L2Rvd25yZXYueG1sUEsFBgAAAAAEAAQA9QAAAIsDAAAAAA==&#10;" fillcolor="#df6926" stroked="f"/>
                      <v:oval id="Oval 3946" o:spid="_x0000_s2554" style="position:absolute;left:32989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en8cA&#10;AADdAAAADwAAAGRycy9kb3ducmV2LnhtbESPT2vCQBTE74LfYXlCb7rR2mCjGxGL4KFUGnvo8TX7&#10;zB+zb0N2a+K37xYKPQ4z8xtmsx1MI27UucqygvksAkGcW11xoeDjfJiuQDiPrLGxTAru5GCbjkcb&#10;TLTt+Z1umS9EgLBLUEHpfZtI6fKSDLqZbYmDd7GdQR9kV0jdYR/gppGLKIqlwYrDQokt7UvKr9m3&#10;UbCkt3pPX8fPRZyd+vZpV9tX/aLUw2TYrUF4Gvx/+K991Aoen5cx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NXp/HAAAA3QAAAA8AAAAAAAAAAAAAAAAAmAIAAGRy&#10;cy9kb3ducmV2LnhtbFBLBQYAAAAABAAEAPUAAACMAwAAAAA=&#10;" fillcolor="#df6926" stroked="f"/>
                      <v:oval id="Oval 3947" o:spid="_x0000_s2555" style="position:absolute;left:32979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7BMcA&#10;AADdAAAADwAAAGRycy9kb3ducmV2LnhtbESPT2vCQBTE7wW/w/IEb3VTa61GNyKK4KG0NPXg8Zl9&#10;zZ9m34bsauK3dwuFHoeZ+Q2zWvemFldqXWlZwdM4AkGcWV1yruD4tX+cg3AeWWNtmRTcyME6GTys&#10;MNa240+6pj4XAcIuRgWF900spcsKMujGtiEO3rdtDfog21zqFrsAN7WcRNFMGiw5LBTY0Lag7Ce9&#10;GAVTeq+2dD6cJrP0o2teNpV90zulRsN+swThqff/4b/2QSt4Xkxf4fdNeAIy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B+wTHAAAA3QAAAA8AAAAAAAAAAAAAAAAAmAIAAGRy&#10;cy9kb3ducmV2LnhtbFBLBQYAAAAABAAEAPUAAACMAwAAAAA=&#10;" fillcolor="#df6926" stroked="f"/>
                      <v:oval id="Oval 3948" o:spid="_x0000_s2556" style="position:absolute;left:32980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5vdsIA&#10;AADdAAAADwAAAGRycy9kb3ducmV2LnhtbERPy4rCMBTdC/5DuMLsNPWJ0zGKKAMuRLG6cHmnudNW&#10;m5vSZGzn781CcHk478WqNaV4UO0KywqGgwgEcWp1wZmCy/m7PwfhPLLG0jIp+CcHq2W3s8BY24ZP&#10;9Eh8JkIIuxgV5N5XsZQuzcmgG9iKOHC/tjboA6wzqWtsQrgp5SiKZtJgwaEhx4o2OaX35M8omNDh&#10;tqGf3XU0S45NNV3f7F5vlfrotesvEJ5a/xa/3DutYPw5CX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m92wgAAAN0AAAAPAAAAAAAAAAAAAAAAAJgCAABkcnMvZG93&#10;bnJldi54bWxQSwUGAAAAAAQABAD1AAAAhwMAAAAA&#10;" fillcolor="#df6926" stroked="f"/>
                      <v:oval id="Oval 3949" o:spid="_x0000_s2557" style="position:absolute;left:32980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K7cYA&#10;AADdAAAADwAAAGRycy9kb3ducmV2LnhtbESPT2vCQBTE7wW/w/KE3urGv9TUVUQRPEjF2IPHZ/Y1&#10;iWbfhuzWxG/vFgSPw8z8hpktWlOKG9WusKyg34tAEKdWF5wp+DluPj5BOI+ssbRMCu7kYDHvvM0w&#10;1rbhA90Sn4kAYRejgtz7KpbSpTkZdD1bEQfv19YGfZB1JnWNTYCbUg6iaCINFhwWcqxolVN6Tf6M&#10;ghF9X1Z03p4Gk2TfVOPlxe70Wqn3brv8AuGp9a/ws73VCobT0RT+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LK7cYAAADdAAAADwAAAAAAAAAAAAAAAACYAgAAZHJz&#10;L2Rvd25yZXYueG1sUEsFBgAAAAAEAAQA9QAAAIsDAAAAAA==&#10;" fillcolor="#df6926" stroked="f"/>
                      <v:oval id="Oval 3950" o:spid="_x0000_s2558" style="position:absolute;left:32981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1rcQA&#10;AADdAAAADwAAAGRycy9kb3ducmV2LnhtbERPTWvCQBC9F/wPywjemo1pDTW6SrAUPEhL0x56HLNj&#10;Es3Ohuxq4r/vHgo9Pt73ejuaVtyod41lBfMoBkFcWt1wpeD76+3xBYTzyBpby6TgTg62m8nDGjNt&#10;B/6kW+ErEULYZaig9r7LpHRlTQZdZDviwJ1sb9AH2FdS9ziEcNPKJI5TabDh0FBjR7uayktxNQqe&#10;6f28o+P+J0mLj6Fb5Gd70K9KzaZjvgLhafT/4j/3Xit4Wi7C/vA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x9a3EAAAA3QAAAA8AAAAAAAAAAAAAAAAAmAIAAGRycy9k&#10;b3ducmV2LnhtbFBLBQYAAAAABAAEAPUAAACJAwAAAAA=&#10;" fillcolor="#df6926" stroked="f"/>
                      <v:oval id="Oval 3951" o:spid="_x0000_s2559" style="position:absolute;left:32982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QNsYA&#10;AADdAAAADwAAAGRycy9kb3ducmV2LnhtbESPT2vCQBTE74V+h+UVvDUb/6Kpq4gieCgVowePr9nX&#10;JDb7NmRXk357Vyh4HGbmN8x82ZlK3KhxpWUF/SgGQZxZXXKu4HTcvk9BOI+ssbJMCv7IwXLx+jLH&#10;RNuWD3RLfS4ChF2CCgrv60RKlxVk0EW2Jg7ej20M+iCbXOoG2wA3lRzE8UQaLDksFFjTuqDsN70a&#10;BSP6uqzpe3ceTNJ9W49XF/upN0r13rrVBwhPnX+G/9s7rWA4G/f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1QNsYAAADdAAAADwAAAAAAAAAAAAAAAACYAgAAZHJz&#10;L2Rvd25yZXYueG1sUEsFBgAAAAAEAAQA9QAAAIsDAAAAAA==&#10;" fillcolor="#df6926" stroked="f"/>
                      <v:oval id="Oval 3952" o:spid="_x0000_s2560" style="position:absolute;left:32983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OQccA&#10;AADdAAAADwAAAGRycy9kb3ducmV2LnhtbESPzWvCQBTE74X+D8sTvNWN8YM2dSOiCB6KYtpDj6/Z&#10;13w0+zZkV5P+992C4HGYmd8wq/VgGnGlzlWWFUwnEQji3OqKCwUf7/unZxDOI2tsLJOCX3KwTh8f&#10;Vpho2/OZrpkvRICwS1BB6X2bSOnykgy6iW2Jg/dtO4M+yK6QusM+wE0j4yhaSoMVh4USW9qWlP9k&#10;F6NgTsd6S1+Hz3iZnfp2santm94pNR4Nm1cQngZ/D9/aB61g9rKI4f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vzkHHAAAA3QAAAA8AAAAAAAAAAAAAAAAAmAIAAGRy&#10;cy9kb3ducmV2LnhtbFBLBQYAAAAABAAEAPUAAACMAwAAAAA=&#10;" fillcolor="#df6926" stroked="f"/>
                      <v:oval id="Oval 3953" o:spid="_x0000_s2561" style="position:absolute;left:32984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r2sYA&#10;AADdAAAADwAAAGRycy9kb3ducmV2LnhtbESPQWvCQBSE70L/w/IK3symWkVTVxFLwYMoRg8eX7Ov&#10;SWz2bciuJv77bkHwOMzMN8x82ZlK3KhxpWUFb1EMgjizuuRcwen4NZiCcB5ZY2WZFNzJwXLx0ptj&#10;om3LB7qlPhcBwi5BBYX3dSKlywoy6CJbEwfvxzYGfZBNLnWDbYCbSg7jeCINlhwWCqxpXVD2m16N&#10;gnfaXdb0vTkPJ+m+rceri93qT6X6r93qA4Snzj/Dj/ZGKxjNxi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Nr2sYAAADdAAAADwAAAAAAAAAAAAAAAACYAgAAZHJz&#10;L2Rvd25yZXYueG1sUEsFBgAAAAAEAAQA9QAAAIsDAAAAAA==&#10;" fillcolor="#df6926" stroked="f"/>
                      <v:oval id="Oval 3954" o:spid="_x0000_s2562" style="position:absolute;left:32989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zrsYA&#10;AADdAAAADwAAAGRycy9kb3ducmV2LnhtbESPzWvCQBTE7wX/h+UJ3urGT2rMKmIRPJSWpj14fGaf&#10;+Wj2bciuJv3vXaHQ4zAzv2GSbW9qcaPWlZYVTMYRCOLM6pJzBd9fh+cXEM4ja6wtk4JfcrDdDJ4S&#10;jLXt+JNuqc9FgLCLUUHhfRNL6bKCDLqxbYiDd7GtQR9km0vdYhfgppbTKFpKgyWHhQIb2heU/aRX&#10;o2BO79WezsfTdJl+dM1iV9k3/arUaNjv1iA89f4//Nc+agWz1WIOj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rzrsYAAADdAAAADwAAAAAAAAAAAAAAAACYAgAAZHJz&#10;L2Rvd25yZXYueG1sUEsFBgAAAAAEAAQA9QAAAIsDAAAAAA==&#10;" fillcolor="#df6926" stroked="f"/>
                      <v:oval id="Oval 3955" o:spid="_x0000_s2563" style="position:absolute;left:32990;top:249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WNcYA&#10;AADdAAAADwAAAGRycy9kb3ducmV2LnhtbESPQWvCQBSE7wX/w/IKvdVNtRGNriJKwYNUGj14fGaf&#10;STT7NmS3Jv57Vyj0OMzMN8xs0ZlK3KhxpWUFH/0IBHFmdcm5gsP+630MwnlkjZVlUnAnB4t572WG&#10;ibYt/9At9bkIEHYJKii8rxMpXVaQQde3NXHwzrYx6INscqkbbAPcVHIQRSNpsOSwUGBNq4Kya/pr&#10;FHzS92VFp81xMEp3bR0vL3ar10q9vXbLKQhPnf8P/7U3WsFwEs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ZWNcYAAADdAAAADwAAAAAAAAAAAAAAAACYAgAAZHJz&#10;L2Rvd25yZXYueG1sUEsFBgAAAAAEAAQA9QAAAIsDAAAAAA==&#10;" fillcolor="#df6926" stroked="f"/>
                      <v:oval id="Oval 3956" o:spid="_x0000_s2564" style="position:absolute;left:32991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IQscA&#10;AADdAAAADwAAAGRycy9kb3ducmV2LnhtbESPT2vCQBTE70K/w/IKvemmWkNN3YgoBQ9FaerB4zP7&#10;mj/Nvg3ZrUm/vSsIPQ4z8xtmuRpMIy7UucqygudJBII4t7riQsHx6338CsJ5ZI2NZVLwRw5W6cNo&#10;iYm2PX/SJfOFCBB2CSoovW8TKV1ekkE3sS1x8L5tZ9AH2RVSd9gHuGnkNIpiabDisFBiS5uS8p/s&#10;1yh4oX29ofPuNI2zQ9/O17X90Fulnh6H9RsIT4P/D9/bO61gtpjH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UyELHAAAA3QAAAA8AAAAAAAAAAAAAAAAAmAIAAGRy&#10;cy9kb3ducmV2LnhtbFBLBQYAAAAABAAEAPUAAACMAwAAAAA=&#10;" fillcolor="#df6926" stroked="f"/>
                      <v:oval id="Oval 3957" o:spid="_x0000_s2565" style="position:absolute;left:32992;top:24939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t2cYA&#10;AADdAAAADwAAAGRycy9kb3ducmV2LnhtbESPQWvCQBSE7wX/w/IEb3WjVqvRVUQpeJCWph48PrPP&#10;JJp9G7Jbk/57VxB6HGbmG2axak0pblS7wrKCQT8CQZxaXXCm4PDz8ToF4TyyxtIyKfgjB6tl52WB&#10;sbYNf9Mt8ZkIEHYxKsi9r2IpXZqTQde3FXHwzrY26IOsM6lrbALclHIYRRNpsOCwkGNFm5zSa/Jr&#10;FLzR52VDp91xOEm+mmq8vti93irV67brOQhPrf8PP9s7rWA0G7/D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ht2cYAAADdAAAADwAAAAAAAAAAAAAAAACYAgAAZHJz&#10;L2Rvd25yZXYueG1sUEsFBgAAAAAEAAQA9QAAAIsDAAAAAA==&#10;" fillcolor="#df6926" stroked="f"/>
                      <v:shape id="Freeform 3958" o:spid="_x0000_s2566" style="position:absolute;left:32992;top:24939;width:1;height:1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m48UA&#10;AADdAAAADwAAAGRycy9kb3ducmV2LnhtbERPTWvCQBC9F/wPywheim6qVGJ0FUkRhEKxqQrehuyY&#10;BLOzIbua+O+7h0KPj/e92vSmFg9qXWVZwdskAkGcW11xoeD4sxvHIJxH1lhbJgVPcrBZD15WmGjb&#10;8Tc9Ml+IEMIuQQWl900ipctLMugmtiEO3NW2Bn2AbSF1i10IN7WcRtFcGqw4NJTYUFpSfsvuRkF2&#10;/twfvubbk46PRfdxSZ+71zhVajTst0sQnnr/L/5z77WC2eI9zA1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ibjxQAAAN0AAAAPAAAAAAAAAAAAAAAAAJgCAABkcnMv&#10;ZG93bnJldi54bWxQSwUGAAAAAAQABAD1AAAAigMAAAAA&#10;" path="m14,c6,,,6,,14v,7,6,14,14,14c18,28,22,26,25,23,25,5,25,5,25,5,22,2,18,,14,xe" fillcolor="#df6926" stroked="f">
                        <v:path arrowok="t" o:connecttype="custom" o:connectlocs="28,0;0,28;28,56;50,46;50,10;28,0" o:connectangles="0,0,0,0,0,0"/>
                      </v:shape>
                      <v:oval id="Oval 3959" o:spid="_x0000_s2567" style="position:absolute;left:32984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R/cYA&#10;AADdAAAADwAAAGRycy9kb3ducmV2LnhtbESPQWvCQBSE74L/YXmCt7qxNtKkriJFqfQgaAXx9si+&#10;JtHs27C71fTfu4WCx2FmvmFmi8404krO15YVjEcJCOLC6ppLBYev9dMrCB+QNTaWScEveVjM+70Z&#10;5treeEfXfShFhLDPUUEVQptL6YuKDPqRbYmj922dwRClK6V2eItw08jnJJlKgzXHhQpbeq+ouOx/&#10;jAK3Sj+CvKxXL+ft+ZjZz5M+6VSp4aBbvoEI1IVH+L+90QomWZrB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bR/cYAAADdAAAADwAAAAAAAAAAAAAAAACYAgAAZHJz&#10;L2Rvd25yZXYueG1sUEsFBgAAAAAEAAQA9QAAAIsDAAAAAA==&#10;" fillcolor="black" stroked="f"/>
                      <v:oval id="Oval 3960" o:spid="_x0000_s2568" style="position:absolute;left:32985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y3cQA&#10;AADdAAAADwAAAGRycy9kb3ducmV2LnhtbERPz2vCMBS+D/wfwhN2W9O5KWs1FhnKhgdBHYi3R/PW&#10;1jYvJcm0++/NYbDjx/d7UQymE1dyvrGs4DlJQRCXVjdcKfg6bp7eQPiArLGzTAp+yUOxHD0sMNf2&#10;xnu6HkIlYgj7HBXUIfS5lL6syaBPbE8cuW/rDIYIXSW1w1sMN52cpOlMGmw4NtTY03tNZXv4MQrc&#10;evoRZLtZv152l1Nmt2d91lOlHsfDag4i0BD+xX/uT63gJZvF/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st3EAAAA3QAAAA8AAAAAAAAAAAAAAAAAmAIAAGRycy9k&#10;b3ducmV2LnhtbFBLBQYAAAAABAAEAPUAAACJAwAAAAA=&#10;" fillcolor="black" stroked="f"/>
                      <v:oval id="Oval 3961" o:spid="_x0000_s2569" style="position:absolute;left:32986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XRsYA&#10;AADdAAAADwAAAGRycy9kb3ducmV2LnhtbESPQWsCMRSE70L/Q3gFb5q1raJbo5SitHgQXAXx9ti8&#10;7q5uXpYk6vbfG0HwOMzMN8x03ppaXMj5yrKCQT8BQZxbXXGhYLdd9sYgfEDWWFsmBf/kYT576Uwx&#10;1fbKG7pkoRARwj5FBWUITSqlz0sy6Pu2IY7en3UGQ5SukNrhNcJNLd+SZCQNVhwXSmzou6T8lJ2N&#10;ArcY/gR5Wi4+juvjfmJXB33QQ6W6r+3XJ4hAbXiGH+1freB9MhrA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wXRsYAAADdAAAADwAAAAAAAAAAAAAAAACYAgAAZHJz&#10;L2Rvd25yZXYueG1sUEsFBgAAAAAEAAQA9QAAAIsDAAAAAA==&#10;" fillcolor="black" stroked="f"/>
                      <v:oval id="Oval 3962" o:spid="_x0000_s2570" style="position:absolute;left:32987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6JMccA&#10;AADdAAAADwAAAGRycy9kb3ducmV2LnhtbESPQWvCQBSE7wX/w/IKvdVNtUqNWUVEqfQgNC2U3B7Z&#10;ZxLNvg27W43/3hUKPQ4z8w2TLXvTijM531hW8DJMQBCXVjdcKfj+2j6/gfABWWNrmRRcycNyMXjI&#10;MNX2wp90zkMlIoR9igrqELpUSl/WZNAPbUccvYN1BkOUrpLa4SXCTStHSTKVBhuOCzV2tK6pPOW/&#10;RoHbTN6DPG03r8f98WdmPwpd6IlST4/9ag4iUB/+w3/tnVYwnk1H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iTHHAAAA3QAAAA8AAAAAAAAAAAAAAAAAmAIAAGRy&#10;cy9kb3ducmV2LnhtbFBLBQYAAAAABAAEAPUAAACMAwAAAAA=&#10;" fillcolor="black" stroked="f"/>
                      <v:oval id="Oval 3963" o:spid="_x0000_s2571" style="position:absolute;left:32988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sqscA&#10;AADdAAAADwAAAGRycy9kb3ducmV2LnhtbESPW2sCMRSE34X+h3AE3zRrvaBbo5SiWHwQvID4dtic&#10;7q5uTpYk6vbfNwXBx2FmvmFmi8ZU4k7Ol5YV9HsJCOLM6pJzBcfDqjsB4QOyxsoyKfglD4v5W2uG&#10;qbYP3tF9H3IRIexTVFCEUKdS+qwgg75na+Lo/VhnMETpcqkdPiLcVPI9ScbSYMlxocCavgrKrvub&#10;UeCWo3WQ19VyeNleTlO7OeuzHinVaTefHyACNeEVfra/tYLBdDyA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SLKrHAAAA3QAAAA8AAAAAAAAAAAAAAAAAmAIAAGRy&#10;cy9kb3ducmV2LnhtbFBLBQYAAAAABAAEAPUAAACMAwAAAAA=&#10;" fillcolor="black" stroked="f"/>
                      <v:oval id="Oval 3964" o:spid="_x0000_s2572" style="position:absolute;left:32988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03sYA&#10;AADdAAAADwAAAGRycy9kb3ducmV2LnhtbESPT2sCMRTE7wW/Q3iCt5q1/qGuRpGiVDwI2kLx9tg8&#10;d1c3L0uS6vrtjSB4HGbmN8x03phKXMj50rKCXjcBQZxZXXKu4Pdn9f4JwgdkjZVlUnAjD/NZ622K&#10;qbZX3tFlH3IRIexTVFCEUKdS+qwgg75ra+LoHa0zGKJ0udQOrxFuKvmRJCNpsOS4UGBNXwVl5/2/&#10;UeCWw+8gz6vl4LQ9/Y3t5qAPeqhUp90sJiACNeEVfrbXWkF/PBrA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u03sYAAADdAAAADwAAAAAAAAAAAAAAAACYAgAAZHJz&#10;L2Rvd25yZXYueG1sUEsFBgAAAAAEAAQA9QAAAIsDAAAAAA==&#10;" fillcolor="black" stroked="f"/>
                      <v:oval id="Oval 3965" o:spid="_x0000_s2573" style="position:absolute;left:32989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RRccA&#10;AADdAAAADwAAAGRycy9kb3ducmV2LnhtbESPT2sCMRTE7wW/Q3hCbzVrdUVXoxRRlB4K/gHx9tg8&#10;d1c3L0uS6vrtm0Khx2FmfsPMFq2pxZ2crywr6PcSEMS51RUXCo6H9dsYhA/IGmvLpOBJHhbzzssM&#10;M20fvKP7PhQiQthnqKAMocmk9HlJBn3PNsTRu1hnMETpCqkdPiLc1PI9SUbSYMVxocSGliXlt/23&#10;UeBW6SbI23o1vH5dTxP7edZnnSr12m0/piACteE//NfeagWDySiF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3EUXHAAAA3QAAAA8AAAAAAAAAAAAAAAAAmAIAAGRy&#10;cy9kb3ducmV2LnhtbFBLBQYAAAAABAAEAPUAAACMAwAAAAA=&#10;" fillcolor="black" stroked="f"/>
                      <v:oval id="Oval 3966" o:spid="_x0000_s2574" style="position:absolute;left:32979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PMscA&#10;AADdAAAADwAAAGRycy9kb3ducmV2LnhtbESPT2sCMRTE70K/Q3gFb5qtrUvdbhQpSosHobZQvD02&#10;r/vHzcuSRN1+eyMIHoeZ+Q2TL3rTihM5X1tW8DROQBAXVtdcKvj5Xo9eQfiArLG1TAr+ycNi/jDI&#10;MdP2zF902oVSRAj7DBVUIXSZlL6oyKAf2444en/WGQxRulJqh+cIN62cJEkqDdYcFyrs6L2i4rA7&#10;GgVuNf0I8rBevTTb5ndmN3u911Olho/98g1EoD7cw7f2p1bwPEtT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jzLHAAAA3QAAAA8AAAAAAAAAAAAAAAAAmAIAAGRy&#10;cy9kb3ducmV2LnhtbFBLBQYAAAAABAAEAPUAAACMAwAAAAA=&#10;" fillcolor="black" stroked="f"/>
                      <v:oval id="Oval 3967" o:spid="_x0000_s2575" style="position:absolute;left:32980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qqcYA&#10;AADdAAAADwAAAGRycy9kb3ducmV2LnhtbESPT2sCMRTE7wW/Q3iCt5r1b+vWKCKK4kGoLRRvj83r&#10;7urmZUmirt++KQgeh5n5DTOdN6YSV3K+tKyg101AEGdWl5wr+P5av76D8AFZY2WZFNzJw3zWepli&#10;qu2NP+l6CLmIEPYpKihCqFMpfVaQQd+1NXH0fq0zGKJ0udQObxFuKtlPkrE0WHJcKLCmZUHZ+XAx&#10;CtxqtAnyvF4NT/vTz8TujvqoR0p12s3iA0SgJjzDj/ZWKxhMxm/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kqqcYAAADdAAAADwAAAAAAAAAAAAAAAACYAgAAZHJz&#10;L2Rvd25yZXYueG1sUEsFBgAAAAAEAAQA9QAAAIsDAAAAAA==&#10;" fillcolor="black" stroked="f"/>
                      <v:oval id="Oval 3968" o:spid="_x0000_s2576" style="position:absolute;left:32980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+28QA&#10;AADdAAAADwAAAGRycy9kb3ducmV2LnhtbERPz2vCMBS+D/wfwhN2W9O5KWs1FhnKhgdBHYi3R/PW&#10;1jYvJcm0++/NYbDjx/d7UQymE1dyvrGs4DlJQRCXVjdcKfg6bp7eQPiArLGzTAp+yUOxHD0sMNf2&#10;xnu6HkIlYgj7HBXUIfS5lL6syaBPbE8cuW/rDIYIXSW1w1sMN52cpOlMGmw4NtTY03tNZXv4MQrc&#10;evoRZLtZv152l1Nmt2d91lOlHsfDag4i0BD+xX/uT63gJZvFu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2vtvEAAAA3QAAAA8AAAAAAAAAAAAAAAAAmAIAAGRycy9k&#10;b3ducmV2LnhtbFBLBQYAAAAABAAEAPUAAACJAwAAAAA=&#10;" fillcolor="black" stroked="f"/>
                      <v:oval id="Oval 3969" o:spid="_x0000_s2577" style="position:absolute;left:32981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bQMYA&#10;AADdAAAADwAAAGRycy9kb3ducmV2LnhtbESPT2sCMRTE70K/Q3gFb5qt/+hujSKiWDwItYXi7bF5&#10;3V3dvCxJ1O23N4LgcZiZ3zDTeWtqcSHnK8sK3voJCOLc6ooLBT/f6947CB+QNdaWScE/eZjPXjpT&#10;zLS98hdd9qEQEcI+QwVlCE0mpc9LMuj7tiGO3p91BkOUrpDa4TXCTS0HSTKRBiuOCyU2tCwpP+3P&#10;RoFbjTdBntar0XF3/E3t9qAPeqxU97VdfIAI1IZn+NH+1AqG6SSF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obQMYAAADdAAAADwAAAAAAAAAAAAAAAACYAgAAZHJz&#10;L2Rvd25yZXYueG1sUEsFBgAAAAAEAAQA9QAAAIsDAAAAAA==&#10;" fillcolor="black" stroked="f"/>
                      <v:oval id="Oval 3970" o:spid="_x0000_s2578" style="position:absolute;left:32982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kAMQA&#10;AADdAAAADwAAAGRycy9kb3ducmV2LnhtbERPy2rCQBTdC/7DcIXu6kRbq6YZpRTF4qLgAyS7S+Y2&#10;iWbuhJmpxr/vLAouD+edLTvTiCs5X1tWMBomIIgLq2suFRwP6+cZCB+QNTaWScGdPCwX/V6GqbY3&#10;3tF1H0oRQ9inqKAKoU2l9EVFBv3QtsSR+7HOYIjQlVI7vMVw08hxkrxJgzXHhgpb+qyouOx/jQK3&#10;mmyCvKxXr+fv82lut7nO9USpp0H38Q4iUBce4n/3l1bwMp/G/fF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JADEAAAA3QAAAA8AAAAAAAAAAAAAAAAAmAIAAGRycy9k&#10;b3ducmV2LnhtbFBLBQYAAAAABAAEAPUAAACJAwAAAAA=&#10;" fillcolor="black" stroked="f"/>
                      <v:oval id="Oval 3971" o:spid="_x0000_s2579" style="position:absolute;left:32983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Bm8gA&#10;AADdAAAADwAAAGRycy9kb3ducmV2LnhtbESPT2vCQBTE74V+h+UVequb2Fo1ZhUpSouHgn9AvD2y&#10;zySafRt2txq/vVso9DjMzG+YfNaZRlzI+dqygrSXgCAurK65VLDbLl9GIHxA1thYJgU38jCbPj7k&#10;mGl75TVdNqEUEcI+QwVVCG0mpS8qMuh7tiWO3tE6gyFKV0rt8BrhppH9JHmXBmuOCxW29FFRcd78&#10;GAVuMfgM8rxcvJ2+T/uxXR30QQ+Uen7q5hMQgbrwH/5rf2kFr+NhCr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FYGbyAAAAN0AAAAPAAAAAAAAAAAAAAAAAJgCAABk&#10;cnMvZG93bnJldi54bWxQSwUGAAAAAAQABAD1AAAAjQMAAAAA&#10;" fillcolor="black" stroked="f"/>
                      <v:oval id="Oval 3972" o:spid="_x0000_s2580" style="position:absolute;left:32984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f7McA&#10;AADdAAAADwAAAGRycy9kb3ducmV2LnhtbESPT2sCMRTE70K/Q3gFb5qtra2uG6UUpcVDobYg3h6b&#10;5/5x87IkUddvbwqCx2FmfsNki8404kTOV5YVPA0TEMS51RUXCv5+V4MJCB+QNTaWScGFPCzmD70M&#10;U23P/EOnTShEhLBPUUEZQptK6fOSDPqhbYmjt7fOYIjSFVI7PEe4aeQoSV6lwYrjQoktfZSUHzZH&#10;o8Atx59BHlbLl/q73k7teqd3eqxU/7F7n4EI1IV7+Nb+0gqep28j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HH+zHAAAA3QAAAA8AAAAAAAAAAAAAAAAAmAIAAGRy&#10;cy9kb3ducmV2LnhtbFBLBQYAAAAABAAEAPUAAACMAwAAAAA=&#10;" fillcolor="black" stroked="f"/>
                      <v:oval id="Oval 3973" o:spid="_x0000_s2581" style="position:absolute;left:32989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6d8cA&#10;AADdAAAADwAAAGRycy9kb3ducmV2LnhtbESPW2sCMRSE3wX/QziCbzXrtXW7UUpRLD4ItYXi22Fz&#10;uhc3J0sSdfvvm0LBx2FmvmGydWcacSXnK8sKxqMEBHFudcWFgs+P7cMTCB+QNTaWScEPeViv+r0M&#10;U21v/E7XYyhEhLBPUUEZQptK6fOSDPqRbYmj922dwRClK6R2eItw08hJkiykwYrjQoktvZaUn48X&#10;o8Bt5rsgz9vNrD7UX0u7P+mTnis1HHQvzyACdeEe/m+/aQXT5eM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LunfHAAAA3QAAAA8AAAAAAAAAAAAAAAAAmAIAAGRy&#10;cy9kb3ducmV2LnhtbFBLBQYAAAAABAAEAPUAAACMAwAAAAA=&#10;" fillcolor="black" stroked="f"/>
                      <v:oval id="Oval 3974" o:spid="_x0000_s2582" style="position:absolute;left:32990;top:2494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iA8cA&#10;AADdAAAADwAAAGRycy9kb3ducmV2LnhtbESPQWvCQBSE7wX/w/IKvemmVluNWUVEqXgo1BYkt0f2&#10;mUSzb8PuVtN/3xWEHoeZ+YbJFp1pxIWcry0reB4kIIgLq2suFXx/bfoTED4ga2wsk4Jf8rCY9x4y&#10;TLW98idd9qEUEcI+RQVVCG0qpS8qMugHtiWO3tE6gyFKV0rt8BrhppHDJHmVBmuOCxW2tKqoOO9/&#10;jAK3Hr8Hed6sR6eP02Fqd7nO9Vipp8duOQMRqAv/4Xt7qxW8TN9G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iIgPHAAAA3QAAAA8AAAAAAAAAAAAAAAAAmAIAAGRy&#10;cy9kb3ducmV2LnhtbFBLBQYAAAAABAAEAPUAAACMAwAAAAA=&#10;" fillcolor="black" stroked="f"/>
                      <v:oval id="Oval 3975" o:spid="_x0000_s2583" style="position:absolute;left:32991;top:2494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HmMcA&#10;AADdAAAADwAAAGRycy9kb3ducmV2LnhtbESPW2sCMRSE3wv+h3AE32q2tutlaxQpSosPghcovh02&#10;p7urm5Mlibr+e1Mo9HGYmW+Y6bw1tbiS85VlBS/9BARxbnXFhYLDfvU8BuEDssbaMim4k4f5rPM0&#10;xUzbG2/puguFiBD2GSooQ2gyKX1ekkHftw1x9H6sMxiidIXUDm8Rbmo5SJKhNFhxXCixoY+S8vPu&#10;YhS4ZfoZ5Hm1fDttTt8Tuz7qo06V6nXbxTuIQG34D/+1v7SC18kohd838Qn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uh5jHAAAA3QAAAA8AAAAAAAAAAAAAAAAAmAIAAGRy&#10;cy9kb3ducmV2LnhtbFBLBQYAAAAABAAEAPUAAACMAwAAAAA=&#10;" fillcolor="black" stroked="f"/>
                      <v:shape id="Freeform 3976" o:spid="_x0000_s2584" style="position:absolute;left:32992;top:24944;width:0;height:1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QzjsYA&#10;AADdAAAADwAAAGRycy9kb3ducmV2LnhtbESP3WrCQBSE7wu+w3KE3tVNVaKmriJCQQQVf8DbQ/aY&#10;DWbPhuw2pm/fLQheDjPzDTNfdrYSLTW+dKzgc5CAIM6dLrlQcDl/f0xB+ICssXJMCn7Jw3LRe5tj&#10;pt2Dj9SeQiEihH2GCkwIdSalzw1Z9ANXE0fv5hqLIcqmkLrBR4TbSg6TJJUWS44LBmtaG8rvpx+r&#10;INW38eYwqVe7dr9tp6Pd8Xq3Rqn3frf6AhGoC6/ws73RCkazSQr/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QzjsYAAADdAAAADwAAAAAAAAAAAAAAAACYAgAAZHJz&#10;L2Rvd25yZXYueG1sUEsFBgAAAAAEAAQA9QAAAIsDAAAAAA==&#10;" path="m29,15v,7,-7,14,-15,14c7,29,,22,,15,,7,7,,14,v8,,14,7,15,15xe" fillcolor="black" stroked="f">
                        <v:path arrowok="t" o:connecttype="custom" o:connectlocs="58,30;28,58;0,30;28,0;58,30" o:connectangles="0,0,0,0,0"/>
                      </v:shape>
                      <v:shape id="Freeform 3977" o:spid="_x0000_s2585" style="position:absolute;left:32992;top:24944;width:1;height:1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7zbsQA&#10;AADdAAAADwAAAGRycy9kb3ducmV2LnhtbESP0WoCMRRE3wv+Q7hC32rWlnZ1NYq0CH0qVfcDLpvr&#10;ZnFzsyapxr83hUIfh5k5wyzXyfbiQj50jhVMJwUI4sbpjlsF9WH7NAMRIrLG3jEpuFGA9Wr0sMRK&#10;uyvv6LKPrcgQDhUqMDEOlZShMWQxTNxAnL2j8xZjlr6V2uM1w20vn4viTVrsOC8YHOjdUHPa/1gF&#10;fnZuzIf7Sq+J+VjPT9v6m3qlHsdpswARKcX/8F/7Uyt4mZcl/L7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+827EAAAA3QAAAA8AAAAAAAAAAAAAAAAAmAIAAGRycy9k&#10;b3ducmV2LnhtbFBLBQYAAAAABAAEAPUAAACJAwAAAAA=&#10;" path="m14,c7,,,7,,15v,7,7,14,14,14c18,29,20,28,23,26,23,3,23,3,23,3,20,1,18,,14,xe" fillcolor="black" stroked="f">
                        <v:path arrowok="t" o:connecttype="custom" o:connectlocs="28,0;0,30;28,58;46,52;46,6;28,0" o:connectangles="0,0,0,0,0,0"/>
                      </v:shape>
                      <v:oval id="Oval 3978" o:spid="_x0000_s2586" style="position:absolute;left:32990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ly8QA&#10;AADdAAAADwAAAGRycy9kb3ducmV2LnhtbERPu27CMBTdK/EP1kViKw6U8kgxUQRCYqhaNTAw3saX&#10;JDS+jmJDwt/XQ6WOR+e9TnpTizu1rrKsYDKOQBDnVldcKDgd989LEM4ja6wtk4IHOUg2g6c1xtp2&#10;/EX3zBcihLCLUUHpfRNL6fKSDLqxbYgDd7GtQR9gW0jdYhfCTS2nUTSXBisODSU2tC0p/8luRsGM&#10;Pq5b+j6cp/Pss2te06t91zulRsM+fQPhqff/4j/3QSt4WS3C3PA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pcvEAAAA3QAAAA8AAAAAAAAAAAAAAAAAmAIAAGRycy9k&#10;b3ducmV2LnhtbFBLBQYAAAAABAAEAPUAAACJAwAAAAA=&#10;" fillcolor="#df6926" stroked="f"/>
                      <v:oval id="Oval 3979" o:spid="_x0000_s2587" style="position:absolute;left:32991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4AUMcA&#10;AADdAAAADwAAAGRycy9kb3ducmV2LnhtbESPQWvCQBSE7wX/w/KE3upGa62mriIpgoeimHrw+My+&#10;JtHs25DdJum/7xYKHoeZ+YZZrntTiZYaV1pWMB5FIIgzq0vOFZw+t09zEM4ja6wsk4IfcrBeDR6W&#10;GGvb8ZHa1OciQNjFqKDwvo6ldFlBBt3I1sTB+7KNQR9kk0vdYBfgppKTKJpJgyWHhQJrSgrKbum3&#10;UTCl/TWhy+48maWHrn7ZXO2Hflfqcdhv3kB46v09/N/eaQXPi9cF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+AFDHAAAA3QAAAA8AAAAAAAAAAAAAAAAAmAIAAGRy&#10;cy9kb3ducmV2LnhtbFBLBQYAAAAABAAEAPUAAACMAwAAAAA=&#10;" fillcolor="#df6926" stroked="f"/>
                      <v:oval id="Oval 3980" o:spid="_x0000_s2588" style="position:absolute;left:32978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Z6sMA&#10;AADdAAAADwAAAGRycy9kb3ducmV2LnhtbERPy4rCMBTdD/gP4QruxtTHiFajiCK4kBmmunB5ba5t&#10;tbkpTbT1781iYJaH816sWlOKJ9WusKxg0I9AEKdWF5wpOB13n1MQziNrLC2Tghc5WC07HwuMtW34&#10;l56Jz0QIYRejgtz7KpbSpTkZdH1bEQfuamuDPsA6k7rGJoSbUg6jaCINFhwacqxok1N6Tx5GwZi+&#10;bxu67M/DSfLTVF/rmz3orVK9brueg/DU+n/xn3uvFYxm07A/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HZ6sMAAADdAAAADwAAAAAAAAAAAAAAAACYAgAAZHJzL2Rv&#10;d25yZXYueG1sUEsFBgAAAAAEAAQA9QAAAIgDAAAAAA==&#10;" fillcolor="#df6926" stroked="f"/>
                      <v:oval id="Oval 3981" o:spid="_x0000_s2589" style="position:absolute;left:32979;top:2494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8cccA&#10;AADdAAAADwAAAGRycy9kb3ducmV2LnhtbESPT2vCQBTE70K/w/IK3nSjtqKpGxFLwYNUjB48PrOv&#10;+dPs25DdmvTbu4WCx2FmfsOs1r2pxY1aV1pWMBlHIIgzq0vOFZxPH6MFCOeRNdaWScEvOVgnT4MV&#10;xtp2fKRb6nMRIOxiVFB438RSuqwgg25sG+LgfdnWoA+yzaVusQtwU8tpFM2lwZLDQoENbQvKvtMf&#10;o+CFPqstXXeX6Tw9dM3rprJ7/a7U8LnfvIHw1PtH+L+90wpmy8UE/t6EJ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dfHHHAAAA3QAAAA8AAAAAAAAAAAAAAAAAmAIAAGRy&#10;cy9kb3ducmV2LnhtbFBLBQYAAAAABAAEAPUAAACMAwAAAAA=&#10;" fillcolor="#df6926" stroked="f"/>
                      <v:oval id="Oval 3982" o:spid="_x0000_s2590" style="position:absolute;left:32981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iBsYA&#10;AADdAAAADwAAAGRycy9kb3ducmV2LnhtbESPQWvCQBSE74X+h+UVequbpiqauopYBA+iGD14fM2+&#10;JrHZtyG7mvjvXUHwOMzMN8xk1plKXKhxpWUFn70IBHFmdcm5gsN++TEC4TyyxsoyKbiSg9n09WWC&#10;ibYt7+iS+lwECLsEFRTe14mULivIoOvZmjh4f7Yx6INscqkbbAPcVDKOoqE0WHJYKLCmRUHZf3o2&#10;Cvq0OS3od3WMh+m2rQfzk13rH6Xe37r5NwhPnX+GH+2VVvA1HsV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/iBsYAAADdAAAADwAAAAAAAAAAAAAAAACYAgAAZHJz&#10;L2Rvd25yZXYueG1sUEsFBgAAAAAEAAQA9QAAAIsDAAAAAA==&#10;" fillcolor="#df6926" stroked="f"/>
                      <v:oval id="Oval 3983" o:spid="_x0000_s2591" style="position:absolute;left:32983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HnccA&#10;AADdAAAADwAAAGRycy9kb3ducmV2LnhtbESPT2vCQBTE74V+h+UVvNVN1UpM3YgoBQ+lYvTg8Zl9&#10;zZ9m34bs1sRv3y0UPA4z8xtmuRpMI67UucqygpdxBII4t7riQsHp+P4cg3AeWWNjmRTcyMEqfXxY&#10;YqJtzwe6Zr4QAcIuQQWl920ipctLMujGtiUO3pftDPogu0LqDvsAN42cRNFcGqw4LJTY0qak/Dv7&#10;MQpm9Flv6LI7T+bZvm9f17X90FulRk/D+g2Ep8Hfw//tnVYwXcRT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DR53HAAAA3QAAAA8AAAAAAAAAAAAAAAAAmAIAAGRy&#10;cy9kb3ducmV2LnhtbFBLBQYAAAAABAAEAPUAAACMAwAAAAA=&#10;" fillcolor="#df6926" stroked="f"/>
                      <v:oval id="Oval 3984" o:spid="_x0000_s2592" style="position:absolute;left:32984;top:2494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f6cYA&#10;AADdAAAADwAAAGRycy9kb3ducmV2LnhtbESPT2vCQBTE70K/w/IK3nRT/6Gpq4gieCgVowePz+xr&#10;Ept9G7Krid++WxA8DjPzG2a+bE0p7lS7wrKCj34Egji1uuBMwem47U1BOI+ssbRMCh7kYLl468wx&#10;1rbhA90Tn4kAYRejgtz7KpbSpTkZdH1bEQfvx9YGfZB1JnWNTYCbUg6iaCINFhwWcqxonVP6m9yM&#10;ghF9X9d02Z0Hk2TfVOPV1X7pjVLd93b1CcJT61/hZ3unFQxn0xH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rf6cYAAADdAAAADwAAAAAAAAAAAAAAAACYAgAAZHJz&#10;L2Rvd25yZXYueG1sUEsFBgAAAAAEAAQA9QAAAIsDAAAAAA==&#10;" fillcolor="#df6926" stroked="f"/>
                      <v:oval id="Oval 3985" o:spid="_x0000_s2593" style="position:absolute;left:32986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6cscA&#10;AADdAAAADwAAAGRycy9kb3ducmV2LnhtbESPT2vCQBTE70K/w/IKvemmWiWmbkSUgoeiNO2hx2f2&#10;NX+afRuyW5N+e1cQPA4z8xtmtR5MI87UucqygudJBII4t7riQsHX59s4BuE8ssbGMin4Jwfr9GG0&#10;wkTbnj/onPlCBAi7BBWU3reJlC4vyaCb2JY4eD+2M+iD7AqpO+wD3DRyGkULabDisFBiS9uS8t/s&#10;zyh4oUO9pdP+e7rIjn0739T2Xe+UenocNq8gPA3+Hr6191rBbBnP4fomPAG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menLHAAAA3QAAAA8AAAAAAAAAAAAAAAAAmAIAAGRy&#10;cy9kb3ducmV2LnhtbFBLBQYAAAAABAAEAPUAAACMAwAAAAA=&#10;" fillcolor="#df6926" stroked="f"/>
                      <v:oval id="Oval 3986" o:spid="_x0000_s2594" style="position:absolute;left:32988;top:2494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kBcYA&#10;AADdAAAADwAAAGRycy9kb3ducmV2LnhtbESPT2vCQBTE70K/w/IK3nRT/wSbuopYBA+imPbQ42v2&#10;NYnNvg3Z1cRv7wqCx2FmfsPMl52pxIUaV1pW8DaMQBBnVpecK/j+2gxmIJxH1lhZJgVXcrBcvPTm&#10;mGjb8pEuqc9FgLBLUEHhfZ1I6bKCDLqhrYmD92cbgz7IJpe6wTbATSVHURRLgyWHhQJrWheU/adn&#10;o2BC+9Oafrc/ozg9tPV0dbI7/alU/7VbfYDw1Pln+NHeagXj91kM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TkBcYAAADdAAAADwAAAAAAAAAAAAAAAACYAgAAZHJz&#10;L2Rvd25yZXYueG1sUEsFBgAAAAAEAAQA9QAAAIsDAAAAAA==&#10;" fillcolor="#df6926" stroked="f"/>
                      <v:oval id="Oval 3987" o:spid="_x0000_s2595" style="position:absolute;left:32990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MU8gA&#10;AADdAAAADwAAAGRycy9kb3ducmV2LnhtbESPT2vCQBTE7wW/w/KE3upGW6vGrCJFafFQ8A9Ibo/s&#10;M4lm34bdrabfvlso9DjMzG+YbNmZRtzI+dqyguEgAUFcWF1zqeB42DxNQfiArLGxTAq+ycNy0XvI&#10;MNX2zju67UMpIoR9igqqENpUSl9UZNAPbEscvbN1BkOUrpTa4T3CTSNHSfIqDdYcFyps6a2i4rr/&#10;Mgrcevwe5HWzfrl8Xk4zu811rsdKPfa71RxEoC78h//aH1rB82w6g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cxTyAAAAN0AAAAPAAAAAAAAAAAAAAAAAJgCAABk&#10;cnMvZG93bnJldi54bWxQSwUGAAAAAAQABAD1AAAAjQMAAAAA&#10;" fillcolor="black" stroked="f"/>
                      <v:oval id="Oval 3988" o:spid="_x0000_s2596" style="position:absolute;left:32992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YIcQA&#10;AADdAAAADwAAAGRycy9kb3ducmV2LnhtbERPy2oCMRTdF/yHcIXuaqa2io5mRMoMLS4EbUHcXSa3&#10;83ByMySpTv/eLApdHs57vRlMJ67kfGNZwfMkAUFcWt1wpeDrs3hagPABWWNnmRT8kodNNnpYY6rt&#10;jQ90PYZKxBD2KSqoQ+hTKX1Zk0E/sT1x5L6tMxgidJXUDm8x3HRymiRzabDh2FBjT281lZfjj1Hg&#10;8tl7kJcif2337Wlpd2d91jOlHsfDdgUi0BD+xX/uD63gZbmIc+Ob+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WCHEAAAA3QAAAA8AAAAAAAAAAAAAAAAAmAIAAGRycy9k&#10;b3ducmV2LnhtbFBLBQYAAAAABAAEAPUAAACJAwAAAAA=&#10;" fillcolor="black" stroked="f"/>
                      <v:oval id="Oval 3989" o:spid="_x0000_s2597" style="position:absolute;left:32978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9uscA&#10;AADdAAAADwAAAGRycy9kb3ducmV2LnhtbESPT2sCMRTE7wW/Q3hCbzVrq+JuN4oUpeKhUC0Ub4/N&#10;6/5x87Ikqa7f3giFHoeZ+Q2TL3vTijM5X1tWMB4lIIgLq2suFXwdNk9zED4ga2wtk4IreVguBg85&#10;Ztpe+JPO+1CKCGGfoYIqhC6T0hcVGfQj2xFH78c6gyFKV0rt8BLhppXPSTKTBmuOCxV29FZRcdr/&#10;GgVuPX0P8rRZT5qP5ju1u6M+6qlSj8N+9QoiUB/+w3/trVbwks5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2/brHAAAA3QAAAA8AAAAAAAAAAAAAAAAAmAIAAGRy&#10;cy9kb3ducmV2LnhtbFBLBQYAAAAABAAEAPUAAACMAwAAAAA=&#10;" fillcolor="black" stroked="f"/>
                      <v:oval id="Oval 3990" o:spid="_x0000_s2598" style="position:absolute;left:32980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C+sMA&#10;AADdAAAADwAAAGRycy9kb3ducmV2LnhtbERPz2vCMBS+D/wfwhO8aTqnslajyFAUD4PpQLw9mre2&#10;2ryUJGr9781B2PHj+z1btKYWN3K+sqzgfZCAIM6trrhQ8HtY9z9B+ICssbZMCh7kYTHvvM0w0/bO&#10;P3Tbh0LEEPYZKihDaDIpfV6SQT+wDXHk/qwzGCJ0hdQO7zHc1HKYJBNpsOLYUGJDXyXll/3VKHCr&#10;8SbIy3o1On+fj6ndnfRJj5XqddvlFESgNvyLX+6tVvCRpn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XC+sMAAADdAAAADwAAAAAAAAAAAAAAAACYAgAAZHJzL2Rv&#10;d25yZXYueG1sUEsFBgAAAAAEAAQA9QAAAIgDAAAAAA==&#10;" fillcolor="black" stroked="f"/>
                      <v:oval id="Oval 3991" o:spid="_x0000_s2599" style="position:absolute;left:32982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nYccA&#10;AADdAAAADwAAAGRycy9kb3ducmV2LnhtbESPT2sCMRTE70K/Q3iCt5q1/sFdjVKK0uKhUBXE22Pz&#10;3F3dvCxJquu3b4SCx2FmfsPMl62pxZWcrywrGPQTEMS51RUXCva79esUhA/IGmvLpOBOHpaLl84c&#10;M21v/EPXbShEhLDPUEEZQpNJ6fOSDPq+bYijd7LOYIjSFVI7vEW4qeVbkkykwYrjQokNfZSUX7a/&#10;RoFbjT+DvKxXo/P3+ZDazVEf9VipXrd9n4EI1IZn+L/9pRUM03QAj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ZZ2HHAAAA3QAAAA8AAAAAAAAAAAAAAAAAmAIAAGRy&#10;cy9kb3ducmV2LnhtbFBLBQYAAAAABAAEAPUAAACMAwAAAAA=&#10;" fillcolor="black" stroked="f"/>
                      <v:oval id="Oval 3992" o:spid="_x0000_s2600" style="position:absolute;left:32983;top:2494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5FscA&#10;AADdAAAADwAAAGRycy9kb3ducmV2LnhtbESPW2sCMRSE34X+h3AKvtVsvZTu1qyUoig+FGoLxbfD&#10;5nQvbk6WJOr6741Q8HGYmW+Y+aI3rTiR87VlBc+jBARxYXXNpYKf79XTKwgfkDW2lknBhTws8ofB&#10;HDNtz/xFp10oRYSwz1BBFUKXSemLigz6ke2Io/dnncEQpSuldniOcNPKcZK8SIM1x4UKO/qoqDjs&#10;jkaBW87WQR5Wy2nz2fymdrvXez1TavjYv7+BCNSHe/i/vdEKJmk6htub+AR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L+RbHAAAA3QAAAA8AAAAAAAAAAAAAAAAAmAIAAGRy&#10;cy9kb3ducmV2LnhtbFBLBQYAAAAABAAEAPUAAACMAwAAAAA=&#10;" fillcolor="black" stroked="f"/>
                      <v:oval id="Oval 3993" o:spid="_x0000_s2601" style="position:absolute;left:32985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cjccA&#10;AADdAAAADwAAAGRycy9kb3ducmV2LnhtbESPT2sCMRTE74V+h/AKvWm2tRZ3NSulKEoPglYQb4/N&#10;6/5x87IkUbff3hSEHoeZ+Q0zm/emFRdyvras4GWYgCAurK65VLD/Xg4mIHxA1thaJgW/5GGePz7M&#10;MNP2ylu67EIpIoR9hgqqELpMSl9UZNAPbUccvR/rDIYoXSm1w2uEm1a+Jsm7NFhzXKiwo8+KitPu&#10;bBS4xXgV5Gm5eGs2zSG1X0d91GOlnp/6jymIQH34D9/ba61glKYj+HsTn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HXI3HAAAA3QAAAA8AAAAAAAAAAAAAAAAAmAIAAGRy&#10;cy9kb3ducmV2LnhtbFBLBQYAAAAABAAEAPUAAACMAwAAAAA=&#10;" fillcolor="black" stroked="f"/>
                      <v:oval id="Oval 3994" o:spid="_x0000_s2602" style="position:absolute;left:32987;top:2494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E+ccA&#10;AADdAAAADwAAAGRycy9kb3ducmV2LnhtbESPW2sCMRSE3wv9D+EUfKvZeinualZElJY+CFpBfDts&#10;Tvfi5mRJom7/fVMo9HGYmW+YxbI3rbiR87VlBS/DBARxYXXNpYLj5/Z5BsIHZI2tZVLwTR6W+ePD&#10;AjNt77yn2yGUIkLYZ6igCqHLpPRFRQb90HbE0fuyzmCI0pVSO7xHuGnlKElepcGa40KFHa0rKi6H&#10;q1HgNtO3IC/bzaTZNafUfpz1WU+VGjz1qzmIQH34D/+137WCcZpO4PdNfAIy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uxPnHAAAA3QAAAA8AAAAAAAAAAAAAAAAAmAIAAGRy&#10;cy9kb3ducmV2LnhtbFBLBQYAAAAABAAEAPUAAACMAwAAAAA=&#10;" fillcolor="black" stroked="f"/>
                      <v:oval id="Oval 3995" o:spid="_x0000_s2603" style="position:absolute;left:32988;top:2494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hYsYA&#10;AADdAAAADwAAAGRycy9kb3ducmV2LnhtbESPQWvCQBSE74L/YXmCt7qxNtKkriJFqfQgaAXx9si+&#10;JtHs27C71fTfu4WCx2FmvmFmi8404krO15YVjEcJCOLC6ppLBYev9dMrCB+QNTaWScEveVjM+70Z&#10;5treeEfXfShFhLDPUUEVQptL6YuKDPqRbYmj922dwRClK6V2eItw08jnJJlKgzXHhQpbeq+ouOx/&#10;jAK3Sj+CvKxXL+ft+ZjZz5M+6VSp4aBbvoEI1IVH+L+90QomWZbC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JhYsYAAADdAAAADwAAAAAAAAAAAAAAAACYAgAAZHJz&#10;L2Rvd25yZXYueG1sUEsFBgAAAAAEAAQA9QAAAIsDAAAAAA==&#10;" fillcolor="black" stroked="f"/>
                      <v:oval id="Oval 3996" o:spid="_x0000_s2604" style="position:absolute;left:32984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y2McA&#10;AADdAAAADwAAAGRycy9kb3ducmV2LnhtbESPT2vCQBTE70K/w/IK3nRTraHGrCKWgoeiNPXg8Zl9&#10;zZ9m34bs1qTfvisIPQ4z8xsm3QymEVfqXGVZwdM0AkGcW11xoeD0+TZ5AeE8ssbGMin4JQeb9cMo&#10;xUTbnj/omvlCBAi7BBWU3reJlC4vyaCb2pY4eF+2M+iD7AqpO+wD3DRyFkWxNFhxWCixpV1J+Xf2&#10;YxQ806He0WV/nsXZsW8X29q+61elxo/DdgXC0+D/w/f2XiuYL5cx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tctjHAAAA3QAAAA8AAAAAAAAAAAAAAAAAmAIAAGRy&#10;cy9kb3ducmV2LnhtbFBLBQYAAAAABAAEAPUAAACMAwAAAAA=&#10;" fillcolor="#df6926" stroked="f"/>
                      <v:oval id="Oval 3997" o:spid="_x0000_s2605" style="position:absolute;left:32985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XQ8cA&#10;AADdAAAADwAAAGRycy9kb3ducmV2LnhtbESPQWvCQBSE7wX/w/KE3upGa62mriIpgoeimHrw+My+&#10;JtHs25DdJum/7xYKHoeZ+YZZrntTiZYaV1pWMB5FIIgzq0vOFZw+t09zEM4ja6wsk4IfcrBeDR6W&#10;GGvb8ZHa1OciQNjFqKDwvo6ldFlBBt3I1sTB+7KNQR9kk0vdYBfgppKTKJpJgyWHhQJrSgrKbum3&#10;UTCl/TWhy+48maWHrn7ZXO2Hflfqcdhv3kB46v09/N/eaQXPi8Ur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h10PHAAAA3QAAAA8AAAAAAAAAAAAAAAAAmAIAAGRy&#10;cy9kb3ducmV2LnhtbFBLBQYAAAAABAAEAPUAAACMAwAAAAA=&#10;" fillcolor="#df6926" stroked="f"/>
                      <v:oval id="Oval 3998" o:spid="_x0000_s2606" style="position:absolute;left:32986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DMcMA&#10;AADdAAAADwAAAGRycy9kb3ducmV2LnhtbERPy4rCMBTdD/gP4QruxtTHiFajiCK4kBmmunB5ba5t&#10;tbkpTbT1781iYJaH816sWlOKJ9WusKxg0I9AEKdWF5wpOB13n1MQziNrLC2Tghc5WC07HwuMtW34&#10;l56Jz0QIYRejgtz7KpbSpTkZdH1bEQfuamuDPsA6k7rGJoSbUg6jaCINFhwacqxok1N6Tx5GwZi+&#10;bxu67M/DSfLTVF/rmz3orVK9brueg/DU+n/xn3uvFYxmszA3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5DMcMAAADdAAAADwAAAAAAAAAAAAAAAACYAgAAZHJzL2Rv&#10;d25yZXYueG1sUEsFBgAAAAAEAAQA9QAAAIgDAAAAAA==&#10;" fillcolor="#df6926" stroked="f"/>
                      <v:oval id="Oval 3999" o:spid="_x0000_s2607" style="position:absolute;left:32987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mqscA&#10;AADdAAAADwAAAGRycy9kb3ducmV2LnhtbESPT2vCQBTE70K/w/IK3nRTbaWJbkQsgodSMfXg8Zl9&#10;zZ9m34bsatJv3y0UPA4z8xtmtR5MI27UucqygqdpBII4t7riQsHpczd5BeE8ssbGMin4IQfr9GG0&#10;wkTbno90y3whAoRdggpK79tESpeXZNBNbUscvC/bGfRBdoXUHfYBbho5i6KFNFhxWCixpW1J+Xd2&#10;NQqe6aPe0mV/ni2yQ9++bGr7rt+UGj8OmyUIT4O/h//be61gHscx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y5qrHAAAA3QAAAA8AAAAAAAAAAAAAAAAAmAIAAGRy&#10;cy9kb3ducmV2LnhtbFBLBQYAAAAABAAEAPUAAACMAwAAAAA=&#10;" fillcolor="#df6926" stroked="f"/>
                      <v:oval id="Oval 4000" o:spid="_x0000_s2608" style="position:absolute;left:32988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NhcIA&#10;AADdAAAADwAAAGRycy9kb3ducmV2LnhtbERPTWvCQBC9F/oflil4q7sVKyW6iiiCB7E09tDjNDsm&#10;sdnZkF1N/PedQ6HHx/terAbfqBt1sQ5s4WVsQBEXwdVcWvg87Z7fQMWE7LAJTBbuFGG1fHxYYOZC&#10;zx90y1OpJIRjhhaqlNpM61hU5DGOQ0ss3Dl0HpPArtSuw17CfaMnxsy0x5qlocKWNhUVP/nVW5jS&#10;8bKh7/3XZJa/9+3r+hIObmvt6GlYz0ElGtK/+M+9d+IzRvbLG3k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o2FwgAAAN0AAAAPAAAAAAAAAAAAAAAAAJgCAABkcnMvZG93&#10;bnJldi54bWxQSwUGAAAAAAQABAD1AAAAhwMAAAAA&#10;" fillcolor="#df6926" stroked="f"/>
                      <v:oval id="Oval 4001" o:spid="_x0000_s2609" style="position:absolute;left:32988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oHsQA&#10;AADdAAAADwAAAGRycy9kb3ducmV2LnhtbESPQWvCQBSE74L/YXmCN91VWpHUVUQRPIjS6MHja/Y1&#10;ic2+Ddmtif++KxQ8DjPfDLNYdbYSd2p86VjDZKxAEGfOlJxruJx3ozkIH5ANVo5Jw4M8rJb93gIT&#10;41r+pHsachFL2CeooQihTqT0WUEW/djVxNH7do3FEGWTS9NgG8ttJadKzaTFkuNCgTVtCsp+0l+r&#10;4Y2Otw197a/TWXpq6/f1zR3MVuvhoFt/gAjUhVf4n96byCk1ge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+KB7EAAAA3QAAAA8AAAAAAAAAAAAAAAAAmAIAAGRycy9k&#10;b3ducmV2LnhtbFBLBQYAAAAABAAEAPUAAACJAwAAAAA=&#10;" fillcolor="#df6926" stroked="f"/>
                      <v:oval id="Oval 4002" o:spid="_x0000_s2610" style="position:absolute;left:32989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2acUA&#10;AADdAAAADwAAAGRycy9kb3ducmV2LnhtbESPQWvCQBSE7wX/w/KE3uquoRWJriIphRyKpakHj8/s&#10;M4lm34bs1sR/3y0UehxmvhlmvR1tK27U+8axhvlMgSAunWm40nD4entagvAB2WDrmDTcycN2M3lY&#10;Y2rcwJ90K0IlYgn7FDXUIXSplL6syaKfuY44emfXWwxR9pU0PQ6x3LYyUWohLTYcF2rsKKupvBbf&#10;VsMz7S8ZnfJjsig+hu5ld3Hv5lXrx+m4W4EINIb/8B+dm8gplcD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LZpxQAAAN0AAAAPAAAAAAAAAAAAAAAAAJgCAABkcnMv&#10;ZG93bnJldi54bWxQSwUGAAAAAAQABAD1AAAAigMAAAAA&#10;" fillcolor="#df6926" stroked="f"/>
                      <v:oval id="Oval 4003" o:spid="_x0000_s2611" style="position:absolute;left:32979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T8sYA&#10;AADdAAAADwAAAGRycy9kb3ducmV2LnhtbESPT2sCMRTE70K/Q3gFb5pUq5StWRFF8CCWbnvo8XXz&#10;un+6eVk20d1+e1MQPA4zvxlmtR5sIy7U+cqxhqepAkGcO1NxoeHzYz95AeEDssHGMWn4Iw/r9GG0&#10;wsS4nt/pkoVCxBL2CWooQ2gTKX1ekkU/dS1x9H5cZzFE2RXSdNjHctvImVJLabHiuFBiS9uS8t/s&#10;bDU806ne0vfha7bM3vp2sand0ey0Hj8Om1cQgYZwD9/og4mcUnP4fxOf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AT8sYAAADdAAAADwAAAAAAAAAAAAAAAACYAgAAZHJz&#10;L2Rvd25yZXYueG1sUEsFBgAAAAAEAAQA9QAAAIsDAAAAAA==&#10;" fillcolor="#df6926" stroked="f"/>
                      <v:oval id="Oval 4004" o:spid="_x0000_s2612" style="position:absolute;left:32980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LhsYA&#10;AADdAAAADwAAAGRycy9kb3ducmV2LnhtbESPT2vCQBTE70K/w/IKvZndipUSXYNYBA+lxbSHHp/Z&#10;Z/6YfRuyq0m/fbcgeBxmfjPMKhttK67U+9qxhudEgSAunKm51PD9tZu+gvAB2WDrmDT8kods/TBZ&#10;YWrcwAe65qEUsYR9ihqqELpUSl9UZNEnriOO3sn1FkOUfSlNj0Mst62cKbWQFmuOCxV2tK2oOOcX&#10;q2FOH82Wjvuf2SL/HLqXTePezZvWT4/jZgki0Bju4Ru9N5FTag7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mLhsYAAADdAAAADwAAAAAAAAAAAAAAAACYAgAAZHJz&#10;L2Rvd25yZXYueG1sUEsFBgAAAAAEAAQA9QAAAIsDAAAAAA==&#10;" fillcolor="#df6926" stroked="f"/>
                      <v:oval id="Oval 4005" o:spid="_x0000_s2613" style="position:absolute;left:32980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uHcQA&#10;AADdAAAADwAAAGRycy9kb3ducmV2LnhtbESPQWvCQBSE74L/YXmCN91VVCR1FVEKHkrF6MHja/Y1&#10;ic2+DdmtSf99VxA8DjPfDLPadLYSd2p86VjDZKxAEGfOlJxruJzfR0sQPiAbrByThj/ysFn3eytM&#10;jGv5RPc05CKWsE9QQxFCnUjps4Is+rGriaP37RqLIcoml6bBNpbbSk6VWkiLJceFAmvaFZT9pL9W&#10;w4w+bzv6Olyni/TY1vPtzX2YvdbDQbd9AxGoC6/wkz6YyCk1h8e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Lh3EAAAA3QAAAA8AAAAAAAAAAAAAAAAAmAIAAGRycy9k&#10;b3ducmV2LnhtbFBLBQYAAAAABAAEAPUAAACJAwAAAAA=&#10;" fillcolor="#df6926" stroked="f"/>
                      <v:oval id="Oval 4006" o:spid="_x0000_s2614" style="position:absolute;left:32981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wasMA&#10;AADdAAAADwAAAGRycy9kb3ducmV2LnhtbESPQYvCMBSE7wv+h/AEb2uqqEg1iiiCB1G268Hjs3m2&#10;1ealNNHWf2+EhT0OM/MNM1+2phRPql1hWcGgH4EgTq0uOFNw+t1+T0E4j6yxtEwKXuRgueh8zTHW&#10;tuEfeiY+EwHCLkYFufdVLKVLczLo+rYiDt7V1gZ9kHUmdY1NgJtSDqNoIg0WHBZyrGidU3pPHkbB&#10;iA63NV125+EkOTbVeHWze71RqtdtVzMQnlr/H/5r73ToBSJ83oQn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ewasMAAADdAAAADwAAAAAAAAAAAAAAAACYAgAAZHJzL2Rv&#10;d25yZXYueG1sUEsFBgAAAAAEAAQA9QAAAIgDAAAAAA==&#10;" fillcolor="#df6926" stroked="f"/>
                      <v:oval id="Oval 4007" o:spid="_x0000_s2615" style="position:absolute;left:32982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V8cYA&#10;AADdAAAADwAAAGRycy9kb3ducmV2LnhtbESPT2sCMRTE70K/Q3gFb5pUrC1bsyKK4EEsbnvo8XXz&#10;un+6eVk20d1+e1MQPA4zvxlmuRpsIy7U+cqxhqepAkGcO1NxoeHzYzd5BeEDssHGMWn4Iw+r9GG0&#10;xMS4nk90yUIhYgn7BDWUIbSJlD4vyaKfupY4ej+usxii7AppOuxjuW3kTKmFtFhxXCixpU1J+W92&#10;thrmdKw39L3/mi2y9759XtfuYLZajx+H9RuIQEO4h2/03kROqRf4fxOf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sV8cYAAADdAAAADwAAAAAAAAAAAAAAAACYAgAAZHJz&#10;L2Rvd25yZXYueG1sUEsFBgAAAAAEAAQA9QAAAIsDAAAAAA==&#10;" fillcolor="#df6926" stroked="f"/>
                      <v:oval id="Oval 4008" o:spid="_x0000_s2616" style="position:absolute;left:32983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Bg8IA&#10;AADdAAAADwAAAGRycy9kb3ducmV2LnhtbERPTWvCQBC9F/oflil4q7sVKyW6iiiCB7E09tDjNDsm&#10;sdnZkF1N/PedQ6HHx/terAbfqBt1sQ5s4WVsQBEXwdVcWvg87Z7fQMWE7LAJTBbuFGG1fHxYYOZC&#10;zx90y1OpJIRjhhaqlNpM61hU5DGOQ0ss3Dl0HpPArtSuw17CfaMnxsy0x5qlocKWNhUVP/nVW5jS&#10;8bKh7/3XZJa/9+3r+hIObmvt6GlYz0ElGtK/+M+9d+IzRubKG3k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IGDwgAAAN0AAAAPAAAAAAAAAAAAAAAAAJgCAABkcnMvZG93&#10;bnJldi54bWxQSwUGAAAAAAQABAD1AAAAhwMAAAAA&#10;" fillcolor="#df6926" stroked="f"/>
                      <v:oval id="Oval 4009" o:spid="_x0000_s2617" style="position:absolute;left:32984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kGMYA&#10;AADdAAAADwAAAGRycy9kb3ducmV2LnhtbESPT2sCMRTE70K/Q3gFb5pUrLRbsyKK4EEsbnvo8XXz&#10;un+6eVk20d1+e1MQPA4zvxlmuRpsIy7U+cqxhqepAkGcO1NxoeHzYzd5AeEDssHGMWn4Iw+r9GG0&#10;xMS4nk90yUIhYgn7BDWUIbSJlD4vyaKfupY4ej+usxii7AppOuxjuW3kTKmFtFhxXCixpU1J+W92&#10;thrmdKw39L3/mi2y9759XtfuYLZajx+H9RuIQEO4h2/03kROqVf4fxOf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gkGMYAAADdAAAADwAAAAAAAAAAAAAAAACYAgAAZHJz&#10;L2Rvd25yZXYueG1sUEsFBgAAAAAEAAQA9QAAAIsDAAAAAA==&#10;" fillcolor="#df6926" stroked="f"/>
                      <v:oval id="Oval 4010" o:spid="_x0000_s2618" style="position:absolute;left:32989;top:249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bWMIA&#10;AADdAAAADwAAAGRycy9kb3ducmV2LnhtbERPTWvCQBC9F/wPywje6kZppURXEUXwIJamHjyO2TGJ&#10;ZmdDdmviv+8cCj0+3vdi1btaPagNlWcDk3ECijj3tuLCwOl79/oBKkRki7VnMvCkAKvl4GWBqfUd&#10;f9Eji4WSEA4pGihjbFKtQ16SwzD2DbFwV986jALbQtsWOwl3tZ4myUw7rFgaSmxoU1J+z36cgTc6&#10;3jZ02Z+ns+yza97XN3+wW2NGw349BxWpj//iP/feii+ZyH55I0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xtYwgAAAN0AAAAPAAAAAAAAAAAAAAAAAJgCAABkcnMvZG93&#10;bnJldi54bWxQSwUGAAAAAAQABAD1AAAAhwMAAAAA&#10;" fillcolor="#df6926" stroked="f"/>
                      <v:shape id="Freeform 4011" o:spid="_x0000_s2619" style="position:absolute;left:32990;top:24943;width:1;height:1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1KMYA&#10;AADdAAAADwAAAGRycy9kb3ducmV2LnhtbESPQWvCQBSE74X+h+UVvJS6SQlSoqu0hoLeqg3U4yP7&#10;mo3Nvg3ZNcZ/7xYEj8PMfMMsVqNtxUC9bxwrSKcJCOLK6YZrBeX358sbCB+QNbaOScGFPKyWjw8L&#10;zLU7846GfahFhLDPUYEJocul9JUhi37qOuLo/breYoiyr6Xu8RzhtpWvSTKTFhuOCwY7Whuq/vYn&#10;q6DYZh/bZ+vK42DK7Md9FbvicFRq8jS+z0EEGsM9fGtvtIIsSVP4f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p1KMYAAADdAAAADwAAAAAAAAAAAAAAAACYAgAAZHJz&#10;L2Rvd25yZXYueG1sUEsFBgAAAAAEAAQA9QAAAIsDAAAAAA==&#10;" path="m28,14v,8,-6,14,-14,14c6,28,,22,,14,,6,6,,14,v7,,14,6,14,14xe" fillcolor="#df6926" stroked="f">
                        <v:path arrowok="t" o:connecttype="custom" o:connectlocs="56,28;28,56;0,28;28,0;56,28" o:connectangles="0,0,0,0,0"/>
                      </v:shape>
                      <v:oval id="Oval 4012" o:spid="_x0000_s2620" style="position:absolute;left:32991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gtMYA&#10;AADdAAAADwAAAGRycy9kb3ducmV2LnhtbESPQWvCQBSE70L/w/IKvZlNQisSs4qkFDwUi7GHHp/Z&#10;1yQ2+zZktyb++25B8DjMfDNMvplMJy40uNaygiSKQRBXVrdcK/g8vs2XIJxH1thZJgVXcrBZP8xy&#10;zLQd+UCX0tcilLDLUEHjfZ9J6aqGDLrI9sTB+7aDQR/kUEs94BjKTSfTOF5Igy2HhQZ7Khqqfspf&#10;o+CZ9ueCTruvdFF+jP3L9mzf9atST4/TdgXC0+Tv4Ru904GLkxT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UgtMYAAADdAAAADwAAAAAAAAAAAAAAAACYAgAAZHJz&#10;L2Rvd25yZXYueG1sUEsFBgAAAAAEAAQA9QAAAIsDAAAAAA==&#10;" fillcolor="#df6926" stroked="f"/>
                      <v:oval id="Oval 4013" o:spid="_x0000_s2621" style="position:absolute;left:32992;top:2494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FL8YA&#10;AADdAAAADwAAAGRycy9kb3ducmV2LnhtbESPT2vCQBTE7wW/w/KE3uom1opEN0EUwUOpNO3B4zP7&#10;mj/Nvg3ZrYnfvisUehxmfjPMJhtNK67Uu9qygngWgSAurK65VPD5cXhagXAeWWNrmRTcyEGWTh42&#10;mGg78Dtdc1+KUMIuQQWV910ipSsqMuhmtiMO3pftDfog+1LqHodQblo5j6KlNFhzWKiwo11FxXf+&#10;YxQs6K3Z0eV4ni/z09C9bBv7qvdKPU7H7RqEp9H/h//oow5cFD/D/U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mFL8YAAADdAAAADwAAAAAAAAAAAAAAAACYAgAAZHJz&#10;L2Rvd25yZXYueG1sUEsFBgAAAAAEAAQA9QAAAIsDAAAAAA==&#10;" fillcolor="#df6926" stroked="f"/>
                      <v:shape id="Freeform 4014" o:spid="_x0000_s2622" style="position:absolute;left:32992;top:24943;width:1;height:1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CE8cA&#10;AADdAAAADwAAAGRycy9kb3ducmV2LnhtbESP3WrCQBSE7wXfYTmF3ohuFJGQuopEBKEgbfwB7w7Z&#10;0yQ0ezZkVxPf3i0UvBxm5htmue5NLe7UusqygukkAkGcW11xoeB03I1jEM4ja6wtk4IHOVivhoMl&#10;Jtp2/E33zBciQNglqKD0vkmkdHlJBt3ENsTB+7GtQR9kW0jdYhfgppazKFpIgxWHhRIbSkvKf7Ob&#10;UZBdPvdfh8XmrONT0W2v6WM3ilOl3t/6zQcIT71/hf/be61gHk3n8PcmPAG5e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BwhPHAAAA3QAAAA8AAAAAAAAAAAAAAAAAmAIAAGRy&#10;cy9kb3ducmV2LnhtbFBLBQYAAAAABAAEAPUAAACMAwAAAAA=&#10;" path="m14,c6,,,6,,14v,8,6,14,14,14c18,28,22,26,25,23,25,5,25,5,25,5,22,2,18,,14,xe" fillcolor="#df6926" stroked="f">
                        <v:path arrowok="t" o:connecttype="custom" o:connectlocs="28,0;0,28;28,56;50,46;50,10;28,0" o:connectangles="0,0,0,0,0,0"/>
                      </v:shape>
                      <v:oval id="Oval 4015" o:spid="_x0000_s2623" style="position:absolute;left:32984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1DcYA&#10;AADdAAAADwAAAGRycy9kb3ducmV2LnhtbESPQWvCQBSE70L/w/IEb7qxmNJGVylFUXoomBbE2yP7&#10;TKLZt2F31fjv3YLgcZiZb5jZojONuJDztWUF41ECgriwuuZSwd/vavgOwgdkjY1lUnAjD4v5S2+G&#10;mbZX3tIlD6WIEPYZKqhCaDMpfVGRQT+yLXH0DtYZDFG6UmqH1wg3jXxNkjdpsOa4UGFLXxUVp/xs&#10;FLhlug7ytFpOjj/H3Yf93uu9TpUa9LvPKYhAXXiGH+2NVjBJxin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E1DcYAAADdAAAADwAAAAAAAAAAAAAAAACYAgAAZHJz&#10;L2Rvd25yZXYueG1sUEsFBgAAAAAEAAQA9QAAAIsDAAAAAA==&#10;" fillcolor="black" stroked="f"/>
                      <v:oval id="Oval 4016" o:spid="_x0000_s2624" style="position:absolute;left:32985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resUA&#10;AADdAAAADwAAAGRycy9kb3ducmV2LnhtbESPT4vCMBTE74LfITxhb2vqoqLVKCKKi4cF/4B4ezTP&#10;ttq8lCRq99ubhQWPw8z8hpnOG1OJBzlfWlbQ6yYgiDOrS84VHA/rzxEIH5A1VpZJwS95mM/arSmm&#10;2j55R499yEWEsE9RQRFCnUrps4IM+q6tiaN3sc5giNLlUjt8Rrip5FeSDKXBkuNCgTUtC8pu+7tR&#10;4FaDTZC39ap//bmexnZ71mc9UOqj0ywmIAI14R3+b39rBf2kN4S/N/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6t6xQAAAN0AAAAPAAAAAAAAAAAAAAAAAJgCAABkcnMv&#10;ZG93bnJldi54bWxQSwUGAAAAAAQABAD1AAAAigMAAAAA&#10;" fillcolor="black" stroked="f"/>
                      <v:oval id="Oval 4017" o:spid="_x0000_s2625" style="position:absolute;left:32986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O4cYA&#10;AADdAAAADwAAAGRycy9kb3ducmV2LnhtbESPQWsCMRSE74X+h/AK3jRrUatboxRRFA+CVhBvj83r&#10;7urmZUmirv/eCEKPw8x8w4ynjanElZwvLSvodhIQxJnVJecK9r+L9hCED8gaK8uk4E4eppP3tzGm&#10;2t54S9ddyEWEsE9RQRFCnUrps4IM+o6tiaP3Z53BEKXLpXZ4i3BTyc8kGUiDJceFAmuaFZSddxej&#10;wM37yyDPi3nvtDkdRnZ91EfdV6r10fx8gwjUhP/wq73SCnpJ9wueb+IT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8O4cYAAADdAAAADwAAAAAAAAAAAAAAAACYAgAAZHJz&#10;L2Rvd25yZXYueG1sUEsFBgAAAAAEAAQA9QAAAIsDAAAAAA==&#10;" fillcolor="black" stroked="f"/>
                      <v:oval id="Oval 4018" o:spid="_x0000_s2626" style="position:absolute;left:32987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ak8IA&#10;AADdAAAADwAAAGRycy9kb3ducmV2LnhtbERPTYvCMBC9C/6HMMLeNHVRcbtGEVGUPQhWYfE2NLNt&#10;tZmUJGr995uD4PHxvmeL1tTiTs5XlhUMBwkI4tzqigsFp+OmPwXhA7LG2jIpeJKHxbzbmWGq7YMP&#10;dM9CIWII+xQVlCE0qZQ+L8mgH9iGOHJ/1hkMEbpCaoePGG5q+ZkkE2mw4thQYkOrkvJrdjMK3Hq8&#10;DfK6WY8u+8vvl/0567MeK/XRa5ffIAK14S1+uXdawSgZxrnxTX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JqTwgAAAN0AAAAPAAAAAAAAAAAAAAAAAJgCAABkcnMvZG93&#10;bnJldi54bWxQSwUGAAAAAAQABAD1AAAAhwMAAAAA&#10;" fillcolor="black" stroked="f"/>
                      <v:oval id="Oval 4019" o:spid="_x0000_s2627" style="position:absolute;left:32988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/CMcA&#10;AADdAAAADwAAAGRycy9kb3ducmV2LnhtbESPQWvCQBSE7wX/w/IKvenGkpQaXUWKovRQqAri7ZF9&#10;TaLZt2F3m6T/vlsQehxm5htmsRpMIzpyvrasYDpJQBAXVtdcKjgdt+NXED4ga2wsk4If8rBajh4W&#10;mGvb8yd1h1CKCGGfo4IqhDaX0hcVGfQT2xJH78s6gyFKV0rtsI9w08jnJHmRBmuOCxW29FZRcTt8&#10;GwVuk+2CvG036fXjep7Z94u+6Eypp8dhPQcRaAj/4Xt7rxWkyXQ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MPwjHAAAA3QAAAA8AAAAAAAAAAAAAAAAAmAIAAGRy&#10;cy9kb3ducmV2LnhtbFBLBQYAAAAABAAEAPUAAACMAwAAAAA=&#10;" fillcolor="black" stroked="f"/>
                      <v:oval id="Oval 4020" o:spid="_x0000_s2628" style="position:absolute;left:32988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cKMIA&#10;AADdAAAADwAAAGRycy9kb3ducmV2LnhtbERPTYvCMBC9C/6HMAt703RFRatRZFFWPAh2F8Tb0Ixt&#10;tZmUJKv135uD4PHxvufL1tTiRs5XlhV89RMQxLnVFRcK/n43vQkIH5A11pZJwYM8LBfdzhxTbe98&#10;oFsWChFD2KeooAyhSaX0eUkGfd82xJE7W2cwROgKqR3eY7ip5SBJxtJgxbGhxIa+S8qv2b9R4Naj&#10;nyCvm/Xwsr8cp3Z30ic9Uurzo13NQARqw1v8cm+1gmEyiP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lwowgAAAN0AAAAPAAAAAAAAAAAAAAAAAJgCAABkcnMvZG93&#10;bnJldi54bWxQSwUGAAAAAAQABAD1AAAAhwMAAAAA&#10;" fillcolor="black" stroked="f"/>
                      <v:oval id="Oval 4021" o:spid="_x0000_s2629" style="position:absolute;left:32989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5s8UA&#10;AADdAAAADwAAAGRycy9kb3ducmV2LnhtbESPQYvCMBSE78L+h/AWvGmqqGg1yrIou3gQdBfE26N5&#10;ttXmpSRR6783guBxmJlvmNmiMZW4kvOlZQW9bgKCOLO65FzB/9+qMwbhA7LGyjIpuJOHxfyjNcNU&#10;2xtv6boLuYgQ9ikqKEKoUyl9VpBB37U1cfSO1hkMUbpcaoe3CDeV7CfJSBosOS4UWNN3Qdl5dzEK&#10;3HL4E+R5tRycNqf9xK4P+qCHSrU/m68piEBNeIdf7V+tYJD0e/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vmzxQAAAN0AAAAPAAAAAAAAAAAAAAAAAJgCAABkcnMv&#10;ZG93bnJldi54bWxQSwUGAAAAAAQABAD1AAAAigMAAAAA&#10;" fillcolor="black" stroked="f"/>
                      <v:oval id="Oval 4022" o:spid="_x0000_s2630" style="position:absolute;left:32979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nxMYA&#10;AADdAAAADwAAAGRycy9kb3ducmV2LnhtbESPQWvCQBSE7wX/w/IEb7pp0FJT1yASafFQ0ArF2yP7&#10;mkSzb8Puqum/7wpCj8PMfMMs8t604krON5YVPE8SEMSl1Q1XCg5fm/ErCB+QNbaWScEveciXg6cF&#10;ZtreeEfXfahEhLDPUEEdQpdJ6cuaDPqJ7Yij92OdwRClq6R2eItw08o0SV6kwYbjQo0drWsqz/uL&#10;UeCK2XuQ500xPX2evud2e9RHPVNqNOxXbyAC9eE//Gh/aAXTJE3h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RnxMYAAADdAAAADwAAAAAAAAAAAAAAAACYAgAAZHJz&#10;L2Rvd25yZXYueG1sUEsFBgAAAAAEAAQA9QAAAIsDAAAAAA==&#10;" fillcolor="black" stroked="f"/>
                      <v:oval id="Oval 4023" o:spid="_x0000_s2631" style="position:absolute;left:32980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CX8YA&#10;AADdAAAADwAAAGRycy9kb3ducmV2LnhtbESPT2sCMRTE74LfIbxCb5qt/6hbo4goSg+CWhBvj83r&#10;7urmZUlSXb+9KQgeh5n5DTOZNaYSV3K+tKzgo5uAIM6sLjlX8HNYdT5B+ICssbJMCu7kYTZttyaY&#10;anvjHV33IRcRwj5FBUUIdSqlzwoy6Lu2Jo7er3UGQ5Qul9rhLcJNJXtJMpIGS44LBda0KCi77P+M&#10;ArccroO8rJaD8/Z8HNvvkz7poVLvb838C0SgJrzCz/ZGKxgkvT78v4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jCX8YAAADdAAAADwAAAAAAAAAAAAAAAACYAgAAZHJz&#10;L2Rvd25yZXYueG1sUEsFBgAAAAAEAAQA9QAAAIsDAAAAAA==&#10;" fillcolor="black" stroked="f"/>
                      <v:oval id="Oval 4024" o:spid="_x0000_s2632" style="position:absolute;left:32980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aK8YA&#10;AADdAAAADwAAAGRycy9kb3ducmV2LnhtbESPQWvCQBSE7wX/w/IEb7ppiKWmrkFEafFQ0ArF2yP7&#10;mkSzb8Puqum/7wpCj8PMfMPMi9604krON5YVPE8SEMSl1Q1XCg5fm/ErCB+QNbaWScEveSgWg6c5&#10;5treeEfXfahEhLDPUUEdQpdL6cuaDPqJ7Yij92OdwRClq6R2eItw08o0SV6kwYbjQo0drWoqz/uL&#10;UeDW0/cgz5t1dvo8fc/s9qiPeqrUaNgv30AE6sN/+NH+0AqyJM3g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FaK8YAAADdAAAADwAAAAAAAAAAAAAAAACYAgAAZHJz&#10;L2Rvd25yZXYueG1sUEsFBgAAAAAEAAQA9QAAAIsDAAAAAA==&#10;" fillcolor="black" stroked="f"/>
                      <v:oval id="Oval 4025" o:spid="_x0000_s2633" style="position:absolute;left:32981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3/sMYA&#10;AADdAAAADwAAAGRycy9kb3ducmV2LnhtbESPQWvCQBSE7wX/w/KE3urGYEqNrkFEafFQ0Ari7ZF9&#10;JtHs27C71fTfd4VCj8PMfMPMi9604kbON5YVjEcJCOLS6oYrBYevzcsbCB+QNbaWScEPeSgWg6c5&#10;5treeUe3fahEhLDPUUEdQpdL6cuaDPqR7Yijd7bOYIjSVVI7vEe4aWWaJK/SYMNxocaOVjWV1/23&#10;UeDW2XuQ1816cvm8HKd2e9InnSn1POyXMxCB+vAf/mt/aAWTJM3g8S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3/sMYAAADdAAAADwAAAAAAAAAAAAAAAACYAgAAZHJz&#10;L2Rvd25yZXYueG1sUEsFBgAAAAAEAAQA9QAAAIsDAAAAAA==&#10;" fillcolor="black" stroked="f"/>
                      <v:oval id="Oval 4026" o:spid="_x0000_s2634" style="position:absolute;left:32982;top:2494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hx8cA&#10;AADdAAAADwAAAGRycy9kb3ducmV2LnhtbESPT2sCMRTE74V+h/AKvdVsRUW3m5VSFKUHQVuQvT02&#10;r/vHzcuSRF2/fSMUehxm5jdMthxMJy7kfGNZwesoAUFcWt1wpeD7a/0yB+EDssbOMim4kYdl/viQ&#10;Yartlfd0OYRKRAj7FBXUIfSplL6syaAf2Z44ej/WGQxRukpqh9cIN50cJ8lMGmw4LtTY00dN5elw&#10;NgrcaroJ8rReTdpde1zYz0IXeqrU89Pw/gYi0BD+w3/trVYwScYzuL+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/YcfHAAAA3QAAAA8AAAAAAAAAAAAAAAAAmAIAAGRy&#10;cy9kb3ducmV2LnhtbFBLBQYAAAAABAAEAPUAAACMAwAAAAA=&#10;" fillcolor="black" stroked="f"/>
                      <v:oval id="Oval 4027" o:spid="_x0000_s2635" style="position:absolute;left:32983;top:2494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EXMYA&#10;AADdAAAADwAAAGRycy9kb3ducmV2LnhtbESPQWsCMRSE74X+h/AEb5pV1OrWKEUUiwdBK4i3x+Z1&#10;d3XzsiRRt//eCEKPw8x8w0znjanEjZwvLSvodRMQxJnVJecKDj+rzhiED8gaK8uk4I88zGfvb1NM&#10;tb3zjm77kIsIYZ+igiKEOpXSZwUZ9F1bE0fv1zqDIUqXS+3wHuGmkv0kGUmDJceFAmtaFJRd9lej&#10;wC2H6yAvq+XgvD0fJ3Zz0ic9VKrdar4+QQRqwn/41f7WCgZJ/wO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PEXMYAAADdAAAADwAAAAAAAAAAAAAAAACYAgAAZHJz&#10;L2Rvd25yZXYueG1sUEsFBgAAAAAEAAQA9QAAAIsDAAAAAA==&#10;" fillcolor="black" stroked="f"/>
                    </v:group>
                    <v:group id="Group 4028" o:spid="_x0000_s2636" style="position:absolute;top:38465;width:91503;height:22526" coordorigin=",38465" coordsize="5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+N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ee+NsQAAADdAAAA&#10;DwAAAAAAAAAAAAAAAACqAgAAZHJzL2Rvd25yZXYueG1sUEsFBgAAAAAEAAQA+gAAAJsDAAAAAA==&#10;">
                      <v:oval id="Oval 4029" o:spid="_x0000_s2637" style="position:absolute;left:48;top:38465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1tcUA&#10;AADdAAAADwAAAGRycy9kb3ducmV2LnhtbESPQYvCMBSE78L+h/AWvGmqqGg1yrIou3gQdBfE26N5&#10;ttXmpSRR6783guBxmJlvmNmiMZW4kvOlZQW9bgKCOLO65FzB/9+qMwbhA7LGyjIpuJOHxfyjNcNU&#10;2xtv6boLuYgQ9ikqKEKoUyl9VpBB37U1cfSO1hkMUbpcaoe3CDeV7CfJSBosOS4UWNN3Qdl5dzEK&#10;3HL4E+R5tRycNqf9xK4P+qCHSrU/m68piEBNeIdf7V+tYJD0J/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PW1xQAAAN0AAAAPAAAAAAAAAAAAAAAAAJgCAABkcnMv&#10;ZG93bnJldi54bWxQSwUGAAAAAAQABAD1AAAAigMAAAAA&#10;" fillcolor="black" stroked="f"/>
                      <v:oval id="Oval 4030" o:spid="_x0000_s2638" style="position:absolute;left:53;top:3846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K9cIA&#10;AADdAAAADwAAAGRycy9kb3ducmV2LnhtbERPy4rCMBTdC/5DuIK7MfXJTDWKiOLgQlAHBneX5tpW&#10;m5uSRO38vVkMuDyc92zRmEo8yPnSsoJ+LwFBnFldcq7g57T5+AThA7LGyjIp+CMPi3m7NcNU2ycf&#10;6HEMuYgh7FNUUIRQp1L6rCCDvmdr4shdrDMYInS51A6fMdxUcpAkE2mw5NhQYE2rgrLb8W4UuPV4&#10;G+Rtsx5d99ffL7s767MeK9XtNMspiEBNeIv/3d9awSgZxv3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8r1wgAAAN0AAAAPAAAAAAAAAAAAAAAAAJgCAABkcnMvZG93&#10;bnJldi54bWxQSwUGAAAAAAQABAD1AAAAhwMAAAAA&#10;" fillcolor="black" stroked="f"/>
                      <v:oval id="Oval 4031" o:spid="_x0000_s2639" style="position:absolute;left:54;top:3846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vbsYA&#10;AADdAAAADwAAAGRycy9kb3ducmV2LnhtbESPQWsCMRSE70L/Q3gFb5q1atHVKEUUSw+CVhBvj81z&#10;d3XzsiRR13/fFASPw8x8w0znjanEjZwvLSvodRMQxJnVJecK9r+rzgiED8gaK8uk4EEe5rO31hRT&#10;be+8pdsu5CJC2KeooAihTqX0WUEGfdfWxNE7WWcwROlyqR3eI9xU8iNJPqXBkuNCgTUtCsouu6tR&#10;4JbDdZCX1XJw3pwPY/tz1Ec9VKr93nxNQARqwiv8bH9rBYOk34P/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9vbsYAAADdAAAADwAAAAAAAAAAAAAAAACYAgAAZHJz&#10;L2Rvd25yZXYueG1sUEsFBgAAAAAEAAQA9QAAAIsDAAAAAA==&#10;" fillcolor="black" stroked="f"/>
                      <v:oval id="Oval 4032" o:spid="_x0000_s2640" style="position:absolute;left:55;top:3846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xGcYA&#10;AADdAAAADwAAAGRycy9kb3ducmV2LnhtbESPT2sCMRTE74LfIbxCb5qt/6hbo4goSg+CWhBvj83r&#10;7urmZUlSXb+9KQgeh5n5DTOZNaYSV3K+tKzgo5uAIM6sLjlX8HNYdT5B+ICssbJMCu7kYTZttyaY&#10;anvjHV33IRcRwj5FBUUIdSqlzwoy6Lu2Jo7er3UGQ5Qul9rhLcJNJXtJMpIGS44LBda0KCi77P+M&#10;ArccroO8rJaD8/Z8HNvvkz7poVLvb838C0SgJrzCz/ZGKxgk/R78v4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3xGcYAAADdAAAADwAAAAAAAAAAAAAAAACYAgAAZHJz&#10;L2Rvd25yZXYueG1sUEsFBgAAAAAEAAQA9QAAAIsDAAAAAA==&#10;" fillcolor="black" stroked="f"/>
                      <v:oval id="Oval 4033" o:spid="_x0000_s2641" style="position:absolute;left:56;top:38465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UgscA&#10;AADdAAAADwAAAGRycy9kb3ducmV2LnhtbESPT2sCMRTE74V+h/AEbzVr1aLrRilFafFQ6FYQb4/N&#10;c/+4eVmSqNtv3wiFHoeZ+Q2TrXvTiis5X1tWMB4lIIgLq2suFey/t09zED4ga2wtk4If8rBePT5k&#10;mGp74y+65qEUEcI+RQVVCF0qpS8qMuhHtiOO3sk6gyFKV0rt8BbhppXPSfIiDdYcFyrs6K2i4pxf&#10;jAK3mb0Hed5ups1nc1jY3VEf9Uyp4aB/XYII1If/8F/7QyuYJpMJ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RVILHAAAA3QAAAA8AAAAAAAAAAAAAAAAAmAIAAGRy&#10;cy9kb3ducmV2LnhtbFBLBQYAAAAABAAEAPUAAACMAwAAAAA=&#10;" fillcolor="black" stroked="f"/>
                      <v:shape id="Freeform 4034" o:spid="_x0000_s2642" style="position:absolute;left:57;top:38465;width:0;height:1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CyMYA&#10;AADdAAAADwAAAGRycy9kb3ducmV2LnhtbESPT2sCMRTE74V+h/AKXkrNVpdSVqNYRSze/EPPj81z&#10;s3Xzkm6yun77Rij0OMzMb5jpvLeNuFAbascKXocZCOLS6ZorBcfD+uUdRIjIGhvHpOBGAeazx4cp&#10;FtpdeUeXfaxEgnAoUIGJ0RdShtKQxTB0njh5J9dajEm2ldQtXhPcNnKUZW/SYs1pwaCnpaHyvO+s&#10;gu/j4edr87zo/M2sRnnnP85bMkoNnvrFBESkPv6H/9qfWkGejXO4v0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eCyMYAAADdAAAADwAAAAAAAAAAAAAAAACYAgAAZHJz&#10;L2Rvd25yZXYueG1sUEsFBgAAAAAEAAQA9QAAAIsDAAAAAA==&#10;" path="m14,c7,,,6,,14v,8,7,14,14,14c18,28,20,27,23,25,23,3,23,3,23,3,20,1,18,,14,xe" fillcolor="black" stroked="f">
                        <v:path arrowok="t" o:connecttype="custom" o:connectlocs="28,0;0,28;28,56;46,50;46,6;28,0" o:connectangles="0,0,0,0,0,0"/>
                      </v:shape>
                      <v:shape id="Freeform 4035" o:spid="_x0000_s2643" style="position:absolute;left:54;top:38466;width:1;height:2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Vj8cA&#10;AADdAAAADwAAAGRycy9kb3ducmV2LnhtbESPT2vCQBTE7wW/w/IKvZS6+aNSoquItLQ3MVawt0f2&#10;mYRm34bsNkm/fVcQPA4z8xtmtRlNI3rqXG1ZQTyNQBAXVtdcKvg6vr+8gnAeWWNjmRT8kYPNevKw&#10;wkzbgQ/U574UAcIuQwWV920mpSsqMuimtiUO3sV2Bn2QXSl1h0OAm0YmUbSQBmsOCxW2tKuo+Ml/&#10;jYKRn3E/78v8bbtP4vP3IjWn2YdST4/jdgnC0+jv4Vv7UyuYRekc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ulY/HAAAA3QAAAA8AAAAAAAAAAAAAAAAAmAIAAGRy&#10;cy9kb3ducmV2LnhtbFBLBQYAAAAABAAEAPUAAACMAwAAAAA=&#10;" path="m59,29c59,45,46,59,30,59,14,59,,45,,29,,13,13,,30,,46,,59,13,59,29xe" fillcolor="#df6926" stroked="f">
                        <v:path arrowok="t" o:connecttype="custom" o:connectlocs="118,58;60,118;0,58;60,0;118,58" o:connectangles="0,0,0,0,0"/>
                      </v:shape>
                      <v:oval id="Oval 4036" o:spid="_x0000_s2644" style="position:absolute;left:55;top:38466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618YA&#10;AADdAAAADwAAAGRycy9kb3ducmV2LnhtbESPQWvCQBSE70L/w/IKvZlNrYaSZiNiKXgoStMePD6z&#10;r0ls9m3Ibk38964geBxmvhkmW46mFSfqXWNZwXMUgyAurW64UvDz/TF9BeE8ssbWMik4k4Nl/jDJ&#10;MNV24C86Fb4SoYRdigpq77tUSlfWZNBFtiMO3q/tDfog+0rqHodQblo5i+NEGmw4LNTY0bqm8q/4&#10;NwrmtD2u6bDZz5JiN3SL1dF+6nelnh7H1RsIT6O/h2/0Rgcufkng+iY8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t618YAAADdAAAADwAAAAAAAAAAAAAAAACYAgAAZHJz&#10;L2Rvd25yZXYueG1sUEsFBgAAAAAEAAQA9QAAAIsDAAAAAA==&#10;" fillcolor="#df6926" stroked="f"/>
                      <v:oval id="Oval 4037" o:spid="_x0000_s2645" style="position:absolute;left:42;top:38466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fTMYA&#10;AADdAAAADwAAAGRycy9kb3ducmV2LnhtbESPT2vCQBTE74LfYXmCN92orS0xq4gieCgtxh56fGaf&#10;+WP2bciuJv323UKhx2HmN8Mkm97U4kGtKy0rmE0jEMSZ1SXnCj7Ph8krCOeRNdaWScE3Odish4ME&#10;Y207PtEj9bkIJexiVFB438RSuqwgg25qG+LgXW1r0AfZ5lK32IVyU8t5FC2lwZLDQoEN7QrKbund&#10;KHii92pHl+PXfJl+dM3ztrJveq/UeNRvVyA89f4//EcfdeCixQv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ffTMYAAADdAAAADwAAAAAAAAAAAAAAAACYAgAAZHJz&#10;L2Rvd25yZXYueG1sUEsFBgAAAAAEAAQA9QAAAIsDAAAAAA==&#10;" fillcolor="#df6926" stroked="f"/>
                      <v:oval id="Oval 4038" o:spid="_x0000_s2646" style="position:absolute;left:44;top:38466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LPsIA&#10;AADdAAAADwAAAGRycy9kb3ducmV2LnhtbERPTWvCQBC9C/6HZQq96aa2FYmuIkrBQ2lp9OBxzI5J&#10;NDsbslsT/71zKPT4eN+LVe9qdaM2VJ4NvIwTUMS5txUXBg77j9EMVIjIFmvPZOBOAVbL4WCBqfUd&#10;/9Ati4WSEA4pGihjbFKtQ16SwzD2DbFwZ986jALbQtsWOwl3tZ4kyVQ7rFgaSmxoU1J+zX6dgTf6&#10;umzotDtOptl317yvL/7Tbo15furXc1CR+vgv/nPvrPiSV5krb+QJ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Es+wgAAAN0AAAAPAAAAAAAAAAAAAAAAAJgCAABkcnMvZG93&#10;bnJldi54bWxQSwUGAAAAAAQABAD1AAAAhwMAAAAA&#10;" fillcolor="#df6926" stroked="f"/>
                      <v:oval id="Oval 4039" o:spid="_x0000_s2647" style="position:absolute;left:45;top:38466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upcYA&#10;AADdAAAADwAAAGRycy9kb3ducmV2LnhtbESPT2vCQBTE74LfYXmCN92orbQxq4gieCgtxh56fGaf&#10;+WP2bciuJv323UKhx2HmN8Mkm97U4kGtKy0rmE0jEMSZ1SXnCj7Ph8kLCOeRNdaWScE3Odish4ME&#10;Y207PtEj9bkIJexiVFB438RSuqwgg25qG+LgXW1r0AfZ5lK32IVyU8t5FC2lwZLDQoEN7QrKbund&#10;KHii92pHl+PXfJl+dM3ztrJveq/UeNRvVyA89f4//EcfdeCixSv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TupcYAAADdAAAADwAAAAAAAAAAAAAAAACYAgAAZHJz&#10;L2Rvd25yZXYueG1sUEsFBgAAAAAEAAQA9QAAAIsDAAAAAA==&#10;" fillcolor="#df6926" stroked="f"/>
                      <v:oval id="Oval 4040" o:spid="_x0000_s2648" style="position:absolute;left:47;top:38466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0RcIA&#10;AADdAAAADwAAAGRycy9kb3ducmV2LnhtbERPTWvCQBC9F/wPywje6kaxUqKriFLwIJamHjyO2TGJ&#10;ZmdDdmviv+8cCj0+3vdy3btaPagNlWcDk3ECijj3tuLCwOn74/UdVIjIFmvPZOBJAdarwcsSU+s7&#10;/qJHFgslIRxSNFDG2KRah7wkh2HsG2Lhrr51GAW2hbYtdhLuaj1Nkrl2WLE0lNjQtqT8nv04AzM6&#10;3rZ02Z+n8+yza942N3+wO2NGw36zABWpj//iP/feii+ZyX55I09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GDRFwgAAAN0AAAAPAAAAAAAAAAAAAAAAAJgCAABkcnMvZG93&#10;bnJldi54bWxQSwUGAAAAAAQABAD1AAAAhwMAAAAA&#10;" fillcolor="#df6926" stroked="f"/>
                      <v:oval id="Oval 4041" o:spid="_x0000_s2649" style="position:absolute;left:49;top:38466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R3sQA&#10;AADdAAAADwAAAGRycy9kb3ducmV2LnhtbESPQYvCMBSE7wv+h/AEb9tUUZGuUUQRPIiy1cMe3zZv&#10;22rzUppo6783woLHYeabYebLzlTiTo0rLSsYRjEI4szqknMF59P2cwbCeWSNlWVS8CAHy0XvY46J&#10;ti1/0z31uQgl7BJUUHhfJ1K6rCCDLrI1cfD+bGPQB9nkUjfYhnJTyVEcT6XBksNCgTWtC8qu6c0o&#10;GNPhsqbf3c9omh7berK62L3eKDXod6svEJ46/w7/0zsduHg8hN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kd7EAAAA3QAAAA8AAAAAAAAAAAAAAAAAmAIAAGRycy9k&#10;b3ducmV2LnhtbFBLBQYAAAAABAAEAPUAAACJAwAAAAA=&#10;" fillcolor="#df6926" stroked="f"/>
                      <v:oval id="Oval 4042" o:spid="_x0000_s2650" style="position:absolute;left:50;top:38466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PqcYA&#10;AADdAAAADwAAAGRycy9kb3ducmV2LnhtbESPQWvCQBSE70L/w/IKvemmIUqJriFYCh6KxbSHHp/Z&#10;1yQ2+zZkt0n8925B8DjMfDPMJptMKwbqXWNZwfMiAkFcWt1wpeDr823+AsJ5ZI2tZVJwIQfZ9mG2&#10;wVTbkY80FL4SoYRdigpq77tUSlfWZNAtbEccvB/bG/RB9pXUPY6h3LQyjqKVNNhwWKixo11N5W/x&#10;ZxQkdDjv6LT/jlfFx9gt87N9169KPT1O+RqEp8nfwzd6rwMXJTH8vwlPQG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YPqcYAAADdAAAADwAAAAAAAAAAAAAAAACYAgAAZHJz&#10;L2Rvd25yZXYueG1sUEsFBgAAAAAEAAQA9QAAAIsDAAAAAA==&#10;" fillcolor="#df6926" stroked="f"/>
                      <v:oval id="Oval 4043" o:spid="_x0000_s2651" style="position:absolute;left:52;top:38466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qMsYA&#10;AADdAAAADwAAAGRycy9kb3ducmV2LnhtbESPT2vCQBTE74LfYXmF3nRTa0WimxCUgodSadqDx2f2&#10;mT9m34bs1qTfvisUehxmfjPMNh1NK27Uu9qygqd5BIK4sLrmUsHX5+tsDcJ5ZI2tZVLwQw7SZDrZ&#10;YqztwB90y30pQgm7GBVU3nexlK6oyKCb2444eBfbG/RB9qXUPQ6h3LRyEUUrabDmsFBhR7uKimv+&#10;bRQs6b3Z0flwWqzy49C9ZI1903ulHh/GbAPC0+j/w3/0QQcuWj7D/U1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qqMsYAAADdAAAADwAAAAAAAAAAAAAAAACYAgAAZHJz&#10;L2Rvd25yZXYueG1sUEsFBgAAAAAEAAQA9QAAAIsDAAAAAA==&#10;" fillcolor="#df6926" stroked="f"/>
                      <v:oval id="Oval 4044" o:spid="_x0000_s2652" style="position:absolute;left:54;top:384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/i8cA&#10;AADdAAAADwAAAGRycy9kb3ducmV2LnhtbESPT2vCQBTE7wW/w/IKvemmJYqm2YgUpcWD4B8Qb4/s&#10;axLNvg27W02/fVcQehxm5jdMPu9NK67kfGNZwesoAUFcWt1wpeCwXw2nIHxA1thaJgW/5GFeDJ5y&#10;zLS98Zauu1CJCGGfoYI6hC6T0pc1GfQj2xFH79s6gyFKV0nt8BbhppVvSTKRBhuOCzV29FFTedn9&#10;GAVuOf4M8rJapufN+Tiz65M+6bFSL8/94h1EoD78hx/tL60gTdIU7m/i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+v4vHAAAA3QAAAA8AAAAAAAAAAAAAAAAAmAIAAGRy&#10;cy9kb3ducmV2LnhtbFBLBQYAAAAABAAEAPUAAACMAwAAAAA=&#10;" fillcolor="black" stroked="f"/>
                      <v:oval id="Oval 4045" o:spid="_x0000_s2653" style="position:absolute;left:56;top:384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aEMcA&#10;AADdAAAADwAAAGRycy9kb3ducmV2LnhtbESPT2sCMRTE70K/Q3iF3jRb2RW7NStFlJYeBG2heHts&#10;XvePm5clSXX99qYgeBxm5jfMYjmYTpzI+caygudJAoK4tLrhSsH312Y8B+EDssbOMim4kIdl8TBa&#10;YK7tmXd02odKRAj7HBXUIfS5lL6syaCf2J44er/WGQxRukpqh+cIN52cJslMGmw4LtTY06qm8rj/&#10;MwrcOnsP8rhZp+22/Xmxnwd90JlST4/D2yuIQEO4h2/tD60gTdIM/t/EJ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yGhDHAAAA3QAAAA8AAAAAAAAAAAAAAAAAmAIAAGRy&#10;cy9kb3ducmV2LnhtbFBLBQYAAAAABAAEAPUAAACMAwAAAAA=&#10;" fillcolor="black" stroked="f"/>
                      <v:oval id="Oval 4046" o:spid="_x0000_s2654" style="position:absolute;left:43;top:384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EZ8YA&#10;AADdAAAADwAAAGRycy9kb3ducmV2LnhtbESPQWvCQBSE74L/YXlCb3XTEqWmriKiVDwIpkLx9si+&#10;JtHs27C71fjvXaHgcZiZb5jpvDONuJDztWUFb8MEBHFhdc2lgsP3+vUDhA/IGhvLpOBGHuazfm+K&#10;mbZX3tMlD6WIEPYZKqhCaDMpfVGRQT+0LXH0fq0zGKJ0pdQOrxFuGvmeJGNpsOa4UGFLy4qKc/5n&#10;FLjV6CvI83qVnnann4ndHvVRj5R6GXSLTxCBuvAM/7c3WkGapG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EZ8YAAADdAAAADwAAAAAAAAAAAAAAAACYAgAAZHJz&#10;L2Rvd25yZXYueG1sUEsFBgAAAAAEAAQA9QAAAIsDAAAAAA==&#10;" fillcolor="black" stroked="f"/>
                      <v:oval id="Oval 4047" o:spid="_x0000_s2655" style="position:absolute;left:44;top:384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h/McA&#10;AADdAAAADwAAAGRycy9kb3ducmV2LnhtbESPW2sCMRSE3wv9D+EU+qbZlrXarVkpRbH4IHgB8e2w&#10;Od2Lm5Mlibr996Yg9HGYmW+Y6aw3rbiQ87VlBS/DBARxYXXNpYL9bjGYgPABWWNrmRT8kodZ/vgw&#10;xUzbK2/osg2liBD2GSqoQugyKX1RkUE/tB1x9H6sMxiidKXUDq8Rblr5miRv0mDNcaHCjr4qKk7b&#10;s1Hg5qNlkKfFPG3WzeHdro76qEdKPT/1nx8gAvXhP3xvf2sFaZKO4e9Nf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sIfzHAAAA3QAAAA8AAAAAAAAAAAAAAAAAmAIAAGRy&#10;cy9kb3ducmV2LnhtbFBLBQYAAAAABAAEAPUAAACMAwAAAAA=&#10;" fillcolor="black" stroked="f"/>
                      <v:oval id="Oval 4048" o:spid="_x0000_s2656" style="position:absolute;left:46;top:384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1jsQA&#10;AADdAAAADwAAAGRycy9kb3ducmV2LnhtbERPz2vCMBS+C/sfwhvspulGla0aZYyWyQ6CbiDeHs1b&#10;W21eSpK19b9fDoLHj+/3ajOaVvTkfGNZwfMsAUFcWt1wpeDnu5i+gvABWWNrmRRcycNm/TBZYabt&#10;wHvqD6ESMYR9hgrqELpMSl/WZNDPbEccuV/rDIYIXSW1wyGGm1a+JMlCGmw4NtTY0UdN5eXwZxS4&#10;fP4Z5KXI0/PufHyzXyd90nOlnh7H9yWIQGO4i2/urVaQJmmcG9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ztY7EAAAA3QAAAA8AAAAAAAAAAAAAAAAAmAIAAGRycy9k&#10;b3ducmV2LnhtbFBLBQYAAAAABAAEAPUAAACJAwAAAAA=&#10;" fillcolor="black" stroked="f"/>
                      <v:oval id="Oval 4049" o:spid="_x0000_s2657" style="position:absolute;left:48;top:384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8QFccA&#10;AADdAAAADwAAAGRycy9kb3ducmV2LnhtbESPT2sCMRTE70K/Q3gFbzVbWUtdzUoRpaWHgltBvD02&#10;z/3j5mVJom6/fVMoeBxm5jfMcjWYTlzJ+caygudJAoK4tLrhSsH+e/v0CsIHZI2dZVLwQx5W+cNo&#10;iZm2N97RtQiViBD2GSqoQ+gzKX1Zk0E/sT1x9E7WGQxRukpqh7cIN52cJsmLNNhwXKixp3VN5bm4&#10;GAVuM3sP8rzdpO1Xe5jbz6M+6plS48fhbQEi0BDu4f/2h1aQJukc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/EBXHAAAA3QAAAA8AAAAAAAAAAAAAAAAAmAIAAGRy&#10;cy9kb3ducmV2LnhtbFBLBQYAAAAABAAEAPUAAACMAwAAAAA=&#10;" fillcolor="black" stroked="f"/>
                      <v:oval id="Oval 4050" o:spid="_x0000_s2658" style="position:absolute;left:49;top:384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vVcIA&#10;AADdAAAADwAAAGRycy9kb3ducmV2LnhtbERPy4rCMBTdD/gP4Qqz09TBilajiCgOLgZ8gLi7NNe2&#10;2tyUJGrn781iYJaH854tWlOLJzlfWVYw6CcgiHOrKy4UnI6b3hiED8gaa8uk4Jc8LOadjxlm2r54&#10;T89DKEQMYZ+hgjKEJpPS5yUZ9H3bEEfuap3BEKErpHb4iuGmll9JMpIGK44NJTa0Kim/Hx5GgVun&#10;2yDvm/Xw9nM7T+zuoi86Veqz2y6nIAK14V/85/7WCoZJGvfHN/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C9VwgAAAN0AAAAPAAAAAAAAAAAAAAAAAJgCAABkcnMvZG93&#10;bnJldi54bWxQSwUGAAAAAAQABAD1AAAAhwMAAAAA&#10;" fillcolor="black" stroked="f"/>
                      <v:oval id="Oval 4051" o:spid="_x0000_s2659" style="position:absolute;left:51;top:384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KzsYA&#10;AADdAAAADwAAAGRycy9kb3ducmV2LnhtbESPQWvCQBSE70L/w/IEb7qxmNJGVylFUXoomBbE2yP7&#10;TKLZt2F31fjv3YLgcZiZb5jZojONuJDztWUF41ECgriwuuZSwd/vavgOwgdkjY1lUnAjD4v5S2+G&#10;mbZX3tIlD6WIEPYZKqhCaDMpfVGRQT+yLXH0DtYZDFG6UmqH1wg3jXxNkjdpsOa4UGFLXxUVp/xs&#10;FLhlug7ytFpOjj/H3Yf93uu9TpUa9LvPKYhAXXiGH+2NVjBJ0jH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CKzsYAAADdAAAADwAAAAAAAAAAAAAAAACYAgAAZHJz&#10;L2Rvd25yZXYueG1sUEsFBgAAAAAEAAQA9QAAAIsDAAAAAA==&#10;" fillcolor="black" stroked="f"/>
                      <v:oval id="Oval 4052" o:spid="_x0000_s2660" style="position:absolute;left:53;top:3846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UucYA&#10;AADdAAAADwAAAGRycy9kb3ducmV2LnhtbESPQWvCQBSE7wX/w/KE3urGYEqNrkFEafFQ0Ari7ZF9&#10;JtHs27C71fTfd4VCj8PMfMPMi9604kbON5YVjEcJCOLS6oYrBYevzcsbCB+QNbaWScEPeSgWg6c5&#10;5treeUe3fahEhLDPUUEdQpdL6cuaDPqR7Yijd7bOYIjSVVI7vEe4aWWaJK/SYMNxocaOVjWV1/23&#10;UeDW2XuQ1816cvm8HKd2e9InnSn1POyXMxCB+vAf/mt/aAWTJEvh8S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IUucYAAADdAAAADwAAAAAAAAAAAAAAAACYAgAAZHJz&#10;L2Rvd25yZXYueG1sUEsFBgAAAAAEAAQA9QAAAIsDAAAAAA==&#10;" fillcolor="black" stroked="f"/>
                      <v:oval id="Oval 4053" o:spid="_x0000_s2661" style="position:absolute;left:49;top:38465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878YA&#10;AADdAAAADwAAAGRycy9kb3ducmV2LnhtbESPT2vCQBTE7wW/w/IKvdVNtYpENyEogodSadqDx2f2&#10;mT9m34bs1qTfvlsQehxmfjPMJh1NK27Uu9qygpdpBIK4sLrmUsHX5/55BcJ5ZI2tZVLwQw7SZPKw&#10;wVjbgT/olvtShBJ2MSqovO9iKV1RkUE3tR1x8C62N+iD7EupexxCuWnlLIqW0mDNYaHCjrYVFdf8&#10;2yh4pfdmS+fDabbMj0O3yBr7pndKPT2O2RqEp9H/h+/0QQcuWszh701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M878YAAADdAAAADwAAAAAAAAAAAAAAAACYAgAAZHJz&#10;L2Rvd25yZXYueG1sUEsFBgAAAAAEAAQA9QAAAIsDAAAAAA==&#10;" fillcolor="#df6926" stroked="f"/>
                      <v:oval id="Oval 4054" o:spid="_x0000_s2662" style="position:absolute;left:49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km8YA&#10;AADdAAAADwAAAGRycy9kb3ducmV2LnhtbESPQWvCQBSE7wX/w/IEb3WjJEFSVxFF8CAtTT30+Jp9&#10;TaLZtyG7JvHfdwuFHoeZb4ZZb0fTiJ46V1tWsJhHIIgLq2suFVw+js8rEM4ja2wsk4IHOdhuJk9r&#10;zLQd+J363JcilLDLUEHlfZtJ6YqKDLq5bYmD9207gz7IrpS6wyGUm0YuoyiVBmsOCxW2tK+ouOV3&#10;oyCm1+uevk6fyzR/G9pkd7VnfVBqNh13LyA8jf4//EefdOCiJIb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km8YAAADdAAAADwAAAAAAAAAAAAAAAACYAgAAZHJz&#10;L2Rvd25yZXYueG1sUEsFBgAAAAAEAAQA9QAAAIsDAAAAAA==&#10;" fillcolor="#df6926" stroked="f"/>
                      <v:oval id="Oval 4055" o:spid="_x0000_s2663" style="position:absolute;left:50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YBAMYA&#10;AADdAAAADwAAAGRycy9kb3ducmV2LnhtbESPQWvCQBSE70L/w/IKvemm0kiJriFYhBxKS1MPHp/Z&#10;ZxLNvg3ZNUn/fbdQ8DjMfDPMJp1MKwbqXWNZwfMiAkFcWt1wpeDwvZ+/gnAeWWNrmRT8kIN0+zDb&#10;YKLtyF80FL4SoYRdggpq77tESlfWZNAtbEccvLPtDfog+0rqHsdQblq5jKKVNNhwWKixo11N5bW4&#10;GQUv9HHZ0Sk/LlfF59jF2cW+6zelnh6nbA3C0+Tv4X8614GL4hj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YBAMYAAADdAAAADwAAAAAAAAAAAAAAAACYAgAAZHJz&#10;L2Rvd25yZXYueG1sUEsFBgAAAAAEAAQA9QAAAIsDAAAAAA==&#10;" fillcolor="#df6926" stroked="f"/>
                      <v:oval id="Oval 4056" o:spid="_x0000_s2664" style="position:absolute;left:51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fd8YA&#10;AADdAAAADwAAAGRycy9kb3ducmV2LnhtbESPQWvCQBSE70L/w/IKvZlNpYYSs4pYhByKxbSHHp/Z&#10;1yQ2+zZk1yT9925B8DjMfDNMtplMKwbqXWNZwXMUgyAurW64UvD1uZ+/gnAeWWNrmRT8kYPN+mGW&#10;YartyEcaCl+JUMIuRQW1910qpStrMugi2xEH78f2Bn2QfSV1j2MoN61cxHEiDTYcFmrsaFdT+Vtc&#10;jIIXOpx3dMq/F0nxMXbL7dm+6zelnh6n7QqEp8nfwzc614GLlwn8vw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Sfd8YAAADdAAAADwAAAAAAAAAAAAAAAACYAgAAZHJz&#10;L2Rvd25yZXYueG1sUEsFBgAAAAAEAAQA9QAAAIsDAAAAAA==&#10;" fillcolor="#df6926" stroked="f"/>
                      <v:oval id="Oval 4057" o:spid="_x0000_s2665" style="position:absolute;left:52;top:38465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67MYA&#10;AADdAAAADwAAAGRycy9kb3ducmV2LnhtbESPT2vCQBTE74LfYXmF3uqmUq1ENyEoBQ+l0rQHj8/s&#10;M3/Mvg3ZrUm/fVcoeBxmfjPMJh1NK67Uu9qygudZBIK4sLrmUsH319vTCoTzyBpby6TglxykyXSy&#10;wVjbgT/pmvtShBJ2MSqovO9iKV1RkUE3sx1x8M62N+iD7EupexxCuWnlPIqW0mDNYaHCjrYVFZf8&#10;xyh4oY9mS6f9cb7MD0O3yBr7rndKPT6M2RqEp9Hfw//0XgcuWrzC7U1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g67MYAAADdAAAADwAAAAAAAAAAAAAAAACYAgAAZHJz&#10;L2Rvd25yZXYueG1sUEsFBgAAAAAEAAQA9QAAAIsDAAAAAA==&#10;" fillcolor="#df6926" stroked="f"/>
                      <v:oval id="Oval 4058" o:spid="_x0000_s2666" style="position:absolute;left:53;top:38465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unsMA&#10;AADdAAAADwAAAGRycy9kb3ducmV2LnhtbERPTWvCQBC9F/oflhF6qxtDlRJdRVIKHopi2kOPY3aa&#10;xGZnQ3Zr0n/vHASPj/e92oyuVRfqQ+PZwGyagCIuvW24MvD1+f78CipEZIutZzLwTwE268eHFWbW&#10;D3ykSxErJSEcMjRQx9hlWoeyJodh6jti4X587zAK7Cttexwk3LU6TZKFdtiwNNTYUV5T+Vv8OQMv&#10;tD/ndNp9p4viMHTz7dl/2Ddjnibjdgkq0hjv4pt7Z8WXzGWuvJEn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eunsMAAADdAAAADwAAAAAAAAAAAAAAAACYAgAAZHJzL2Rv&#10;d25yZXYueG1sUEsFBgAAAAAEAAQA9QAAAIgDAAAAAA==&#10;" fillcolor="#df6926" stroked="f"/>
                      <v:oval id="Oval 4059" o:spid="_x0000_s2667" style="position:absolute;left:53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LBcYA&#10;AADdAAAADwAAAGRycy9kb3ducmV2LnhtbESPT2vCQBTE74LfYXmF3uqmUqVGNyEoBQ+l0rQHj8/s&#10;M3/Mvg3ZrUm/fVcoeBxmfjPMJh1NK67Uu9qygudZBIK4sLrmUsH319vTKwjnkTW2lknBLzlIk+lk&#10;g7G2A3/SNfelCCXsYlRQed/FUrqiIoNuZjvi4J1tb9AH2ZdS9ziEctPKeRQtpcGaw0KFHW0rKi75&#10;j1HwQh/Nlk7743yZH4ZukTX2Xe+UenwYszUIT6O/h//pvQ5ctFjB7U1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sLBcYAAADdAAAADwAAAAAAAAAAAAAAAACYAgAAZHJz&#10;L2Rvd25yZXYueG1sUEsFBgAAAAAEAAQA9QAAAIsDAAAAAA==&#10;" fillcolor="#df6926" stroked="f"/>
                      <v:oval id="Oval 4060" o:spid="_x0000_s2668" style="position:absolute;left:43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oJcMA&#10;AADdAAAADwAAAGRycy9kb3ducmV2LnhtbERPTWvCQBC9C/0PyxR6M5tKGyR1FVEED6Vi9NDjNDtN&#10;YrOzIbs16b/vHASPj/e9WI2uVVfqQ+PZwHOSgiIuvW24MnA+7aZzUCEiW2w9k4E/CrBaPkwWmFs/&#10;8JGuRayUhHDI0UAdY5drHcqaHIbEd8TCffveYRTYV9r2OEi4a/UsTTPtsGFpqLGjTU3lT/HrDLzQ&#10;x2VDX/vPWVYchu51ffHvdmvM0+O4fgMVaYx38c29t+JLM9kvb+QJ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1oJcMAAADdAAAADwAAAAAAAAAAAAAAAACYAgAAZHJzL2Rv&#10;d25yZXYueG1sUEsFBgAAAAAEAAQA9QAAAIgDAAAAAA==&#10;" fillcolor="#df6926" stroked="f"/>
                      <v:oval id="Oval 4061" o:spid="_x0000_s2669" style="position:absolute;left:44;top:38465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NvsQA&#10;AADdAAAADwAAAGRycy9kb3ducmV2LnhtbESPQYvCMBSE7wv+h/AEb2uqaFmqUUQRPMjKdj14fDbP&#10;ttq8lCba7r83woLHYeabYebLzlTiQY0rLSsYDSMQxJnVJecKjr/bzy8QziNrrCyTgj9ysFz0PuaY&#10;aNvyDz1Sn4tQwi5BBYX3dSKlywoy6Ia2Jg7exTYGfZBNLnWDbSg3lRxHUSwNlhwWCqxpXVB2S+9G&#10;wYS+r2s6707jOD209XR1tXu9UWrQ71YzEJ46/w7/0zsduCgewe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hzb7EAAAA3QAAAA8AAAAAAAAAAAAAAAAAmAIAAGRycy9k&#10;b3ducmV2LnhtbFBLBQYAAAAABAAEAPUAAACJAwAAAAA=&#10;" fillcolor="#df6926" stroked="f"/>
                      <v:oval id="Oval 4062" o:spid="_x0000_s2670" style="position:absolute;left:45;top:38465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TycUA&#10;AADdAAAADwAAAGRycy9kb3ducmV2LnhtbESPQWvCQBSE74L/YXlCb7pp0CDRVUQRPBSlqYceX7PP&#10;JDb7NmRXE/+9KxR6HGa+GWa57k0t7tS6yrKC90kEgji3uuJCwflrP56DcB5ZY22ZFDzIwXo1HCwx&#10;1bbjT7pnvhChhF2KCkrvm1RKl5dk0E1sQxy8i20N+iDbQuoWu1BuahlHUSINVhwWSmxoW1L+m92M&#10;gikdr1v6OXzHSXbqmtnmaj/0Tqm3Ub9ZgPDU+//wH33QgYuSG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1PJxQAAAN0AAAAPAAAAAAAAAAAAAAAAAJgCAABkcnMv&#10;ZG93bnJldi54bWxQSwUGAAAAAAQABAD1AAAAigMAAAAA&#10;" fillcolor="#df6926" stroked="f"/>
                      <v:oval id="Oval 4063" o:spid="_x0000_s2671" style="position:absolute;left:45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2UsYA&#10;AADdAAAADwAAAGRycy9kb3ducmV2LnhtbESPQWvCQBSE70L/w/IKvZlNrYaSZiNiKXgoStMePD6z&#10;r0ls9m3Ibk38964geBxmvhkmW46mFSfqXWNZwXMUgyAurW64UvDz/TF9BeE8ssbWMik4k4Nl/jDJ&#10;MNV24C86Fb4SoYRdigpq77tUSlfWZNBFtiMO3q/tDfog+0rqHodQblo5i+NEGmw4LNTY0bqm8q/4&#10;NwrmtD2u6bDZz5JiN3SL1dF+6nelnh7H1RsIT6O/h2/0RgcuTl7g+iY8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/2UsYAAADdAAAADwAAAAAAAAAAAAAAAACYAgAAZHJz&#10;L2Rvd25yZXYueG1sUEsFBgAAAAAEAAQA9QAAAIsDAAAAAA==&#10;" fillcolor="#df6926" stroked="f"/>
                      <v:oval id="Oval 4064" o:spid="_x0000_s2672" style="position:absolute;left:46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uJsYA&#10;AADdAAAADwAAAGRycy9kb3ducmV2LnhtbESPQWvCQBSE74X+h+UVequbSgwluoZgEXIoFtMeenxm&#10;X5PY7NuQXU38925B8DjMfDPMKptMJ840uNaygtdZBIK4srrlWsH31/blDYTzyBo7y6TgQg6y9ePD&#10;ClNtR97TufS1CCXsUlTQeN+nUrqqIYNuZnvi4P3awaAPcqilHnAM5aaT8yhKpMGWw0KDPW0aqv7K&#10;k1EQ0+64oUPxM0/Kz7Ff5Ef7od+Ven6a8iUIT5O/h290oQMXJTH8vw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ZuJsYAAADdAAAADwAAAAAAAAAAAAAAAACYAgAAZHJz&#10;L2Rvd25yZXYueG1sUEsFBgAAAAAEAAQA9QAAAIsDAAAAAA==&#10;" fillcolor="#df6926" stroked="f"/>
                      <v:oval id="Oval 4065" o:spid="_x0000_s2673" style="position:absolute;left:47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LvcYA&#10;AADdAAAADwAAAGRycy9kb3ducmV2LnhtbESPQWvCQBSE70L/w/IKvZlNpYYSs4pYhByKxbSHHp/Z&#10;1yQ2+zZk1yT9925B8DjMfDNMtplMKwbqXWNZwXMUgyAurW64UvD1uZ+/gnAeWWNrmRT8kYPN+mGW&#10;YartyEcaCl+JUMIuRQW1910qpStrMugi2xEH78f2Bn2QfSV1j2MoN61cxHEiDTYcFmrsaFdT+Vtc&#10;jIIXOpx3dMq/F0nxMXbL7dm+6zelnh6n7QqEp8nfwzc614GLkyX8vw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rLvcYAAADdAAAADwAAAAAAAAAAAAAAAACYAgAAZHJz&#10;L2Rvd25yZXYueG1sUEsFBgAAAAAEAAQA9QAAAIsDAAAAAA==&#10;" fillcolor="#df6926" stroked="f"/>
                      <v:oval id="Oval 4066" o:spid="_x0000_s2674" style="position:absolute;left:48;top:38465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VysQA&#10;AADdAAAADwAAAGRycy9kb3ducmV2LnhtbESPQYvCMBSE74L/ITzBm6YrWpZqFHFZ8CCK3T14fDbP&#10;tm7zUppo6783grDHYeabYRarzlTiTo0rLSv4GEcgiDOrS84V/P58jz5BOI+ssbJMCh7kYLXs9xaY&#10;aNvyke6pz0UoYZeggsL7OpHSZQUZdGNbEwfvYhuDPsgml7rBNpSbSk6iKJYGSw4LBda0KSj7S29G&#10;wZT21w2dt6dJnB7aera+2p3+Umo46NZzEJ46/x9+01sduCiO4fU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IVcrEAAAA3QAAAA8AAAAAAAAAAAAAAAAAmAIAAGRycy9k&#10;b3ducmV2LnhtbFBLBQYAAAAABAAEAPUAAACJAwAAAAA=&#10;" fillcolor="#df6926" stroked="f"/>
                      <v:oval id="Oval 4067" o:spid="_x0000_s2675" style="position:absolute;left:53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wUcYA&#10;AADdAAAADwAAAGRycy9kb3ducmV2LnhtbESPQWvCQBSE70L/w/IKvZlNpaYlzUbEUvBQFNMePD6z&#10;r0ls9m3Ibk38964geBxmvhkmW4ymFSfqXWNZwXMUgyAurW64UvDz/Tl9A+E8ssbWMik4k4NF/jDJ&#10;MNV24B2dCl+JUMIuRQW1910qpStrMugi2xEH79f2Bn2QfSV1j0MoN62cxXEiDTYcFmrsaFVT+Vf8&#10;GwUvtDmu6LDez5JiO3Tz5dF+6Q+lnh7H5TsIT6O/h2/0WgcuTl7h+iY8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wUcYAAADdAAAADwAAAAAAAAAAAAAAAACYAgAAZHJz&#10;L2Rvd25yZXYueG1sUEsFBgAAAAAEAAQA9QAAAIsDAAAAAA==&#10;" fillcolor="#df6926" stroked="f"/>
                      <v:oval id="Oval 4068" o:spid="_x0000_s2676" style="position:absolute;left:54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kI8MA&#10;AADdAAAADwAAAGRycy9kb3ducmV2LnhtbERPTWvCQBC9C/0PyxR6M5tKGyR1FVEED6Vi9NDjNDtN&#10;YrOzIbs16b/vHASPj/e9WI2uVVfqQ+PZwHOSgiIuvW24MnA+7aZzUCEiW2w9k4E/CrBaPkwWmFs/&#10;8JGuRayUhHDI0UAdY5drHcqaHIbEd8TCffveYRTYV9r2OEi4a/UsTTPtsGFpqLGjTU3lT/HrDLzQ&#10;x2VDX/vPWVYchu51ffHvdmvM0+O4fgMVaYx38c29t+JLM5krb+QJ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tkI8MAAADdAAAADwAAAAAAAAAAAAAAAACYAgAAZHJzL2Rv&#10;d25yZXYueG1sUEsFBgAAAAAEAAQA9QAAAIgDAAAAAA==&#10;" fillcolor="#df6926" stroked="f"/>
                      <v:oval id="Oval 4069" o:spid="_x0000_s2677" style="position:absolute;left:55;top:3846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BuMYA&#10;AADdAAAADwAAAGRycy9kb3ducmV2LnhtbESPQWvCQBSE70L/w/IKvZlNpYY2zUbEUvBQFNMePD6z&#10;r0ls9m3Ibk38964geBxmvhkmW4ymFSfqXWNZwXMUgyAurW64UvDz/Tl9BeE8ssbWMik4k4NF/jDJ&#10;MNV24B2dCl+JUMIuRQW1910qpStrMugi2xEH79f2Bn2QfSV1j0MoN62cxXEiDTYcFmrsaFVT+Vf8&#10;GwUvtDmu6LDez5JiO3Tz5dF+6Q+lnh7H5TsIT6O/h2/0WgcuTt7g+iY8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fBuMYAAADdAAAADwAAAAAAAAAAAAAAAACYAgAAZHJz&#10;L2Rvd25yZXYueG1sUEsFBgAAAAAEAAQA9QAAAIsDAAAAAA==&#10;" fillcolor="#df6926" stroked="f"/>
                      <v:oval id="Oval 4070" o:spid="_x0000_s2678" style="position:absolute;left:56;top:38465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++MIA&#10;AADdAAAADwAAAGRycy9kb3ducmV2LnhtbERPTWvCQBC9C/6HZQq91U2ltRJdRZSCh9LS6MHjmB2T&#10;aHY2ZLcm/nvnUPD4eN/zZe9qdaU2VJ4NvI4SUMS5txUXBva7z5cpqBCRLdaeycCNAiwXw8EcU+s7&#10;/qVrFgslIRxSNFDG2KRah7wkh2HkG2LhTr51GAW2hbYtdhLuaj1Okol2WLE0lNjQuqT8kv05A2/0&#10;fV7TcXsYT7Kfrnlfnf2X3Rjz/NSvZqAi9fEh/ndvrfiSD9kvb+QJ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P74wgAAAN0AAAAPAAAAAAAAAAAAAAAAAJgCAABkcnMvZG93&#10;bnJldi54bWxQSwUGAAAAAAQABAD1AAAAhwMAAAAA&#10;" fillcolor="#df6926" stroked="f"/>
                      <v:shape id="Freeform 4071" o:spid="_x0000_s2679" style="position:absolute;left:57;top:38465;width:0;height:0;visibility:visible;mso-wrap-style:square;v-text-anchor:top" coordsize="2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CXsYA&#10;AADdAAAADwAAAGRycy9kb3ducmV2LnhtbESPQWsCMRCF7wX/QxjBW02sUu3WKEUQvHiordDjsJnu&#10;rm4maxLX3X/fCEKPjzfve/OW687WoiUfKscaJmMFgjh3puJCw/fX9nkBIkRkg7Vj0tBTgPVq8LTE&#10;zLgbf1J7iIVIEA4ZaihjbDIpQ16SxTB2DXHyfp23GJP0hTQebwlua/mi1Ku0WHFqKLGhTUn5+XC1&#10;6Y3jtT/lqv+Zxq3f+NPb/rJo91qPht3HO4hIXfw/fqR3RsNMzSdwX5MQ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eCXsYAAADdAAAADwAAAAAAAAAAAAAAAACYAgAAZHJz&#10;L2Rvd25yZXYueG1sUEsFBgAAAAAEAAQA9QAAAIsDAAAAAA==&#10;" path="m14,c6,,,7,,15v,7,6,14,14,14c18,29,22,27,25,24,25,6,25,6,25,6,22,2,18,,14,xe" fillcolor="#df6926" stroked="f">
                        <v:path arrowok="t" o:connecttype="custom" o:connectlocs="28,0;0,30;28,58;50,48;50,12;28,0" o:connectangles="0,0,0,0,0,0"/>
                      </v:shape>
                      <v:oval id="Oval 4072" o:spid="_x0000_s2680" style="position:absolute;left:49;top:38470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I2cYA&#10;AADdAAAADwAAAGRycy9kb3ducmV2LnhtbESPQWsCMRSE74X+h/AEb5pV1OrWKEUUiwdBK4i3x+Z1&#10;d3XzsiRRt//eCEKPw8x8w0znjanEjZwvLSvodRMQxJnVJecKDj+rzhiED8gaK8uk4I88zGfvb1NM&#10;tb3zjm77kIsIYZ+igiKEOpXSZwUZ9F1bE0fv1zqDIUqXS+3wHuGmkv0kGUmDJceFAmtaFJRd9lej&#10;wC2H6yAvq+XgvD0fJ3Zz0ic9VKrdar4+QQRqwn/41f7WCgbJRx+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dI2cYAAADdAAAADwAAAAAAAAAAAAAAAACYAgAAZHJz&#10;L2Rvd25yZXYueG1sUEsFBgAAAAAEAAQA9QAAAIsDAAAAAA==&#10;" fillcolor="black" stroked="f"/>
                      <v:oval id="Oval 4073" o:spid="_x0000_s2681" style="position:absolute;left:49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tQscA&#10;AADdAAAADwAAAGRycy9kb3ducmV2LnhtbESPT2sCMRTE70K/Q3iF3mq2rbZ2u1FEFMWDUCsUb4/N&#10;6/5x87IkUddvb4SCx2FmfsNkk8404kTOV5YVvPQTEMS51RUXCnY/i+cRCB+QNTaWScGFPEzGD70M&#10;U23P/E2nbShEhLBPUUEZQptK6fOSDPq+bYmj92edwRClK6R2eI5w08jXJHmXBiuOCyW2NCspP2yP&#10;RoGbD5dBHhbzQb2pfz/teq/3eqjU02M3/QIRqAv38H97pRUMko83uL2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77ULHAAAA3QAAAA8AAAAAAAAAAAAAAAAAmAIAAGRy&#10;cy9kb3ducmV2LnhtbFBLBQYAAAAABAAEAPUAAACMAwAAAAA=&#10;" fillcolor="black" stroked="f"/>
                      <v:oval id="Oval 4074" o:spid="_x0000_s2682" style="position:absolute;left:50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1NscA&#10;AADdAAAADwAAAGRycy9kb3ducmV2LnhtbESPW2sCMRSE3wv9D+EU+qbZlrXarVkpRbH4IHgB8e2w&#10;Od2Lm5Mlibr996Yg9HGYmW+Y6aw3rbiQ87VlBS/DBARxYXXNpYL9bjGYgPABWWNrmRT8kodZ/vgw&#10;xUzbK2/osg2liBD2GSqoQugyKX1RkUE/tB1x9H6sMxiidKXUDq8Rblr5miRv0mDNcaHCjr4qKk7b&#10;s1Hg5qNlkKfFPG3WzeHdro76qEdKPT/1nx8gAvXhP3xvf2sFaTJO4e9Nf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SdTbHAAAA3QAAAA8AAAAAAAAAAAAAAAAAmAIAAGRy&#10;cy9kb3ducmV2LnhtbFBLBQYAAAAABAAEAPUAAACMAwAAAAA=&#10;" fillcolor="black" stroked="f"/>
                      <v:oval id="Oval 4075" o:spid="_x0000_s2683" style="position:absolute;left:51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QrccA&#10;AADdAAAADwAAAGRycy9kb3ducmV2LnhtbESPT2sCMRTE70K/Q3iF3mq2xdV2a1ZKURQPgrZQvD02&#10;r/vHzcuSRF2/vREKHoeZ+Q0znfWmFSdyvras4GWYgCAurK65VPDzvXh+A+EDssbWMim4kIdZ/jCY&#10;Yqbtmbd02oVSRAj7DBVUIXSZlL6oyKAf2o44en/WGQxRulJqh+cIN618TZKxNFhzXKiwo6+KisPu&#10;aBS4eboM8rCYj5pN8/tu13u916lST4/95weIQH24h//bK61glExSu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e0K3HAAAA3QAAAA8AAAAAAAAAAAAAAAAAmAIAAGRy&#10;cy9kb3ducmV2LnhtbFBLBQYAAAAABAAEAPUAAACMAwAAAAA=&#10;" fillcolor="black" stroked="f"/>
                      <v:oval id="Oval 4076" o:spid="_x0000_s2684" style="position:absolute;left:52;top:38470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O2scA&#10;AADdAAAADwAAAGRycy9kb3ducmV2LnhtbESPT2sCMRTE74V+h/AEbzVrUavrRilFafFQ6FYQb4/N&#10;c/+4eVmSqNtv3wiFHoeZ+Q2TrXvTiis5X1tWMB4lIIgLq2suFey/t09zED4ga2wtk4If8rBePT5k&#10;mGp74y+65qEUEcI+RQVVCF0qpS8qMuhHtiOO3sk6gyFKV0rt8BbhppXPSTKTBmuOCxV29FZRcc4v&#10;RoHbTN+DPG83k+azOSzs7qiPeqrUcNC/LkEE6sN/+K/9oRVMkpcZ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MTtrHAAAA3QAAAA8AAAAAAAAAAAAAAAAAmAIAAGRy&#10;cy9kb3ducmV2LnhtbFBLBQYAAAAABAAEAPUAAACMAwAAAAA=&#10;" fillcolor="black" stroked="f"/>
                      <v:oval id="Oval 4077" o:spid="_x0000_s2685" style="position:absolute;left:53;top:38470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rQccA&#10;AADdAAAADwAAAGRycy9kb3ducmV2LnhtbESPT2sCMRTE74V+h/AEbzVr0arrRilFafFQ6FYQb4/N&#10;c/+4eVmSqNtv3wiFHoeZ+Q2TrXvTiis5X1tWMB4lIIgLq2suFey/t09zED4ga2wtk4If8rBePT5k&#10;mGp74y+65qEUEcI+RQVVCF0qpS8qMuhHtiOO3sk6gyFKV0rt8BbhppXPSfIiDdYcFyrs6K2i4pxf&#10;jAK3mb4Hed5uJs1nc1jY3VEf9VSp4aB/XYII1If/8F/7QyuYJLMZ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A60HHAAAA3QAAAA8AAAAAAAAAAAAAAAAAmAIAAGRy&#10;cy9kb3ducmV2LnhtbFBLBQYAAAAABAAEAPUAAACMAwAAAAA=&#10;" fillcolor="black" stroked="f"/>
                      <v:oval id="Oval 4078" o:spid="_x0000_s2686" style="position:absolute;left:53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/M8QA&#10;AADdAAAADwAAAGRycy9kb3ducmV2LnhtbERPy2rCQBTdF/yH4Qrd6UQxfaSOImKwdCFoC8XdJXOb&#10;RDN3wsw0iX/fWQhdHs57uR5MIzpyvrasYDZNQBAXVtdcKvj6zCcvIHxA1thYJgU38rBejR6WmGnb&#10;85G6UyhFDGGfoYIqhDaT0hcVGfRT2xJH7sc6gyFCV0rtsI/hppHzJHmSBmuODRW2tK2ouJ5+jQK3&#10;S/dBXvPd4nK4fL/aj7M+61Spx/GweQMRaAj/4rv7XStYJM9xbnw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fzPEAAAA3QAAAA8AAAAAAAAAAAAAAAAAmAIAAGRycy9k&#10;b3ducmV2LnhtbFBLBQYAAAAABAAEAPUAAACJAwAAAAA=&#10;" fillcolor="black" stroked="f"/>
                      <v:oval id="Oval 4079" o:spid="_x0000_s2687" style="position:absolute;left:43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aqMYA&#10;AADdAAAADwAAAGRycy9kb3ducmV2LnhtbESPT2sCMRTE70K/Q3iF3jTb4t/VKKUolR4EV0G8PTav&#10;u6ublyVJdf32jSB4HGbmN8xs0ZpaXMj5yrKC914Cgji3uuJCwX636o5B+ICssbZMCm7kYTF/6cww&#10;1fbKW7pkoRARwj5FBWUITSqlz0sy6Hu2IY7er3UGQ5SukNrhNcJNLT+SZCgNVhwXSmzoq6T8nP0Z&#10;BW45+A7yvFr2T5vTYWJ/jvqoB0q9vbafUxCB2vAMP9prraCfjCZwfx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PaqMYAAADdAAAADwAAAAAAAAAAAAAAAACYAgAAZHJz&#10;L2Rvd25yZXYueG1sUEsFBgAAAAAEAAQA9QAAAIsDAAAAAA==&#10;" fillcolor="black" stroked="f"/>
                      <v:oval id="Oval 4080" o:spid="_x0000_s2688" style="position:absolute;left:44;top:38470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DEsQA&#10;AADdAAAADwAAAGRycy9kb3ducmV2LnhtbERPz2vCMBS+C/4P4Qm72dRRh+uMIsOieBhMhdHbo3lr&#10;q81LSTLt/vvlIOz48f1ergfTiRs531pWMEtSEMSV1S3XCs6nYroA4QOyxs4yKfglD+vVeLTEXNs7&#10;f9LtGGoRQ9jnqKAJoc+l9FVDBn1ie+LIfVtnMEToaqkd3mO46eRzmr5Igy3HhgZ7em+ouh5/jAK3&#10;ne+CvBbb7PJx+Xq1h1KXeq7U02TYvIEINIR/8cO91wqydBH3xz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8AxLEAAAA3QAAAA8AAAAAAAAAAAAAAAAAmAIAAGRycy9k&#10;b3ducmV2LnhtbFBLBQYAAAAABAAEAPUAAACJAwAAAAA=&#10;" fillcolor="black" stroked="f"/>
                      <v:oval id="Oval 4081" o:spid="_x0000_s2689" style="position:absolute;left:45;top:38470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micUA&#10;AADdAAAADwAAAGRycy9kb3ducmV2LnhtbESPT4vCMBTE74LfITxhb5q66KLVKCKKi4cF/4B4ezTP&#10;ttq8lCRq99ubhQWPw8z8hpnOG1OJBzlfWlbQ7yUgiDOrS84VHA/r7giED8gaK8uk4Jc8zGft1hRT&#10;bZ+8o8c+5CJC2KeooAihTqX0WUEGfc/WxNG7WGcwROlyqR0+I9xU8jNJvqTBkuNCgTUtC8pu+7tR&#10;4FbDTZC39Wpw/bmexnZ71mc9VOqj0ywmIAI14R3+b39rBYNk1Ie/N/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KaJxQAAAN0AAAAPAAAAAAAAAAAAAAAAAJgCAABkcnMv&#10;ZG93bnJldi54bWxQSwUGAAAAAAQABAD1AAAAigMAAAAA&#10;" fillcolor="black" stroked="f"/>
                      <v:oval id="Oval 4082" o:spid="_x0000_s2690" style="position:absolute;left:45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4/scA&#10;AADdAAAADwAAAGRycy9kb3ducmV2LnhtbESPT2sCMRTE74V+h/AKvdVsRYtuNyulKEoPgrYge3ts&#10;XvePm5clibp++0YoeBxm5jdMthhMJ87kfGNZwesoAUFcWt1wpeDne/UyA+EDssbOMim4kodF/viQ&#10;YarthXd03odKRAj7FBXUIfSplL6syaAf2Z44er/WGQxRukpqh5cIN50cJ8mbNNhwXKixp8+ayuP+&#10;ZBS45XQd5HG1nLTb9jC3X4Uu9FSp56fh4x1EoCHcw//tjVYwSWZj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iOP7HAAAA3QAAAA8AAAAAAAAAAAAAAAAAmAIAAGRy&#10;cy9kb3ducmV2LnhtbFBLBQYAAAAABAAEAPUAAACMAwAAAAA=&#10;" fillcolor="black" stroked="f"/>
                      <v:oval id="Oval 4083" o:spid="_x0000_s2691" style="position:absolute;left:46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dZccA&#10;AADdAAAADwAAAGRycy9kb3ducmV2LnhtbESPQWvCQBSE74X+h+UVvNVNWxWNWaUURfFQaCyU3B7Z&#10;1ySafRt2V43/3hUKPQ4z8w2TLXvTijM531hW8DJMQBCXVjdcKfjer5+nIHxA1thaJgVX8rBcPD5k&#10;mGp74S8656ESEcI+RQV1CF0qpS9rMuiHtiOO3q91BkOUrpLa4SXCTStfk2QiDTYcF2rs6KOm8pif&#10;jAK3Gm+CPK5Xo8Pn4Wdmd4Uu9FipwVP/PgcRqA//4b/2VisYJdM3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unWXHAAAA3QAAAA8AAAAAAAAAAAAAAAAAmAIAAGRy&#10;cy9kb3ducmV2LnhtbFBLBQYAAAAABAAEAPUAAACMAwAAAAA=&#10;" fillcolor="black" stroked="f"/>
                      <v:oval id="Oval 4084" o:spid="_x0000_s2692" style="position:absolute;left:47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FEcYA&#10;AADdAAAADwAAAGRycy9kb3ducmV2LnhtbESPQWvCQBSE74L/YXlCb7ppiUVTVxFRKh6EpkLx9si+&#10;JtHs27C71fjvXaHgcZiZb5jZojONuJDztWUFr6MEBHFhdc2lgsP3ZjgB4QOyxsYyKbiRh8W835th&#10;pu2Vv+iSh1JECPsMFVQhtJmUvqjIoB/Zljh6v9YZDFG6UmqH1wg3jXxLkndpsOa4UGFLq4qKc/5n&#10;FLj1+DPI82adnvann6ndHfVRj5V6GXTLDxCBuvAM/7e3WkGaTFJ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cFEcYAAADdAAAADwAAAAAAAAAAAAAAAACYAgAAZHJz&#10;L2Rvd25yZXYueG1sUEsFBgAAAAAEAAQA9QAAAIsDAAAAAA==&#10;" fillcolor="black" stroked="f"/>
                      <v:oval id="Oval 4085" o:spid="_x0000_s2693" style="position:absolute;left:48;top:38470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giscA&#10;AADdAAAADwAAAGRycy9kb3ducmV2LnhtbESPT2vCQBTE7wW/w/KE3urGYopG1yASaemh4B8Qb4/s&#10;M4lm34bdrabfvlsoeBxm5jfMIu9NK27kfGNZwXiUgCAurW64UnDYb16mIHxA1thaJgU/5CFfDp4W&#10;mGl75y3ddqESEcI+QwV1CF0mpS9rMuhHtiOO3tk6gyFKV0nt8B7hppWvSfImDTYcF2rsaF1Ted19&#10;GwWuSN+DvG6KyeXrcpzZz5M+6VSp52G/moMI1IdH+L/9oRVMkmk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LoIrHAAAA3QAAAA8AAAAAAAAAAAAAAAAAmAIAAGRy&#10;cy9kb3ducmV2LnhtbFBLBQYAAAAABAAEAPUAAACMAwAAAAA=&#10;" fillcolor="black" stroked="f"/>
                      <v:oval id="Oval 4086" o:spid="_x0000_s2694" style="position:absolute;left:53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+/cUA&#10;AADdAAAADwAAAGRycy9kb3ducmV2LnhtbESPQYvCMBSE78L+h/AWvGm6oqLVKIsoigdBd0G8PZpn&#10;W21eShK1++83guBxmJlvmOm8MZW4k/OlZQVf3QQEcWZ1ybmC359VZwTCB2SNlWVS8Ece5rOP1hRT&#10;bR+8p/sh5CJC2KeooAihTqX0WUEGfdfWxNE7W2cwROlyqR0+ItxUspckQ2mw5LhQYE2LgrLr4WYU&#10;uOVgHeR1texfdpfj2G5P+qQHSrU/m+8JiEBNeIdf7Y1W0E9GQ3i+i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T79xQAAAN0AAAAPAAAAAAAAAAAAAAAAAJgCAABkcnMv&#10;ZG93bnJldi54bWxQSwUGAAAAAAQABAD1AAAAigMAAAAA&#10;" fillcolor="black" stroked="f"/>
                      <v:oval id="Oval 4087" o:spid="_x0000_s2695" style="position:absolute;left:54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bZscA&#10;AADdAAAADwAAAGRycy9kb3ducmV2LnhtbESPQWvCQBSE74L/YXlCb3VT0aoxq0hRWjwUGgslt0f2&#10;NYlm34bdrab/3i0UPA4z8w2TbXrTigs531hW8DROQBCXVjdcKfg87h8XIHxA1thaJgW/5GGzHg4y&#10;TLW98gdd8lCJCGGfooI6hC6V0pc1GfRj2xFH79s6gyFKV0nt8BrhppWTJHmWBhuOCzV29FJTec5/&#10;jAK3m70Ged7vpqf309fSHgpd6JlSD6N+uwIRqA/38H/7TSuYJos5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Vm2bHAAAA3QAAAA8AAAAAAAAAAAAAAAAAmAIAAGRy&#10;cy9kb3ducmV2LnhtbFBLBQYAAAAABAAEAPUAAACMAwAAAAA=&#10;" fillcolor="black" stroked="f"/>
                      <v:oval id="Oval 4088" o:spid="_x0000_s2696" style="position:absolute;left:55;top:38470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PFMQA&#10;AADdAAAADwAAAGRycy9kb3ducmV2LnhtbERPz2vCMBS+C/4P4Qm72dRRh+uMIsOieBhMhdHbo3lr&#10;q81LSTLt/vvlIOz48f1ergfTiRs531pWMEtSEMSV1S3XCs6nYroA4QOyxs4yKfglD+vVeLTEXNs7&#10;f9LtGGoRQ9jnqKAJoc+l9FVDBn1ie+LIfVtnMEToaqkd3mO46eRzmr5Igy3HhgZ7em+ouh5/jAK3&#10;ne+CvBbb7PJx+Xq1h1KXeq7U02TYvIEINIR/8cO91wqydBHnxj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KDxTEAAAA3QAAAA8AAAAAAAAAAAAAAAAAmAIAAGRycy9k&#10;b3ducmV2LnhtbFBLBQYAAAAABAAEAPUAAACJAwAAAAA=&#10;" fillcolor="black" stroked="f"/>
                      <v:shape id="Freeform 4089" o:spid="_x0000_s2697" style="position:absolute;left:56;top:38470;width:0;height:0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6A7sYA&#10;AADdAAAADwAAAGRycy9kb3ducmV2LnhtbESPQWvCQBSE7wX/w/IKvdVNrWiMWUWEghSsRAu9PrIv&#10;2WD2bciuMf333UKhx2FmvmHy7WhbMVDvG8cKXqYJCOLS6YZrBZ+Xt+cUhA/IGlvHpOCbPGw3k4cc&#10;M+3uXNBwDrWIEPYZKjAhdJmUvjRk0U9dRxy9yvUWQ5R9LXWP9wi3rZwlyUJabDguGOxob6i8nm9W&#10;wUJX88Np2e2Ow8f7kL4ei6+rNUo9PY67NYhAY/gP/7UPWsE8SVf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6A7sYAAADdAAAADwAAAAAAAAAAAAAAAACYAgAAZHJz&#10;L2Rvd25yZXYueG1sUEsFBgAAAAAEAAQA9QAAAIsDAAAAAA==&#10;" path="m29,14v,8,-7,15,-15,15c7,29,,22,,14,,7,7,,14,v8,,14,7,15,14xe" fillcolor="black" stroked="f">
                        <v:path arrowok="t" o:connecttype="custom" o:connectlocs="58,28;28,58;0,28;28,0;58,28" o:connectangles="0,0,0,0,0"/>
                      </v:shape>
                      <v:shape id="Freeform 4090" o:spid="_x0000_s2698" style="position:absolute;left:57;top:38470;width:0;height:0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a1cAA&#10;AADdAAAADwAAAGRycy9kb3ducmV2LnhtbERPy2oCMRTdF/yHcAV3NWPRoqNRpCJ0VXzMB1wm18ng&#10;5GZMoqZ/3yyELg/nvdok24kH+dA6VjAZFyCIa6dbbhRU5/37HESIyBo7x6TglwJs1oO3FZbaPflI&#10;j1NsRA7hUKICE2NfShlqQxbD2PXEmbs4bzFm6BupPT5zuO3kR1F8Sost5waDPX0Zqq+nu1Xg57fa&#10;7NxPmiXmS7W47qsDdUqNhmm7BBEpxX/xy/2tFUyLRd6f3+Qn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va1cAAAADdAAAADwAAAAAAAAAAAAAAAACYAgAAZHJzL2Rvd25y&#10;ZXYueG1sUEsFBgAAAAAEAAQA9QAAAIUDAAAAAA==&#10;" path="m14,c7,,,7,,14v,8,7,15,14,15c18,29,20,28,23,26,23,3,23,3,23,3,20,1,18,,14,xe" fillcolor="black" stroked="f">
                        <v:path arrowok="t" o:connecttype="custom" o:connectlocs="28,0;0,28;28,58;46,52;46,6;28,0" o:connectangles="0,0,0,0,0,0"/>
                      </v:shape>
                      <v:oval id="Oval 4091" o:spid="_x0000_s2699" style="position:absolute;left:54;top:384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9mcYA&#10;AADdAAAADwAAAGRycy9kb3ducmV2LnhtbESPT2vCQBTE7wW/w/KE3uomUqVGN0EUwUOpNO3B4zP7&#10;mj/Nvg3ZrYnfvisUehxmfjPMJhtNK67Uu9qygngWgSAurK65VPD5cXh6AeE8ssbWMim4kYMsnTxs&#10;MNF24He65r4UoYRdggoq77tESldUZNDNbEccvC/bG/RB9qXUPQ6h3LRyHkVLabDmsFBhR7uKiu/8&#10;xyh4prdmR5fjeb7MT0O32Db2Ve+VepyO2zUIT6P/D//RRx24aBXD/U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S9mcYAAADdAAAADwAAAAAAAAAAAAAAAACYAgAAZHJz&#10;L2Rvd25yZXYueG1sUEsFBgAAAAAEAAQA9QAAAIsDAAAAAA==&#10;" fillcolor="#df6926" stroked="f"/>
                      <v:oval id="Oval 4092" o:spid="_x0000_s2700" style="position:absolute;left:55;top:3847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j7sYA&#10;AADdAAAADwAAAGRycy9kb3ducmV2LnhtbESPQWvCQBSE7wX/w/KE3pqNoYpNsxFRBA+lxdiDx2f2&#10;NYlm34bs1sR/3y0UehxmvhkmW42mFTfqXWNZwSyKQRCXVjdcKfg87p6WIJxH1thaJgV3crDKJw8Z&#10;ptoOfKBb4SsRStilqKD2vkuldGVNBl1kO+LgfdneoA+yr6TucQjlppVJHC+kwYbDQo0dbWoqr8W3&#10;UfBM75cNnfenZFF8DN18fbFveqvU43Rcv4LwNPr/8B+914GLXxL4fROe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Yj7sYAAADdAAAADwAAAAAAAAAAAAAAAACYAgAAZHJz&#10;L2Rvd25yZXYueG1sUEsFBgAAAAAEAAQA9QAAAIsDAAAAAA==&#10;" fillcolor="#df6926" stroked="f"/>
                      <v:oval id="Oval 4093" o:spid="_x0000_s2701" style="position:absolute;left:42;top:384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GdcYA&#10;AADdAAAADwAAAGRycy9kb3ducmV2LnhtbESPT2vCQBTE74LfYXmCN92orbQxq4gieCgtxh56fGaf&#10;+WP2bciuJv323UKhx2HmN8Mkm97U4kGtKy0rmE0jEMSZ1SXnCj7Ph8kLCOeRNdaWScE3Odish4ME&#10;Y207PtEj9bkIJexiVFB438RSuqwgg25qG+LgXW1r0AfZ5lK32IVyU8t5FC2lwZLDQoEN7QrKbund&#10;KHii92pHl+PXfJl+dM3ztrJveq/UeNRvVyA89f4//EcfdeCi1wX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qGdcYAAADdAAAADwAAAAAAAAAAAAAAAACYAgAAZHJz&#10;L2Rvd25yZXYueG1sUEsFBgAAAAAEAAQA9QAAAIsDAAAAAA==&#10;" fillcolor="#df6926" stroked="f"/>
                      <v:oval id="Oval 4094" o:spid="_x0000_s2702" style="position:absolute;left:44;top:384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eAcYA&#10;AADdAAAADwAAAGRycy9kb3ducmV2LnhtbESPQWvCQBSE7wX/w/IK3ppNg0qbZhWJCB5EadpDj6/Z&#10;1yQ2+zZkVxP/vSsUehxmvhkmW42mFRfqXWNZwXMUgyAurW64UvD5sX16AeE8ssbWMim4koPVcvKQ&#10;YartwO90KXwlQgm7FBXU3neplK6syaCLbEccvB/bG/RB9pXUPQ6h3LQyieOFNNhwWKixo7ym8rc4&#10;GwUzOpxy+t59JYviOHTz9cnu9Uap6eO4fgPhafT/4T96pwMXv87g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MeAcYAAADdAAAADwAAAAAAAAAAAAAAAACYAgAAZHJz&#10;L2Rvd25yZXYueG1sUEsFBgAAAAAEAAQA9QAAAIsDAAAAAA==&#10;" fillcolor="#df6926" stroked="f"/>
                      <v:oval id="Oval 4095" o:spid="_x0000_s2703" style="position:absolute;left:45;top:3847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7msYA&#10;AADdAAAADwAAAGRycy9kb3ducmV2LnhtbESPT2vCQBTE74LfYXmF3uqmUqVGNyEoBQ+l0rQHj8/s&#10;M3/Mvg3ZrUm/fVcoeBxmfjPMJh1NK67Uu9qygudZBIK4sLrmUsH319vTKwjnkTW2lknBLzlIk+lk&#10;g7G2A3/SNfelCCXsYlRQed/FUrqiIoNuZjvi4J1tb9AH2ZdS9ziEctPKeRQtpcGaw0KFHW0rKi75&#10;j1HwQh/Nlk7743yZH4ZukTX2Xe+UenwYszUIT6O/h//pvQ5ctFrA7U1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+7msYAAADdAAAADwAAAAAAAAAAAAAAAACYAgAAZHJz&#10;L2Rvd25yZXYueG1sUEsFBgAAAAAEAAQA9QAAAIsDAAAAAA==&#10;" fillcolor="#df6926" stroked="f"/>
                      <v:oval id="Oval 4096" o:spid="_x0000_s2704" style="position:absolute;left:47;top:384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l7cYA&#10;AADdAAAADwAAAGRycy9kb3ducmV2LnhtbESPQWvCQBSE70L/w/IKvZlNpYY2zUbEUvBQFNMePD6z&#10;r0ls9m3Ibk38964geBxmvhkmW4ymFSfqXWNZwXMUgyAurW64UvDz/Tl9BeE8ssbWMik4k4NF/jDJ&#10;MNV24B2dCl+JUMIuRQW1910qpStrMugi2xEH79f2Bn2QfSV1j0MoN62cxXEiDTYcFmrsaFVT+Vf8&#10;GwUvtDmu6LDez5JiO3Tz5dF+6Q+lnh7H5TsIT6O/h2/0Wgcufkvg+iY8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0l7cYAAADdAAAADwAAAAAAAAAAAAAAAACYAgAAZHJz&#10;L2Rvd25yZXYueG1sUEsFBgAAAAAEAAQA9QAAAIsDAAAAAA==&#10;" fillcolor="#df6926" stroked="f"/>
                      <v:oval id="Oval 4097" o:spid="_x0000_s2705" style="position:absolute;left:49;top:384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AdsYA&#10;AADdAAAADwAAAGRycy9kb3ducmV2LnhtbESPT2vCQBTE74LfYXmCt7pRrLYxq4gieCgtjT30+Mw+&#10;88fs25BdTfrtu4WCx2HmN8Mkm97U4k6tKy0rmE4iEMSZ1SXnCr5Oh6cXEM4ja6wtk4IfcrBZDwcJ&#10;xtp2/En31OcilLCLUUHhfRNL6bKCDLqJbYiDd7GtQR9km0vdYhfKTS1nUbSQBksOCwU2tCsou6Y3&#10;o2BO79WOzsfv2SL96JrnbWXf9F6p8ajfrkB46v0j/E8fdeCi1yX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GAdsYAAADdAAAADwAAAAAAAAAAAAAAAACYAgAAZHJz&#10;L2Rvd25yZXYueG1sUEsFBgAAAAAEAAQA9QAAAIsDAAAAAA==&#10;" fillcolor="#df6926" stroked="f"/>
                      <v:oval id="Oval 4098" o:spid="_x0000_s2706" style="position:absolute;left:50;top:38471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4UBMIA&#10;AADdAAAADwAAAGRycy9kb3ducmV2LnhtbERPTWvCQBC9C/6HZQq91U2llRpdRZSCh9LS6MHjmB2T&#10;aHY2ZLcm/nvnUPD4eN/zZe9qdaU2VJ4NvI4SUMS5txUXBva7z5cPUCEiW6w9k4EbBVguhoM5ptZ3&#10;/EvXLBZKQjikaKCMsUm1DnlJDsPIN8TCnXzrMApsC21b7CTc1XqcJBPtsGJpKLGhdUn5JftzBt7o&#10;+7ym4/YwnmQ/XfO+OvsvuzHm+alfzUBF6uND/O/eWvElU5krb+QJ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hQEwgAAAN0AAAAPAAAAAAAAAAAAAAAAAJgCAABkcnMvZG93&#10;bnJldi54bWxQSwUGAAAAAAQABAD1AAAAhwMAAAAA&#10;" fillcolor="#df6926" stroked="f"/>
                      <v:oval id="Oval 4099" o:spid="_x0000_s2707" style="position:absolute;left:52;top:3847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xn8YA&#10;AADdAAAADwAAAGRycy9kb3ducmV2LnhtbESPQWvCQBSE7wX/w/KE3uqmUkON2YgogodSadqDx2f2&#10;mcRm34bsNon/visUehxmvhkmXY+mET11rras4HkWgSAurK65VPD1uX96BeE8ssbGMim4kYN1NnlI&#10;MdF24A/qc1+KUMIuQQWV920ipSsqMuhmtiUO3sV2Bn2QXSl1h0MoN42cR1EsDdYcFipsaVtR8Z3/&#10;GAUv9H7d0vlwmsf5cWgXm6t90zulHqfjZgXC0+j/w3/0QQcuWi7h/i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xn8YAAADdAAAADwAAAAAAAAAAAAAAAACYAgAAZHJz&#10;L2Rvd25yZXYueG1sUEsFBgAAAAAEAAQA9QAAAIsDAAAAAA==&#10;" fillcolor="#df6926" stroked="f"/>
                      <v:oval id="Oval 4100" o:spid="_x0000_s2708" style="position:absolute;left:54;top:3847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P1cIA&#10;AADdAAAADwAAAGRycy9kb3ducmV2LnhtbERPTYvCMBC9C/6HMMLeNHVRcbtGEVGUPQhWYfE2NLNt&#10;tZmUJGr995uD4PHxvmeL1tTiTs5XlhUMBwkI4tzqigsFp+OmPwXhA7LG2jIpeJKHxbzbmWGq7YMP&#10;dM9CIWII+xQVlCE0qZQ+L8mgH9iGOHJ/1hkMEbpCaoePGG5q+ZkkE2mw4thQYkOrkvJrdjMK3Hq8&#10;DfK6WY8u+8vvl/0567MeK/XRa5ffIAK14S1+uXdawWiYxP3xTX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g/VwgAAAN0AAAAPAAAAAAAAAAAAAAAAAJgCAABkcnMvZG93&#10;bnJldi54bWxQSwUGAAAAAAQABAD1AAAAhwMAAAAA&#10;" fillcolor="black" stroked="f"/>
                      <v:oval id="Oval 4101" o:spid="_x0000_s2709" style="position:absolute;left:56;top:3847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qTsUA&#10;AADdAAAADwAAAGRycy9kb3ducmV2LnhtbESPT2sCMRTE7wW/Q3gFb5pd0VK3RhFRWjwUtELx9ti8&#10;7t+8LEnU7bdvBKHHYWZ+wyxWvWnFlZyvLCtIxwkI4tzqigsFp6/d6BWED8gaW8uk4Jc8rJaDpwVm&#10;2t74QNdjKESEsM9QQRlCl0np85IM+rHtiKP3Y53BEKUrpHZ4i3DTykmSvEiDFceFEjvalJQ3x4tR&#10;4Laz9yCb3XZaf9bfc7s/67OeKTV87tdvIAL14T/8aH9oBdM0SeH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qpOxQAAAN0AAAAPAAAAAAAAAAAAAAAAAJgCAABkcnMv&#10;ZG93bnJldi54bWxQSwUGAAAAAAQABAD1AAAAigMAAAAA&#10;" fillcolor="black" stroked="f"/>
                      <v:oval id="Oval 4102" o:spid="_x0000_s2710" style="position:absolute;left:43;top:3847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0OcUA&#10;AADdAAAADwAAAGRycy9kb3ducmV2LnhtbESPQYvCMBSE78L+h/AWvGmqqGg1yrIou3gQdBfE26N5&#10;ttXmpSRR6783guBxmJlvmNmiMZW4kvOlZQW9bgKCOLO65FzB/9+qMwbhA7LGyjIpuJOHxfyjNcNU&#10;2xtv6boLuYgQ9ikqKEKoUyl9VpBB37U1cfSO1hkMUbpcaoe3CDeV7CfJSBosOS4UWNN3Qdl5dzEK&#10;3HL4E+R5tRycNqf9xK4P+qCHSrU/m68piEBNeIdf7V+tYNBL+v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DQ5xQAAAN0AAAAPAAAAAAAAAAAAAAAAAJgCAABkcnMv&#10;ZG93bnJldi54bWxQSwUGAAAAAAQABAD1AAAAigMAAAAA&#10;" fillcolor="black" stroked="f"/>
                      <v:oval id="Oval 4103" o:spid="_x0000_s2711" style="position:absolute;left:44;top:3847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RosYA&#10;AADdAAAADwAAAGRycy9kb3ducmV2LnhtbESPQWsCMRSE70L/Q3gFb5q1atHVKEUUSw+CVhBvj81z&#10;d3XzsiRR13/fFASPw8x8w0znjanEjZwvLSvodRMQxJnVJecK9r+rzgiED8gaK8uk4EEe5rO31hRT&#10;be+8pdsu5CJC2KeooAihTqX0WUEGfdfWxNE7WWcwROlyqR3eI9xU8iNJPqXBkuNCgTUtCsouu6tR&#10;4JbDdZCX1XJw3pwPY/tz1Ec9VKr93nxNQARqwiv8bH9rBYNe0of/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yRosYAAADdAAAADwAAAAAAAAAAAAAAAACYAgAAZHJz&#10;L2Rvd25yZXYueG1sUEsFBgAAAAAEAAQA9QAAAIsDAAAAAA==&#10;" fillcolor="black" stroked="f"/>
                      <v:oval id="Oval 4104" o:spid="_x0000_s2712" style="position:absolute;left:46;top:3847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J1scA&#10;AADdAAAADwAAAGRycy9kb3ducmV2LnhtbESPQWvCQBSE74L/YXmF3urGEqVNXUVKgtKDYFoo3h7Z&#10;1ySafRt2txr/vVsoeBxm5htmsRpMJ87kfGtZwXSSgCCurG65VvD1WTy9gPABWWNnmRRcycNqOR4t&#10;MNP2wns6l6EWEcI+QwVNCH0mpa8aMugntieO3o91BkOUrpba4SXCTSefk2QuDbYcFxrs6b2h6lT+&#10;GgUun22CPBV5etwdv1/tx0Ef9Eypx4dh/QYi0BDu4f/2VitIp0k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1CdbHAAAA3QAAAA8AAAAAAAAAAAAAAAAAmAIAAGRy&#10;cy9kb3ducmV2LnhtbFBLBQYAAAAABAAEAPUAAACMAwAAAAA=&#10;" fillcolor="black" stroked="f"/>
                      <v:oval id="Oval 4105" o:spid="_x0000_s2713" style="position:absolute;left:48;top:3847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sTcYA&#10;AADdAAAADwAAAGRycy9kb3ducmV2LnhtbESPQWvCQBSE70L/w/IEb7qxmNJGVylFUXoomBbE2yP7&#10;TKLZt2F31fjv3YLgcZiZb5jZojONuJDztWUF41ECgriwuuZSwd/vavgOwgdkjY1lUnAjD4v5S2+G&#10;mbZX3tIlD6WIEPYZKqhCaDMpfVGRQT+yLXH0DtYZDFG6UmqH1wg3jXxNkjdpsOa4UGFLXxUVp/xs&#10;FLhlug7ytFpOjj/H3Yf93uu9TpUa9LvPKYhAXXiGH+2NVjAZJyn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msTcYAAADdAAAADwAAAAAAAAAAAAAAAACYAgAAZHJz&#10;L2Rvd25yZXYueG1sUEsFBgAAAAAEAAQA9QAAAIsDAAAAAA==&#10;" fillcolor="black" stroked="f"/>
                      <v:oval id="Oval 4106" o:spid="_x0000_s2714" style="position:absolute;left:49;top:3847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yOsUA&#10;AADdAAAADwAAAGRycy9kb3ducmV2LnhtbESPT4vCMBTE74LfITxhb2vqoqLVKCKKi4cF/4B4ezTP&#10;ttq8lCRq99ubhQWPw8z8hpnOG1OJBzlfWlbQ6yYgiDOrS84VHA/rzxEIH5A1VpZJwS95mM/arSmm&#10;2j55R499yEWEsE9RQRFCnUrps4IM+q6tiaN3sc5giNLlUjt8Rrip5FeSDKXBkuNCgTUtC8pu+7tR&#10;4FaDTZC39ap//bmexnZ71mc9UOqj0ywmIAI14R3+b39rBf1eMoS/N/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zI6xQAAAN0AAAAPAAAAAAAAAAAAAAAAAJgCAABkcnMv&#10;ZG93bnJldi54bWxQSwUGAAAAAAQABAD1AAAAigMAAAAA&#10;" fillcolor="black" stroked="f"/>
                      <v:oval id="Oval 4107" o:spid="_x0000_s2715" style="position:absolute;left:51;top:3847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XocYA&#10;AADdAAAADwAAAGRycy9kb3ducmV2LnhtbESPQWsCMRSE74X+h/AK3jRrUatboxRRFA+CVhBvj83r&#10;7urmZUmirv/eCEKPw8x8w4ynjanElZwvLSvodhIQxJnVJecK9r+L9hCED8gaK8uk4E4eppP3tzGm&#10;2t54S9ddyEWEsE9RQRFCnUrps4IM+o6tiaP3Z53BEKXLpXZ4i3BTyc8kGUiDJceFAmuaFZSddxej&#10;wM37yyDPi3nvtDkdRnZ91EfdV6r10fx8gwjUhP/wq73SCnrd5Aueb+IT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eXocYAAADdAAAADwAAAAAAAAAAAAAAAACYAgAAZHJz&#10;L2Rvd25yZXYueG1sUEsFBgAAAAAEAAQA9QAAAIsDAAAAAA==&#10;" fillcolor="black" stroked="f"/>
                      <v:oval id="Oval 4108" o:spid="_x0000_s2716" style="position:absolute;left:53;top:3847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D08IA&#10;AADdAAAADwAAAGRycy9kb3ducmV2LnhtbERPTYvCMBC9C/6HMMLeNHVRcbtGEVGUPQhWYfE2NLNt&#10;tZmUJGr995uD4PHxvmeL1tTiTs5XlhUMBwkI4tzqigsFp+OmPwXhA7LG2jIpeJKHxbzbmWGq7YMP&#10;dM9CIWII+xQVlCE0qZQ+L8mgH9iGOHJ/1hkMEbpCaoePGG5q+ZkkE2mw4thQYkOrkvJrdjMK3Hq8&#10;DfK6WY8u+8vvl/0567MeK/XRa5ffIAK14S1+uXdawWiYxLnxTX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APTwgAAAN0AAAAPAAAAAAAAAAAAAAAAAJgCAABkcnMvZG93&#10;bnJldi54bWxQSwUGAAAAAAQABAD1AAAAhwMAAAAA&#10;" fillcolor="black" stroked="f"/>
                      <v:oval id="Oval 4109" o:spid="_x0000_s2717" style="position:absolute;left:49;top:3846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rhcYA&#10;AADdAAAADwAAAGRycy9kb3ducmV2LnhtbESPT2vCQBTE7wW/w/KE3uomUqVGN0EUwUOpNO3B4zP7&#10;mj/Nvg3ZrYnfvisUehxmfjPMJhtNK67Uu9qygngWgSAurK65VPD5cXh6AeE8ssbWMim4kYMsnTxs&#10;MNF24He65r4UoYRdggoq77tESldUZNDNbEccvC/bG/RB9qXUPQ6h3LRyHkVLabDmsFBhR7uKiu/8&#10;xyh4prdmR5fjeb7MT0O32Db2Ve+VepyO2zUIT6P/D//RRx24OFrB/U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krhcYAAADdAAAADwAAAAAAAAAAAAAAAACYAgAAZHJz&#10;L2Rvd25yZXYueG1sUEsFBgAAAAAEAAQA9QAAAIsDAAAAAA==&#10;" fillcolor="#df6926" stroked="f"/>
                      <v:oval id="Oval 4110" o:spid="_x0000_s2718" style="position:absolute;left:49;top:3846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UxcIA&#10;AADdAAAADwAAAGRycy9kb3ducmV2LnhtbERPTWvCQBC9F/wPywi91U2kSomuIorgoVSa9tDjmB2T&#10;aHY2ZLcm/ffOQejx8b6X68E16kZdqD0bSCcJKOLC25pLA99f+5c3UCEiW2w8k4E/CrBejZ6WmFnf&#10;8yfd8lgqCeGQoYEqxjbTOhQVOQwT3xILd/adwyiwK7XtsJdw1+hpksy1w5qlocKWthUV1/zXGXil&#10;j8uWToef6Tw/9u1sc/HvdmfM83jYLEBFGuK/+OE+WPGlqeyXN/I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hTFwgAAAN0AAAAPAAAAAAAAAAAAAAAAAJgCAABkcnMvZG93&#10;bnJldi54bWxQSwUGAAAAAAQABAD1AAAAhwMAAAAA&#10;" fillcolor="#df6926" stroked="f"/>
                      <v:oval id="Oval 4111" o:spid="_x0000_s2719" style="position:absolute;left:50;top:3846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xXsYA&#10;AADdAAAADwAAAGRycy9kb3ducmV2LnhtbESPQWvCQBSE74L/YXlCb2YTaaXErCKWQg7FYtpDj8/s&#10;axKbfRuy2yT++25B8DjMfDNMtptMKwbqXWNZQRLFIIhLqxuuFHx+vC6fQTiPrLG1TAqu5GC3nc8y&#10;TLUd+URD4SsRStilqKD2vkuldGVNBl1kO+LgfdveoA+yr6TucQzlppWrOF5Lgw2HhRo7OtRU/hS/&#10;RsEjHS8HOudfq3XxPnZP+4t90y9KPSym/QaEp8nfwzc614FLkgT+34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axXsYAAADdAAAADwAAAAAAAAAAAAAAAACYAgAAZHJz&#10;L2Rvd25yZXYueG1sUEsFBgAAAAAEAAQA9QAAAIsDAAAAAA==&#10;" fillcolor="#df6926" stroked="f"/>
                      <v:oval id="Oval 4112" o:spid="_x0000_s2720" style="position:absolute;left:51;top:3846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vKcYA&#10;AADdAAAADwAAAGRycy9kb3ducmV2LnhtbESPT2vCQBTE70K/w/IK3nST0EqJrkEUwYNUmvbQ4zP7&#10;zB+zb0N2a9Jv3xUKHoeZ3wyzykbTihv1rrasIJ5HIIgLq2suFXx97mdvIJxH1thaJgW/5CBbP01W&#10;mGo78Afdcl+KUMIuRQWV910qpSsqMujmtiMO3sX2Bn2QfSl1j0MoN61MomghDdYcFirsaFtRcc1/&#10;jIIXem+2dD58J4v8NHSvm8Ye9U6p6fO4WYLwNPpH+J8+6MDFcQL3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QvKcYAAADdAAAADwAAAAAAAAAAAAAAAACYAgAAZHJz&#10;L2Rvd25yZXYueG1sUEsFBgAAAAAEAAQA9QAAAIsDAAAAAA==&#10;" fillcolor="#df6926" stroked="f"/>
                      <v:oval id="Oval 4113" o:spid="_x0000_s2721" style="position:absolute;left:52;top:3846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iKssUA&#10;AADdAAAADwAAAGRycy9kb3ducmV2LnhtbESPQWvCQBSE70L/w/IKvZlNrBWJriKWgoeiGD14fGZf&#10;k9js25DdmvjvXaHgcZj5Zpj5sje1uFLrKssKkigGQZxbXXGh4Hj4Gk5BOI+ssbZMCm7kYLl4Gcwx&#10;1bbjPV0zX4hQwi5FBaX3TSqly0sy6CLbEAfvx7YGfZBtIXWLXSg3tRzF8UQarDgslNjQuqT8N/sz&#10;Csa0vazpvDmNJtmuaz5WF/utP5V6e+1XMxCeev8M/9MbHbgkeYf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IqyxQAAAN0AAAAPAAAAAAAAAAAAAAAAAJgCAABkcnMv&#10;ZG93bnJldi54bWxQSwUGAAAAAAQABAD1AAAAigMAAAAA&#10;" fillcolor="#df6926" stroked="f"/>
                      <v:oval id="Oval 4114" o:spid="_x0000_s2722" style="position:absolute;left:53;top:3846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SxsQA&#10;AADdAAAADwAAAGRycy9kb3ducmV2LnhtbESPQYvCMBSE78L+h/CEvWlaUVmqUcRF8LCsWPfg8dk8&#10;22rzUppou//eCILHYeabYebLzlTiTo0rLSuIhxEI4szqknMFf4fN4AuE88gaK8uk4J8cLBcfvTkm&#10;2ra8p3vqcxFK2CWooPC+TqR0WUEG3dDWxME728agD7LJpW6wDeWmkqMomkqDJYeFAmtaF5Rd05tR&#10;MKbfy5pO2+Nomu7aerK62B/9rdRnv1vNQHjq/Dv8orc6cHE8hu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EsbEAAAA3QAAAA8AAAAAAAAAAAAAAAAAmAIAAGRycy9k&#10;b3ducmV2LnhtbFBLBQYAAAAABAAEAPUAAACJAwAAAAA=&#10;" fillcolor="#df6926" stroked="f"/>
                      <v:oval id="Oval 4115" o:spid="_x0000_s2723" style="position:absolute;left:53;top:3846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3XcYA&#10;AADdAAAADwAAAGRycy9kb3ducmV2LnhtbESPQWvCQBSE7wX/w/IK3ppNgorErCKRgodSaeqhx9fs&#10;M4nNvg3ZrUn/fVco9DjMfDNMvptMJ240uNaygiSKQRBXVrdcKzi/Pz+tQTiPrLGzTAp+yMFuO3vI&#10;MdN25De6lb4WoYRdhgoa7/tMSlc1ZNBFticO3sUOBn2QQy31gGMoN51M43glDbYcFhrsqWio+iq/&#10;jYIFvV4L+jx+pKvyNPbL/dW+6INS88dpvwHhafL/4T/6qAOXJEu4vw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23XcYAAADdAAAADwAAAAAAAAAAAAAAAACYAgAAZHJz&#10;L2Rvd25yZXYueG1sUEsFBgAAAAAEAAQA9QAAAIsDAAAAAA==&#10;" fillcolor="#df6926" stroked="f"/>
                      <v:oval id="Oval 4116" o:spid="_x0000_s2724" style="position:absolute;left:43;top:3846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8pKsUA&#10;AADdAAAADwAAAGRycy9kb3ducmV2LnhtbESPQWvCQBSE7wX/w/KE3ppNpA0SXUUsBQ/FYvTg8Zl9&#10;JtHs25DdmvjvuwXB4zDzzTDz5WAacaPO1ZYVJFEMgriwuuZSwWH/9TYF4TyyxsYyKbiTg+Vi9DLH&#10;TNued3TLfSlCCbsMFVTet5mUrqjIoItsSxy8s+0M+iC7UuoO+1BuGjmJ41QarDksVNjSuqLimv8a&#10;Be+0vazptDlO0vynbz9WF/utP5V6HQ+rGQhPg3+GH/RGBy5JUv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ykqxQAAAN0AAAAPAAAAAAAAAAAAAAAAAJgCAABkcnMv&#10;ZG93bnJldi54bWxQSwUGAAAAAAQABAD1AAAAigMAAAAA&#10;" fillcolor="#df6926" stroked="f"/>
                      <v:oval id="Oval 4117" o:spid="_x0000_s2725" style="position:absolute;left:44;top:3846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MscYA&#10;AADdAAAADwAAAGRycy9kb3ducmV2LnhtbESPT2vCQBTE70K/w/IKvTWbSP1DdBWxFDwUxejB4zP7&#10;msRm34bs1sRv7woFj8PMb4aZL3tTiyu1rrKsIIliEMS51RUXCo6Hr/cpCOeRNdaWScGNHCwXL4M5&#10;ptp2vKdr5gsRStilqKD0vkmldHlJBl1kG+Lg/djWoA+yLaRusQvlppbDOB5LgxWHhRIbWpeU/2Z/&#10;RsEHbS9rOm9Ow3G265rR6mK/9adSb6/9agbCU++f4X96owOXJB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OMscYAAADdAAAADwAAAAAAAAAAAAAAAACYAgAAZHJz&#10;L2Rvd25yZXYueG1sUEsFBgAAAAAEAAQA9QAAAIsDAAAAAA==&#10;" fillcolor="#df6926" stroked="f"/>
                      <v:oval id="Oval 4118" o:spid="_x0000_s2726" style="position:absolute;left:45;top:3846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Yw8IA&#10;AADdAAAADwAAAGRycy9kb3ducmV2LnhtbERPTWvCQBC9F/wPywi91U2kSomuIorgoVSa9tDjmB2T&#10;aHY2ZLcm/ffOQejx8b6X68E16kZdqD0bSCcJKOLC25pLA99f+5c3UCEiW2w8k4E/CrBejZ6WmFnf&#10;8yfd8lgqCeGQoYEqxjbTOhQVOQwT3xILd/adwyiwK7XtsJdw1+hpksy1w5qlocKWthUV1/zXGXil&#10;j8uWToef6Tw/9u1sc/HvdmfM83jYLEBFGuK/+OE+WPGlqcyVN/I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BjDwgAAAN0AAAAPAAAAAAAAAAAAAAAAAJgCAABkcnMvZG93&#10;bnJldi54bWxQSwUGAAAAAAQABAD1AAAAhwMAAAAA&#10;" fillcolor="#df6926" stroked="f"/>
                      <v:oval id="Oval 4119" o:spid="_x0000_s2727" style="position:absolute;left:45;top:3846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9WMUA&#10;AADdAAAADwAAAGRycy9kb3ducmV2LnhtbESPQWvCQBSE70L/w/IKvTWbSBWNriKWgoeiGD14fGZf&#10;k9js25DdmvjvXaHgcZj5Zpj5sje1uFLrKssKkigGQZxbXXGh4Hj4ep+AcB5ZY22ZFNzIwXLxMphj&#10;qm3He7pmvhChhF2KCkrvm1RKl5dk0EW2IQ7ej20N+iDbQuoWu1BuajmM47E0WHFYKLGhdUn5b/Zn&#10;FHzQ9rKm8+Y0HGe7rhmtLvZbfyr19tqvZiA89f4Z/qc3OnBJMoX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L1YxQAAAN0AAAAPAAAAAAAAAAAAAAAAAJgCAABkcnMv&#10;ZG93bnJldi54bWxQSwUGAAAAAAQABAD1AAAAigMAAAAA&#10;" fillcolor="#df6926" stroked="f"/>
                      <v:oval id="Oval 4120" o:spid="_x0000_s2728" style="position:absolute;left:46;top:3846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eeMIA&#10;AADdAAAADwAAAGRycy9kb3ducmV2LnhtbERPTWvCQBC9F/wPywi91Y2hSomuIorgoVSa9tDjmB2T&#10;aHY2ZLcm/ffOQejx8b6X68E16kZdqD0bmE4SUMSFtzWXBr6/9i9voEJEtth4JgN/FGC9Gj0tMbO+&#10;50+65bFUEsIhQwNVjG2mdSgqchgmviUW7uw7h1FgV2rbYS/hrtFpksy1w5qlocKWthUV1/zXGXil&#10;j8uWToefdJ4f+3a2ufh3uzPmeTxsFqAiDfFf/HAfrPimqeyXN/I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t54wgAAAN0AAAAPAAAAAAAAAAAAAAAAAJgCAABkcnMvZG93&#10;bnJldi54bWxQSwUGAAAAAAQABAD1AAAAhwMAAAAA&#10;" fillcolor="#df6926" stroked="f"/>
                      <v:oval id="Oval 4121" o:spid="_x0000_s2729" style="position:absolute;left:47;top:3846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748YA&#10;AADdAAAADwAAAGRycy9kb3ducmV2LnhtbESPT2vCQBTE70K/w/IK3nST0EqJrkEUwYNUmvbQ4zP7&#10;zB+zb0N2a9Jv3xUKHoeZ3wyzykbTihv1rrasIJ5HIIgLq2suFXx97mdvIJxH1thaJgW/5CBbP01W&#10;mGo78Afdcl+KUMIuRQWV910qpSsqMujmtiMO3sX2Bn2QfSl1j0MoN61MomghDdYcFirsaFtRcc1/&#10;jIIXem+2dD58J4v8NHSvm8Ye9U6p6fO4WYLwNPpH+J8+6MDFSQz3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p748YAAADdAAAADwAAAAAAAAAAAAAAAACYAgAAZHJz&#10;L2Rvd25yZXYueG1sUEsFBgAAAAAEAAQA9QAAAIsDAAAAAA==&#10;" fillcolor="#df6926" stroked="f"/>
                      <v:oval id="Oval 4122" o:spid="_x0000_s2730" style="position:absolute;left:48;top:3846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llMYA&#10;AADdAAAADwAAAGRycy9kb3ducmV2LnhtbESPQWvCQBSE74X+h+UVems2CVVKzCqSUvBQKk09eHxm&#10;n0k0+zZktyb9965Q8DjMfDNMvppMJy40uNaygiSKQRBXVrdcK9j9fLy8gXAeWWNnmRT8kYPV8vEh&#10;x0zbkb/pUvpahBJ2GSpovO8zKV3VkEEX2Z44eEc7GPRBDrXUA46h3HQyjeO5NNhyWGiwp6Kh6lz+&#10;GgWv9HUq6LDZp/NyO/az9cl+6nelnp+m9QKEp8nfw//0RgcuSVO4vQ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jllMYAAADdAAAADwAAAAAAAAAAAAAAAACYAgAAZHJz&#10;L2Rvd25yZXYueG1sUEsFBgAAAAAEAAQA9QAAAIsDAAAAAA==&#10;" fillcolor="#df6926" stroked="f"/>
                      <v:oval id="Oval 4123" o:spid="_x0000_s2731" style="position:absolute;left:53;top:3846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AD8YA&#10;AADdAAAADwAAAGRycy9kb3ducmV2LnhtbESPT2vCQBTE74V+h+UVeqsb0yoSXYNYCh7EYvTg8Zl9&#10;zZ9m34bsatJv7xYEj8PMb4ZZpINpxJU6V1lWMB5FIIhzqysuFBwPX28zEM4ja2wsk4I/cpAun58W&#10;mGjb856umS9EKGGXoILS+zaR0uUlGXQj2xIH78d2Bn2QXSF1h30oN42Mo2gqDVYcFkpsaV1S/ptd&#10;jIIP2tVrOm9O8TT77tvJqrZb/anU68uwmoPwNPhH+E5vdODG8Tv8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RAD8YAAADdAAAADwAAAAAAAAAAAAAAAACYAgAAZHJz&#10;L2Rvd25yZXYueG1sUEsFBgAAAAAEAAQA9QAAAIsDAAAAAA==&#10;" fillcolor="#df6926" stroked="f"/>
                      <v:shape id="Freeform 4124" o:spid="_x0000_s2732" style="position:absolute;left:54;top:38469;width:1;height:0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TkMYA&#10;AADdAAAADwAAAGRycy9kb3ducmV2LnhtbESPQWvCQBSE74L/YXlCL6IbJZQSXaUaCvWmNlCPj+wz&#10;G5t9G7LbmP77rlDocZiZb5j1drCN6KnztWMFi3kCgrh0uuZKQfHxNnsB4QOyxsYxKfghD9vNeLTG&#10;TLs7n6g/h0pECPsMFZgQ2kxKXxqy6OeuJY7e1XUWQ5RdJXWH9wi3jVwmybO0WHNcMNjS3lD5df62&#10;CvJDujtMrStuvSnST3fMT/nlptTTZHhdgQg0hP/wX/tdK0gXyxQe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ATkMYAAADdAAAADwAAAAAAAAAAAAAAAACYAgAAZHJz&#10;L2Rvd25yZXYueG1sUEsFBgAAAAAEAAQA9QAAAIsDAAAAAA==&#10;" path="m28,14v,8,-6,14,-14,14c6,28,,22,,14,,6,6,,14,v7,,14,6,14,14xe" fillcolor="#df6926" stroked="f">
                        <v:path arrowok="t" o:connecttype="custom" o:connectlocs="56,28;28,56;0,28;28,0;56,28" o:connectangles="0,0,0,0,0"/>
                      </v:shape>
                      <v:oval id="Oval 4125" o:spid="_x0000_s2733" style="position:absolute;left:55;top:3846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94MQA&#10;AADdAAAADwAAAGRycy9kb3ducmV2LnhtbESPQYvCMBSE74L/ITzBm6YWFalGEWXBw7Ky1YPHZ/Ns&#10;q81LabK2++83woLHYeabYVabzlTiSY0rLSuYjCMQxJnVJecKzqeP0QKE88gaK8uk4JccbNb93goT&#10;bVv+pmfqcxFK2CWooPC+TqR0WUEG3djWxMG72cagD7LJpW6wDeWmknEUzaXBksNCgTXtCsoe6Y9R&#10;MKWv+46uh0s8T49tPdve7afeKzUcdNslCE+df4f/6YMO3CSewet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RfeDEAAAA3QAAAA8AAAAAAAAAAAAAAAAAmAIAAGRycy9k&#10;b3ducmV2LnhtbFBLBQYAAAAABAAEAPUAAACJAwAAAAA=&#10;" fillcolor="#df6926" stroked="f"/>
                      <v:oval id="Oval 4126" o:spid="_x0000_s2734" style="position:absolute;left:56;top:3846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jl8UA&#10;AADdAAAADwAAAGRycy9kb3ducmV2LnhtbESPQWvCQBSE74L/YXmCN90Y2iCpq4gieBCl0YPH1+xr&#10;Ept9G7JbE/99Vyh4HGa+GWax6k0t7tS6yrKC2TQCQZxbXXGh4HLeTeYgnEfWWFsmBQ9ysFoOBwtM&#10;te34k+6ZL0QoYZeigtL7JpXS5SUZdFPbEAfv27YGfZBtIXWLXSg3tYyjKJEGKw4LJTa0KSn/yX6N&#10;gjc63jb0tb/GSXbqmvf1zR70VqnxqF9/gPDU+1f4n97rwM3iBJ5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+OXxQAAAN0AAAAPAAAAAAAAAAAAAAAAAJgCAABkcnMv&#10;ZG93bnJldi54bWxQSwUGAAAAAAQABAD1AAAAigMAAAAA&#10;" fillcolor="#df6926" stroked="f"/>
                      <v:shape id="Freeform 4127" o:spid="_x0000_s2735" style="position:absolute;left:57;top:38469;width:0;height:0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ZRMgA&#10;AADdAAAADwAAAGRycy9kb3ducmV2LnhtbESPQWvCQBSE7wX/w/IKvZS6UcSGmI1IRBCEoqkt9PbI&#10;PpPQ7NuQ3Zr477tCocdhZr5h0vVoWnGl3jWWFcymEQji0uqGKwXn991LDMJ5ZI2tZVJwIwfrbPKQ&#10;YqLtwCe6Fr4SAcIuQQW1910ipStrMuimtiMO3sX2Bn2QfSV1j0OAm1bOo2gpDTYcFmrsKK+p/C5+&#10;jILi87A/vi03Hzo+V8P2K7/tnuNcqafHcbMC4Wn0/+G/9l4rWMzmr3B/E56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3plEyAAAAN0AAAAPAAAAAAAAAAAAAAAAAJgCAABk&#10;cnMvZG93bnJldi54bWxQSwUGAAAAAAQABAD1AAAAjQMAAAAA&#10;" path="m14,c6,,,6,,14v,8,6,14,14,14c18,28,22,26,25,23,25,5,25,5,25,5,22,2,18,,14,xe" fillcolor="#df6926" stroked="f">
                        <v:path arrowok="t" o:connecttype="custom" o:connectlocs="28,0;0,28;28,56;50,46;50,10;28,0" o:connectangles="0,0,0,0,0,0"/>
                      </v:shape>
                      <v:oval id="Oval 4128" o:spid="_x0000_s2736" style="position:absolute;left:49;top:3847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1fs8MA&#10;AADdAAAADwAAAGRycy9kb3ducmV2LnhtbERPy2oCMRTdC/2HcAvuNKOotKNRiiiVLgragri7TG7n&#10;mZshSWfGv28WBZeH897sBtOIjpwvLSuYTRMQxJnVJecKvr+OkxcQPiBrbCyTgjt52G2fRhtMte35&#10;TN0l5CKGsE9RQRFCm0rps4IM+qltiSP3Y53BEKHLpXbYx3DTyHmSrKTBkmNDgS3tC8rqy69R4A7L&#10;9yDr42FRfVbXV/tx0ze9VGr8PLytQQQawkP87z5pBYvZPM6N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1fs8MAAADdAAAADwAAAAAAAAAAAAAAAACYAgAAZHJzL2Rv&#10;d25yZXYueG1sUEsFBgAAAAAEAAQA9QAAAIgDAAAAAA==&#10;" fillcolor="black" stroked="f"/>
                      <v:oval id="Oval 4129" o:spid="_x0000_s2737" style="position:absolute;left:49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6KMYA&#10;AADdAAAADwAAAGRycy9kb3ducmV2LnhtbESPT4vCMBTE78J+h/AW9qapoqLVKCLKLnsQ/APi7dE8&#10;22rzUpKs1m9vFgSPw8z8hpnOG1OJGzlfWlbQ7SQgiDOrS84VHPbr9giED8gaK8uk4EEe5rOP1hRT&#10;be+8pdsu5CJC2KeooAihTqX0WUEGfcfWxNE7W2cwROlyqR3eI9xUspckQ2mw5LhQYE3LgrLr7s8o&#10;cKvBd5DX9ap/2VyOY/t70ic9UOrrs1lMQARqwjv8av9oBf1ubwz/b+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H6KMYAAADdAAAADwAAAAAAAAAAAAAAAACYAgAAZHJz&#10;L2Rvd25yZXYueG1sUEsFBgAAAAAEAAQA9QAAAIsDAAAAAA==&#10;" fillcolor="black" stroked="f"/>
                      <v:oval id="Oval 4130" o:spid="_x0000_s2738" style="position:absolute;left:50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FaMMA&#10;AADdAAAADwAAAGRycy9kb3ducmV2LnhtbERPy4rCMBTdC/MP4Q6409TxgVajDIOizELwAeLu0txp&#10;q81NSaLWv58sBJeH854tGlOJOzlfWlbQ6yYgiDOrS84VHA+rzhiED8gaK8uk4EkeFvOP1gxTbR+8&#10;o/s+5CKGsE9RQRFCnUrps4IM+q6tiSP3Z53BEKHLpXb4iOGmkl9JMpIGS44NBdb0U1B23d+MArcc&#10;roO8rpaDy/Zymtjfsz7roVLtz+Z7CiJQE97il3ujFQx6/bg/vo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FaMMAAADdAAAADwAAAAAAAAAAAAAAAACYAgAAZHJzL2Rv&#10;d25yZXYueG1sUEsFBgAAAAAEAAQA9QAAAIgDAAAAAA==&#10;" fillcolor="black" stroked="f"/>
                      <v:oval id="Oval 4131" o:spid="_x0000_s2739" style="position:absolute;left:51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5g88cA&#10;AADdAAAADwAAAGRycy9kb3ducmV2LnhtbESPT2sCMRTE74V+h/AKvdXsWhVdzYoUpdJDoSqIt8fm&#10;uX/cvCxJqttvbwqFHoeZ+Q2zWPamFVdyvrasIB0kIIgLq2suFRz2m5cpCB+QNbaWScEPeVjmjw8L&#10;zLS98Rddd6EUEcI+QwVVCF0mpS8qMugHtiOO3tk6gyFKV0rt8BbhppXDJJlIgzXHhQo7equouOy+&#10;jQK3Hr8HedmsR81nc5zZj5M+6bFSz0/9ag4iUB/+w3/trVYwSl9T+H0Tn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uYPPHAAAA3QAAAA8AAAAAAAAAAAAAAAAAmAIAAGRy&#10;cy9kb3ducmV2LnhtbFBLBQYAAAAABAAEAPUAAACMAwAAAAA=&#10;" fillcolor="black" stroked="f"/>
                      <v:oval id="Oval 4132" o:spid="_x0000_s2740" style="position:absolute;left:52;top:3847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+hMYA&#10;AADdAAAADwAAAGRycy9kb3ducmV2LnhtbESPW2sCMRSE3wv9D+EUfKtZr9jtRimiWPogeAHx7bA5&#10;3YubkyWJuv77plDo4zAz3zDZojONuJHzlWUFg34Cgji3uuJCwfGwfp2B8AFZY2OZFDzIw2L+/JRh&#10;qu2dd3Tbh0JECPsUFZQhtKmUPi/JoO/bljh639YZDFG6QmqH9wg3jRwmyVQarDgulNjSsqT8sr8a&#10;BW412QR5Wa/G9bY+vdmvsz7riVK9l+7jHUSgLvyH/9qfWsF4MBr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z+hMYAAADdAAAADwAAAAAAAAAAAAAAAACYAgAAZHJz&#10;L2Rvd25yZXYueG1sUEsFBgAAAAAEAAQA9QAAAIsDAAAAAA==&#10;" fillcolor="black" stroked="f"/>
                      <v:oval id="Oval 4133" o:spid="_x0000_s2741" style="position:absolute;left:53;top:3847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bH8cA&#10;AADdAAAADwAAAGRycy9kb3ducmV2LnhtbESPW2sCMRSE34X+h3AKvtWsV9rtRimitPgguC0U3w6b&#10;0724OVmSqNt/3wgFH4eZ+YbJVr1pxYWcry0rGI8SEMSF1TWXCr4+t0/PIHxA1thaJgW/5GG1fBhk&#10;mGp75QNd8lCKCGGfooIqhC6V0hcVGfQj2xFH78c6gyFKV0rt8BrhppWTJFlIgzXHhQo7WldUnPKz&#10;UeA28/cgT9vNrNk33y92d9RHPVdq+Ni/vYII1Id7+L/9oRXMxtM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wWx/HAAAA3QAAAA8AAAAAAAAAAAAAAAAAmAIAAGRy&#10;cy9kb3ducmV2LnhtbFBLBQYAAAAABAAEAPUAAACMAwAAAAA=&#10;" fillcolor="black" stroked="f"/>
                      <v:oval id="Oval 4134" o:spid="_x0000_s2742" style="position:absolute;left:53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Da8cA&#10;AADdAAAADwAAAGRycy9kb3ducmV2LnhtbESPT2sCMRTE70K/Q3gFb5q1rqXdmpUiisVDobZQvD02&#10;r/vHzcuSRF2/fSMIHoeZ+Q0zX/SmFSdyvrasYDJOQBAXVtdcKvj5Xo9eQPiArLG1TAou5GGRPwzm&#10;mGl75i867UIpIoR9hgqqELpMSl9UZNCPbUccvT/rDIYoXSm1w3OEm1Y+JcmzNFhzXKiwo2VFxWF3&#10;NArcarYJ8rBepc1n8/tqt3u91zOlho/9+xuIQH24h2/tD60gnUx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Zw2vHAAAA3QAAAA8AAAAAAAAAAAAAAAAAmAIAAGRy&#10;cy9kb3ducmV2LnhtbFBLBQYAAAAABAAEAPUAAACMAwAAAAA=&#10;" fillcolor="black" stroked="f"/>
                      <v:oval id="Oval 4135" o:spid="_x0000_s2743" style="position:absolute;left:43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m8MYA&#10;AADdAAAADwAAAGRycy9kb3ducmV2LnhtbESPQWsCMRSE70L/Q3gFbzVrdYtujVJEUXoQtIJ4e2xe&#10;d1c3L0sSdf33plDwOMzMN8xk1ppaXMn5yrKCfi8BQZxbXXGhYP+zfBuB8AFZY22ZFNzJw2z60plg&#10;pu2Nt3TdhUJECPsMFZQhNJmUPi/JoO/Zhjh6v9YZDFG6QmqHtwg3tXxPkg9psOK4UGJD85Ly8+5i&#10;FLhFugryvFwMT5vTYWy/j/qoU6W6r+3XJ4hAbXiG/9trrWDYH6T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Vm8MYAAADdAAAADwAAAAAAAAAAAAAAAACYAgAAZHJz&#10;L2Rvd25yZXYueG1sUEsFBgAAAAAEAAQA9QAAAIsDAAAAAA==&#10;" fillcolor="black" stroked="f"/>
                      <v:oval id="Oval 4136" o:spid="_x0000_s2744" style="position:absolute;left:44;top:3847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4h8cA&#10;AADdAAAADwAAAGRycy9kb3ducmV2LnhtbESPT2sCMRTE7wW/Q3hCbzWrVanrRhFRWnoQui0Ub4/N&#10;c/+4eVmSVLff3giFHoeZ+Q2TrXvTigs5X1tWMB4lIIgLq2suFXx97p9eQPiArLG1TAp+ycN6NXjI&#10;MNX2yh90yUMpIoR9igqqELpUSl9UZNCPbEccvZN1BkOUrpTa4TXCTSsnSTKXBmuOCxV2tK2oOOc/&#10;RoHbzV6DPO930+bQfC/s+1Ef9Uypx2G/WYII1If/8F/7TSuYjp/n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H+IfHAAAA3QAAAA8AAAAAAAAAAAAAAAAAmAIAAGRy&#10;cy9kb3ducmV2LnhtbFBLBQYAAAAABAAEAPUAAACMAwAAAAA=&#10;" fillcolor="black" stroked="f"/>
                      <v:oval id="Oval 4137" o:spid="_x0000_s2745" style="position:absolute;left:45;top:3847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dHMcA&#10;AADdAAAADwAAAGRycy9kb3ducmV2LnhtbESPQWvCQBSE7wX/w/KE3uomVluNWUVEqXgo1BbE2yP7&#10;TKLZt2F3q+m/7wqFHoeZ+YbJF51pxJWcry0rSAcJCOLC6ppLBV+fm6cJCB+QNTaWScEPeVjMew85&#10;Ztre+IOu+1CKCGGfoYIqhDaT0hcVGfQD2xJH72SdwRClK6V2eItw08hhkrxIgzXHhQpbWlVUXPbf&#10;RoFbj9+CvGzWo/P7+TC1u6M+6rFSj/1uOQMRqAv/4b/2VisYpc+vcH8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LXRzHAAAA3QAAAA8AAAAAAAAAAAAAAAAAmAIAAGRy&#10;cy9kb3ducmV2LnhtbFBLBQYAAAAABAAEAPUAAACMAwAAAAA=&#10;" fillcolor="black" stroked="f"/>
                      <v:oval id="Oval 4138" o:spid="_x0000_s2746" style="position:absolute;left:45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JbsMA&#10;AADdAAAADwAAAGRycy9kb3ducmV2LnhtbERPy4rCMBTdC/MP4Q6409TxgVajDIOizELwAeLu0txp&#10;q81NSaLWv58sBJeH854tGlOJOzlfWlbQ6yYgiDOrS84VHA+rzhiED8gaK8uk4EkeFvOP1gxTbR+8&#10;o/s+5CKGsE9RQRFCnUrps4IM+q6tiSP3Z53BEKHLpXb4iOGmkl9JMpIGS44NBdb0U1B23d+MArcc&#10;roO8rpaDy/Zymtjfsz7roVLtz+Z7CiJQE97il3ujFQx6/Tg3vo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TJbsMAAADdAAAADwAAAAAAAAAAAAAAAACYAgAAZHJzL2Rv&#10;d25yZXYueG1sUEsFBgAAAAAEAAQA9QAAAIgDAAAAAA==&#10;" fillcolor="black" stroked="f"/>
                      <v:oval id="Oval 4139" o:spid="_x0000_s2747" style="position:absolute;left:46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s9ccA&#10;AADdAAAADwAAAGRycy9kb3ducmV2LnhtbESPT2vCQBTE70K/w/IK3nRj/UNNs0oRxdKDoC2U3B7Z&#10;1ySafRt2V43fvlsQPA4z8xsmW3amERdyvrasYDRMQBAXVtdcKvj+2gxeQfiArLGxTApu5GG5eOpl&#10;mGp75T1dDqEUEcI+RQVVCG0qpS8qMuiHtiWO3q91BkOUrpTa4TXCTSNfkmQmDdYcFypsaVVRcTqc&#10;jQK3nm6DPG3Wk+Pu+DO3n7nO9VSp/nP3/gYiUBce4Xv7QyuYjMZz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YbPXHAAAA3QAAAA8AAAAAAAAAAAAAAAAAmAIAAGRy&#10;cy9kb3ducmV2LnhtbFBLBQYAAAAABAAEAPUAAACMAwAAAAA=&#10;" fillcolor="black" stroked="f"/>
                      <v:oval id="Oval 4140" o:spid="_x0000_s2748" style="position:absolute;left:47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2FcQA&#10;AADdAAAADwAAAGRycy9kb3ducmV2LnhtbERPz2vCMBS+C/sfwhvsZlNHFe2MMoaysYNgNxBvj+at&#10;qTYvJcm0+++Xg+Dx4/u9XA+2ExfyoXWsYJLlIIhrp1tuFHx/bcdzECEia+wck4I/CrBePYyWWGp3&#10;5T1dqtiIFMKhRAUmxr6UMtSGLIbM9cSJ+3HeYkzQN1J7vKZw28nnPJ9Jiy2nBoM9vRmqz9WvVeA3&#10;0/coz9tNcdqdDgv3edRHPVXq6XF4fQERaYh38c39oRUUkyLtT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thXEAAAA3QAAAA8AAAAAAAAAAAAAAAAAmAIAAGRycy9k&#10;b3ducmV2LnhtbFBLBQYAAAAABAAEAPUAAACJAwAAAAA=&#10;" fillcolor="black" stroked="f"/>
                      <v:oval id="Oval 4141" o:spid="_x0000_s2749" style="position:absolute;left:48;top:3847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TjsYA&#10;AADdAAAADwAAAGRycy9kb3ducmV2LnhtbESPQWvCQBSE74X+h+UJ3nSTEkuNrlKKongoaAXx9sg+&#10;k2j2bdhdNf33XUHocZiZb5jpvDONuJHztWUF6TABQVxYXXOpYP+zHHyA8AFZY2OZFPySh/ns9WWK&#10;ubZ33tJtF0oRIexzVFCF0OZS+qIig35oW+LonawzGKJ0pdQO7xFuGvmWJO/SYM1xocKWvioqLrur&#10;UeAWo1WQl+UiO3+fD2O7OeqjHinV73WfExCBuvAffrbXWkGWZik83s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gTjsYAAADdAAAADwAAAAAAAAAAAAAAAACYAgAAZHJz&#10;L2Rvd25yZXYueG1sUEsFBgAAAAAEAAQA9QAAAIsDAAAAAA==&#10;" fillcolor="black" stroked="f"/>
                      <v:oval id="Oval 4142" o:spid="_x0000_s2750" style="position:absolute;left:53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N+ccA&#10;AADdAAAADwAAAGRycy9kb3ducmV2LnhtbESPT2vCQBTE7wW/w/KE3upGiWJjNiKitPQg+AeKt0f2&#10;mUSzb8PuVtNv3y0Uehxm5jdMvuxNK+7kfGNZwXiUgCAurW64UnA6bl/mIHxA1thaJgXf5GFZDJ5y&#10;zLR98J7uh1CJCGGfoYI6hC6T0pc1GfQj2xFH72KdwRClq6R2+Ihw08pJksykwYbjQo0drWsqb4cv&#10;o8Btpm9B3rab9Lq7fr7aj7M+66lSz8N+tQARqA//4b/2u1aQjtMJ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6jfnHAAAA3QAAAA8AAAAAAAAAAAAAAAAAmAIAAGRy&#10;cy9kb3ducmV2LnhtbFBLBQYAAAAABAAEAPUAAACMAwAAAAA=&#10;" fillcolor="black" stroked="f"/>
                      <v:oval id="Oval 4143" o:spid="_x0000_s2751" style="position:absolute;left:54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oYscA&#10;AADdAAAADwAAAGRycy9kb3ducmV2LnhtbESPT2sCMRTE70K/Q3gFb5q1rqXdmpUiisVDobZQvD02&#10;r/vHzcuSRF2/fSMIHoeZ+Q0zX/SmFSdyvrasYDJOQBAXVtdcKvj5Xo9eQPiArLG1TAou5GGRPwzm&#10;mGl75i867UIpIoR9hgqqELpMSl9UZNCPbUccvT/rDIYoXSm1w3OEm1Y+JcmzNFhzXKiwo2VFxWF3&#10;NArcarYJ8rBepc1n8/tqt3u91zOlho/9+xuIQH24h2/tD60gnaR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2KGLHAAAA3QAAAA8AAAAAAAAAAAAAAAAAmAIAAGRy&#10;cy9kb3ducmV2LnhtbFBLBQYAAAAABAAEAPUAAACMAwAAAAA=&#10;" fillcolor="black" stroked="f"/>
                      <v:oval id="Oval 4144" o:spid="_x0000_s2752" style="position:absolute;left:55;top:384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wFscA&#10;AADdAAAADwAAAGRycy9kb3ducmV2LnhtbESPQWvCQBSE74L/YXmF3urGEqVNXUVKgtKDYFoo3h7Z&#10;1ySafRt2txr/vVsoeBxm5htmsRpMJ87kfGtZwXSSgCCurG65VvD1WTy9gPABWWNnmRRcycNqOR4t&#10;MNP2wns6l6EWEcI+QwVNCH0mpa8aMugntieO3o91BkOUrpba4SXCTSefk2QuDbYcFxrs6b2h6lT+&#10;GgUun22CPBV5etwdv1/tx0Ef9Eypx4dh/QYi0BDu4f/2VitIp2k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fsBbHAAAA3QAAAA8AAAAAAAAAAAAAAAAAmAIAAGRy&#10;cy9kb3ducmV2LnhtbFBLBQYAAAAABAAEAPUAAACMAwAAAAA=&#10;" fillcolor="black" stroked="f"/>
                      <v:oval id="Oval 4145" o:spid="_x0000_s2753" style="position:absolute;left:56;top:38474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VjcYA&#10;AADdAAAADwAAAGRycy9kb3ducmV2LnhtbESPQWvCQBSE70L/w/IKvdWNkoiNrlJEafEgqAXx9si+&#10;JtHs27C71fjvXaHgcZiZb5jpvDONuJDztWUFg34CgriwuuZSwc9+9T4G4QOyxsYyKbiRh/nspTfF&#10;XNsrb+myC6WIEPY5KqhCaHMpfVGRQd+3LXH0fq0zGKJ0pdQOrxFuGjlMkpE0WHNcqLClRUXFefdn&#10;FLhl9hXkebVMT5vT4cOuj/qoM6XeXrvPCYhAXXiG/9vfWkE6SD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MVjcYAAADdAAAADwAAAAAAAAAAAAAAAACYAgAAZHJz&#10;L2Rvd25yZXYueG1sUEsFBgAAAAAEAAQA9QAAAIsDAAAAAA==&#10;" fillcolor="black" stroked="f"/>
                      <v:shape id="Freeform 4146" o:spid="_x0000_s2754" style="position:absolute;left:57;top:38474;width:0;height:1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7FxMUA&#10;AADdAAAADwAAAGRycy9kb3ducmV2LnhtbESPQWsCMRSE74X+h/AKXkrNKovIahTbUhRvVen5sXlu&#10;tm5e0k1W139vhILHYWa+YebL3jbiTG2oHSsYDTMQxKXTNVcKDvuvtymIEJE1No5JwZUCLBfPT3Ms&#10;tLvwN513sRIJwqFABSZGX0gZSkMWw9B54uQdXWsxJtlWUrd4SXDbyHGWTaTFmtOCQU8fhsrTrrMK&#10;fg/7v5/166rzV/M5zjv/ftqSUWrw0q9mICL18RH+b2+0gnyUT+D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sXExQAAAN0AAAAPAAAAAAAAAAAAAAAAAJgCAABkcnMv&#10;ZG93bnJldi54bWxQSwUGAAAAAAQABAD1AAAAigMAAAAA&#10;" path="m14,c7,,,6,,14v,8,7,14,14,14c18,28,20,27,23,25,23,2,23,2,23,2,20,1,18,,14,xe" fillcolor="black" stroked="f">
                        <v:path arrowok="t" o:connecttype="custom" o:connectlocs="28,0;0,28;28,56;46,50;46,4;28,0" o:connectangles="0,0,0,0,0,0"/>
                      </v:shape>
                      <v:oval id="Oval 4147" o:spid="_x0000_s2755" style="position:absolute;left:10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jrMYA&#10;AADdAAAADwAAAGRycy9kb3ducmV2LnhtbESPQWvCQBSE70L/w/IK3urGEG1JXUUsQg6lYtqDx2f2&#10;NYnNvg3ZbRL/fVcoeBxmvhlmtRlNI3rqXG1ZwXwWgSAurK65VPD1uX96AeE8ssbGMim4koPN+mGy&#10;wlTbgY/U574UoYRdigoq79tUSldUZNDNbEscvG/bGfRBdqXUHQ6h3DQyjqKlNFhzWKiwpV1FxU/+&#10;axQk9HHZ0Tk7xcv8MLSL7cW+6zelpo/j9hWEp9Hfw/90pgM3T57h9i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CjrMYAAADdAAAADwAAAAAAAAAAAAAAAACYAgAAZHJz&#10;L2Rvd25yZXYueG1sUEsFBgAAAAAEAAQA9QAAAIsDAAAAAA==&#10;" fillcolor="#df6926" stroked="f"/>
                      <v:oval id="Oval 4148" o:spid="_x0000_s2756" style="position:absolute;left:12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833sIA&#10;AADdAAAADwAAAGRycy9kb3ducmV2LnhtbERPTWvCQBC9F/wPywje6kaxIqmriCJ4kEqjhx6n2WkS&#10;zc6G7GrSf985CD0+3vdy3btaPagNlWcDk3ECijj3tuLCwOW8f12AChHZYu2ZDPxSgPVq8LLE1PqO&#10;P+mRxUJJCIcUDZQxNqnWIS/JYRj7hli4H986jALbQtsWOwl3tZ4myVw7rFgaSmxoW1J+y+7OwIw+&#10;rlv6PnxN59mpa942V3+0O2NGw37zDipSH//FT/fBim8yk7nyRp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zfewgAAAN0AAAAPAAAAAAAAAAAAAAAAAJgCAABkcnMvZG93&#10;bnJldi54bWxQSwUGAAAAAAQABAD1AAAAhwMAAAAA&#10;" fillcolor="#df6926" stroked="f"/>
                      <v:oval id="Oval 4149" o:spid="_x0000_s2757" style="position:absolute;left:14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SRcYA&#10;AADdAAAADwAAAGRycy9kb3ducmV2LnhtbESPQWvCQBSE70L/w/IK3urGEKVNXUUsQg6lYtqDx2f2&#10;NYnNvg3ZbRL/fVcoeBxmvhlmtRlNI3rqXG1ZwXwWgSAurK65VPD1uX96BuE8ssbGMim4koPN+mGy&#10;wlTbgY/U574UoYRdigoq79tUSldUZNDNbEscvG/bGfRBdqXUHQ6h3DQyjqKlNFhzWKiwpV1FxU/+&#10;axQk9HHZ0Tk7xcv8MLSL7cW+6zelpo/j9hWEp9Hfw/90pgM3T17g9i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OSRcYAAADdAAAADwAAAAAAAAAAAAAAAACYAgAAZHJz&#10;L2Rvd25yZXYueG1sUEsFBgAAAAAEAAQA9QAAAIsDAAAAAA==&#10;" fillcolor="#df6926" stroked="f"/>
                      <v:oval id="Oval 4150" o:spid="_x0000_s2758" style="position:absolute;left:15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tBcIA&#10;AADdAAAADwAAAGRycy9kb3ducmV2LnhtbERPTWvCQBC9F/oflil4qxtFRaKriKXgQSqNHjyO2TGJ&#10;zc6G7NbEf985CD0+3vdy3bta3akNlWcDo2ECijj3tuLCwOn4+T4HFSKyxdozGXhQgPXq9WWJqfUd&#10;f9M9i4WSEA4pGihjbFKtQ16SwzD0DbFwV986jALbQtsWOwl3tR4nyUw7rFgaSmxoW1L+k/06AxP6&#10;um3psjuPZ9mha6abm9/bD2MGb/1mASpSH//FT/fOim80lf3yRp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K0FwgAAAN0AAAAPAAAAAAAAAAAAAAAAAJgCAABkcnMvZG93&#10;bnJldi54bWxQSwUGAAAAAAQABAD1AAAAhwMAAAAA&#10;" fillcolor="#df6926" stroked="f"/>
                      <v:oval id="Oval 4151" o:spid="_x0000_s2759" style="position:absolute;left:17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InsYA&#10;AADdAAAADwAAAGRycy9kb3ducmV2LnhtbESPQWvCQBSE7wX/w/IK3ppNgorErCKRgodSaeqhx9fs&#10;M4nNvg3ZrUn/fVco9DjMfDNMvptMJ240uNaygiSKQRBXVrdcKzi/Pz+tQTiPrLGzTAp+yMFuO3vI&#10;MdN25De6lb4WoYRdhgoa7/tMSlc1ZNBFticO3sUOBn2QQy31gGMoN51M43glDbYcFhrsqWio+iq/&#10;jYIFvV4L+jx+pKvyNPbL/dW+6INS88dpvwHhafL/4T/6qAOXLBO4vw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wInsYAAADdAAAADwAAAAAAAAAAAAAAAACYAgAAZHJz&#10;L2Rvd25yZXYueG1sUEsFBgAAAAAEAAQA9QAAAIsDAAAAAA==&#10;" fillcolor="#df6926" stroked="f"/>
                      <v:oval id="Oval 4152" o:spid="_x0000_s2760" style="position:absolute;left:19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W6cQA&#10;AADdAAAADwAAAGRycy9kb3ducmV2LnhtbESPQYvCMBSE74L/ITzBm6YWFalGEWXBw7Ky1YPHZ/Ns&#10;q81LabK2++83woLHYeabYVabzlTiSY0rLSuYjCMQxJnVJecKzqeP0QKE88gaK8uk4JccbNb93goT&#10;bVv+pmfqcxFK2CWooPC+TqR0WUEG3djWxMG72cagD7LJpW6wDeWmknEUzaXBksNCgTXtCsoe6Y9R&#10;MKWv+46uh0s8T49tPdve7afeKzUcdNslCE+df4f/6YMO3GQWw+t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+lunEAAAA3QAAAA8AAAAAAAAAAAAAAAAAmAIAAGRycy9k&#10;b3ducmV2LnhtbFBLBQYAAAAABAAEAPUAAACJAwAAAAA=&#10;" fillcolor="#df6926" stroked="f"/>
                      <v:oval id="Oval 4153" o:spid="_x0000_s2761" style="position:absolute;left:20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zcsYA&#10;AADdAAAADwAAAGRycy9kb3ducmV2LnhtbESPQWvCQBSE7wX/w/KE3urGtIaSuooohRxKi7EHj8/s&#10;axLNvg3ZbRL/vVsoeBxmvhlmuR5NI3rqXG1ZwXwWgSAurK65VPB9eH96BeE8ssbGMim4koP1avKw&#10;xFTbgffU574UoYRdigoq79tUSldUZNDNbEscvB/bGfRBdqXUHQ6h3DQyjqJEGqw5LFTY0rai4pL/&#10;GgUv9Hne0ik7xkn+NbSLzdl+6J1Sj9Nx8wbC0+jv4X8604GbL57h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IzcsYAAADdAAAADwAAAAAAAAAAAAAAAACYAgAAZHJz&#10;L2Rvd25yZXYueG1sUEsFBgAAAAAEAAQA9QAAAIsDAAAAAA==&#10;" fillcolor="#df6926" stroked="f"/>
                      <v:shape id="Freeform 4154" o:spid="_x0000_s2762" style="position:absolute;top:38475;width:0;height:1;visibility:visible;mso-wrap-style:square;v-text-anchor:top" coordsize="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Rs8gA&#10;AADdAAAADwAAAGRycy9kb3ducmV2LnhtbESPQWvCQBSE74X+h+UVvEjdWG0pqauIUBEEbdMe9PbI&#10;vmRDs29jdjXpv+8KQo/DzHzDzBa9rcWFWl85VjAeJSCIc6crLhV8f70/voLwAVlj7ZgU/JKHxfz+&#10;boapdh1/0iULpYgQ9ikqMCE0qZQ+N2TRj1xDHL3CtRZDlG0pdYtdhNtaPiXJi7RYcVww2NDKUP6T&#10;na0CV+zPmyNO/Hq4M92p+Dgss61TavDQL99ABOrDf/jW3mgF0/HzFK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mhGzyAAAAN0AAAAPAAAAAAAAAAAAAAAAAJgCAABk&#10;cnMvZG93bnJldi54bWxQSwUGAAAAAAQABAD1AAAAjQMAAAAA&#10;" path="m8,20c8,12,5,5,,,,41,,41,,41,5,35,8,28,8,20xe" fillcolor="#df6926" stroked="f">
                        <v:path arrowok="t" o:connecttype="custom" o:connectlocs="16,40;0,0;0,82;16,40" o:connectangles="0,0,0,0"/>
                      </v:shape>
                      <v:oval id="Oval 4155" o:spid="_x0000_s2763" style="position:absolute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OncYA&#10;AADdAAAADwAAAGRycy9kb3ducmV2LnhtbESPQWvCQBSE7wX/w/IK3upGMUGiawhKwYO0NPXQ42v2&#10;mcRm34bsNon/vlso9DjMfDPMLptMKwbqXWNZwXIRgSAurW64UnB5f37agHAeWWNrmRTcyUG2nz3s&#10;MNV25DcaCl+JUMIuRQW1910qpStrMugWtiMO3tX2Bn2QfSV1j2MoN61cRVEiDTYcFmrs6FBT+VV8&#10;GwVrerkd6PP0sUqK17GL85s966NS88cp34LwNPn/8B990oFbxjH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cOncYAAADdAAAADwAAAAAAAAAAAAAAAACYAgAAZHJz&#10;L2Rvd25yZXYueG1sUEsFBgAAAAAEAAQA9QAAAIsDAAAAAA==&#10;" fillcolor="#df6926" stroked="f"/>
                      <v:oval id="Oval 4156" o:spid="_x0000_s2764" style="position:absolute;left:2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Q6sQA&#10;AADdAAAADwAAAGRycy9kb3ducmV2LnhtbESPQYvCMBSE78L+h/CEvWmqrGWpRhEXwYO4WPfg8dk8&#10;22rzUppo6783C4LHYeabYWaLzlTiTo0rLSsYDSMQxJnVJecK/g7rwTcI55E1VpZJwYMcLOYfvRkm&#10;2ra8p3vqcxFK2CWooPC+TqR0WUEG3dDWxME728agD7LJpW6wDeWmkuMoiqXBksNCgTWtCsqu6c0o&#10;+KLdZUWnzXEcp79tPVle7Fb/KPXZ75ZTEJ46/w6/6I0O3GgSw/+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FkOrEAAAA3QAAAA8AAAAAAAAAAAAAAAAAmAIAAGRycy9k&#10;b3ducmV2LnhtbFBLBQYAAAAABAAEAPUAAACJAwAAAAA=&#10;" fillcolor="#df6926" stroked="f"/>
                      <v:oval id="Oval 4157" o:spid="_x0000_s2765" style="position:absolute;left:4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1ccYA&#10;AADdAAAADwAAAGRycy9kb3ducmV2LnhtbESPQWvCQBSE7wX/w/KE3urGYLSkriKKkENpMfbg8Zl9&#10;TaLZtyG7TdJ/3y0UehxmvhlmvR1NI3rqXG1ZwXwWgSAurK65VPBxPj49g3AeWWNjmRR8k4PtZvKw&#10;xlTbgU/U574UoYRdigoq79tUSldUZNDNbEscvE/bGfRBdqXUHQ6h3DQyjqKlNFhzWKiwpX1FxT3/&#10;MgoW9Hbb0zW7xMv8fWiT3c2+6oNSj9Nx9wLC0+j/w390pgM3T1b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1ccYAAADdAAAADwAAAAAAAAAAAAAAAACYAgAAZHJz&#10;L2Rvd25yZXYueG1sUEsFBgAAAAAEAAQA9QAAAIsDAAAAAA==&#10;" fillcolor="#df6926" stroked="f"/>
                      <v:oval id="Oval 4158" o:spid="_x0000_s2766" style="position:absolute;left:5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hA8IA&#10;AADdAAAADwAAAGRycy9kb3ducmV2LnhtbERPTWvCQBC9F/oflil4qxtFRaKriKXgQSqNHjyO2TGJ&#10;zc6G7NbEf985CD0+3vdy3bta3akNlWcDo2ECijj3tuLCwOn4+T4HFSKyxdozGXhQgPXq9WWJqfUd&#10;f9M9i4WSEA4pGihjbFKtQ16SwzD0DbFwV986jALbQtsWOwl3tR4nyUw7rFgaSmxoW1L+k/06AxP6&#10;um3psjuPZ9mha6abm9/bD2MGb/1mASpSH//FT/fOim80lbnyRp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qEDwgAAAN0AAAAPAAAAAAAAAAAAAAAAAJgCAABkcnMvZG93&#10;bnJldi54bWxQSwUGAAAAAAQABAD1AAAAhwMAAAAA&#10;" fillcolor="#df6926" stroked="f"/>
                      <v:oval id="Oval 4159" o:spid="_x0000_s2767" style="position:absolute;left:7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EmMYA&#10;AADdAAAADwAAAGRycy9kb3ducmV2LnhtbESPQWvCQBSE7wX/w/KE3urGYMSmriKKkENpMfbg8Zl9&#10;TaLZtyG7TdJ/3y0UehxmvhlmvR1NI3rqXG1ZwXwWgSAurK65VPBxPj6tQDiPrLGxTAq+ycF2M3lY&#10;Y6rtwCfqc1+KUMIuRQWV920qpSsqMuhmtiUO3qftDPogu1LqDodQbhoZR9FSGqw5LFTY0r6i4p5/&#10;GQULervt6Zpd4mX+PrTJ7mZf9UGpx+m4ewHhafT/4T8604GbJ8/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EmMYAAADdAAAADwAAAAAAAAAAAAAAAACYAgAAZHJz&#10;L2Rvd25yZXYueG1sUEsFBgAAAAAEAAQA9QAAAIsDAAAAAA==&#10;" fillcolor="#df6926" stroked="f"/>
                      <v:oval id="Oval 4160" o:spid="_x0000_s2768" style="position:absolute;left:9;top:3847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nuMIA&#10;AADdAAAADwAAAGRycy9kb3ducmV2LnhtbERPTWvCQBC9C/6HZYTedKNoKKmriCJ4KJWmPfQ4zU6T&#10;2OxsyK4m/ffOQejx8b7X28E16kZdqD0bmM8SUMSFtzWXBj4/jtNnUCEiW2w8k4E/CrDdjEdrzKzv&#10;+Z1ueSyVhHDI0EAVY5tpHYqKHIaZb4mF+/GdwyiwK7XtsJdw1+hFkqTaYc3SUGFL+4qK3/zqDCzp&#10;7bKn79PXIs3PfbvaXfyrPRjzNBl2L6AiDfFf/HCfrPjmqeyXN/IE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Ge4wgAAAN0AAAAPAAAAAAAAAAAAAAAAAJgCAABkcnMvZG93&#10;bnJldi54bWxQSwUGAAAAAAQABAD1AAAAhwMAAAAA&#10;" fillcolor="#df6926" stroked="f"/>
                      <v:oval id="Oval 4161" o:spid="_x0000_s2769" style="position:absolute;left:11;top:3847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1P7sYA&#10;AADdAAAADwAAAGRycy9kb3ducmV2LnhtbESPT4vCMBTE7wt+h/AEb2taUdFqFBFlFw8L/gHx9mie&#10;bbV5KUlWu9/eLCzscZiZ3zDzZWtq8SDnK8sK0n4Cgji3uuJCwem4fZ+A8AFZY22ZFPyQh+Wi8zbH&#10;TNsn7+lxCIWIEPYZKihDaDIpfV6SQd+3DXH0rtYZDFG6QmqHzwg3tRwkyVgarDgulNjQuqT8fvg2&#10;Ctxm9BHkfbsZ3r5u56ndXfRFj5TqddvVDESgNvyH/9qfWsEwHafw+yY+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1P7sYAAADdAAAADwAAAAAAAAAAAAAAAACYAgAAZHJz&#10;L2Rvd25yZXYueG1sUEsFBgAAAAAEAAQA9QAAAIsDAAAAAA==&#10;" fillcolor="black" stroked="f"/>
                      <v:oval id="Oval 4162" o:spid="_x0000_s2770" style="position:absolute;left:12;top:3847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RmcYA&#10;AADdAAAADwAAAGRycy9kb3ducmV2LnhtbESPT4vCMBTE7wt+h/CEvWmqqGg1iiyKi4cF/4B4ezTP&#10;ttq8lCRq99ubBWGPw8z8hpktGlOJBzlfWlbQ6yYgiDOrS84VHA/rzhiED8gaK8uk4Jc8LOatjxmm&#10;2j55R499yEWEsE9RQRFCnUrps4IM+q6tiaN3sc5giNLlUjt8RripZD9JRtJgyXGhwJq+Cspu+7tR&#10;4FbDTZC39Wpw/bmeJnZ71mc9VOqz3SynIAI14T/8bn9rBYPeqA9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/RmcYAAADdAAAADwAAAAAAAAAAAAAAAACYAgAAZHJz&#10;L2Rvd25yZXYueG1sUEsFBgAAAAAEAAQA9QAAAIsDAAAAAA==&#10;" fillcolor="black" stroked="f"/>
                      <v:oval id="Oval 4163" o:spid="_x0000_s2771" style="position:absolute;left:14;top:3847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0AscA&#10;AADdAAAADwAAAGRycy9kb3ducmV2LnhtbESPT2sCMRTE7wW/Q3hCbzWrVanrRhFRWnoQui0Ub4/N&#10;c/+4eVmSVLff3giFHoeZ+Q2TrXvTigs5X1tWMB4lIIgLq2suFXx97p9eQPiArLG1TAp+ycN6NXjI&#10;MNX2yh90yUMpIoR9igqqELpUSl9UZNCPbEccvZN1BkOUrpTa4TXCTSsnSTKXBmuOCxV2tK2oOOc/&#10;RoHbzV6DPO930+bQfC/s+1Ef9Uypx2G/WYII1If/8F/7TSuYjufP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DdALHAAAA3QAAAA8AAAAAAAAAAAAAAAAAmAIAAGRy&#10;cy9kb3ducmV2LnhtbFBLBQYAAAAABAAEAPUAAACMAwAAAAA=&#10;" fillcolor="black" stroked="f"/>
                      <v:oval id="Oval 4164" o:spid="_x0000_s2772" style="position:absolute;left:16;top:3847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sdsYA&#10;AADdAAAADwAAAGRycy9kb3ducmV2LnhtbESPT4vCMBTE7wt+h/AEb2uqVNFqFBFlFw8L/gHx9mie&#10;bbV5KUlWu9/eLCzscZiZ3zDzZWtq8SDnK8sKBv0EBHFudcWFgtNx+z4B4QOyxtoyKfghD8tF522O&#10;mbZP3tPjEAoRIewzVFCG0GRS+rwkg75vG+LoXa0zGKJ0hdQOnxFuajlMkrE0WHFcKLGhdUn5/fBt&#10;FLjN6CPI+3aT3r5u56ndXfRFj5TqddvVDESgNvyH/9qfWkE6GKfw+yY+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rsdsYAAADdAAAADwAAAAAAAAAAAAAAAACYAgAAZHJz&#10;L2Rvd25yZXYueG1sUEsFBgAAAAAEAAQA9QAAAIsDAAAAAA==&#10;" fillcolor="black" stroked="f"/>
                      <v:oval id="Oval 4165" o:spid="_x0000_s2773" style="position:absolute;left:17;top:3847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J7cYA&#10;AADdAAAADwAAAGRycy9kb3ducmV2LnhtbESPQWvCQBSE74X+h+UVvOlGMaLRVUpRKh4KpgXx9sg+&#10;k2j2bdjdavz3bkHocZiZb5jFqjONuJLztWUFw0ECgriwuuZSwc/3pj8F4QOyxsYyKbiTh9Xy9WWB&#10;mbY33tM1D6WIEPYZKqhCaDMpfVGRQT+wLXH0TtYZDFG6UmqHtwg3jRwlyUQarDkuVNjSR0XFJf81&#10;Ctw6/QzyslmPz1/nw8zujvqoU6V6b937HESgLvyHn+2tVjAeTlL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ZJ7cYAAADdAAAADwAAAAAAAAAAAAAAAACYAgAAZHJz&#10;L2Rvd25yZXYueG1sUEsFBgAAAAAEAAQA9QAAAIsDAAAAAA==&#10;" fillcolor="black" stroked="f"/>
                      <v:oval id="Oval 4166" o:spid="_x0000_s2774" style="position:absolute;left:19;top:3847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XmsYA&#10;AADdAAAADwAAAGRycy9kb3ducmV2LnhtbESPQWvCQBSE7wX/w/KE3urGoqFNXUVEUTwIjULx9si+&#10;JtHs27C7avz3rlDocZiZb5jJrDONuJLztWUFw0ECgriwuuZSwWG/evsA4QOyxsYyKbiTh9m09zLB&#10;TNsbf9M1D6WIEPYZKqhCaDMpfVGRQT+wLXH0fq0zGKJ0pdQObxFuGvmeJKk0WHNcqLClRUXFOb8Y&#10;BW45Xgd5Xi1Hp93p59Nuj/qox0q99rv5F4hAXfgP/7U3WsFomKbwfB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TXmsYAAADdAAAADwAAAAAAAAAAAAAAAACYAgAAZHJz&#10;L2Rvd25yZXYueG1sUEsFBgAAAAAEAAQA9QAAAIsDAAAAAA==&#10;" fillcolor="black" stroked="f"/>
                      <v:oval id="Oval 4167" o:spid="_x0000_s2775" style="position:absolute;left:21;top:3847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yAccA&#10;AADdAAAADwAAAGRycy9kb3ducmV2LnhtbESPW2sCMRSE34X+h3AKvtWs4qXdbpQiSosPgttC8e2w&#10;Od2Lm5Mlibr9941Q8HGYmW+YbNWbVlzI+dqygvEoAUFcWF1zqeDrc/v0DMIHZI2tZVLwSx5Wy4dB&#10;hqm2Vz7QJQ+liBD2KSqoQuhSKX1RkUE/sh1x9H6sMxiidKXUDq8Rblo5SZK5NFhzXKiwo3VFxSk/&#10;GwVuM3sP8rTdTJt98/1id0d91DOlho/92yuIQH24h//bH1rBdDxfwO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4cgHHAAAA3QAAAA8AAAAAAAAAAAAAAAAAmAIAAGRy&#10;cy9kb3ducmV2LnhtbFBLBQYAAAAABAAEAPUAAACMAwAAAAA=&#10;" fillcolor="black" stroked="f"/>
                      <v:shape id="Freeform 4168" o:spid="_x0000_s2776" style="position:absolute;top:38476;width:0;height:1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xGMIA&#10;AADdAAAADwAAAGRycy9kb3ducmV2LnhtbERPTWvCQBC9F/wPyxS81U1UgkZXUUHx1GosPY/ZMQnN&#10;zobsmqT/vnso9Ph43+vtYGrRUesqywriSQSCOLe64kLB5+34tgDhPLLG2jIp+CEH283oZY2ptj1f&#10;qct8IUIIuxQVlN43qZQuL8mgm9iGOHAP2xr0AbaF1C32IdzUchpFiTRYcWgosaFDSfl39jQK/Pvt&#10;437q9jztz/E9mdlimX9dlBq/DrsVCE+D/xf/uc9awTxOwtzwJj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DEYwgAAAN0AAAAPAAAAAAAAAAAAAAAAAJgCAABkcnMvZG93&#10;bnJldi54bWxQSwUGAAAAAAQABAD1AAAAhwMAAAAA&#10;" path="m5,c3,,2,,,,,59,,59,,59v2,,3,,5,c21,59,34,46,34,30,34,13,21,,5,xe" fillcolor="black" stroked="f">
                        <v:path arrowok="t" o:connecttype="custom" o:connectlocs="10,0;0,0;0,118;10,118;68,60;10,0" o:connectangles="0,0,0,0,0,0"/>
                      </v:shape>
                      <v:oval id="Oval 4169" o:spid="_x0000_s2777" style="position:absolute;left:1;top:3847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D6MYA&#10;AADdAAAADwAAAGRycy9kb3ducmV2LnhtbESPT2sCMRTE7wW/Q3hCbzVrcUW3RhFRWjwU1ELx9ti8&#10;7t+8LEnqbr+9KRR6HGbmN8xqM5hW3Mj5yrKC6SQBQZxbXXGh4ONyeFqA8AFZY2uZFPyQh8169LDC&#10;TNueT3Q7h0JECPsMFZQhdJmUPi/JoJ/Yjjh6X9YZDFG6QmqHfYSbVj4nyVwarDgulNjRrqS8OX8b&#10;BW6fvgbZHPaz+r3+XNrjVV91qtTjeNi+gAg0hP/wX/tNK5hN50v4fR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tD6MYAAADdAAAADwAAAAAAAAAAAAAAAACYAgAAZHJz&#10;L2Rvd25yZXYueG1sUEsFBgAAAAAEAAQA9QAAAIsDAAAAAA==&#10;" fillcolor="black" stroked="f"/>
                      <v:oval id="Oval 4170" o:spid="_x0000_s2778" style="position:absolute;left:2;top:3847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8qMMA&#10;AADdAAAADwAAAGRycy9kb3ducmV2LnhtbERPy4rCMBTdD/gP4QruNFV01GoUEWWGWQg+QNxdmmtb&#10;bW5KErXz95OFMMvDec+XjanEk5wvLSvo9xIQxJnVJecKTsdtdwLCB2SNlWVS8EselovWxxxTbV+8&#10;p+ch5CKGsE9RQRFCnUrps4IM+p6tiSN3tc5giNDlUjt8xXBTyUGSfEqDJceGAmtaF5TdDw+jwG1G&#10;X0Het5vhbXc7T+3PRV/0SKlOu1nNQARqwr/47f7WCob9cdwf38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8qMMAAADdAAAADwAAAAAAAAAAAAAAAACYAgAAZHJzL2Rv&#10;d25yZXYueG1sUEsFBgAAAAAEAAQA9QAAAIgDAAAAAA==&#10;" fillcolor="black" stroked="f"/>
                      <v:oval id="Oval 4171" o:spid="_x0000_s2779" style="position:absolute;left:4;top:3847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ZM8YA&#10;AADdAAAADwAAAGRycy9kb3ducmV2LnhtbESPQWsCMRSE70L/Q3gFb5rdorZdjVJEqXgQtIXi7bF5&#10;7q5uXpYk1fXfG0HwOMzMN8xk1ppanMn5yrKCtJ+AIM6trrhQ8Puz7H2A8AFZY22ZFFzJw2z60plg&#10;pu2Ft3TehUJECPsMFZQhNJmUPi/JoO/bhjh6B+sMhihdIbXDS4SbWr4lyUgarDgulNjQvKT8tPs3&#10;Ctxi+B3kabkYHDfHv0+73uu9HirVfW2/xiACteEZfrRXWsEgfU/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ZM8YAAADdAAAADwAAAAAAAAAAAAAAAACYAgAAZHJz&#10;L2Rvd25yZXYueG1sUEsFBgAAAAAEAAQA9QAAAIsDAAAAAA==&#10;" fillcolor="black" stroked="f"/>
                      <v:oval id="Oval 4172" o:spid="_x0000_s2780" style="position:absolute;left:6;top:3847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HRMcA&#10;AADdAAAADwAAAGRycy9kb3ducmV2LnhtbESPT2sCMRTE70K/Q3iF3jSraG23G6UURelBcFso3h6b&#10;1/3j5mVJoq7fvikIHoeZ+Q2TLXvTijM5X1tWMB4lIIgLq2suFXx/rYcvIHxA1thaJgVX8rBcPAwy&#10;TLW98J7OeShFhLBPUUEVQpdK6YuKDPqR7Yij92udwRClK6V2eIlw08pJkjxLgzXHhQo7+qioOOYn&#10;o8CtZpsgj+vVtNk1P6/286APeqbU02P//gYiUB/u4Vt7qxVMx/MJ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WR0THAAAA3QAAAA8AAAAAAAAAAAAAAAAAmAIAAGRy&#10;cy9kb3ducmV2LnhtbFBLBQYAAAAABAAEAPUAAACMAwAAAAA=&#10;" fillcolor="black" stroked="f"/>
                      <v:oval id="Oval 4173" o:spid="_x0000_s2781" style="position:absolute;left:7;top:3847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i38cA&#10;AADdAAAADwAAAGRycy9kb3ducmV2LnhtbESPQWvCQBSE7wX/w/KE3uomVluNWUVEqXgo1BbE2yP7&#10;TKLZt2F3q+m/7wqFHoeZ+YbJF51pxJWcry0rSAcJCOLC6ppLBV+fm6cJCB+QNTaWScEPeVjMew85&#10;Ztre+IOu+1CKCGGfoYIqhDaT0hcVGfQD2xJH72SdwRClK6V2eItw08hhkrxIgzXHhQpbWlVUXPbf&#10;RoFbj9+CvGzWo/P7+TC1u6M+6rFSj/1uOQMRqAv/4b/2VisYpa/PcH8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a4t/HAAAA3QAAAA8AAAAAAAAAAAAAAAAAmAIAAGRy&#10;cy9kb3ducmV2LnhtbFBLBQYAAAAABAAEAPUAAACMAwAAAAA=&#10;" fillcolor="black" stroked="f"/>
                      <v:oval id="Oval 4174" o:spid="_x0000_s2782" style="position:absolute;left:9;top:3847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6q8cA&#10;AADdAAAADwAAAGRycy9kb3ducmV2LnhtbESPT2sCMRTE70K/Q3iF3mrWstp2NSulKBUPgrZQvD02&#10;z/3j5mVJUl2/vREKHoeZ+Q0zm/emFSdyvrasYDRMQBAXVtdcKvj5Xj6/gfABWWNrmRRcyMM8fxjM&#10;MNP2zFs67UIpIoR9hgqqELpMSl9UZNAPbUccvYN1BkOUrpTa4TnCTStfkmQiDdYcFyrs6LOi4rj7&#10;MwrcYvwV5HG5SJtN8/tu13u912Olnh77jymIQH24h//bK60gHb2m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zeqvHAAAA3QAAAA8AAAAAAAAAAAAAAAAAmAIAAGRy&#10;cy9kb3ducmV2LnhtbFBLBQYAAAAABAAEAPUAAACMAwAAAAA=&#10;" fillcolor="black" stroked="f"/>
                      <v:oval id="Oval 4175" o:spid="_x0000_s2783" style="position:absolute;left:5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S/cYA&#10;AADdAAAADwAAAGRycy9kb3ducmV2LnhtbESPQWvCQBSE7wX/w/KE3urGYLSkriKKkENpMfbg8Zl9&#10;TaLZtyG7TdJ/3y0UehxmvhlmvR1NI3rqXG1ZwXwWgSAurK65VPBxPj49g3AeWWNjmRR8k4PtZvKw&#10;xlTbgU/U574UoYRdigoq79tUSldUZNDNbEscvE/bGfRBdqXUHQ6h3DQyjqKlNFhzWKiwpX1FxT3/&#10;MgoW9Hbb0zW7xMv8fWiT3c2+6oNSj9Nx9wLC0+j/w390pgM3XyX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JS/cYAAADdAAAADwAAAAAAAAAAAAAAAACYAgAAZHJz&#10;L2Rvd25yZXYueG1sUEsFBgAAAAAEAAQA9QAAAIsDAAAAAA==&#10;" fillcolor="#df6926" stroked="f"/>
                      <v:oval id="Oval 4176" o:spid="_x0000_s2784" style="position:absolute;left:6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MisUA&#10;AADdAAAADwAAAGRycy9kb3ducmV2LnhtbESPQWvCQBSE7wX/w/IEb3WjaCrRVUQRPBRLowePz+wz&#10;iWbfhuzWxH/vFgo9DjPfDLNYdaYSD2pcaVnBaBiBIM6sLjlXcDru3mcgnEfWWFkmBU9ysFr23haY&#10;aNvyNz1Sn4tQwi5BBYX3dSKlywoy6Ia2Jg7e1TYGfZBNLnWDbSg3lRxHUSwNlhwWCqxpU1B2T3+M&#10;ggkdbhu67M/jOP1q6+n6Zj/1VqlBv1vPQXjq/H/4j97rwI0+Yvh9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MyKxQAAAN0AAAAPAAAAAAAAAAAAAAAAAJgCAABkcnMv&#10;ZG93bnJldi54bWxQSwUGAAAAAAQABAD1AAAAigMAAAAA&#10;" fillcolor="#df6926" stroked="f"/>
                      <v:oval id="Oval 4177" o:spid="_x0000_s2785" style="position:absolute;left:7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pEcYA&#10;AADdAAAADwAAAGRycy9kb3ducmV2LnhtbESPQWvCQBSE7wX/w/KE3urG0JqSuooohRxKi7EHj8/s&#10;axLNvg3ZbRL/vVsoeBxmvhlmuR5NI3rqXG1ZwXwWgSAurK65VPB9eH96BeE8ssbGMim4koP1avKw&#10;xFTbgffU574UoYRdigoq79tUSldUZNDNbEscvB/bGfRBdqXUHQ6h3DQyjqKFNFhzWKiwpW1FxSX/&#10;NQqe6fO8pVN2jBf519C+bM72Q++UepyOmzcQnkZ/D//TmQ7cPEng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xpEcYAAADdAAAADwAAAAAAAAAAAAAAAACYAgAAZHJz&#10;L2Rvd25yZXYueG1sUEsFBgAAAAAEAAQA9QAAAIsDAAAAAA==&#10;" fillcolor="#df6926" stroked="f"/>
                      <v:oval id="Oval 4178" o:spid="_x0000_s2786" style="position:absolute;left:7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9Y8MA&#10;AADdAAAADwAAAGRycy9kb3ducmV2LnhtbERPTWvCQBC9C/6HZQq91Y3SaomuIkrBQ2kx9uBxzI5J&#10;bHY2ZLcm/nvnUPD4eN+LVe9qdaU2VJ4NjEcJKOLc24oLAz+Hj5d3UCEiW6w9k4EbBVgth4MFptZ3&#10;vKdrFgslIRxSNFDG2KRah7wkh2HkG2Lhzr51GAW2hbYtdhLuaj1Jkql2WLE0lNjQpqT8N/tzBl7p&#10;67Kh0+44mWbfXfO2vvhPuzXm+alfz0FF6uND/O/eWfGNZzJX3sgT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P9Y8MAAADdAAAADwAAAAAAAAAAAAAAAACYAgAAZHJzL2Rv&#10;d25yZXYueG1sUEsFBgAAAAAEAAQA9QAAAIgDAAAAAA==&#10;" fillcolor="#df6926" stroked="f"/>
                      <v:oval id="Oval 4179" o:spid="_x0000_s2787" style="position:absolute;left:8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9Y+MYA&#10;AADdAAAADwAAAGRycy9kb3ducmV2LnhtbESPQWvCQBSE7wX/w/KE3pqNoWobXYMoBQ+lYurB42v2&#10;mUSzb0N2a+K/7xYKPQ4z3wyzzAbTiBt1rrasYBLFIIgLq2suFRw/355eQDiPrLGxTAru5CBbjR6W&#10;mGrb84FuuS9FKGGXooLK+zaV0hUVGXSRbYmDd7adQR9kV0rdYR/KTSOTOJ5JgzWHhQpb2lRUXPNv&#10;o+CZPi4b+tqdklm+79vp+mLf9Vapx/GwXoDwNPj/8B+904GbzF/h901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9Y+MYAAADdAAAADwAAAAAAAAAAAAAAAACYAgAAZHJz&#10;L2Rvd25yZXYueG1sUEsFBgAAAAAEAAQA9QAAAIsDAAAAAA==&#10;" fillcolor="#df6926" stroked="f"/>
                      <v:oval id="Oval 4180" o:spid="_x0000_s2788" style="position:absolute;left:9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CBQsMA&#10;AADdAAAADwAAAGRycy9kb3ducmV2LnhtbERPS2vCQBC+C/0PyxR6043SiqSuQSwFD8Vi9OBxmp3m&#10;0exsyG5N/PedQ8Hjx/deZ6Nr1ZX6UHs2MJ8loIgLb2suDZxP79MVqBCRLbaeycCNAmSbh8kaU+sH&#10;PtI1j6WSEA4pGqhi7FKtQ1GRwzDzHbFw3753GAX2pbY9DhLuWr1IkqV2WLM0VNjRrqLiJ/91Bp7p&#10;0Ozoa39ZLPPPoXvZNv7Dvhnz9DhuX0FFGuNd/O/eW/HNV7Jf3sgT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CBQsMAAADdAAAADwAAAAAAAAAAAAAAAACYAgAAZHJzL2Rv&#10;d25yZXYueG1sUEsFBgAAAAAEAAQA9QAAAIgDAAAAAA==&#10;" fillcolor="#df6926" stroked="f"/>
                      <v:oval id="Oval 4181" o:spid="_x0000_s2789" style="position:absolute;left:10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k2cQA&#10;AADdAAAADwAAAGRycy9kb3ducmV2LnhtbESPQYvCMBSE74L/ITzBm6aVXZFqFFEED6Js14PHZ/Ns&#10;q81LabK2/vuNsLDHYeabYRarzlTiSY0rLSuIxxEI4szqknMF5+/daAbCeWSNlWVS8CIHq2W/t8BE&#10;25a/6Jn6XIQSdgkqKLyvEyldVpBBN7Y1cfButjHog2xyqRtsQ7mp5CSKptJgyWGhwJo2BWWP9Mco&#10;+KDjfUPX/WUyTU9t/bm+24PeKjUcdOs5CE+d/w//0XsduHgWw/t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MJNnEAAAA3QAAAA8AAAAAAAAAAAAAAAAAmAIAAGRycy9k&#10;b3ducmV2LnhtbFBLBQYAAAAABAAEAPUAAACJAwAAAAA=&#10;" fillcolor="#df6926" stroked="f"/>
                      <v:shape id="Freeform 4182" o:spid="_x0000_s2790" style="position:absolute;top:38473;width:0;height:1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KHcYA&#10;AADdAAAADwAAAGRycy9kb3ducmV2LnhtbESPQWvCQBSE74X+h+UVepFmE7ElpK4ipS1ePBhLe31k&#10;X7Kh2bchu5r4711B8DjMzDfMcj3ZTpxo8K1jBVmSgiCunG65UfBz+HrJQfiArLFzTArO5GG9enxY&#10;YqHdyHs6laEREcK+QAUmhL6Q0leGLPrE9cTRq91gMUQ5NFIPOEa47eQ8Td+kxZbjgsGePgxV/+XR&#10;Khj57zPfLLLvWre/u9kr4rGeoVLPT9PmHUSgKdzDt/ZWK1hk+Ryub+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tKHcYAAADdAAAADwAAAAAAAAAAAAAAAACYAgAAZHJz&#10;L2Rvd25yZXYueG1sUEsFBgAAAAAEAAQA9QAAAIsDAAAAAA==&#10;" path="m12,c7,,3,2,,6,,21,,21,,21v3,4,7,7,12,7c20,28,26,21,26,14,26,6,20,,12,xe" fillcolor="#df6926" stroked="f">
                        <v:path arrowok="t" o:connecttype="custom" o:connectlocs="24,0;0,12;0,42;24,56;52,28;24,0" o:connectangles="0,0,0,0,0,0"/>
                      </v:shape>
                      <v:oval id="Oval 4183" o:spid="_x0000_s2791" style="position:absolute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fNcYA&#10;AADdAAAADwAAAGRycy9kb3ducmV2LnhtbESPT2vCQBTE74V+h+UVeqsbrYpE1yCWQg5SadpDj8/s&#10;a/40+zZk1yR++64geBxmfjPMJhlNI3rqXGVZwXQSgSDOra64UPD99f6yAuE8ssbGMim4kINk+/iw&#10;wVjbgT+pz3whQgm7GBWU3rexlC4vyaCb2JY4eL+2M+iD7AqpOxxCuWnkLIqW0mDFYaHElvYl5X/Z&#10;2SiY00e9p1P6M1tmx6Fd7Gp70G9KPT+NuzUIT6O/h290qgM3Xb3C9U14AnL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IfNcYAAADdAAAADwAAAAAAAAAAAAAAAACYAgAAZHJz&#10;L2Rvd25yZXYueG1sUEsFBgAAAAAEAAQA9QAAAIsDAAAAAA==&#10;" fillcolor="#df6926" stroked="f"/>
                      <v:shape id="Freeform 4184" o:spid="_x0000_s2792" style="position:absolute;left:1;top:38473;width:1;height:1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xnsYA&#10;AADdAAAADwAAAGRycy9kb3ducmV2LnhtbESPT2sCMRTE74V+h/AKXopmFVuW1ayUUkGEFrQe1ttj&#10;8/YP3bwsSdT12zeC4HGYmd8wy9VgOnEm51vLCqaTBARxaXXLtYLD73qcgvABWWNnmRRcycMqf35a&#10;YqbthXd03odaRAj7DBU0IfSZlL5syKCf2J44epV1BkOUrpba4SXCTSdnSfIuDbYcFxrs6bOh8m9/&#10;MgpcemQ8VUX/uv2Rxduu1V/Fd1Bq9DJ8LEAEGsIjfG9vtIL5NJ3D7U18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bxnsYAAADdAAAADwAAAAAAAAAAAAAAAACYAgAAZHJz&#10;L2Rvd25yZXYueG1sUEsFBgAAAAAEAAQA9QAAAIsDAAAAAA==&#10;" path="m28,14v1,7,-6,14,-14,14c7,28,,21,,14,,6,7,,14,v8,,15,6,14,14xe" fillcolor="#df6926" stroked="f">
                        <v:path arrowok="t" o:connecttype="custom" o:connectlocs="56,28;28,56;0,28;28,0;56,28" o:connectangles="0,0,0,0,0"/>
                      </v:shape>
                      <v:oval id="Oval 4185" o:spid="_x0000_s2793" style="position:absolute;left:2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i2sYA&#10;AADdAAAADwAAAGRycy9kb3ducmV2LnhtbESPQWvCQBSE7wX/w/IK3pqNYkRiVhGl4KFUGj30+Jp9&#10;JrHZtyG7TdJ/3xUKHoeZb4bJtqNpRE+dqy0rmEUxCOLC6ppLBZfz68sKhPPIGhvLpOCXHGw3k6cM&#10;U20H/qA+96UIJexSVFB536ZSuqIigy6yLXHwrrYz6IPsSqk7HEK5aeQ8jpfSYM1hocKW9hUV3/mP&#10;UbCg99uevo6f82V+Gtpkd7Nv+qDU9HncrUF4Gv0j/E8fdeBmqwTu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ci2sYAAADdAAAADwAAAAAAAAAAAAAAAACYAgAAZHJz&#10;L2Rvd25yZXYueG1sUEsFBgAAAAAEAAQA9QAAAIsDAAAAAA==&#10;" fillcolor="#df6926" stroked="f"/>
                      <v:oval id="Oval 4186" o:spid="_x0000_s2794" style="position:absolute;left:3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8rcYA&#10;AADdAAAADwAAAGRycy9kb3ducmV2LnhtbESPQWvCQBSE7wX/w/KE3uomoQ0SXSVEBA+lpdGDx2f2&#10;NYnNvg3ZrUn/fbdQ8DjMfDPMejuZTtxocK1lBfEiAkFcWd1yreB03D8tQTiPrLGzTAp+yMF2M3tY&#10;Y6btyB90K30tQgm7DBU03veZlK5qyKBb2J44eJ92MOiDHGqpBxxDuelkEkWpNNhyWGiwp6Kh6qv8&#10;Ngqe6e1a0OVwTtLyfexf8qt91TulHudTvgLhafL38D990IGLlyn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W8rcYAAADdAAAADwAAAAAAAAAAAAAAAACYAgAAZHJz&#10;L2Rvd25yZXYueG1sUEsFBgAAAAAEAAQA9QAAAIsDAAAAAA==&#10;" fillcolor="#df6926" stroked="f"/>
                      <v:oval id="Oval 4187" o:spid="_x0000_s2795" style="position:absolute;left:3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ZNsYA&#10;AADdAAAADwAAAGRycy9kb3ducmV2LnhtbESPT2vCQBTE74V+h+UVetONUq1E1yCWQg5SMe2hx2f2&#10;NX+afRuyaxK/fVcQehxmfjPMJhlNI3rqXGVZwWwagSDOra64UPD1+T5ZgXAeWWNjmRRcyUGyfXzY&#10;YKztwCfqM1+IUMIuRgWl920spctLMuimtiUO3o/tDPogu0LqDodQbho5j6KlNFhxWCixpX1J+W92&#10;MQpe6KPe0zn9ni+z49AudrU96Delnp/G3RqEp9H/h+90qgM3W73C7U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kZNsYAAADdAAAADwAAAAAAAAAAAAAAAACYAgAAZHJz&#10;L2Rvd25yZXYueG1sUEsFBgAAAAAEAAQA9QAAAIsDAAAAAA==&#10;" fillcolor="#df6926" stroked="f"/>
                      <v:oval id="Oval 4188" o:spid="_x0000_s2796" style="position:absolute;left:4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NRMMA&#10;AADdAAAADwAAAGRycy9kb3ducmV2LnhtbERPS2vCQBC+C/0PyxR6043SiqSuQSwFD8Vi9OBxmp3m&#10;0exsyG5N/PedQ8Hjx/deZ6Nr1ZX6UHs2MJ8loIgLb2suDZxP79MVqBCRLbaeycCNAmSbh8kaU+sH&#10;PtI1j6WSEA4pGqhi7FKtQ1GRwzDzHbFw3753GAX2pbY9DhLuWr1IkqV2WLM0VNjRrqLiJ/91Bp7p&#10;0Ozoa39ZLPPPoXvZNv7Dvhnz9DhuX0FFGuNd/O/eW/HNVzJX3sgT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aNRMMAAADdAAAADwAAAAAAAAAAAAAAAACYAgAAZHJzL2Rv&#10;d25yZXYueG1sUEsFBgAAAAAEAAQA9QAAAIgDAAAAAA==&#10;" fillcolor="#df6926" stroked="f"/>
                      <v:oval id="Oval 4189" o:spid="_x0000_s2797" style="position:absolute;left:15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o38YA&#10;AADdAAAADwAAAGRycy9kb3ducmV2LnhtbESPQWvCQBSE7wX/w/KE3urG0EqauooohRxKi7EHj8/s&#10;axLNvg3ZbRL/vVsoeBxmvhlmuR5NI3rqXG1ZwXwWgSAurK65VPB9eH9KQDiPrLGxTAqu5GC9mjws&#10;MdV24D31uS9FKGGXooLK+zaV0hUVGXQz2xIH78d2Bn2QXSl1h0MoN42Mo2ghDdYcFipsaVtRccl/&#10;jYJn+jxv6ZQd40X+NbQvm7P90DulHqfj5g2Ep9Hfw/90pgM3T17h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oo38YAAADdAAAADwAAAAAAAAAAAAAAAACYAgAAZHJz&#10;L2Rvd25yZXYueG1sUEsFBgAAAAAEAAQA9QAAAIsDAAAAAA==&#10;" fillcolor="#df6926" stroked="f"/>
                      <v:oval id="Oval 4190" o:spid="_x0000_s2798" style="position:absolute;left:16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Xn8MA&#10;AADdAAAADwAAAGRycy9kb3ducmV2LnhtbERPTWvCQBC9C/6HZQq91Y3Sio2uIkrBQ2kx9uBxzI5J&#10;bHY2ZLcm/nvnUPD4eN+LVe9qdaU2VJ4NjEcJKOLc24oLAz+Hj5cZqBCRLdaeycCNAqyWw8ECU+s7&#10;3tM1i4WSEA4pGihjbFKtQ16SwzDyDbFwZ986jALbQtsWOwl3tZ4kyVQ7rFgaSmxoU1L+m/05A6/0&#10;ddnQaXecTLPvrnlbX/yn3Rrz/NSv56Ai9fEh/nfvrPjG77Jf3sgT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kXn8MAAADdAAAADwAAAAAAAAAAAAAAAACYAgAAZHJzL2Rv&#10;d25yZXYueG1sUEsFBgAAAAAEAAQA9QAAAIgDAAAAAA==&#10;" fillcolor="#df6926" stroked="f"/>
                      <v:oval id="Oval 4191" o:spid="_x0000_s2799" style="position:absolute;left:17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yBMUA&#10;AADdAAAADwAAAGRycy9kb3ducmV2LnhtbESPQWvCQBSE70L/w/IKvTWbSBWNriKWgoeiGD14fGZf&#10;k9js25DdmvjvXaHgcZj5Zpj5sje1uFLrKssKkigGQZxbXXGh4Hj4ep+AcB5ZY22ZFNzIwXLxMphj&#10;qm3He7pmvhChhF2KCkrvm1RKl5dk0EW2IQ7ej20N+iDbQuoWu1BuajmM47E0WHFYKLGhdUn5b/Zn&#10;FHzQ9rKm8+Y0HGe7rhmtLvZbfyr19tqvZiA89f4Z/qc3OnDJNIH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bIExQAAAN0AAAAPAAAAAAAAAAAAAAAAAJgCAABkcnMv&#10;ZG93bnJldi54bWxQSwUGAAAAAAQABAD1AAAAigMAAAAA&#10;" fillcolor="#df6926" stroked="f"/>
                      <v:oval id="Oval 4192" o:spid="_x0000_s2800" style="position:absolute;left:18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sc8YA&#10;AADdAAAADwAAAGRycy9kb3ducmV2LnhtbESPT2vCQBTE74V+h+UVetONoRWNrkEsBQ9iMXrw+My+&#10;5k+zb0N2Nem3dwtCj8PMb4ZZpoNpxI06V1lWMBlHIIhzqysuFJyOn6MZCOeRNTaWScEvOUhXz09L&#10;TLTt+UC3zBcilLBLUEHpfZtI6fKSDLqxbYmD9207gz7IrpC6wz6Um0bGUTSVBisOCyW2tCkp/8mu&#10;RsEb7esNXbbneJp99e37urY7/aHU68uwXoDwNPj/8IPe6sBN5jH8vQ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csc8YAAADdAAAADwAAAAAAAAAAAAAAAACYAgAAZHJz&#10;L2Rvd25yZXYueG1sUEsFBgAAAAAEAAQA9QAAAIsDAAAAAA==&#10;" fillcolor="#df6926" stroked="f"/>
                      <v:oval id="Oval 4193" o:spid="_x0000_s2801" style="position:absolute;left:19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6MYA&#10;AADdAAAADwAAAGRycy9kb3ducmV2LnhtbESPQWvCQBSE7wX/w/KE3pqNqZU2ugZRCh5KxdSDx9fs&#10;M4lm34bs1sR/3y0UPA4z3wyzyAbTiCt1rrasYBLFIIgLq2suFRy+3p9eQTiPrLGxTApu5CBbjh4W&#10;mGrb856uuS9FKGGXooLK+zaV0hUVGXSRbYmDd7KdQR9kV0rdYR/KTSOTOJ5JgzWHhQpbWldUXPIf&#10;o2BKn+c1fW+PySzf9e3L6mw/9Eapx/GwmoPwNPh7+J/e6sBN3p7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uJ6MYAAADdAAAADwAAAAAAAAAAAAAAAACYAgAAZHJz&#10;L2Rvd25yZXYueG1sUEsFBgAAAAAEAAQA9QAAAIsDAAAAAA==&#10;" fillcolor="#df6926" stroked="f"/>
                      <v:oval id="Oval 4194" o:spid="_x0000_s2802" style="position:absolute;left:20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RnMYA&#10;AADdAAAADwAAAGRycy9kb3ducmV2LnhtbESPQWvCQBSE70L/w/IK3urGEKVNXUUsQg6lYtqDx2f2&#10;NYnNvg3ZbRL/fVcoeBxmvhlmtRlNI3rqXG1ZwXwWgSAurK65VPD1uX96BuE8ssbGMim4koPN+mGy&#10;wlTbgY/U574UoYRdigoq79tUSldUZNDNbEscvG/bGfRBdqXUHQ6h3DQyjqKlNFhzWKiwpV1FxU/+&#10;axQk9HHZ0Tk7xcv8MLSL7cW+6zelpo/j9hWEp9Hfw/90pgM3f0ng9i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IRnMYAAADdAAAADwAAAAAAAAAAAAAAAACYAgAAZHJz&#10;L2Rvd25yZXYueG1sUEsFBgAAAAAEAAQA9QAAAIsDAAAAAA==&#10;" fillcolor="#df6926" stroked="f"/>
                      <v:oval id="Oval 4195" o:spid="_x0000_s2803" style="position:absolute;left:20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0B8YA&#10;AADdAAAADwAAAGRycy9kb3ducmV2LnhtbESPQWvCQBSE7wX/w/KE3urGYMSmriKKkENpMfbg8Zl9&#10;TaLZtyG7TdJ/3y0UehxmvhlmvR1NI3rqXG1ZwXwWgSAurK65VPBxPj6tQDiPrLGxTAq+ycF2M3lY&#10;Y6rtwCfqc1+KUMIuRQWV920qpSsqMuhmtiUO3qftDPogu1LqDodQbhoZR9FSGqw5LFTY0r6i4p5/&#10;GQULervt6Zpd4mX+PrTJ7mZf9UGpx+m4ewHhafT/4T8604GbPy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60B8YAAADdAAAADwAAAAAAAAAAAAAAAACYAgAAZHJz&#10;L2Rvd25yZXYueG1sUEsFBgAAAAAEAAQA9QAAAIsDAAAAAA==&#10;" fillcolor="#df6926" stroked="f"/>
                      <v:oval id="Oval 4196" o:spid="_x0000_s2804" style="position:absolute;left:10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qcMUA&#10;AADdAAAADwAAAGRycy9kb3ducmV2LnhtbESPQWvCQBSE7wX/w/IEb3WjaKjRVUQRPBRLowePz+wz&#10;iWbfhuzWxH/vFgo9DjPfDLNYdaYSD2pcaVnBaBiBIM6sLjlXcDru3j9AOI+ssbJMCp7kYLXsvS0w&#10;0bblb3qkPhehhF2CCgrv60RKlxVk0A1tTRy8q20M+iCbXOoG21BuKjmOolgaLDksFFjTpqDsnv4Y&#10;BRM63DZ02Z/HcfrV1tP1zX7qrVKDfreeg/DU+f/wH73XgRvNYvh9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CpwxQAAAN0AAAAPAAAAAAAAAAAAAAAAAJgCAABkcnMv&#10;ZG93bnJldi54bWxQSwUGAAAAAAQABAD1AAAAigMAAAAA&#10;" fillcolor="#df6926" stroked="f"/>
                      <v:oval id="Oval 4197" o:spid="_x0000_s2805" style="position:absolute;left:11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P68YA&#10;AADdAAAADwAAAGRycy9kb3ducmV2LnhtbESPQWvCQBSE7wX/w/KE3pqNoWobXYMoBQ+lYurB42v2&#10;mUSzb0N2a+K/7xYKPQ4z3wyzzAbTiBt1rrasYBLFIIgLq2suFRw/355eQDiPrLGxTAru5CBbjR6W&#10;mGrb84FuuS9FKGGXooLK+zaV0hUVGXSRbYmDd7adQR9kV0rdYR/KTSOTOJ5JgzWHhQpb2lRUXPNv&#10;o+CZPi4b+tqdklm+79vp+mLf9Vapx/GwXoDwNPj/8B+904GbvM7h901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CP68YAAADdAAAADwAAAAAAAAAAAAAAAACYAgAAZHJz&#10;L2Rvd25yZXYueG1sUEsFBgAAAAAEAAQA9QAAAIsDAAAAAA==&#10;" fillcolor="#df6926" stroked="f"/>
                      <v:oval id="Oval 4198" o:spid="_x0000_s2806" style="position:absolute;left:11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bmcMA&#10;AADdAAAADwAAAGRycy9kb3ducmV2LnhtbERPTWvCQBC9C/6HZQq91Y3Sio2uIkrBQ2kx9uBxzI5J&#10;bHY2ZLcm/nvnUPD4eN+LVe9qdaU2VJ4NjEcJKOLc24oLAz+Hj5cZqBCRLdaeycCNAqyWw8ECU+s7&#10;3tM1i4WSEA4pGihjbFKtQ16SwzDyDbFwZ986jALbQtsWOwl3tZ4kyVQ7rFgaSmxoU1L+m/05A6/0&#10;ddnQaXecTLPvrnlbX/yn3Rrz/NSv56Ai9fEh/nfvrPjG7zJX3sgT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8bmcMAAADdAAAADwAAAAAAAAAAAAAAAACYAgAAZHJzL2Rv&#10;d25yZXYueG1sUEsFBgAAAAAEAAQA9QAAAIgDAAAAAA==&#10;" fillcolor="#df6926" stroked="f"/>
                      <v:oval id="Oval 4199" o:spid="_x0000_s2807" style="position:absolute;left:12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+AsYA&#10;AADdAAAADwAAAGRycy9kb3ducmV2LnhtbESPT2vCQBTE74V+h+UVetONUqVG1yCWQg5SMe2hx2f2&#10;NX+afRuyaxK/fVcQehxmfjPMJhlNI3rqXGVZwWwagSDOra64UPD1+T55BeE8ssbGMim4koNk+/iw&#10;wVjbgU/UZ74QoYRdjApK79tYSpeXZNBNbUscvB/bGfRBdoXUHQ6h3DRyHkVLabDisFBiS/uS8t/s&#10;YhS80Ee9p3P6PV9mx6Fd7Gp70G9KPT+NuzUIT6P/D9/pVAdutlrB7U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O+AsYAAADdAAAADwAAAAAAAAAAAAAAAACYAgAAZHJz&#10;L2Rvd25yZXYueG1sUEsFBgAAAAAEAAQA9QAAAIsDAAAAAA==&#10;" fillcolor="#df6926" stroked="f"/>
                      <v:oval id="Oval 4200" o:spid="_x0000_s2808" style="position:absolute;left:13;top:3847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jZMMA&#10;AADdAAAADwAAAGRycy9kb3ducmV2LnhtbESPQYvCMBSE7wv+h/AEb2uqqEg1iiiCB1G268Hjs3m2&#10;1ealNNHWf2+EhT0OM/MNM1+2phRPql1hWcGgH4EgTq0uOFNw+t1+T0E4j6yxtEwKXuRgueh8zTHW&#10;tuEfeiY+EwHCLkYFufdVLKVLczLo+rYiDt7V1gZ9kHUmdY1NgJtSDqNoIg0WHBZyrGidU3pPHkbB&#10;iA63NV125+EkOTbVeHWze71RqtdtVzMQnlr/H/5r73ToBSR83oQn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bjZMMAAADdAAAADwAAAAAAAAAAAAAAAACYAgAAZHJzL2Rv&#10;d25yZXYueG1sUEsFBgAAAAAEAAQA9QAAAIgDAAAAAA==&#10;" fillcolor="#df6926" stroked="f"/>
                      <v:oval id="Oval 4201" o:spid="_x0000_s2809" style="position:absolute;left:14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G/8YA&#10;AADdAAAADwAAAGRycy9kb3ducmV2LnhtbESPQWvCQBSE70L/w/IKvZlNQisSs4qkFDwUi7GHHp/Z&#10;1yQ2+zZktyb++25B8DjMfDNMvplMJy40uNaygiSKQRBXVrdcK/g8vs2XIJxH1thZJgVXcrBZP8xy&#10;zLQd+UCX0tcilLDLUEHjfZ9J6aqGDLrI9sTB+7aDQR/kUEs94BjKTSfTOF5Igy2HhQZ7Khqqfspf&#10;o+CZ9ueCTruvdFF+jP3L9mzf9atST4/TdgXC0+Tv4Ru904FL4wT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G/8YAAADdAAAADwAAAAAAAAAAAAAAAACYAgAAZHJz&#10;L2Rvd25yZXYueG1sUEsFBgAAAAAEAAQA9QAAAIsDAAAAAA==&#10;" fillcolor="#df6926" stroked="f"/>
                      <v:oval id="Oval 4202" o:spid="_x0000_s2810" style="position:absolute;left:15;top:3847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YiMYA&#10;AADdAAAADwAAAGRycy9kb3ducmV2LnhtbESPQWvCQBSE7wX/w/IEb3XX0IqkriEoggexNPXQ42v2&#10;NYlm34bs1sR/3y0UehxmvhlmnY22FTfqfeNYw2KuQBCXzjRcaTi/7x9XIHxANtg6Jg138pBtJg9r&#10;TI0b+I1uRahELGGfooY6hC6V0pc1WfRz1xFH78v1FkOUfSVNj0Mst61MlFpKiw3HhRo72tZUXotv&#10;q+GJTpctfR4+kmXxOnTP+cUdzU7r2XTMX0AEGsN/+I8+mMglKoH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jYiMYAAADdAAAADwAAAAAAAAAAAAAAAACYAgAAZHJz&#10;L2Rvd25yZXYueG1sUEsFBgAAAAAEAAQA9QAAAIsDAAAAAA==&#10;" fillcolor="#df6926" stroked="f"/>
                      <v:oval id="Oval 4203" o:spid="_x0000_s2811" style="position:absolute;left:5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w3sYA&#10;AADdAAAADwAAAGRycy9kb3ducmV2LnhtbESPT2sCMRTE74LfIbxCb5qt/6hbo4goSg+CWhBvj83r&#10;7urmZUlSXb+9KQgeh5n5DTOZNaYSV3K+tKzgo5uAIM6sLjlX8HNYdT5B+ICssbJMCu7kYTZttyaY&#10;anvjHV33IRcRwj5FBUUIdSqlzwoy6Lu2Jo7er3UGQ5Qul9rhLcJNJXtJMpIGS44LBda0KCi77P+M&#10;ArccroO8rJaD8/Z8HNvvkz7poVLvb838C0SgJrzCz/ZGKxj0kj78v4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nw3sYAAADdAAAADwAAAAAAAAAAAAAAAACYAgAAZHJz&#10;L2Rvd25yZXYueG1sUEsFBgAAAAAEAAQA9QAAAIsDAAAAAA==&#10;" fillcolor="black" stroked="f"/>
                      <v:oval id="Oval 4204" o:spid="_x0000_s2812" style="position:absolute;left:6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oqsYA&#10;AADdAAAADwAAAGRycy9kb3ducmV2LnhtbESPQWvCQBSE7wX/w/IEb7ppiKWmrkFEafFQ0ArF2yP7&#10;mkSzb8Puqum/7wpCj8PMfMPMi9604krON5YVPE8SEMSl1Q1XCg5fm/ErCB+QNbaWScEveSgWg6c5&#10;5treeEfXfahEhLDPUUEdQpdL6cuaDPqJ7Yij92OdwRClq6R2eItw08o0SV6kwYbjQo0drWoqz/uL&#10;UeDW0/cgz5t1dvo8fc/s9qiPeqrUaNgv30AE6sN/+NH+0AqyNMng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BoqsYAAADdAAAADwAAAAAAAAAAAAAAAACYAgAAZHJz&#10;L2Rvd25yZXYueG1sUEsFBgAAAAAEAAQA9QAAAIsDAAAAAA==&#10;" fillcolor="black" stroked="f"/>
                      <v:oval id="Oval 4205" o:spid="_x0000_s2813" style="position:absolute;left:7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NMcYA&#10;AADdAAAADwAAAGRycy9kb3ducmV2LnhtbESPQWvCQBSE7wX/w/KE3urGYEqNrkFEafFQ0Ari7ZF9&#10;JtHs27C71fTfd4VCj8PMfMPMi9604kbON5YVjEcJCOLS6oYrBYevzcsbCB+QNbaWScEPeSgWg6c5&#10;5treeUe3fahEhLDPUUEdQpdL6cuaDPqR7Yijd7bOYIjSVVI7vEe4aWWaJK/SYMNxocaOVjWV1/23&#10;UeDW2XuQ1816cvm8HKd2e9InnSn1POyXMxCB+vAf/mt/aAWTNMng8S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zNMcYAAADdAAAADwAAAAAAAAAAAAAAAACYAgAAZHJz&#10;L2Rvd25yZXYueG1sUEsFBgAAAAAEAAQA9QAAAIsDAAAAAA==&#10;" fillcolor="black" stroked="f"/>
                      <v:oval id="Oval 4206" o:spid="_x0000_s2814" style="position:absolute;left:8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TRscA&#10;AADdAAAADwAAAGRycy9kb3ducmV2LnhtbESPT2sCMRTE74V+h/AKvdVsRUW3m5VSFKUHQVuQvT02&#10;r/vHzcuSRF2/fSMUehxm5jdMthxMJy7kfGNZwesoAUFcWt1wpeD7a/0yB+EDssbOMim4kYdl/viQ&#10;Yartlfd0OYRKRAj7FBXUIfSplL6syaAf2Z44ej/WGQxRukpqh9cIN50cJ8lMGmw4LtTY00dN5elw&#10;NgrcaroJ8rReTdpde1zYz0IXeqrU89Pw/gYi0BD+w3/trVYwGSczuL+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OU0bHAAAA3QAAAA8AAAAAAAAAAAAAAAAAmAIAAGRy&#10;cy9kb3ducmV2LnhtbFBLBQYAAAAABAAEAPUAAACMAwAAAAA=&#10;" fillcolor="black" stroked="f"/>
                      <v:oval id="Oval 4207" o:spid="_x0000_s2815" style="position:absolute;left:8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23cYA&#10;AADdAAAADwAAAGRycy9kb3ducmV2LnhtbESPQWsCMRSE74X+h/AEb5pV1OrWKEUUiwdBK4i3x+Z1&#10;d3XzsiRRt//eCEKPw8x8w0znjanEjZwvLSvodRMQxJnVJecKDj+rzhiED8gaK8uk4I88zGfvb1NM&#10;tb3zjm77kIsIYZ+igiKEOpXSZwUZ9F1bE0fv1zqDIUqXS+3wHuGmkv0kGUmDJceFAmtaFJRd9lej&#10;wC2H6yAvq+XgvD0fJ3Zz0ic9VKrdar4+QQRqwn/41f7WCgb95AO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L23cYAAADdAAAADwAAAAAAAAAAAAAAAACYAgAAZHJz&#10;L2Rvd25yZXYueG1sUEsFBgAAAAAEAAQA9QAAAIsDAAAAAA==&#10;" fillcolor="black" stroked="f"/>
                      <v:oval id="Oval 4208" o:spid="_x0000_s2816" style="position:absolute;left:9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ir8IA&#10;AADdAAAADwAAAGRycy9kb3ducmV2LnhtbERPTYvCMBC9C/6HMAt703RFRatRZFFWPAh2F8Tb0Ixt&#10;tZmUJKv135uD4PHxvufL1tTiRs5XlhV89RMQxLnVFRcK/n43vQkIH5A11pZJwYM8LBfdzhxTbe98&#10;oFsWChFD2KeooAyhSaX0eUkGfd82xJE7W2cwROgKqR3eY7ip5SBJxtJgxbGhxIa+S8qv2b9R4Naj&#10;nyCvm/Xwsr8cp3Z30ic9Uurzo13NQARqw1v8cm+1guEgiX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WKvwgAAAN0AAAAPAAAAAAAAAAAAAAAAAJgCAABkcnMvZG93&#10;bnJldi54bWxQSwUGAAAAAAQABAD1AAAAhwMAAAAA&#10;" fillcolor="black" stroked="f"/>
                      <v:oval id="Oval 4209" o:spid="_x0000_s2817" style="position:absolute;left:10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HNMUA&#10;AADdAAAADwAAAGRycy9kb3ducmV2LnhtbESPQYvCMBSE78L+h/AWvGmqqGg1yrIou3gQdBfE26N5&#10;ttXmpSRR6783guBxmJlvmNmiMZW4kvOlZQW9bgKCOLO65FzB/9+qMwbhA7LGyjIpuJOHxfyjNcNU&#10;2xtv6boLuYgQ9ikqKEKoUyl9VpBB37U1cfSO1hkMUbpcaoe3CDeV7CfJSBosOS4UWNN3Qdl5dzEK&#10;3HL4E+R5tRycNqf9xK4P+qCHSrU/m68piEBNeIdf7V+tYNBPJv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cc0xQAAAN0AAAAPAAAAAAAAAAAAAAAAAJgCAABkcnMv&#10;ZG93bnJldi54bWxQSwUGAAAAAAQABAD1AAAAigMAAAAA&#10;" fillcolor="black" stroked="f"/>
                      <v:oval id="Oval 4210" o:spid="_x0000_s2818" style="position:absolute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4dMMA&#10;AADdAAAADwAAAGRycy9kb3ducmV2LnhtbERPy2oCMRTdC/2HcAvuNKOotKNRiiiVLgragri7TG7n&#10;mZshSWfGv28WBZeH897sBtOIjpwvLSuYTRMQxJnVJecKvr+OkxcQPiBrbCyTgjt52G2fRhtMte35&#10;TN0l5CKGsE9RQRFCm0rps4IM+qltiSP3Y53BEKHLpXbYx3DTyHmSrKTBkmNDgS3tC8rqy69R4A7L&#10;9yDr42FRfVbXV/tx0ze9VGr8PLytQQQawkP87z5pBYv5LO6P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L4dMMAAADdAAAADwAAAAAAAAAAAAAAAACYAgAAZHJzL2Rv&#10;d25yZXYueG1sUEsFBgAAAAAEAAQA9QAAAIgDAAAAAA==&#10;" fillcolor="black" stroked="f"/>
                      <v:oval id="Oval 4211" o:spid="_x0000_s2819" style="position:absolute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d78YA&#10;AADdAAAADwAAAGRycy9kb3ducmV2LnhtbESPQWvCQBSE70L/w/IK3nQT0VJTVylFUTwUmhbE2yP7&#10;mkSzb8PuqvHfu4LgcZiZb5jZojONOJPztWUF6TABQVxYXXOp4O93NXgH4QOyxsYyKbiSh8X8pTfD&#10;TNsL/9A5D6WIEPYZKqhCaDMpfVGRQT+0LXH0/q0zGKJ0pdQOLxFuGjlKkjdpsOa4UGFLXxUVx/xk&#10;FLjlZB3kcbUcH74Pu6nd7vVeT5Tqv3afHyACdeEZfrQ3WsF4lK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5d78YAAADdAAAADwAAAAAAAAAAAAAAAACYAgAAZHJz&#10;L2Rvd25yZXYueG1sUEsFBgAAAAAEAAQA9QAAAIsDAAAAAA==&#10;" fillcolor="black" stroked="f"/>
                      <v:oval id="Oval 4212" o:spid="_x0000_s2820" style="position:absolute;left:1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DmMcA&#10;AADdAAAADwAAAGRycy9kb3ducmV2LnhtbESPT2vCQBTE7wW/w/KE3urGoGJjNiKitPQg+AeKt0f2&#10;mUSzb8PuVtNv3y0Uehxm5jdMvuxNK+7kfGNZwXiUgCAurW64UnA6bl/mIHxA1thaJgXf5GFZDJ5y&#10;zLR98J7uh1CJCGGfoYI6hC6T0pc1GfQj2xFH72KdwRClq6R2+Ihw08o0SWbSYMNxocaO1jWVt8OX&#10;UeA207cgb9vN5Lq7fr7aj7M+66lSz8N+tQARqA//4b/2u1YwSccp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sw5jHAAAA3QAAAA8AAAAAAAAAAAAAAAAAmAIAAGRy&#10;cy9kb3ducmV2LnhtbFBLBQYAAAAABAAEAPUAAACMAwAAAAA=&#10;" fillcolor="black" stroked="f"/>
                      <v:oval id="Oval 4213" o:spid="_x0000_s2821" style="position:absolute;left:2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mA8YA&#10;AADdAAAADwAAAGRycy9kb3ducmV2LnhtbESPW2sCMRSE3wv9D+EUfKtZr9jtRimiWPogeAHx7bA5&#10;3YubkyWJuv77plDo4zAz3zDZojONuJHzlWUFg34Cgji3uuJCwfGwfp2B8AFZY2OZFDzIw2L+/JRh&#10;qu2dd3Tbh0JECPsUFZQhtKmUPi/JoO/bljh639YZDFG6QmqH9wg3jRwmyVQarDgulNjSsqT8sr8a&#10;BW412QR5Wa/G9bY+vdmvsz7riVK9l+7jHUSgLvyH/9qfWsF4OBjB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BmA8YAAADdAAAADwAAAAAAAAAAAAAAAACYAgAAZHJz&#10;L2Rvd25yZXYueG1sUEsFBgAAAAAEAAQA9QAAAIsDAAAAAA==&#10;" fillcolor="black" stroked="f"/>
                      <v:oval id="Oval 4214" o:spid="_x0000_s2822" style="position:absolute;left:3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+d8cA&#10;AADdAAAADwAAAGRycy9kb3ducmV2LnhtbESPT2vCQBTE7wW/w/KE3upGiWJjNiKitPQg+AeKt0f2&#10;mUSzb8PuVtNv3y0Uehxm5jdMvuxNK+7kfGNZwXiUgCAurW64UnA6bl/mIHxA1thaJgXf5GFZDJ5y&#10;zLR98J7uh1CJCGGfoYI6hC6T0pc1GfQj2xFH72KdwRClq6R2+Ihw08pJksykwYbjQo0drWsqb4cv&#10;o8Btpm9B3rab9Lq7fr7aj7M+66lSz8N+tQARqA//4b/2u1aQTsYp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J/nfHAAAA3QAAAA8AAAAAAAAAAAAAAAAAmAIAAGRy&#10;cy9kb3ducmV2LnhtbFBLBQYAAAAABAAEAPUAAACMAwAAAAA=&#10;" fillcolor="black" stroked="f"/>
                      <v:oval id="Oval 4215" o:spid="_x0000_s2823" style="position:absolute;left:4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b7McA&#10;AADdAAAADwAAAGRycy9kb3ducmV2LnhtbESPQWvCQBSE70L/w/IKvelGMWLTbKQUpaUHwbRQvD2y&#10;r0k0+zbsbjX+e7cgeBxm5hsmXw2mEydyvrWsYDpJQBBXVrdcK/j+2oyXIHxA1thZJgUX8rAqHkY5&#10;ZtqeeUenMtQiQthnqKAJoc+k9FVDBv3E9sTR+7XOYIjS1VI7PEe46eQsSRbSYMtxocGe3hqqjuWf&#10;UeDW6XuQx816ftgefp7t517vdarU0+Pw+gIi0BDu4Vv7QyuYz6Yp/L+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FW+zHAAAA3QAAAA8AAAAAAAAAAAAAAAAAmAIAAGRy&#10;cy9kb3ducmV2LnhtbFBLBQYAAAAABAAEAPUAAACMAwAAAAA=&#10;" fillcolor="black" stroked="f"/>
                      <v:oval id="Oval 4216" o:spid="_x0000_s2824" style="position:absolute;left:4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Fm8YA&#10;AADdAAAADwAAAGRycy9kb3ducmV2LnhtbESPT4vCMBTE7wt+h/CEvWmqqGg1iiyKi4cF/4B4ezTP&#10;ttq8lCRq99ubBWGPw8z8hpktGlOJBzlfWlbQ6yYgiDOrS84VHA/rzhiED8gaK8uk4Jc8LOatjxmm&#10;2j55R499yEWEsE9RQRFCnUrps4IM+q6tiaN3sc5giNLlUjt8RripZD9JRtJgyXGhwJq+Cspu+7tR&#10;4FbDTZC39Wpw/bmeJnZ71mc9VOqz3SynIAI14T/8bn9rBYN+bwR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fFm8YAAADdAAAADwAAAAAAAAAAAAAAAACYAgAAZHJz&#10;L2Rvd25yZXYueG1sUEsFBgAAAAAEAAQA9QAAAIsDAAAAAA==&#10;" fillcolor="black" stroked="f"/>
                      <v:oval id="Oval 4217" o:spid="_x0000_s2825" style="position:absolute;left:16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gAMcA&#10;AADdAAAADwAAAGRycy9kb3ducmV2LnhtbESPT2sCMRTE70K/Q3iF3jSraG23G6UURelBcFso3h6b&#10;1/3j5mVJoq7fvikIHoeZ+Q2TLXvTijM5X1tWMB4lIIgLq2suFXx/rYcvIHxA1thaJgVX8rBcPAwy&#10;TLW98J7OeShFhLBPUUEVQpdK6YuKDPqR7Yij92udwRClK6V2eIlw08pJkjxLgzXHhQo7+qioOOYn&#10;o8CtZpsgj+vVtNk1P6/286APeqbU02P//gYiUB/u4Vt7qxVMJ+M5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bYADHAAAA3QAAAA8AAAAAAAAAAAAAAAAAmAIAAGRy&#10;cy9kb3ducmV2LnhtbFBLBQYAAAAABAAEAPUAAACMAwAAAAA=&#10;" fillcolor="black" stroked="f"/>
                      <v:oval id="Oval 4218" o:spid="_x0000_s2826" style="position:absolute;left:16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T0csMA&#10;AADdAAAADwAAAGRycy9kb3ducmV2LnhtbERPy2oCMRTdC/2HcAvuNKOotKNRiiiVLgragri7TG7n&#10;mZshSWfGv28WBZeH897sBtOIjpwvLSuYTRMQxJnVJecKvr+OkxcQPiBrbCyTgjt52G2fRhtMte35&#10;TN0l5CKGsE9RQRFCm0rps4IM+qltiSP3Y53BEKHLpXbYx3DTyHmSrKTBkmNDgS3tC8rqy69R4A7L&#10;9yDr42FRfVbXV/tx0ze9VGr8PLytQQQawkP87z5pBYv5LM6N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T0csMAAADdAAAADwAAAAAAAAAAAAAAAACYAgAAZHJzL2Rv&#10;d25yZXYueG1sUEsFBgAAAAAEAAQA9QAAAIgDAAAAAA==&#10;" fillcolor="black" stroked="f"/>
                      <v:oval id="Oval 4219" o:spid="_x0000_s2827" style="position:absolute;left:17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R6cYA&#10;AADdAAAADwAAAGRycy9kb3ducmV2LnhtbESPT4vCMBTE78J+h/AW9qapoqLVKCLKLnsQ/APi7dE8&#10;22rzUpKs1m9vFgSPw8z8hpnOG1OJGzlfWlbQ7SQgiDOrS84VHPbr9giED8gaK8uk4EEe5rOP1hRT&#10;be+8pdsu5CJC2KeooAihTqX0WUEGfcfWxNE7W2cwROlyqR3eI9xUspckQ2mw5LhQYE3LgrLr7s8o&#10;cKvBd5DX9ap/2VyOY/t70ic9UOrrs1lMQARqwjv8av9oBf1edwz/b+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hR6cYAAADdAAAADwAAAAAAAAAAAAAAAACYAgAAZHJz&#10;L2Rvd25yZXYueG1sUEsFBgAAAAAEAAQA9QAAAIsDAAAAAA==&#10;" fillcolor="black" stroked="f"/>
                      <v:oval id="Oval 4220" o:spid="_x0000_s2828" style="position:absolute;left:18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yycMA&#10;AADdAAAADwAAAGRycy9kb3ducmV2LnhtbERPy4rCMBTdC/5DuAOz03SKinaMIoPi4ELwAeLu0txp&#10;q81NSaJ2/t4sBJeH857OW1OLOzlfWVbw1U9AEOdWV1woOB5WvTEIH5A11pZJwT95mM+6nSlm2j54&#10;R/d9KEQMYZ+hgjKEJpPS5yUZ9H3bEEfuzzqDIUJXSO3wEcNNLdMkGUmDFceGEhv6KSm/7m9GgVsO&#10;10FeV8vBZXs5TezmrM96qNTnR7v4BhGoDW/xy/2rFQzSNO6Pb+IT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4yycMAAADdAAAADwAAAAAAAAAAAAAAAACYAgAAZHJzL2Rv&#10;d25yZXYueG1sUEsFBgAAAAAEAAQA9QAAAIgDAAAAAA==&#10;" fillcolor="black" stroked="f"/>
                      <v:oval id="Oval 4221" o:spid="_x0000_s2829" style="position:absolute;left:19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XUscA&#10;AADdAAAADwAAAGRycy9kb3ducmV2LnhtbESPT2vCQBTE7wW/w/KE3urGoGJjNiKitPQg+AeKt0f2&#10;mUSzb8PuVtNv3y0Uehxm5jdMvuxNK+7kfGNZwXiUgCAurW64UnA6bl/mIHxA1thaJgXf5GFZDJ5y&#10;zLR98J7uh1CJCGGfoYI6hC6T0pc1GfQj2xFH72KdwRClq6R2+Ihw08o0SWbSYMNxocaO1jWVt8OX&#10;UeA207cgb9vN5Lq7fr7aj7M+66lSz8N+tQARqA//4b/2u1YwSdMx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Sl1LHAAAA3QAAAA8AAAAAAAAAAAAAAAAAmAIAAGRy&#10;cy9kb3ducmV2LnhtbFBLBQYAAAAABAAEAPUAAACMAwAAAAA=&#10;" fillcolor="black" stroked="f"/>
                      <v:oval id="Oval 4222" o:spid="_x0000_s2830" style="position:absolute;left:20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JJcYA&#10;AADdAAAADwAAAGRycy9kb3ducmV2LnhtbESPQWvCQBSE7wX/w/IEb7pp0FJT1yASafFQ0ArF2yP7&#10;mkSzb8Puqum/7wpCj8PMfMMs8t604krON5YVPE8SEMSl1Q1XCg5fm/ErCB+QNbaWScEveciXg6cF&#10;ZtreeEfXfahEhLDPUEEdQpdJ6cuaDPqJ7Yij92OdwRClq6R2eItw08o0SV6kwYbjQo0drWsqz/uL&#10;UeCK2XuQ500xPX2evud2e9RHPVNqNOxXbyAC9eE//Gh/aAXTNE3h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AJJcYAAADdAAAADwAAAAAAAAAAAAAAAACYAgAAZHJz&#10;L2Rvd25yZXYueG1sUEsFBgAAAAAEAAQA9QAAAIsDAAAAAA==&#10;" fillcolor="black" stroked="f"/>
                      <v:oval id="Oval 4223" o:spid="_x0000_s2831" style="position:absolute;left:20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svscA&#10;AADdAAAADwAAAGRycy9kb3ducmV2LnhtbESPT2sCMRTE7wW/Q3iCt5p1/UO7GkVEUXooVAvF22Pz&#10;3F3dvCxJ1PXbm0Khx2FmfsPMFq2pxY2crywrGPQTEMS51RUXCr4Pm9c3ED4ga6wtk4IHeVjMOy8z&#10;zLS98xfd9qEQEcI+QwVlCE0mpc9LMuj7tiGO3sk6gyFKV0jt8B7hppZpkkykwYrjQokNrUrKL/ur&#10;UeDW422Ql816dP48/7zbj6M+6rFSvW67nIII1Ib/8F97pxWM0nQIv2/i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MrL7HAAAA3QAAAA8AAAAAAAAAAAAAAAAAmAIAAGRy&#10;cy9kb3ducmV2LnhtbFBLBQYAAAAABAAEAPUAAACMAwAAAAA=&#10;" fillcolor="black" stroked="f"/>
                      <v:oval id="Oval 4224" o:spid="_x0000_s2832" style="position:absolute;left:10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0ysYA&#10;AADdAAAADwAAAGRycy9kb3ducmV2LnhtbESPQWvCQBSE7wX/w/KE3nRjiKVGVylFafFQ0Ari7ZF9&#10;JtHs27C71fjvXUHocZiZb5jZojONuJDztWUFo2ECgriwuuZSwe53NXgH4QOyxsYyKbiRh8W89zLD&#10;XNsrb+iyDaWIEPY5KqhCaHMpfVGRQT+0LXH0jtYZDFG6UmqH1wg3jUyT5E0arDkuVNjSZ0XFeftn&#10;FLjl+CvI82qZnX5O+4ldH/RBj5V67XcfUxCBuvAffra/tYIsTT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U0ysYAAADdAAAADwAAAAAAAAAAAAAAAACYAgAAZHJz&#10;L2Rvd25yZXYueG1sUEsFBgAAAAAEAAQA9QAAAIsDAAAAAA==&#10;" fillcolor="black" stroked="f"/>
                      <v:oval id="Oval 4225" o:spid="_x0000_s2833" style="position:absolute;left:11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RUccA&#10;AADdAAAADwAAAGRycy9kb3ducmV2LnhtbESPT2sCMRTE74LfITyht5rt4kq7mpVSlBYPgrYg3h6b&#10;1/3j5mVJUt1++0YoeBxm5jfMcjWYTlzI+caygqdpAoK4tLrhSsHX5+bxGYQPyBo7y6TglzysivFo&#10;ibm2V97T5RAqESHsc1RQh9DnUvqyJoN+anvi6H1bZzBE6SqpHV4j3HQyTZK5NNhwXKixp7eayvPh&#10;xyhw6+w9yPNmPWt37fHFbk/6pDOlHibD6wJEoCHcw//tD61glqYZ3N7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pkVHHAAAA3QAAAA8AAAAAAAAAAAAAAAAAmAIAAGRy&#10;cy9kb3ducmV2LnhtbFBLBQYAAAAABAAEAPUAAACMAwAAAAA=&#10;" fillcolor="black" stroked="f"/>
                      <v:oval id="Oval 4226" o:spid="_x0000_s2834" style="position:absolute;left:12;top:3847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PJsYA&#10;AADdAAAADwAAAGRycy9kb3ducmV2LnhtbESPQWsCMRSE7wX/Q3hCb5p1UamrUaQoFg+FqiDeHpvn&#10;7urmZUmibv+9KQg9DjPzDTNbtKYWd3K+sqxg0E9AEOdWV1woOOzXvQ8QPiBrrC2Tgl/ysJh33maY&#10;afvgH7rvQiEihH2GCsoQmkxKn5dk0PdtQxy9s3UGQ5SukNrhI8JNLdMkGUuDFceFEhv6LCm/7m5G&#10;gVuNNkFe16vh5ftynNjtSZ/0SKn3brucggjUhv/wq/2lFQzTdAx/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sPJsYAAADdAAAADwAAAAAAAAAAAAAAAACYAgAAZHJz&#10;L2Rvd25yZXYueG1sUEsFBgAAAAAEAAQA9QAAAIsDAAAAAA==&#10;" fillcolor="black" stroked="f"/>
                      <v:oval id="Oval 4227" o:spid="_x0000_s2835" style="position:absolute;left:12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qvcYA&#10;AADdAAAADwAAAGRycy9kb3ducmV2LnhtbESPQWsCMRSE74X+h/AK3jTbRVtdjVJEsXgQtIJ4e2ye&#10;u6ublyWJuv33piD0OMzMN8xk1ppa3Mj5yrKC914Cgji3uuJCwf5n2R2C8AFZY22ZFPySh9n09WWC&#10;mbZ33tJtFwoRIewzVFCG0GRS+rwkg75nG+LonawzGKJ0hdQO7xFuapkmyYc0WHFcKLGheUn5ZXc1&#10;CtxisAryslz0z5vzYWTXR33UA6U6b+3XGESgNvyHn+1vraCfpp/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eqvcYAAADdAAAADwAAAAAAAAAAAAAAAACYAgAAZHJz&#10;L2Rvd25yZXYueG1sUEsFBgAAAAAEAAQA9QAAAIsDAAAAAA==&#10;" fillcolor="black" stroked="f"/>
                      <v:oval id="Oval 4228" o:spid="_x0000_s2836" style="position:absolute;left:13;top:3847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+z8MA&#10;AADdAAAADwAAAGRycy9kb3ducmV2LnhtbERPy4rCMBTdC/5DuAOz03SKinaMIoPi4ELwAeLu0txp&#10;q81NSaJ2/t4sBJeH857OW1OLOzlfWVbw1U9AEOdWV1woOB5WvTEIH5A11pZJwT95mM+6nSlm2j54&#10;R/d9KEQMYZ+hgjKEJpPS5yUZ9H3bEEfuzzqDIUJXSO3wEcNNLdMkGUmDFceGEhv6KSm/7m9GgVsO&#10;10FeV8vBZXs5TezmrM96qNTnR7v4BhGoDW/xy/2rFQzSNM6Nb+IT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g+z8MAAADdAAAADwAAAAAAAAAAAAAAAACYAgAAZHJzL2Rv&#10;d25yZXYueG1sUEsFBgAAAAAEAAQA9QAAAIgDAAAAAA==&#10;" fillcolor="black" stroked="f"/>
                    </v:group>
                    <v:group id="Group 4229" o:spid="_x0000_s2837" style="position:absolute;top:52133;width:70199;height:15621" coordorigin=",52133" coordsize="44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91T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ST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b3VMxgAAAN0A&#10;AAAPAAAAAAAAAAAAAAAAAKoCAABkcnMvZG93bnJldi54bWxQSwUGAAAAAAQABAD6AAAAnQMAAAAA&#10;">
                      <v:oval id="Oval 4230" o:spid="_x0000_s2838" style="position:absolute;left:14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kFMMA&#10;AADdAAAADwAAAGRycy9kb3ducmV2LnhtbERPy4rCMBTdC/5DuIK7MfU1aDWKiOIwC2FUEHeX5tpW&#10;m5uSRO38/WQx4PJw3vNlYyrxJOdLywr6vQQEcWZ1ybmC03H7MQHhA7LGyjIp+CUPy0W7NcdU2xf/&#10;0PMQchFD2KeooAihTqX0WUEGfc/WxJG7WmcwROhyqR2+Yrip5CBJPqXBkmNDgTWtC8ruh4dR4Dbj&#10;XZD37WZ029/OU/t90Rc9VqrbaVYzEIGa8Bb/u7+0gtFgGPfHN/E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ekFMMAAADdAAAADwAAAAAAAAAAAAAAAACYAgAAZHJzL2Rv&#10;d25yZXYueG1sUEsFBgAAAAAEAAQA9QAAAIgDAAAAAA==&#10;" fillcolor="black" stroked="f"/>
                      <v:oval id="Oval 4231" o:spid="_x0000_s2839" style="position:absolute;left:15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Bj8YA&#10;AADdAAAADwAAAGRycy9kb3ducmV2LnhtbESPW2sCMRSE3wv9D+EUfKtZr9jtRimiWPogeAHx7bA5&#10;3YubkyWJuv77plDo4zAz3zDZojONuJHzlWUFg34Cgji3uuJCwfGwfp2B8AFZY2OZFDzIw2L+/JRh&#10;qu2dd3Tbh0JECPsUFZQhtKmUPi/JoO/bljh639YZDFG6QmqH9wg3jRwmyVQarDgulNjSsqT8sr8a&#10;BW412QR5Wa/G9bY+vdmvsz7riVK9l+7jHUSgLvyH/9qfWsF4OBrA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sBj8YAAADdAAAADwAAAAAAAAAAAAAAAACYAgAAZHJz&#10;L2Rvd25yZXYueG1sUEsFBgAAAAAEAAQA9QAAAIsDAAAAAA==&#10;" fillcolor="black" stroked="f"/>
                      <v:oval id="Oval 4232" o:spid="_x0000_s2840" style="position:absolute;left:10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SNcYA&#10;AADdAAAADwAAAGRycy9kb3ducmV2LnhtbESPQWvCQBSE7wX/w/KE3pqNqZWSZiOiCB5Ki7EHj8/s&#10;axLNvg3ZrYn/vlsoeBxmvhkmW46mFVfqXWNZwSyKQRCXVjdcKfg6bJ9eQTiPrLG1TApu5GCZTx4y&#10;TLUdeE/XwlcilLBLUUHtfZdK6cqaDLrIdsTB+7a9QR9kX0nd4xDKTSuTOF5Igw2HhRo7WtdUXoof&#10;o2BOH+c1nXbHZFF8Dt3L6mzf9Uapx+m4egPhafT38D+904FLnhP4exOe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QSNcYAAADdAAAADwAAAAAAAAAAAAAAAACYAgAAZHJz&#10;L2Rvd25yZXYueG1sUEsFBgAAAAAEAAQA9QAAAIsDAAAAAA==&#10;" fillcolor="#df6926" stroked="f"/>
                      <v:oval id="Oval 4233" o:spid="_x0000_s2841" style="position:absolute;left:12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3rsUA&#10;AADdAAAADwAAAGRycy9kb3ducmV2LnhtbESPQWvCQBSE7wX/w/KE3urGWEWiq4hS8CCWRg8en9ln&#10;Es2+DdnVpP/eLQg9DjPfDDNfdqYSD2pcaVnBcBCBIM6sLjlXcDx8fUxBOI+ssbJMCn7JwXLRe5tj&#10;om3LP/RIfS5CCbsEFRTe14mULivIoBvYmjh4F9sY9EE2udQNtqHcVDKOook0WHJYKLCmdUHZLb0b&#10;BZ+0v67pvD3Fk/S7rcerq93pjVLv/W41A+Gp8//hF73VgYtHI/h7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LeuxQAAAN0AAAAPAAAAAAAAAAAAAAAAAJgCAABkcnMv&#10;ZG93bnJldi54bWxQSwUGAAAAAAQABAD1AAAAigMAAAAA&#10;" fillcolor="#df6926" stroked="f"/>
                      <v:oval id="Oval 4234" o:spid="_x0000_s2842" style="position:absolute;left:14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v2sUA&#10;AADdAAAADwAAAGRycy9kb3ducmV2LnhtbESPQWvCQBSE70L/w/IK3nTTVEWiq4il4EEsRg8en9nX&#10;JDb7NmRXE/+9WxA8DjPfDDNfdqYSN2pcaVnBxzACQZxZXXKu4Hj4HkxBOI+ssbJMCu7kYLl4680x&#10;0bblPd1Sn4tQwi5BBYX3dSKlywoy6Ia2Jg7er20M+iCbXOoG21BuKhlH0UQaLDksFFjTuqDsL70a&#10;BSPaXdZ03pziSfrT1uPVxW71l1L99241A+Gp86/wk97owMWfI/h/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S/axQAAAN0AAAAPAAAAAAAAAAAAAAAAAJgCAABkcnMv&#10;ZG93bnJldi54bWxQSwUGAAAAAAQABAD1AAAAigMAAAAA&#10;" fillcolor="#df6926" stroked="f"/>
                      <v:oval id="Oval 4235" o:spid="_x0000_s2843" style="position:absolute;left:15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KQcUA&#10;AADdAAAADwAAAGRycy9kb3ducmV2LnhtbESPQWvCQBSE70L/w/IK3nTTVEWiq4il4EEUowePz+xr&#10;Ept9G7KrSf99VxA8DjPfDDNfdqYSd2pcaVnBxzACQZxZXXKu4HT8HkxBOI+ssbJMCv7IwXLx1ptj&#10;om3LB7qnPhehhF2CCgrv60RKlxVk0A1tTRy8H9sY9EE2udQNtqHcVDKOook0WHJYKLCmdUHZb3oz&#10;Cka0u67psjnHk3Tf1uPV1W71l1L99241A+Gp86/wk97owMWfY3i8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YpBxQAAAN0AAAAPAAAAAAAAAAAAAAAAAJgCAABkcnMv&#10;ZG93bnJldi54bWxQSwUGAAAAAAQABAD1AAAAigMAAAAA&#10;" fillcolor="#df6926" stroked="f"/>
                      <v:oval id="Oval 4236" o:spid="_x0000_s2844" style="position:absolute;left:17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8UNsUA&#10;AADdAAAADwAAAGRycy9kb3ducmV2LnhtbESPQWvCQBSE74L/YXlCb7oxrUFSVxFLwYNUjB56fM2+&#10;JtHs25BdTfrvu4LgcZj5ZpjFqje1uFHrKssKppMIBHFudcWFgtPxczwH4TyyxtoyKfgjB6vlcLDA&#10;VNuOD3TLfCFCCbsUFZTeN6mULi/JoJvYhjh4v7Y16INsC6lb7EK5qWUcRYk0WHFYKLGhTUn5Jbsa&#10;BW/0dd7Qz/Y7TrJ918zWZ7vTH0q9jPr1OwhPvX+GH/RWBy5+TeD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xQ2xQAAAN0AAAAPAAAAAAAAAAAAAAAAAJgCAABkcnMv&#10;ZG93bnJldi54bWxQSwUGAAAAAAQABAD1AAAAigMAAAAA&#10;" fillcolor="#df6926" stroked="f"/>
                      <v:oval id="Oval 4237" o:spid="_x0000_s2845" style="position:absolute;left:19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rcYA&#10;AADdAAAADwAAAGRycy9kb3ducmV2LnhtbESPT2vCQBTE7wW/w/KE3urG1FqJbkSUgodiadqDx2f2&#10;mT9m34bs1sRv3xUKPQ4zvxlmtR5MI67UucqygukkAkGcW11xoeD76+1pAcJ5ZI2NZVJwIwfrdPSw&#10;wkTbnj/pmvlChBJ2CSoovW8TKV1ekkE3sS1x8M62M+iD7AqpO+xDuWlkHEVzabDisFBiS9uS8kv2&#10;YxTM6FBv6bQ/xvPso29fNrV91zulHsfDZgnC0+D/w3/0Xgcufn6F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OxrcYAAADdAAAADwAAAAAAAAAAAAAAAACYAgAAZHJz&#10;L2Rvd25yZXYueG1sUEsFBgAAAAAEAAQA9QAAAIsDAAAAAA==&#10;" fillcolor="#df6926" stroked="f"/>
                      <v:oval id="Oval 4238" o:spid="_x0000_s2846" style="position:absolute;left:20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l38MA&#10;AADdAAAADwAAAGRycy9kb3ducmV2LnhtbERPTWvCQBC9C/6HZYTedGPaSkldRZSCh9LS6KHHaXZM&#10;otnZkN2a+O+dQ6HHx/tergfXqCt1ofZsYD5LQBEX3tZcGjge3qYvoEJEtth4JgM3CrBejUdLzKzv&#10;+YuueSyVhHDI0EAVY5tpHYqKHIaZb4mFO/nOYRTYldp22Eu4a3SaJAvtsGZpqLClbUXFJf91Bp7o&#10;47yln/13usg/+/Z5c/bvdmfMw2TYvIKKNMR/8Z97b8WXPspceSNP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wl38MAAADdAAAADwAAAAAAAAAAAAAAAACYAgAAZHJzL2Rv&#10;d25yZXYueG1sUEsFBgAAAAAEAAQA9QAAAIgDAAAAAA==&#10;" fillcolor="#df6926" stroked="f"/>
                      <v:shape id="Freeform 4239" o:spid="_x0000_s2847" style="position:absolute;top:52139;width:0;height:1;visibility:visible;mso-wrap-style:square;v-text-anchor:top" coordsize="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68cgA&#10;AADdAAAADwAAAGRycy9kb3ducmV2LnhtbESPQWvCQBSE74X+h+UVeim6qZZSU1eRgkUQtI0e9PbI&#10;vmRDs29jdjXx37uFQo/DzHzDTOe9rcWFWl85VvA8TEAQ505XXCrY75aDNxA+IGusHZOCK3mYz+7v&#10;pphq1/E3XbJQighhn6ICE0KTSulzQxb90DXE0StcazFE2ZZSt9hFuK3lKElepcWK44LBhj4M5T/Z&#10;2Spwxfa8OuLYfz5tTHcqvg6LbO2UenzoF+8gAvXhP/zXXmkFL6PxBH7fx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YTrxyAAAAN0AAAAPAAAAAAAAAAAAAAAAAJgCAABk&#10;cnMvZG93bnJldi54bWxQSwUGAAAAAAQABAD1AAAAjQMAAAAA&#10;" path="m8,21c8,13,5,5,,,,41,,41,,41,5,36,8,29,8,21xe" fillcolor="#df6926" stroked="f">
                        <v:path arrowok="t" o:connecttype="custom" o:connectlocs="16,42;0,0;0,82;16,42" o:connectangles="0,0,0,0"/>
                      </v:shape>
                      <v:oval id="Oval 4240" o:spid="_x0000_s2848" style="position:absolute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apMIA&#10;AADdAAAADwAAAGRycy9kb3ducmV2LnhtbERPTWvCQBC9F/wPywje6sagUlJXEaXgQSxNPXicZqdJ&#10;bHY2ZLcm/nvnUOjx8b5Xm8E16kZdqD0bmE0TUMSFtzWXBs6fb88voEJEtth4JgN3CrBZj55WmFnf&#10;8wfd8lgqCeGQoYEqxjbTOhQVOQxT3xIL9+07h1FgV2rbYS/hrtFpkiy1w5qlocKWdhUVP/mvMzCn&#10;03VHX4dLuszf+3axvfqj3RszGQ/bV1CRhvgv/nMfrPjSueyXN/IE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FqkwgAAAN0AAAAPAAAAAAAAAAAAAAAAAJgCAABkcnMvZG93&#10;bnJldi54bWxQSwUGAAAAAAQABAD1AAAAhwMAAAAA&#10;" fillcolor="#df6926" stroked="f"/>
                      <v:oval id="Oval 4241" o:spid="_x0000_s2849" style="position:absolute;left:2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/P8QA&#10;AADdAAAADwAAAGRycy9kb3ducmV2LnhtbESPQYvCMBSE7wv+h/AEb2tqUZFqFFEWPIiyXQ8en82z&#10;rTYvpcna+u+NsLDHYeabYRarzlTiQY0rLSsYDSMQxJnVJecKTj9fnzMQziNrrCyTgic5WC17HwtM&#10;tG35mx6pz0UoYZeggsL7OpHSZQUZdENbEwfvahuDPsgml7rBNpSbSsZRNJUGSw4LBda0KSi7p79G&#10;wZgOtw1ddud4mh7berK+2b3eKjXod+s5CE+d/w//0TsduHg8gve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/z/EAAAA3QAAAA8AAAAAAAAAAAAAAAAAmAIAAGRycy9k&#10;b3ducmV2LnhtbFBLBQYAAAAABAAEAPUAAACJAwAAAAA=&#10;" fillcolor="#df6926" stroked="f"/>
                      <v:oval id="Oval 4242" o:spid="_x0000_s2850" style="position:absolute;left:4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hSMQA&#10;AADdAAAADwAAAGRycy9kb3ducmV2LnhtbESPQYvCMBSE74L/IbwFb5puUVmqUURZ8CAudj14fDbP&#10;ttq8lCZr6783C4LHYeabYebLzlTiTo0rLSv4HEUgiDOrS84VHH+/h18gnEfWWFkmBQ9ysFz0e3NM&#10;tG35QPfU5yKUsEtQQeF9nUjpsoIMupGtiYN3sY1BH2STS91gG8pNJeMomkqDJYeFAmtaF5Td0j+j&#10;YEz765rO21M8TX/aerK62p3eKDX46FYzEJ46/w6/6K0OXDyO4f9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YUjEAAAA3QAAAA8AAAAAAAAAAAAAAAAAmAIAAGRycy9k&#10;b3ducmV2LnhtbFBLBQYAAAAABAAEAPUAAACJAwAAAAA=&#10;" fillcolor="#df6926" stroked="f"/>
                      <v:oval id="Oval 4243" o:spid="_x0000_s2851" style="position:absolute;left:5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E08UA&#10;AADdAAAADwAAAGRycy9kb3ducmV2LnhtbESPQWvCQBSE70L/w/IK3nTTVEWiq4il4EEsRg8en9nX&#10;JDb7NmRXE/+9WxA8DjPfDDNfdqYSN2pcaVnBxzACQZxZXXKu4Hj4HkxBOI+ssbJMCu7kYLl4680x&#10;0bblPd1Sn4tQwi5BBYX3dSKlywoy6Ia2Jg7er20M+iCbXOoG21BuKhlH0UQaLDksFFjTuqDsL70a&#10;BSPaXdZ03pziSfrT1uPVxW71l1L99241A+Gp86/wk97owMWjT/h/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sTTxQAAAN0AAAAPAAAAAAAAAAAAAAAAAJgCAABkcnMv&#10;ZG93bnJldi54bWxQSwUGAAAAAAQABAD1AAAAigMAAAAA&#10;" fillcolor="#df6926" stroked="f"/>
                      <v:oval id="Oval 4244" o:spid="_x0000_s2852" style="position:absolute;left:7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cp8YA&#10;AADdAAAADwAAAGRycy9kb3ducmV2LnhtbESPT2vCQBTE70K/w/IKvZlNQyolugaxCB5Ki2kPPT6z&#10;z/wx+zZkV5N++25B8DjM/GaYVT6ZTlxpcI1lBc9RDIK4tLrhSsH3127+CsJ5ZI2dZVLwSw7y9cNs&#10;hZm2Ix/oWvhKhBJ2GSqove8zKV1Zk0EX2Z44eCc7GPRBDpXUA46h3HQyieOFNNhwWKixp21N5bm4&#10;GAUpfbRbOu5/kkXxOfYvm9a+6zelnh6nzRKEp8nfwzd6rwOXpCn8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dcp8YAAADdAAAADwAAAAAAAAAAAAAAAACYAgAAZHJz&#10;L2Rvd25yZXYueG1sUEsFBgAAAAAEAAQA9QAAAIsDAAAAAA==&#10;" fillcolor="#df6926" stroked="f"/>
                      <v:oval id="Oval 4245" o:spid="_x0000_s2853" style="position:absolute;left:9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5PMYA&#10;AADdAAAADwAAAGRycy9kb3ducmV2LnhtbESPQWvCQBSE7wX/w/KE3urGkASJriKK4KG0NPXQ42v2&#10;mUSzb0N2m6T/vlso9DjMfDPMZjeZVgzUu8ayguUiAkFcWt1wpeDyfnpagXAeWWNrmRR8k4Pddvaw&#10;wVzbkd9oKHwlQgm7HBXU3ne5lK6syaBb2I44eFfbG/RB9pXUPY6h3LQyjqJMGmw4LNTY0aGm8l58&#10;GQUJvdwO9Hn+iLPidezS/c0+66NSj/NpvwbhafL/4T/6rAMXJyn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v5PMYAAADdAAAADwAAAAAAAAAAAAAAAACYAgAAZHJz&#10;L2Rvd25yZXYueG1sUEsFBgAAAAAEAAQA9QAAAIsDAAAAAA==&#10;" fillcolor="#df6926" stroked="f"/>
                      <v:oval id="Oval 4246" o:spid="_x0000_s2854" style="position:absolute;left:11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qhsYA&#10;AADdAAAADwAAAGRycy9kb3ducmV2LnhtbESPT4vCMBTE7wt+h/AEb5oqVdyuUUQUFw8L/oHF26N5&#10;21abl5JE7X57syDscZiZ3zCzRWtqcSfnK8sKhoMEBHFudcWFgtNx05+C8AFZY22ZFPySh8W88zbD&#10;TNsH7+l+CIWIEPYZKihDaDIpfV6SQT+wDXH0fqwzGKJ0hdQOHxFuajlKkok0WHFcKLGhVUn59XAz&#10;Ctx6vA3yulmnl6/L97vdnfVZj5XqddvlB4hAbfgPv9qfWkE6Sifw9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TqhsYAAADdAAAADwAAAAAAAAAAAAAAAACYAgAAZHJz&#10;L2Rvd25yZXYueG1sUEsFBgAAAAAEAAQA9QAAAIsDAAAAAA==&#10;" fillcolor="black" stroked="f"/>
                      <v:oval id="Oval 4247" o:spid="_x0000_s2855" style="position:absolute;left:12;top:5214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PHccA&#10;AADdAAAADwAAAGRycy9kb3ducmV2LnhtbESPT2sCMRTE70K/Q3iF3jRbWW27mpVSFIuHQm2heHts&#10;nvvHzcuSRN1+eyMIHoeZ+Q0zX/SmFSdyvras4HmUgCAurK65VPD7sxq+gvABWWNrmRT8k4dF/jCY&#10;Y6btmb/ptA2liBD2GSqoQugyKX1RkUE/sh1x9PbWGQxRulJqh+cIN60cJ8lUGqw5LlTY0UdFxWF7&#10;NArccrIO8rBaps1X8/dmNzu90xOlnh779xmIQH24h2/tT60gHacvcH0Tn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oTx3HAAAA3QAAAA8AAAAAAAAAAAAAAAAAmAIAAGRy&#10;cy9kb3ducmV2LnhtbFBLBQYAAAAABAAEAPUAAACMAwAAAAA=&#10;" fillcolor="black" stroked="f"/>
                      <v:oval id="Oval 4248" o:spid="_x0000_s2856" style="position:absolute;left:14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bb8QA&#10;AADdAAAADwAAAGRycy9kb3ducmV2LnhtbERPz2vCMBS+C/sfwhvspumkinbGMoZlYwdBNxBvj+at&#10;rW1eSpLV7r9fDoLHj+/3Jh9NJwZyvrGs4HmWgCAurW64UvD9VUxXIHxA1thZJgV/5CHfPkw2mGl7&#10;5QMNx1CJGMI+QwV1CH0mpS9rMuhntieO3I91BkOErpLa4TWGm07Ok2QpDTYcG2rs6a2msj3+GgVu&#10;t3gPsi126WV/Oa3t51mf9UKpp8fx9QVEoDHcxTf3h1aQztM4N76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322/EAAAA3QAAAA8AAAAAAAAAAAAAAAAAmAIAAGRycy9k&#10;b3ducmV2LnhtbFBLBQYAAAAABAAEAPUAAACJAwAAAAA=&#10;" fillcolor="black" stroked="f"/>
                      <v:oval id="Oval 4249" o:spid="_x0000_s2857" style="position:absolute;left:16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+9McA&#10;AADdAAAADwAAAGRycy9kb3ducmV2LnhtbESPT2sCMRTE70K/Q3iF3jRbWUW3ZqUUpaUHwW2heHts&#10;XvePm5clSXX99qYgeBxm5jfMaj2YTpzI+caygudJAoK4tLrhSsH313a8AOEDssbOMim4kId1/jBa&#10;Yabtmfd0KkIlIoR9hgrqEPpMSl/WZNBPbE8cvV/rDIYoXSW1w3OEm05Ok2QuDTYcF2rs6a2m8lj8&#10;GQVuM3sP8rjdpO2u/Vnaz4M+6JlST4/D6wuIQEO4h2/tD60gnaZL+H8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7fvTHAAAA3QAAAA8AAAAAAAAAAAAAAAAAmAIAAGRy&#10;cy9kb3ducmV2LnhtbFBLBQYAAAAABAAEAPUAAACMAwAAAAA=&#10;" fillcolor="black" stroked="f"/>
                      <v:oval id="Oval 4250" o:spid="_x0000_s2858" style="position:absolute;left:17;top:5214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BtMQA&#10;AADdAAAADwAAAGRycy9kb3ducmV2LnhtbERPz2vCMBS+C/sfwht403TFyuyMMqQy2WEwNxBvj+at&#10;rTYvJcna+t8vh4HHj+/3ejuaVvTkfGNZwdM8AUFcWt1wpeD7az97BuEDssbWMim4kYft5mGyxlzb&#10;gT+pP4ZKxBD2OSqoQ+hyKX1Zk0E/tx1x5H6sMxgidJXUDocYblqZJslSGmw4NtTY0a6m8nr8NQpc&#10;kb0Fed0Xi8vH5bSy72d91plS08fx9QVEoDHcxf/ug1awSLO4P7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QbTEAAAA3QAAAA8AAAAAAAAAAAAAAAAAmAIAAGRycy9k&#10;b3ducmV2LnhtbFBLBQYAAAAABAAEAPUAAACJAwAAAAA=&#10;" fillcolor="black" stroked="f"/>
                      <v:oval id="Oval 4251" o:spid="_x0000_s2859" style="position:absolute;left:19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kL8cA&#10;AADdAAAADwAAAGRycy9kb3ducmV2LnhtbESPQWvCQBSE70L/w/IKvelGMWLTbKQUpaUHwbRQvD2y&#10;r0k0+zbsbjX+e7cgeBxm5hsmXw2mEydyvrWsYDpJQBBXVrdcK/j+2oyXIHxA1thZJgUX8rAqHkY5&#10;ZtqeeUenMtQiQthnqKAJoc+k9FVDBv3E9sTR+7XOYIjS1VI7PEe46eQsSRbSYMtxocGe3hqqjuWf&#10;UeDW6XuQx816ftgefp7t517vdarU0+Pw+gIi0BDu4Vv7QyuYz9Ip/L+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U5C/HAAAA3QAAAA8AAAAAAAAAAAAAAAAAmAIAAGRy&#10;cy9kb3ducmV2LnhtbFBLBQYAAAAABAAEAPUAAACMAwAAAAA=&#10;" fillcolor="black" stroked="f"/>
                      <v:oval id="Oval 4252" o:spid="_x0000_s2860" style="position:absolute;left:21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6WMcA&#10;AADdAAAADwAAAGRycy9kb3ducmV2LnhtbESPT2sCMRTE74LfITyht5rt4kq7mpVSlBYPgrYg3h6b&#10;1/3j5mVJUt1++0YoeBxm5jfMcjWYTlzI+caygqdpAoK4tLrhSsHX5+bxGYQPyBo7y6TglzysivFo&#10;ibm2V97T5RAqESHsc1RQh9DnUvqyJoN+anvi6H1bZzBE6SqpHV4j3HQyTZK5NNhwXKixp7eayvPh&#10;xyhw6+w9yPNmPWt37fHFbk/6pDOlHibD6wJEoCHcw//tD61glmYp3N7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GeljHAAAA3QAAAA8AAAAAAAAAAAAAAAAAmAIAAGRy&#10;cy9kb3ducmV2LnhtbFBLBQYAAAAABAAEAPUAAACMAwAAAAA=&#10;" fillcolor="black" stroked="f"/>
                      <v:shape id="Freeform 4253" o:spid="_x0000_s2861" style="position:absolute;top:52140;width:0;height:1;visibility:visible;mso-wrap-style:square;v-text-anchor:top" coordsize="3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Nr8UA&#10;AADdAAAADwAAAGRycy9kb3ducmV2LnhtbESPQWvCQBSE7wX/w/IEb3Wj1lKiq4gg6E2Tij0+ss8k&#10;mH0bsqsb/323UPA4zMw3zHLdm0Y8qHO1ZQWTcQKCuLC65lLBd757/wLhPLLGxjIpeJKD9WrwtsRU&#10;28AnemS+FBHCLkUFlfdtKqUrKjLoxrYljt7VdgZ9lF0pdYchwk0jp0nyKQ3WHBcqbGlbUXHL7kbB&#10;8ZDlx9tPuMgsf4ZT2O+um/tZqdGw3yxAeOr9K/zf3msFH9P5D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g2vxQAAAN0AAAAPAAAAAAAAAAAAAAAAAJgCAABkcnMv&#10;ZG93bnJldi54bWxQSwUGAAAAAAQABAD1AAAAigMAAAAA&#10;" path="m5,c3,,2,,,,,58,,58,,58v2,,3,,5,c21,58,34,45,34,29,34,13,21,,5,xe" fillcolor="black" stroked="f">
                        <v:path arrowok="t" o:connecttype="custom" o:connectlocs="10,0;0,0;0,116;10,116;68,58;10,0" o:connectangles="0,0,0,0,0,0"/>
                      </v:shape>
                      <v:oval id="Oval 4254" o:spid="_x0000_s2862" style="position:absolute;left:1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Ht8YA&#10;AADdAAAADwAAAGRycy9kb3ducmV2LnhtbESPQWvCQBSE7wX/w/IEb7qpJKWNrlKKongoaAvi7ZF9&#10;TaLZt2F31fjvXUHocZiZb5jpvDONuJDztWUFr6MEBHFhdc2lgt+f5fAdhA/IGhvLpOBGHuaz3ssU&#10;c22vvKXLLpQiQtjnqKAKoc2l9EVFBv3ItsTR+7POYIjSlVI7vEa4aeQ4Sd6kwZrjQoUtfVVUnHZn&#10;o8AtslWQp+UiPX4f9x92c9AHnSk16HefExCBuvAffrbXWkE6zlJ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NHt8YAAADdAAAADwAAAAAAAAAAAAAAAACYAgAAZHJz&#10;L2Rvd25yZXYueG1sUEsFBgAAAAAEAAQA9QAAAIsDAAAAAA==&#10;" fillcolor="black" stroked="f"/>
                      <v:oval id="Oval 4255" o:spid="_x0000_s2863" style="position:absolute;left:2;top:5214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iLMYA&#10;AADdAAAADwAAAGRycy9kb3ducmV2LnhtbESPQWvCQBSE7wX/w/IEb7ppMKWmrkFEafFQ0ArF2yP7&#10;mkSzb8Puqum/7wpCj8PMfMPMi9604krON5YVPE8SEMSl1Q1XCg5fm/ErCB+QNbaWScEveSgWg6c5&#10;5treeEfXfahEhLDPUUEdQpdL6cuaDPqJ7Yij92OdwRClq6R2eItw08o0SV6kwYbjQo0drWoqz/uL&#10;UeDW2XuQ5816evo8fc/s9qiPOlNqNOyXbyAC9eE//Gh/aAXTNMvg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/iLMYAAADdAAAADwAAAAAAAAAAAAAAAACYAgAAZHJz&#10;L2Rvd25yZXYueG1sUEsFBgAAAAAEAAQA9QAAAIsDAAAAAA==&#10;" fillcolor="black" stroked="f"/>
                      <v:oval id="Oval 4256" o:spid="_x0000_s2864" style="position:absolute;left:4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8W8YA&#10;AADdAAAADwAAAGRycy9kb3ducmV2LnhtbESPQWvCQBSE74X+h+UVvOmmYkSjqxRRlB4KpgXx9sg+&#10;k2j2bdhdNf77bkHocZiZb5j5sjONuJHztWUF74MEBHFhdc2lgp/vTX8CwgdkjY1lUvAgD8vF68sc&#10;M23vvKdbHkoRIewzVFCF0GZS+qIig35gW+LonawzGKJ0pdQO7xFuGjlMkrE0WHNcqLClVUXFJb8a&#10;BW6dboO8bNaj89f5MLWfR33UqVK9t+5jBiJQF/7Dz/ZOKxgN0zH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18W8YAAADdAAAADwAAAAAAAAAAAAAAAACYAgAAZHJz&#10;L2Rvd25yZXYueG1sUEsFBgAAAAAEAAQA9QAAAIsDAAAAAA==&#10;" fillcolor="black" stroked="f"/>
                      <v:oval id="Oval 4257" o:spid="_x0000_s2865" style="position:absolute;left:6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ZwMcA&#10;AADdAAAADwAAAGRycy9kb3ducmV2LnhtbESPT2sCMRTE70K/Q3iF3mq24tp2NSulKBUPgrZQvD02&#10;z/3j5mVJUl2/vREKHoeZ+Q0zm/emFSdyvras4GWYgCAurK65VPDzvXx+A+EDssbWMim4kId5/jCY&#10;Yabtmbd02oVSRAj7DBVUIXSZlL6oyKAf2o44egfrDIYoXSm1w3OEm1aOkmQiDdYcFyrs6LOi4rj7&#10;MwrcIv0K8rhcjJtN8/tu13u916lST4/9xxREoD7cw//tlVYwHqWv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x2cDHAAAA3QAAAA8AAAAAAAAAAAAAAAAAmAIAAGRy&#10;cy9kb3ducmV2LnhtbFBLBQYAAAAABAAEAPUAAACMAwAAAAA=&#10;" fillcolor="black" stroked="f"/>
                      <v:oval id="Oval 4258" o:spid="_x0000_s2866" style="position:absolute;left:7;top:5214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NssQA&#10;AADdAAAADwAAAGRycy9kb3ducmV2LnhtbERPz2vCMBS+C/sfwht403TFyuyMMqQy2WEwNxBvj+at&#10;rTYvJcna+t8vh4HHj+/3ejuaVvTkfGNZwdM8AUFcWt1wpeD7az97BuEDssbWMim4kYft5mGyxlzb&#10;gT+pP4ZKxBD2OSqoQ+hyKX1Zk0E/tx1x5H6sMxgidJXUDocYblqZJslSGmw4NtTY0a6m8nr8NQpc&#10;kb0Fed0Xi8vH5bSy72d91plS08fx9QVEoDHcxf/ug1awSLM4N7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uTbLEAAAA3QAAAA8AAAAAAAAAAAAAAAAAmAIAAGRycy9k&#10;b3ducmV2LnhtbFBLBQYAAAAABAAEAPUAAACJAwAAAAA=&#10;" fillcolor="black" stroked="f"/>
                      <v:oval id="Oval 4259" o:spid="_x0000_s2867" style="position:absolute;left:9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oKcYA&#10;AADdAAAADwAAAGRycy9kb3ducmV2LnhtbESPT2sCMRTE74LfITyht5qtuFK3ZkVEafEgVIXi7bF5&#10;3T9uXpYk1e23b4SCx2FmfsMslr1pxZWcry0reBknIIgLq2suFZyO2+dXED4ga2wtk4Jf8rDMh4MF&#10;Ztre+JOuh1CKCGGfoYIqhC6T0hcVGfRj2xFH79s6gyFKV0rt8BbhppWTJJlJgzXHhQo7WldUXA4/&#10;RoHbpO9BXrababNvvuZ2d9ZnnSr1NOpXbyAC9eER/m9/aAXTSTqH+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LoKcYAAADdAAAADwAAAAAAAAAAAAAAAACYAgAAZHJz&#10;L2Rvd25yZXYueG1sUEsFBgAAAAAEAAQA9QAAAIsDAAAAAA==&#10;" fillcolor="black" stroked="f"/>
                      <v:oval id="Oval 4260" o:spid="_x0000_s2868" style="position:absolute;left:5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GxMMA&#10;AADdAAAADwAAAGRycy9kb3ducmV2LnhtbERPTWvCQBC9F/oflil4qxuDDSW6ilgKHqSlsQePY3ZM&#10;otnZkF1N+u87h0KPj/e9XI+uVXfqQ+PZwGyagCIuvW24MvB9eH9+BRUissXWMxn4oQDr1ePDEnPr&#10;B/6iexErJSEccjRQx9jlWoeyJodh6jti4c6+dxgF9pW2PQ4S7lqdJkmmHTYsDTV2tK2pvBY3Z2BO&#10;H5ctnXbHNCs+h+5lc/F7+2bM5GncLEBFGuO/+M+9s+JLM9kvb+Q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kGxMMAAADdAAAADwAAAAAAAAAAAAAAAACYAgAAZHJzL2Rv&#10;d25yZXYueG1sUEsFBgAAAAAEAAQA9QAAAIgDAAAAAA==&#10;" fillcolor="#df6926" stroked="f"/>
                      <v:oval id="Oval 4261" o:spid="_x0000_s2869" style="position:absolute;left:6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jX8UA&#10;AADdAAAADwAAAGRycy9kb3ducmV2LnhtbESPQWvCQBSE74L/YXmCN90Y2iCpq4gieBCl0YPH1+xr&#10;Ept9G7JbE/99Vyh4HGa+GWax6k0t7tS6yrKC2TQCQZxbXXGh4HLeTeYgnEfWWFsmBQ9ysFoOBwtM&#10;te34k+6ZL0QoYZeigtL7JpXS5SUZdFPbEAfv27YGfZBtIXWLXSg3tYyjKJEGKw4LJTa0KSn/yX6N&#10;gjc63jb0tb/GSXbqmvf1zR70VqnxqF9/gPDU+1f4n97rwMXJDJ5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aNfxQAAAN0AAAAPAAAAAAAAAAAAAAAAAJgCAABkcnMv&#10;ZG93bnJldi54bWxQSwUGAAAAAAQABAD1AAAAigMAAAAA&#10;" fillcolor="#df6926" stroked="f"/>
                      <v:oval id="Oval 4262" o:spid="_x0000_s2870" style="position:absolute;left:7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9KMYA&#10;AADdAAAADwAAAGRycy9kb3ducmV2LnhtbESPT2vCQBTE70K/w/IKvZlNg4YSXYNYCh5KxbSHHl+z&#10;z/xp9m3Irib99q4g9DjM/GaYdT6ZTlxocI1lBc9RDIK4tLrhSsHX59v8BYTzyBo7y6Tgjxzkm4fZ&#10;GjNtRz7SpfCVCCXsMlRQe99nUrqyJoMusj1x8E52MOiDHCqpBxxDuelkEsepNNhwWKixp11N5W9x&#10;NgoW9NHu6Gf/naTFYeyX29a+61elnh6n7QqEp8n/h+/0XgcuSRO4vQ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c9KMYAAADdAAAADwAAAAAAAAAAAAAAAACYAgAAZHJz&#10;L2Rvd25yZXYueG1sUEsFBgAAAAAEAAQA9QAAAIsDAAAAAA==&#10;" fillcolor="#df6926" stroked="f"/>
                      <v:oval id="Oval 4263" o:spid="_x0000_s2871" style="position:absolute;left:7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Ys8UA&#10;AADdAAAADwAAAGRycy9kb3ducmV2LnhtbESPQWvCQBSE74L/YXlCb7oxrUFSVxFLwYNUjB56fM2+&#10;JtHs25BdTfrvu4LgcZj5ZpjFqje1uFHrKssKppMIBHFudcWFgtPxczwH4TyyxtoyKfgjB6vlcLDA&#10;VNuOD3TLfCFCCbsUFZTeN6mULi/JoJvYhjh4v7Y16INsC6lb7EK5qWUcRYk0WHFYKLGhTUn5Jbsa&#10;BW/0dd7Qz/Y7TrJ918zWZ7vTH0q9jPr1OwhPvX+GH/RWBy5OXuH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5izxQAAAN0AAAAPAAAAAAAAAAAAAAAAAJgCAABkcnMv&#10;ZG93bnJldi54bWxQSwUGAAAAAAQABAD1AAAAigMAAAAA&#10;" fillcolor="#df6926" stroked="f"/>
                      <v:oval id="Oval 4264" o:spid="_x0000_s2872" style="position:absolute;left:8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IAx8UA&#10;AADdAAAADwAAAGRycy9kb3ducmV2LnhtbESPQWvCQBSE74X+h+UVvDWbBg0luopYBA+iNO2hx2f2&#10;mUSzb0N2NfHfu0LB4zDzzTCzxWAacaXO1ZYVfEQxCOLC6ppLBb8/6/dPEM4ja2wsk4IbOVjMX19m&#10;mGnb8zddc1+KUMIuQwWV920mpSsqMugi2xIH72g7gz7IrpS6wz6Um0YmcZxKgzWHhQpbWlVUnPOL&#10;UTCm3WlFh81fkub7vp0sT3arv5QavQ3LKQhPg3+G/+mNDlySjuH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HxQAAAN0AAAAPAAAAAAAAAAAAAAAAAJgCAABkcnMv&#10;ZG93bnJldi54bWxQSwUGAAAAAAQABAD1AAAAigMAAAAA&#10;" fillcolor="#df6926" stroked="f"/>
                      <v:oval id="Oval 4265" o:spid="_x0000_s2873" style="position:absolute;left:9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6lXMYA&#10;AADdAAAADwAAAGRycy9kb3ducmV2LnhtbESPT2vCQBTE74LfYXkFb7pp0FCiaxBF8FBamvbQ4zP7&#10;zB+zb0N2Nem37xYKHoeZ3wyzyUbTijv1rras4HkRgSAurK65VPD1eZy/gHAeWWNrmRT8kINsO51s&#10;MNV24A+6574UoYRdigoq77tUSldUZNAtbEccvIvtDfog+1LqHodQbloZR1EiDdYcFirsaF9Rcc1v&#10;RsGS3po9nU/fcZK/D91q19hXfVBq9jTu1iA8jf4R/qdPOnBxsoK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6lXMYAAADdAAAADwAAAAAAAAAAAAAAAACYAgAAZHJz&#10;L2Rvd25yZXYueG1sUEsFBgAAAAAEAAQA9QAAAIsDAAAAAA==&#10;" fillcolor="#df6926" stroked="f"/>
                      <v:oval id="Oval 4266" o:spid="_x0000_s2874" style="position:absolute;left:10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7K8UA&#10;AADdAAAADwAAAGRycy9kb3ducmV2LnhtbESPQWvCQBSE74L/YXlCb7pp0CDRVUQRPBSlqYceX7PP&#10;JDb7NmRXE/+9KxR6HGa+GWa57k0t7tS6yrKC90kEgji3uuJCwflrP56DcB5ZY22ZFDzIwXo1HCwx&#10;1bbjT7pnvhChhF2KCkrvm1RKl5dk0E1sQxy8i20N+iDbQuoWu1BuahlHUSINVhwWSmxoW1L+m92M&#10;gikdr1v6OXzHSXbqmtnmaj/0Tqm3Ub9ZgPDU+//wH33QgYuTB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DsrxQAAAN0AAAAPAAAAAAAAAAAAAAAAAJgCAABkcnMv&#10;ZG93bnJldi54bWxQSwUGAAAAAAQABAD1AAAAigMAAAAA&#10;" fillcolor="#df6926" stroked="f"/>
                      <v:shape id="Freeform 4267" o:spid="_x0000_s2875" style="position:absolute;top:52137;width:0;height:1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uA8YA&#10;AADdAAAADwAAAGRycy9kb3ducmV2LnhtbESPS2vDMBCE74X+B7GFXEIi26RpcKOEUNLQSw51S3pd&#10;rPWDWitjyY/++6gQyHGYmW+Y7X4yjRioc7VlBfEyAkGcW11zqeD7632xAeE8ssbGMin4Iwf73ePD&#10;FlNtR/6kIfOlCBB2KSqovG9TKV1ekUG3tC1x8ArbGfRBdqXUHY4BbhqZRNFaGqw5LFTY0ltF+W/W&#10;GwUj/xw3h1V8KnR9Oc+fEftijkrNnqbDKwhPk7+Hb+0PrWCVrF/g/014AnJ3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VuA8YAAADdAAAADwAAAAAAAAAAAAAAAACYAgAAZHJz&#10;L2Rvd25yZXYueG1sUEsFBgAAAAAEAAQA9QAAAIsDAAAAAA==&#10;" path="m12,c7,,3,3,,7,,21,,21,,21v3,4,7,7,12,7c20,28,26,22,26,14,26,6,20,,12,xe" fillcolor="#df6926" stroked="f">
                        <v:path arrowok="t" o:connecttype="custom" o:connectlocs="24,0;0,14;0,42;24,56;52,28;24,0" o:connectangles="0,0,0,0,0,0"/>
                      </v:shape>
                      <v:oval id="Oval 4268" o:spid="_x0000_s2876" style="position:absolute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KwsMA&#10;AADdAAAADwAAAGRycy9kb3ducmV2LnhtbERPTWvCQBC9F/oflil4qxuDDSW6ilgKHqSlsQePY3ZM&#10;otnZkF1N+u87h0KPj/e9XI+uVXfqQ+PZwGyagCIuvW24MvB9eH9+BRUissXWMxn4oQDr1ePDEnPr&#10;B/6iexErJSEccjRQx9jlWoeyJodh6jti4c6+dxgF9pW2PQ4S7lqdJkmmHTYsDTV2tK2pvBY3Z2BO&#10;H5ctnXbHNCs+h+5lc/F7+2bM5GncLEBFGuO/+M+9s+JLM5krb+Q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8KwsMAAADdAAAADwAAAAAAAAAAAAAAAACYAgAAZHJzL2Rv&#10;d25yZXYueG1sUEsFBgAAAAAEAAQA9QAAAIgDAAAAAA==&#10;" fillcolor="#df6926" stroked="f"/>
                      <v:oval id="Oval 4269" o:spid="_x0000_s2877" style="position:absolute;left:1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vWcUA&#10;AADdAAAADwAAAGRycy9kb3ducmV2LnhtbESPQWvCQBSE74L/YXlCb7oxtEFTVxFLwYNUjB56fM2+&#10;JtHs25BdTfrvu4LgcZj5ZpjFqje1uFHrKssKppMIBHFudcWFgtPxczwD4TyyxtoyKfgjB6vlcLDA&#10;VNuOD3TLfCFCCbsUFZTeN6mULi/JoJvYhjh4v7Y16INsC6lb7EK5qWUcRYk0WHFYKLGhTUn5Jbsa&#10;Ba/0dd7Qz/Y7TrJ917ytz3anP5R6GfXrdxCeev8MP+itDlyczOH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69ZxQAAAN0AAAAPAAAAAAAAAAAAAAAAAJgCAABkcnMv&#10;ZG93bnJldi54bWxQSwUGAAAAAAQABAD1AAAAigMAAAAA&#10;" fillcolor="#df6926" stroked="f"/>
                      <v:oval id="Oval 4270" o:spid="_x0000_s2878" style="position:absolute;left:2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QGcMA&#10;AADdAAAADwAAAGRycy9kb3ducmV2LnhtbERPTWvCQBC9C/6HZYTe6sbQ2pK6iigFD6Wl0UOP0+yY&#10;RLOzIbs18d87h4LHx/terAbXqAt1ofZsYDZNQBEX3tZcGjjs3x9fQYWIbLHxTAauFGC1HI8WmFnf&#10;8zdd8lgqCeGQoYEqxjbTOhQVOQxT3xILd/SdwyiwK7XtsJdw1+g0SebaYc3SUGFLm4qKc/7nDDzR&#10;52lDv7ufdJ5/9e3z+uQ/7NaYh8mwfgMVaYh38b97Z8WXvsh+eSNP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QGcMAAADdAAAADwAAAAAAAAAAAAAAAACYAgAAZHJzL2Rv&#10;d25yZXYueG1sUEsFBgAAAAAEAAQA9QAAAIgDAAAAAA==&#10;" fillcolor="#df6926" stroked="f"/>
                      <v:oval id="Oval 4271" o:spid="_x0000_s2879" style="position:absolute;left:3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1gsYA&#10;AADdAAAADwAAAGRycy9kb3ducmV2LnhtbESPT2vCQBTE74V+h+UVetONoVWJrkEsBQ9iMXrw+My+&#10;5k+zb0N2Nem3dwtCj8PMb4ZZpoNpxI06V1lWMBlHIIhzqysuFJyOn6M5COeRNTaWScEvOUhXz09L&#10;TLTt+UC3zBcilLBLUEHpfZtI6fKSDLqxbYmD9207gz7IrpC6wz6Um0bGUTSVBisOCyW2tCkp/8mu&#10;RsEb7esNXbbneJp99e37urY7/aHU68uwXoDwNPj/8IPe6sDFswn8vQ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w1gsYAAADdAAAADwAAAAAAAAAAAAAAAACYAgAAZHJz&#10;L2Rvd25yZXYueG1sUEsFBgAAAAAEAAQA9QAAAIsDAAAAAA==&#10;" fillcolor="#df6926" stroked="f"/>
                      <v:oval id="Oval 4272" o:spid="_x0000_s2880" style="position:absolute;left:3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r9cYA&#10;AADdAAAADwAAAGRycy9kb3ducmV2LnhtbESPQWvCQBSE7wX/w/KE3pqNoWpJsxFRBA+lxdiDx2f2&#10;NYlm34bs1sR/3y0UehxmvhkmW42mFTfqXWNZwSyKQRCXVjdcKfg87p5eQDiPrLG1TAru5GCVTx4y&#10;TLUd+EC3wlcilLBLUUHtfZdK6cqaDLrIdsTB+7K9QR9kX0nd4xDKTSuTOF5Igw2HhRo72tRUXotv&#10;o+CZ3i8bOu9PyaL4GLr5+mLf9Fapx+m4fgXhafT/4T96rwOXLBP4fROe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6r9cYAAADdAAAADwAAAAAAAAAAAAAAAACYAgAAZHJz&#10;L2Rvd25yZXYueG1sUEsFBgAAAAAEAAQA9QAAAIsDAAAAAA==&#10;" fillcolor="#df6926" stroked="f"/>
                      <v:oval id="Oval 4273" o:spid="_x0000_s2881" style="position:absolute;left:4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ObsYA&#10;AADdAAAADwAAAGRycy9kb3ducmV2LnhtbESPT2vCQBTE7wW/w/KE3urG1FqJbkSUgodiadqDx2f2&#10;mT9m34bs1sRv3xUKPQ4zvxlmtR5MI67UucqygukkAkGcW11xoeD76+1pAcJ5ZI2NZVJwIwfrdPSw&#10;wkTbnj/pmvlChBJ2CSoovW8TKV1ekkE3sS1x8M62M+iD7AqpO+xDuWlkHEVzabDisFBiS9uS8kv2&#10;YxTM6FBv6bQ/xvPso29fNrV91zulHsfDZgnC0+D/w3/0Xgcufn2G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IObsYAAADdAAAADwAAAAAAAAAAAAAAAACYAgAAZHJz&#10;L2Rvd25yZXYueG1sUEsFBgAAAAAEAAQA9QAAAIsDAAAAAA==&#10;" fillcolor="#df6926" stroked="f"/>
                      <v:oval id="Oval 4274" o:spid="_x0000_s2882" style="position:absolute;left:15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WGsUA&#10;AADdAAAADwAAAGRycy9kb3ducmV2LnhtbESPQWvCQBSE7wX/w/KE3nRjsFaiq4hS8CCWRg8en9ln&#10;Es2+DdnVpP/eLQg9DjPfDDNfdqYSD2pcaVnBaBiBIM6sLjlXcDx8DaYgnEfWWFkmBb/kYLnovc0x&#10;0bblH3qkPhehhF2CCgrv60RKlxVk0A1tTRy8i20M+iCbXOoG21BuKhlH0UQaLDksFFjTuqDslt6N&#10;gjHtr2s6b0/xJP1u64/V1e70Rqn3freagfDU+f/wi97qwMWfY/h7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5YaxQAAAN0AAAAPAAAAAAAAAAAAAAAAAJgCAABkcnMv&#10;ZG93bnJldi54bWxQSwUGAAAAAAQABAD1AAAAigMAAAAA&#10;" fillcolor="#df6926" stroked="f"/>
                      <v:oval id="Oval 4275" o:spid="_x0000_s2883" style="position:absolute;left:16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zgcUA&#10;AADdAAAADwAAAGRycy9kb3ducmV2LnhtbESPT2vCQBTE70K/w/IK3nTTUP8QXUUsBQ9iMXrw+My+&#10;JrHZtyG7mvjt3YLgcZj5zTDzZWcqcaPGlZYVfAwjEMSZ1SXnCo6H78EUhPPIGivLpOBODpaLt94c&#10;E21b3tMt9bkIJewSVFB4XydSuqwgg25oa+Lg/drGoA+yyaVusA3lppJxFI2lwZLDQoE1rQvK/tKr&#10;UfBJu8uazptTPE5/2nq0utit/lKq/96tZiA8df4VftIbHbh4MoL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zOBxQAAAN0AAAAPAAAAAAAAAAAAAAAAAJgCAABkcnMv&#10;ZG93bnJldi54bWxQSwUGAAAAAAQABAD1AAAAigMAAAAA&#10;" fillcolor="#df6926" stroked="f"/>
                      <v:oval id="Oval 4276" o:spid="_x0000_s2884" style="position:absolute;left:17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t9sUA&#10;AADdAAAADwAAAGRycy9kb3ducmV2LnhtbESPQWvCQBSE74L/YXlCb7oxtFFSVxFLwYNUjB56fM2+&#10;JtHs25BdTfrvu4LgcZj5ZpjFqje1uFHrKssKppMIBHFudcWFgtPxczwH4TyyxtoyKfgjB6vlcLDA&#10;VNuOD3TLfCFCCbsUFZTeN6mULi/JoJvYhjh4v7Y16INsC6lb7EK5qWUcRYk0WHFYKLGhTUn5Jbsa&#10;Ba/0dd7Qz/Y7TrJ917ytz3anP5R6GfXrdxCeev8MP+itDlw8S+D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a32xQAAAN0AAAAPAAAAAAAAAAAAAAAAAJgCAABkcnMv&#10;ZG93bnJldi54bWxQSwUGAAAAAAQABAD1AAAAigMAAAAA&#10;" fillcolor="#df6926" stroked="f"/>
                      <v:oval id="Oval 4277" o:spid="_x0000_s2885" style="position:absolute;left:18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IbcUA&#10;AADdAAAADwAAAGRycy9kb3ducmV2LnhtbESPT2vCQBTE70K/w/IK3nTTUP8QXUUsBQ+iGD14fGZf&#10;k9js25BdTfrtu4LgcZj5zTDzZWcqcafGlZYVfAwjEMSZ1SXnCk7H78EUhPPIGivLpOCPHCwXb705&#10;Jtq2fKB76nMRStglqKDwvk6kdFlBBt3Q1sTB+7GNQR9kk0vdYBvKTSXjKBpLgyWHhQJrWheU/aY3&#10;o+CTdtc1XTbneJzu23q0utqt/lKq/96tZiA8df4VftIbHbh4MoHH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QhtxQAAAN0AAAAPAAAAAAAAAAAAAAAAAJgCAABkcnMv&#10;ZG93bnJldi54bWxQSwUGAAAAAAQABAD1AAAAigMAAAAA&#10;" fillcolor="#df6926" stroked="f"/>
                      <v:oval id="Oval 4278" o:spid="_x0000_s2886" style="position:absolute;left:19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cH8MA&#10;AADdAAAADwAAAGRycy9kb3ducmV2LnhtbERPTWvCQBC9C/6HZYTe6sbQ2pK6iigFD6Wl0UOP0+yY&#10;RLOzIbs18d87h4LHx/terAbXqAt1ofZsYDZNQBEX3tZcGjjs3x9fQYWIbLHxTAauFGC1HI8WmFnf&#10;8zdd8lgqCeGQoYEqxjbTOhQVOQxT3xILd/SdwyiwK7XtsJdw1+g0SebaYc3SUGFLm4qKc/7nDDzR&#10;52lDv7ufdJ5/9e3z+uQ/7NaYh8mwfgMVaYh38b97Z8WXvshceSNP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acH8MAAADdAAAADwAAAAAAAAAAAAAAAACYAgAAZHJzL2Rv&#10;d25yZXYueG1sUEsFBgAAAAAEAAQA9QAAAIgDAAAAAA==&#10;" fillcolor="#df6926" stroked="f"/>
                      <v:oval id="Oval 4279" o:spid="_x0000_s2887" style="position:absolute;left:20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5hMYA&#10;AADdAAAADwAAAGRycy9kb3ducmV2LnhtbESPT2vCQBTE7wW/w/KE3urGUG2NbkSUgodiadqDx2f2&#10;mT9m34bs1sRv3xUKPQ4zvxlmtR5MI67UucqygukkAkGcW11xoeD76+3pFYTzyBoby6TgRg7W6ehh&#10;hYm2PX/SNfOFCCXsElRQet8mUrq8JINuYlvi4J1tZ9AH2RVSd9iHctPIOIrm0mDFYaHElrYl5Zfs&#10;xyh4pkO9pdP+GM+zj76dbWr7rndKPY6HzRKEp8H/h//ovQ5c/LKA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o5hMYAAADdAAAADwAAAAAAAAAAAAAAAACYAgAAZHJz&#10;L2Rvd25yZXYueG1sUEsFBgAAAAAEAAQA9QAAAIsDAAAAAA==&#10;" fillcolor="#df6926" stroked="f"/>
                      <v:oval id="Oval 4280" o:spid="_x0000_s2888" style="position:absolute;left:20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gPsIA&#10;AADdAAAADwAAAGRycy9kb3ducmV2LnhtbERPTWvCQBC9F/wPywje6sZgRaKriKXgQVqa9uBxzI5J&#10;NDsbsqtJ/33nUOjx8b7X28E16kFdqD0bmE0TUMSFtzWXBr6/3p6XoEJEtth4JgM/FGC7GT2tMbO+&#10;50965LFUEsIhQwNVjG2mdSgqchimviUW7uI7h1FgV2rbYS/hrtFpkiy0w5qlocKW9hUVt/zuDMzp&#10;/bqn8+GULvKPvn3ZXf3RvhozGQ+7FahIQ/wX/7kPVnzpUvbLG3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eA+wgAAAN0AAAAPAAAAAAAAAAAAAAAAAJgCAABkcnMvZG93&#10;bnJldi54bWxQSwUGAAAAAAQABAD1AAAAhwMAAAAA&#10;" fillcolor="#df6926" stroked="f"/>
                      <v:oval id="Oval 4281" o:spid="_x0000_s2889" style="position:absolute;left:10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FpcYA&#10;AADdAAAADwAAAGRycy9kb3ducmV2LnhtbESPT2vCQBTE74V+h+UVeqsbg4rEbIJYCh5Ki7GHHp/Z&#10;1/xp9m3Irib99m5B8DjM/GaYNJ9MJy40uMaygvksAkFcWt1wpeDr+PayBuE8ssbOMin4Iwd59viQ&#10;YqLtyAe6FL4SoYRdggpq7/tESlfWZNDNbE8cvB87GPRBDpXUA46h3HQyjqKVNNhwWKixp11N5W9x&#10;NgoW9NHu6LT/jlfF59gvt619169KPT9N2w0IT5O/h2/0XgcuXs/h/01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lFpcYAAADdAAAADwAAAAAAAAAAAAAAAACYAgAAZHJz&#10;L2Rvd25yZXYueG1sUEsFBgAAAAAEAAQA9QAAAIsDAAAAAA==&#10;" fillcolor="#df6926" stroked="f"/>
                      <v:oval id="Oval 4282" o:spid="_x0000_s2890" style="position:absolute;left:11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b0sYA&#10;AADdAAAADwAAAGRycy9kb3ducmV2LnhtbESPQWvCQBSE70L/w/IKvZlNQ5UQXSWkFDyUimkPPb5m&#10;n0ls9m3Ibk36711B8DjMfDPMejuZTpxpcK1lBc9RDIK4srrlWsHX59s8BeE8ssbOMin4JwfbzcNs&#10;jZm2Ix/oXPpahBJ2GSpovO8zKV3VkEEX2Z44eEc7GPRBDrXUA46h3HQyieOlNNhyWGiwp6Kh6rf8&#10;Mwpe6ONU0M/uO1mW+7Ff5Cf7rl+Venqc8hUIT5O/h2/0TgcuSRO4vglP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vb0sYAAADdAAAADwAAAAAAAAAAAAAAAACYAgAAZHJz&#10;L2Rvd25yZXYueG1sUEsFBgAAAAAEAAQA9QAAAIsDAAAAAA==&#10;" fillcolor="#df6926" stroked="f"/>
                      <v:oval id="Oval 4283" o:spid="_x0000_s2891" style="position:absolute;left:11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+ScUA&#10;AADdAAAADwAAAGRycy9kb3ducmV2LnhtbESPQWvCQBSE7wX/w/IEb3VjbEWiq4gieCgWowePz+wz&#10;iWbfhuzWpP/eLRQ8DjPfDDNfdqYSD2pcaVnBaBiBIM6sLjlXcDpu36cgnEfWWFkmBb/kYLnovc0x&#10;0bblAz1Sn4tQwi5BBYX3dSKlywoy6Ia2Jg7e1TYGfZBNLnWDbSg3lYyjaCINlhwWCqxpXVB2T3+M&#10;gg/a39Z02Z3jSfrd1p+rm/3SG6UG/W41A+Gp86/wP73TgYunY/h7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35JxQAAAN0AAAAPAAAAAAAAAAAAAAAAAJgCAABkcnMv&#10;ZG93bnJldi54bWxQSwUGAAAAAAQABAD1AAAAigMAAAAA&#10;" fillcolor="#df6926" stroked="f"/>
                      <v:oval id="Oval 4284" o:spid="_x0000_s2892" style="position:absolute;left:12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mPcYA&#10;AADdAAAADwAAAGRycy9kb3ducmV2LnhtbESPQWvCQBSE70L/w/IKvemmwQaJrhJSBA+lxdhDj8/s&#10;axKbfRuya5L++25B8DjMfDPMZjeZVgzUu8aygudFBIK4tLrhSsHnaT9fgXAeWWNrmRT8koPd9mG2&#10;wVTbkY80FL4SoYRdigpq77tUSlfWZNAtbEccvG/bG/RB9pXUPY6h3LQyjqJEGmw4LNTYUV5T+VNc&#10;jYIlvV9yOh++4qT4GLuX7GLf9KtST49TtgbhafL38I0+6MDFqyX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7mPcYAAADdAAAADwAAAAAAAAAAAAAAAACYAgAAZHJz&#10;L2Rvd25yZXYueG1sUEsFBgAAAAAEAAQA9QAAAIsDAAAAAA==&#10;" fillcolor="#df6926" stroked="f"/>
                      <v:oval id="Oval 4285" o:spid="_x0000_s2893" style="position:absolute;left:13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DpsYA&#10;AADdAAAADwAAAGRycy9kb3ducmV2LnhtbESPQWvCQBSE74L/YXkFb7ppMEGiq4RIwUNpaeyhx2f2&#10;NYnNvg3ZrUn/fbdQ8DjMfDPM7jCZTtxocK1lBY+rCARxZXXLtYL389NyA8J5ZI2dZVLwQw4O+/ls&#10;h5m2I7/RrfS1CCXsMlTQeN9nUrqqIYNuZXvi4H3awaAPcqilHnAM5aaTcRSl0mDLYaHBnoqGqq/y&#10;2yhY08u1oMvpI07L17FP8qt91kelFg9TvgXhafL38D990oGLNwn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JDpsYAAADdAAAADwAAAAAAAAAAAAAAAACYAgAAZHJz&#10;L2Rvd25yZXYueG1sUEsFBgAAAAAEAAQA9QAAAIsDAAAAAA==&#10;" fillcolor="#df6926" stroked="f"/>
                      <v:oval id="Oval 4286" o:spid="_x0000_s2894" style="position:absolute;left:14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d0cUA&#10;AADdAAAADwAAAGRycy9kb3ducmV2LnhtbESPQWvCQBSE74L/YXmCN90Y2iCpq4gieBCl0UOPr9nX&#10;JJp9G7JbE/99Vyh4HGa+GWax6k0t7tS6yrKC2TQCQZxbXXGh4HLeTeYgnEfWWFsmBQ9ysFoOBwtM&#10;te34k+6ZL0QoYZeigtL7JpXS5SUZdFPbEAfvx7YGfZBtIXWLXSg3tYyjKJEGKw4LJTa0KSm/Zb9G&#10;wRsdrxv63n/FSXbqmvf11R70VqnxqF9/gPDU+1f4n97rwMXzBJ5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N3RxQAAAN0AAAAPAAAAAAAAAAAAAAAAAJgCAABkcnMv&#10;ZG93bnJldi54bWxQSwUGAAAAAAQABAD1AAAAigMAAAAA&#10;" fillcolor="#df6926" stroked="f"/>
                      <v:oval id="Oval 4287" o:spid="_x0000_s2895" style="position:absolute;left:15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4SsUA&#10;AADdAAAADwAAAGRycy9kb3ducmV2LnhtbESPQWvCQBSE7wX/w/IEb3VjsCrRVUQRPBSL0YPHZ/aZ&#10;RLNvQ3Zr0n/vFgo9DjPfDLNYdaYST2pcaVnBaBiBIM6sLjlXcD7t3mcgnEfWWFkmBT/kYLXsvS0w&#10;0bblIz1Tn4tQwi5BBYX3dSKlywoy6Ia2Jg7ezTYGfZBNLnWDbSg3lYyjaCINlhwWCqxpU1D2SL+N&#10;gjEd7hu67i/xJP1q64/13X7qrVKDfreeg/DU+f/wH73XgYtnU/h9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HhKxQAAAN0AAAAPAAAAAAAAAAAAAAAAAJgCAABkcnMv&#10;ZG93bnJldi54bWxQSwUGAAAAAAQABAD1AAAAigMAAAAA&#10;" fillcolor="#df6926" stroked="f"/>
                      <v:oval id="Oval 4288" o:spid="_x0000_s2896" style="position:absolute;left:5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h9cQA&#10;AADdAAAADwAAAGRycy9kb3ducmV2LnhtbERPz2vCMBS+C/sfwhvsZlPFDq1GGUPZ8DCYE6S3R/Ns&#10;q81LSTLb/ffLQfD48f1ebQbTihs531hWMElSEMSl1Q1XCo4/u/EchA/IGlvLpOCPPGzWT6MV5tr2&#10;/E23Q6hEDGGfo4I6hC6X0pc1GfSJ7Ygjd7bOYIjQVVI77GO4aeU0TV+lwYZjQ40dvddUXg+/RoHb&#10;Zh9BXnfb2eXrclrYfaELnSn18jy8LUEEGsJDfHd/agWz6TzOjW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OYfXEAAAA3QAAAA8AAAAAAAAAAAAAAAAAmAIAAGRycy9k&#10;b3ducmV2LnhtbFBLBQYAAAAABAAEAPUAAACJAwAAAAA=&#10;" fillcolor="black" stroked="f"/>
                      <v:oval id="Oval 4289" o:spid="_x0000_s2897" style="position:absolute;left:6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EbscA&#10;AADdAAAADwAAAGRycy9kb3ducmV2LnhtbESPQWvCQBSE7wX/w/KE3upGSURTV5GiWHoo1BaKt0f2&#10;NYlm34bdNUn/fbcgeBxm5htmtRlMIzpyvrasYDpJQBAXVtdcKvj63D8tQPiArLGxTAp+ycNmPXpY&#10;Ya5tzx/UHUMpIoR9jgqqENpcSl9UZNBPbEscvR/rDIYoXSm1wz7CTSNnSTKXBmuOCxW29FJRcTle&#10;jQK3yw5BXva79Px+/l7at5M+6Uypx/GwfQYRaAj38K39qhWks8US/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CxG7HAAAA3QAAAA8AAAAAAAAAAAAAAAAAmAIAAGRy&#10;cy9kb3ducmV2LnhtbFBLBQYAAAAABAAEAPUAAACMAwAAAAA=&#10;" fillcolor="black" stroked="f"/>
                      <v:oval id="Oval 4290" o:spid="_x0000_s2898" style="position:absolute;left:7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7LsQA&#10;AADdAAAADwAAAGRycy9kb3ducmV2LnhtbERPz2vCMBS+D/wfwht4m+mkjlmNImKZeBjoBsPbo3m2&#10;1ealJFlb/3tzGOz48f1ergfTiI6cry0reJ0kIIgLq2suFXx/5S/vIHxA1thYJgV38rBejZ6WmGnb&#10;85G6UyhFDGGfoYIqhDaT0hcVGfQT2xJH7mKdwRChK6V22Mdw08hpkrxJgzXHhgpb2lZU3E6/RoHb&#10;zT6CvOW79Pp5/Znbw1mf9Uyp8fOwWYAINIR/8Z97rxWk03ncH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+y7EAAAA3QAAAA8AAAAAAAAAAAAAAAAAmAIAAGRycy9k&#10;b3ducmV2LnhtbFBLBQYAAAAABAAEAPUAAACJAwAAAAA=&#10;" fillcolor="black" stroked="f"/>
                      <v:oval id="Oval 4291" o:spid="_x0000_s2899" style="position:absolute;left:8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etcYA&#10;AADdAAAADwAAAGRycy9kb3ducmV2LnhtbESPT4vCMBTE78J+h/AW9qapoqLVKCLKLnsQ/APi7dE8&#10;22rzUpKs1m9vFgSPw8z8hpnOG1OJGzlfWlbQ7SQgiDOrS84VHPbr9giED8gaK8uk4EEe5rOP1hRT&#10;be+8pdsu5CJC2KeooAihTqX0WUEGfcfWxNE7W2cwROlyqR3eI9xUspckQ2mw5LhQYE3LgrLr7s8o&#10;cKvBd5DX9ap/2VyOY/t70ic9UOrrs1lMQARqwjv8av9oBf3euAv/b+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1etcYAAADdAAAADwAAAAAAAAAAAAAAAACYAgAAZHJz&#10;L2Rvd25yZXYueG1sUEsFBgAAAAAEAAQA9QAAAIsDAAAAAA==&#10;" fillcolor="black" stroked="f"/>
                      <v:oval id="Oval 4292" o:spid="_x0000_s2900" style="position:absolute;left:8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/AwsYA&#10;AADdAAAADwAAAGRycy9kb3ducmV2LnhtbESPQWvCQBSE74L/YXlCb3Vj0FKjq4goLR4KjYJ4e2Sf&#10;STT7NuxuNf33XaHgcZiZb5j5sjONuJHztWUFo2ECgriwuuZSwWG/fX0H4QOyxsYyKfglD8tFvzfH&#10;TNs7f9MtD6WIEPYZKqhCaDMpfVGRQT+0LXH0ztYZDFG6UmqH9wg3jUyT5E0arDkuVNjSuqLimv8Y&#10;BW4z+Qjyut2ML1+X49TuTvqkJ0q9DLrVDESgLjzD/+1PrWCcTl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/AwsYAAADdAAAADwAAAAAAAAAAAAAAAACYAgAAZHJz&#10;L2Rvd25yZXYueG1sUEsFBgAAAAAEAAQA9QAAAIsDAAAAAA==&#10;" fillcolor="black" stroked="f"/>
                      <v:oval id="Oval 4293" o:spid="_x0000_s2901" style="position:absolute;left:9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lWcYA&#10;AADdAAAADwAAAGRycy9kb3ducmV2LnhtbESPT2sCMRTE7wW/Q3iCt5r1L3U1ioii9CBoC8XbY/Pc&#10;Xd28LEnU9dubQqHHYWZ+w8wWjanEnZwvLSvodRMQxJnVJecKvr827x8gfEDWWFkmBU/ysJi33maY&#10;avvgA92PIRcRwj5FBUUIdSqlzwoy6Lu2Jo7e2TqDIUqXS+3wEeGmkv0kGUuDJceFAmtaFZRdjzej&#10;wK1H2yCvm/Xwsr/8TOznSZ/0SKlOu1lOQQRqwn/4r73TCob9yQB+38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NlWcYAAADdAAAADwAAAAAAAAAAAAAAAACYAgAAZHJz&#10;L2Rvd25yZXYueG1sUEsFBgAAAAAEAAQA9QAAAIsDAAAAAA==&#10;" fillcolor="black" stroked="f"/>
                      <v:oval id="Oval 4294" o:spid="_x0000_s2902" style="position:absolute;left:10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9LccA&#10;AADdAAAADwAAAGRycy9kb3ducmV2LnhtbESPT2sCMRTE70K/Q3iF3jRbWUW3ZqUUpaUHwW2heHts&#10;XvePm5clSXX99qYgeBxm5jfMaj2YTpzI+caygudJAoK4tLrhSsH313a8AOEDssbOMim4kId1/jBa&#10;Yabtmfd0KkIlIoR9hgrqEPpMSl/WZNBPbE8cvV/rDIYoXSW1w3OEm05Ok2QuDTYcF2rs6a2m8lj8&#10;GQVuM3sP8rjdpO2u/Vnaz4M+6JlST4/D6wuIQEO4h2/tD60gnS5T+H8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a/S3HAAAA3QAAAA8AAAAAAAAAAAAAAAAAmAIAAGRy&#10;cy9kb3ducmV2LnhtbFBLBQYAAAAABAAEAPUAAACMAwAAAAA=&#10;" fillcolor="black" stroked="f"/>
                      <v:oval id="Oval 4295" o:spid="_x0000_s2903" style="position:absolute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YtsYA&#10;AADdAAAADwAAAGRycy9kb3ducmV2LnhtbESPT2sCMRTE74LfITyht5qtuFK3ZkVEafEgVIXi7bF5&#10;3T9uXpYk1e23b4SCx2FmfsMslr1pxZWcry0reBknIIgLq2suFZyO2+dXED4ga2wtk4Jf8rDMh4MF&#10;Ztre+JOuh1CKCGGfoYIqhC6T0hcVGfRj2xFH79s6gyFKV0rt8BbhppWTJJlJgzXHhQo7WldUXA4/&#10;RoHbpO9BXrababNvvuZ2d9ZnnSr1NOpXbyAC9eER/m9/aAXTyTyF+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ZYtsYAAADdAAAADwAAAAAAAAAAAAAAAACYAgAAZHJz&#10;L2Rvd25yZXYueG1sUEsFBgAAAAAEAAQA9QAAAIsDAAAAAA==&#10;" fillcolor="black" stroked="f"/>
                      <v:oval id="Oval 4296" o:spid="_x0000_s2904" style="position:absolute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GwccA&#10;AADdAAAADwAAAGRycy9kb3ducmV2LnhtbESPQWvCQBSE7wX/w/KE3nSjJFJTV5GiWHooaAvF2yP7&#10;mkSzb8PumqT/vlsQehxm5htmtRlMIzpyvrasYDZNQBAXVtdcKvj82E+eQPiArLGxTAp+yMNmPXpY&#10;Ya5tz0fqTqEUEcI+RwVVCG0upS8qMuintiWO3rd1BkOUrpTaYR/hppHzJFlIgzXHhQpbeqmouJ5u&#10;RoHbZYcgr/tdenm/fC3t21mfdabU43jYPoMINIT/8L39qhWk8+UC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ExsHHAAAA3QAAAA8AAAAAAAAAAAAAAAAAmAIAAGRy&#10;cy9kb3ducmV2LnhtbFBLBQYAAAAABAAEAPUAAACMAwAAAAA=&#10;" fillcolor="black" stroked="f"/>
                      <v:oval id="Oval 4297" o:spid="_x0000_s2905" style="position:absolute;left:1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jWsYA&#10;AADdAAAADwAAAGRycy9kb3ducmV2LnhtbESPW2sCMRSE3wv9D+EIvtWs4nU1ShGlxQfBC4hvh81x&#10;d3VzsiSpbv+9EQp9HGbmG2a2aEwl7uR8aVlBt5OAIM6sLjlXcDysP8YgfEDWWFkmBb/kYTF/f5th&#10;qu2Dd3Tfh1xECPsUFRQh1KmUPivIoO/Ymjh6F+sMhihdLrXDR4SbSvaSZCgNlhwXCqxpWVB22/8Y&#10;BW41+Arytl71r9vraWI3Z33WA6XareZzCiJQE/7Df+1vraDfm4zg9S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hjWsYAAADdAAAADwAAAAAAAAAAAAAAAACYAgAAZHJz&#10;L2Rvd25yZXYueG1sUEsFBgAAAAAEAAQA9QAAAIsDAAAAAA==&#10;" fillcolor="black" stroked="f"/>
                      <v:oval id="Oval 4298" o:spid="_x0000_s2906" style="position:absolute;left:2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3KMQA&#10;AADdAAAADwAAAGRycy9kb3ducmV2LnhtbERPz2vCMBS+D/wfwht4m+mkjlmNImKZeBjoBsPbo3m2&#10;1ealJFlb/3tzGOz48f1ergfTiI6cry0reJ0kIIgLq2suFXx/5S/vIHxA1thYJgV38rBejZ6WmGnb&#10;85G6UyhFDGGfoYIqhDaT0hcVGfQT2xJH7mKdwRChK6V22Mdw08hpkrxJgzXHhgpb2lZU3E6/RoHb&#10;zT6CvOW79Pp5/Znbw1mf9Uyp8fOwWYAINIR/8Z97rxWk03m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X9yjEAAAA3QAAAA8AAAAAAAAAAAAAAAAAmAIAAGRycy9k&#10;b3ducmV2LnhtbFBLBQYAAAAABAAEAPUAAACJAwAAAAA=&#10;" fillcolor="black" stroked="f"/>
                      <v:oval id="Oval 4299" o:spid="_x0000_s2907" style="position:absolute;left:3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Ss8YA&#10;AADdAAAADwAAAGRycy9kb3ducmV2LnhtbESPQWvCQBSE74X+h+UVvOmmomLSbKQURelB0BaKt0f2&#10;NYlm34bdVeO/dwtCj8PMfMPki9604kLON5YVvI4SEMSl1Q1XCr6/VsM5CB+QNbaWScGNPCyK56cc&#10;M22vvKPLPlQiQthnqKAOocuk9GVNBv3IdsTR+7XOYIjSVVI7vEa4aeU4SWbSYMNxocaOPmoqT/uz&#10;UeCW03WQp9Vyctwef1L7edAHPVVq8NK/v4EI1If/8KO90Qom4zSFvzfxCc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tSs8YAAADdAAAADwAAAAAAAAAAAAAAAACYAgAAZHJz&#10;L2Rvd25yZXYueG1sUEsFBgAAAAAEAAQA9QAAAIsDAAAAAA==&#10;" fillcolor="black" stroked="f"/>
                      <v:oval id="Oval 4300" o:spid="_x0000_s2908" style="position:absolute;left:4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hNMIA&#10;AADdAAAADwAAAGRycy9kb3ducmV2LnhtbERPy4rCMBTdC/5DuIK7MfXJTDWKiOLgQlAHBneX5tpW&#10;m5uSRO38vVkMuDyc92zRmEo8yPnSsoJ+LwFBnFldcq7g57T5+AThA7LGyjIp+CMPi3m7NcNU2ycf&#10;6HEMuYgh7FNUUIRQp1L6rCCDvmdr4shdrDMYInS51A6fMdxUcpAkE2mw5NhQYE2rgrLb8W4UuPV4&#10;G+Rtsx5d99ffL7s767MeK9XtNMspiEBNeIv/3d9awWiYxP3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mE0wgAAAN0AAAAPAAAAAAAAAAAAAAAAAJgCAABkcnMvZG93&#10;bnJldi54bWxQSwUGAAAAAAQABAD1AAAAhwMAAAAA&#10;" fillcolor="black" stroked="f"/>
                      <v:oval id="Oval 4301" o:spid="_x0000_s2909" style="position:absolute;left:4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Er8YA&#10;AADdAAAADwAAAGRycy9kb3ducmV2LnhtbESPQWsCMRSE70L/Q3gFb5q1atHVKEUUSw+CVhBvj81z&#10;d3XzsiRR13/fFASPw8x8w0znjanEjZwvLSvodRMQxJnVJecK9r+rzgiED8gaK8uk4EEe5rO31hRT&#10;be+8pdsu5CJC2KeooAihTqX0WUEGfdfWxNE7WWcwROlyqR3eI9xU8iNJPqXBkuNCgTUtCsouu6tR&#10;4JbDdZCX1XJw3pwPY/tz1Ec9VKr93nxNQARqwiv8bH9rBYN+0oP/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bEr8YAAADdAAAADwAAAAAAAAAAAAAAAACYAgAAZHJz&#10;L2Rvd25yZXYueG1sUEsFBgAAAAAEAAQA9QAAAIsDAAAAAA==&#10;" fillcolor="black" stroked="f"/>
                      <v:oval id="Oval 4302" o:spid="_x0000_s2910" style="position:absolute;left:16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a2MYA&#10;AADdAAAADwAAAGRycy9kb3ducmV2LnhtbESPT2sCMRTE74LfIbxCb5qt/6hbo4goSg+CWhBvj83r&#10;7urmZUlSXb+9KQgeh5n5DTOZNaYSV3K+tKzgo5uAIM6sLjlX8HNYdT5B+ICssbJMCu7kYTZttyaY&#10;anvjHV33IRcRwj5FBUUIdSqlzwoy6Lu2Jo7er3UGQ5Qul9rhLcJNJXtJMpIGS44LBda0KCi77P+M&#10;ArccroO8rJaD8/Z8HNvvkz7poVLvb838C0SgJrzCz/ZGKxj0kx78v4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Ra2MYAAADdAAAADwAAAAAAAAAAAAAAAACYAgAAZHJz&#10;L2Rvd25yZXYueG1sUEsFBgAAAAAEAAQA9QAAAIsDAAAAAA==&#10;" fillcolor="black" stroked="f"/>
                      <v:oval id="Oval 4303" o:spid="_x0000_s2911" style="position:absolute;left:16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/Q8cA&#10;AADdAAAADwAAAGRycy9kb3ducmV2LnhtbESPT2sCMRTE74V+h/AEbzVr1aLrRilFafFQ6FYQb4/N&#10;c/+4eVmSqNtv3wiFHoeZ+Q2TrXvTiis5X1tWMB4lIIgLq2suFey/t09zED4ga2wtk4If8rBePT5k&#10;mGp74y+65qEUEcI+RQVVCF0qpS8qMuhHtiOO3sk6gyFKV0rt8BbhppXPSfIiDdYcFyrs6K2i4pxf&#10;jAK3mb0Hed5ups1nc1jY3VEf9Uyp4aB/XYII1If/8F/7QyuYTpIJ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Y/0PHAAAA3QAAAA8AAAAAAAAAAAAAAAAAmAIAAGRy&#10;cy9kb3ducmV2LnhtbFBLBQYAAAAABAAEAPUAAACMAwAAAAA=&#10;" fillcolor="black" stroked="f"/>
                      <v:oval id="Oval 4304" o:spid="_x0000_s2912" style="position:absolute;left:17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nN8cA&#10;AADdAAAADwAAAGRycy9kb3ducmV2LnhtbESPT2sCMRTE7wW/Q3hCbzWrXYuuZkWK0tKDUBXE22Pz&#10;3D9uXpYk1e23bwqFHoeZ+Q2zXPWmFTdyvrasYDxKQBAXVtdcKjgetk8zED4ga2wtk4Jv8rDKBw9L&#10;zLS98yfd9qEUEcI+QwVVCF0mpS8qMuhHtiOO3sU6gyFKV0rt8B7hppWTJHmRBmuOCxV29FpRcd1/&#10;GQVuM30L8rrdpM2uOc3tx1mf9VSpx2G/XoAI1If/8F/7XStIn5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xZzfHAAAA3QAAAA8AAAAAAAAAAAAAAAAAmAIAAGRy&#10;cy9kb3ducmV2LnhtbFBLBQYAAAAABAAEAPUAAACMAwAAAAA=&#10;" fillcolor="black" stroked="f"/>
                      <v:oval id="Oval 4305" o:spid="_x0000_s2913" style="position:absolute;left:18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3CrMcA&#10;AADdAAAADwAAAGRycy9kb3ducmV2LnhtbESPT2sCMRTE70K/Q3iF3jTb1i12a1ZKUSwehKog3h6b&#10;1/3j5mVJUl2/fSMIHoeZ+Q0znfWmFSdyvras4HmUgCAurK65VLDbLoYTED4ga2wtk4ILeZjlD4Mp&#10;Ztqe+YdOm1CKCGGfoYIqhC6T0hcVGfQj2xFH79c6gyFKV0rt8BzhppUvSfImDdYcFyrs6Kui4rj5&#10;MwrcPF0GeVzMx8262b/b1UEfdKrU02P/+QEiUB/u4Vv7WysYvyYpXN/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9wqzHAAAA3QAAAA8AAAAAAAAAAAAAAAAAmAIAAGRy&#10;cy9kb3ducmV2LnhtbFBLBQYAAAAABAAEAPUAAACMAwAAAAA=&#10;" fillcolor="black" stroked="f"/>
                      <v:oval id="Oval 4306" o:spid="_x0000_s2914" style="position:absolute;left:19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c28cA&#10;AADdAAAADwAAAGRycy9kb3ducmV2LnhtbESPQWvCQBSE74X+h+UVequbWpWaZpUiiuJBaFoQb4/s&#10;axLNvg27a4z/vlsQPA4z8w2TzXvTiI6cry0reB0kIIgLq2suFfx8r17eQfiArLGxTAqu5GE+e3zI&#10;MNX2wl/U5aEUEcI+RQVVCG0qpS8qMugHtiWO3q91BkOUrpTa4SXCTSOHSTKRBmuOCxW2tKioOOVn&#10;o8Atx+sgT6vl6Lg77qd2e9AHPVbq+an//AARqA/38K290QpGb8kE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vXNvHAAAA3QAAAA8AAAAAAAAAAAAAAAAAmAIAAGRy&#10;cy9kb3ducmV2LnhtbFBLBQYAAAAABAAEAPUAAACMAwAAAAA=&#10;" fillcolor="black" stroked="f"/>
                      <v:oval id="Oval 4307" o:spid="_x0000_s2915" style="position:absolute;left:20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5QMcA&#10;AADdAAAADwAAAGRycy9kb3ducmV2LnhtbESPT2sCMRTE70K/Q3iF3mq2rbZ2u1FEFMWDUCsUb4/N&#10;6/5x87IkUddvb4SCx2FmfsNkk8404kTOV5YVvPQTEMS51RUXCnY/i+cRCB+QNTaWScGFPEzGD70M&#10;U23P/E2nbShEhLBPUUEZQptK6fOSDPq+bYmj92edwRClK6R2eI5w08jXJHmXBiuOCyW2NCspP2yP&#10;RoGbD5dBHhbzQb2pfz/teq/3eqjU02M3/QIRqAv38H97pRUM3pIPuL2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j+UDHAAAA3QAAAA8AAAAAAAAAAAAAAAAAmAIAAGRy&#10;cy9kb3ducmV2LnhtbFBLBQYAAAAABAAEAPUAAACMAwAAAAA=&#10;" fillcolor="black" stroked="f"/>
                      <v:oval id="Oval 4308" o:spid="_x0000_s2916" style="position:absolute;left:20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tMsIA&#10;AADdAAAADwAAAGRycy9kb3ducmV2LnhtbERPy4rCMBTdC/5DuIK7MfXJTDWKiOLgQlAHBneX5tpW&#10;m5uSRO38vVkMuDyc92zRmEo8yPnSsoJ+LwFBnFldcq7g57T5+AThA7LGyjIp+CMPi3m7NcNU2ycf&#10;6HEMuYgh7FNUUIRQp1L6rCCDvmdr4shdrDMYInS51A6fMdxUcpAkE2mw5NhQYE2rgrLb8W4UuPV4&#10;G+Rtsx5d99ffL7s767MeK9XtNMspiEBNeIv/3d9awWiYxLn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/G0ywgAAAN0AAAAPAAAAAAAAAAAAAAAAAJgCAABkcnMvZG93&#10;bnJldi54bWxQSwUGAAAAAAQABAD1AAAAhwMAAAAA&#10;" fillcolor="black" stroked="f"/>
                      <v:oval id="Oval 4309" o:spid="_x0000_s2917" style="position:absolute;left:10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IqcYA&#10;AADdAAAADwAAAGRycy9kb3ducmV2LnhtbESPQWsCMRSE74X+h/AKvWnWVkVXo5SiVDwIroJ4e2ye&#10;u6ublyVJdfvvjSD0OMzMN8x03ppaXMn5yrKCXjcBQZxbXXGhYL9bdkYgfEDWWFsmBX/kYT57fZli&#10;qu2Nt3TNQiEihH2KCsoQmlRKn5dk0HdtQxy9k3UGQ5SukNrhLcJNLT+SZCgNVhwXSmzou6T8kv0a&#10;BW4x+Anyslz0z5vzYWzXR33UA6Xe39qvCYhAbfgPP9srraD/mYz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DIqcYAAADdAAAADwAAAAAAAAAAAAAAAACYAgAAZHJz&#10;L2Rvd25yZXYueG1sUEsFBgAAAAAEAAQA9QAAAIsDAAAAAA==&#10;" fillcolor="black" stroked="f"/>
                      <v:oval id="Oval 4310" o:spid="_x0000_s2918" style="position:absolute;left:11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36cMA&#10;AADdAAAADwAAAGRycy9kb3ducmV2LnhtbERPy4rCMBTdC/MP4Q6409TxgVajDIOizELwAeLu0txp&#10;q81NSaLWv58sBJeH854tGlOJOzlfWlbQ6yYgiDOrS84VHA+rzhiED8gaK8uk4EkeFvOP1gxTbR+8&#10;o/s+5CKGsE9RQRFCnUrps4IM+q6tiSP3Z53BEKHLpXb4iOGmkl9JMpIGS44NBdb0U1B23d+MArcc&#10;roO8rpaDy/Zymtjfsz7roVLtz+Z7CiJQE97il3ujFQz6vbg/vo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P36cMAAADdAAAADwAAAAAAAAAAAAAAAACYAgAAZHJzL2Rv&#10;d25yZXYueG1sUEsFBgAAAAAEAAQA9QAAAIgDAAAAAA==&#10;" fillcolor="black" stroked="f"/>
                      <v:oval id="Oval 4311" o:spid="_x0000_s2919" style="position:absolute;left:12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ScscA&#10;AADdAAAADwAAAGRycy9kb3ducmV2LnhtbESPT2sCMRTE74V+h/AKvdXsWhVdzYoUpdJDoSqIt8fm&#10;uX/cvCxJqttvbwqFHoeZ+Q2zWPamFVdyvrasIB0kIIgLq2suFRz2m5cpCB+QNbaWScEPeVjmjw8L&#10;zLS98Rddd6EUEcI+QwVVCF0mpS8qMugHtiOO3tk6gyFKV0rt8BbhppXDJJlIgzXHhQo7equouOy+&#10;jQK3Hr8HedmsR81nc5zZj5M+6bFSz0/9ag4iUB/+w3/trVYwek1T+H0Tn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fUnLHAAAA3QAAAA8AAAAAAAAAAAAAAAAAmAIAAGRy&#10;cy9kb3ducmV2LnhtbFBLBQYAAAAABAAEAPUAAACMAwAAAAA=&#10;" fillcolor="black" stroked="f"/>
                      <v:oval id="Oval 4312" o:spid="_x0000_s2920" style="position:absolute;left:12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MBcYA&#10;AADdAAAADwAAAGRycy9kb3ducmV2LnhtbESPW2sCMRSE3wv9D+EUfKtZr9jtRimiWPogeAHx7bA5&#10;3YubkyWJuv77plDo4zAz3zDZojONuJHzlWUFg34Cgji3uuJCwfGwfp2B8AFZY2OZFDzIw2L+/JRh&#10;qu2dd3Tbh0JECPsUFZQhtKmUPi/JoO/bljh639YZDFG6QmqH9wg3jRwmyVQarDgulNjSsqT8sr8a&#10;BW412QR5Wa/G9bY+vdmvsz7riVK9l+7jHUSgLvyH/9qfWsF4NBj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3MBcYAAADdAAAADwAAAAAAAAAAAAAAAACYAgAAZHJz&#10;L2Rvd25yZXYueG1sUEsFBgAAAAAEAAQA9QAAAIsDAAAAAA==&#10;" fillcolor="black" stroked="f"/>
                      <v:oval id="Oval 4313" o:spid="_x0000_s2921" style="position:absolute;left:13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pnscA&#10;AADdAAAADwAAAGRycy9kb3ducmV2LnhtbESPW2sCMRSE34X+h3AKvtWsV9rtRimitPgguC0U3w6b&#10;0724OVmSqNt/3wgFH4eZ+YbJVr1pxYWcry0rGI8SEMSF1TWXCr4+t0/PIHxA1thaJgW/5GG1fBhk&#10;mGp75QNd8lCKCGGfooIqhC6V0hcVGfQj2xFH78c6gyFKV0rt8BrhppWTJFlIgzXHhQo7WldUnPKz&#10;UeA28/cgT9vNrNk33y92d9RHPVdq+Ni/vYII1Id7+L/9oRXMpuM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BaZ7HAAAA3QAAAA8AAAAAAAAAAAAAAAAAmAIAAGRy&#10;cy9kb3ducmV2LnhtbFBLBQYAAAAABAAEAPUAAACMAwAAAAA=&#10;" fillcolor="black" stroked="f"/>
                      <v:oval id="Oval 4314" o:spid="_x0000_s2922" style="position:absolute;left:14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x6scA&#10;AADdAAAADwAAAGRycy9kb3ducmV2LnhtbESPT2sCMRTE70K/Q3gFb5q1rqXdmpUiisVDobZQvD02&#10;r/vHzcuSRF2/fSMIHoeZ+Q0zX/SmFSdyvrasYDJOQBAXVtdcKvj5Xo9eQPiArLG1TAou5GGRPwzm&#10;mGl75i867UIpIoR9hgqqELpMSl9UZNCPbUccvT/rDIYoXSm1w3OEm1Y+JcmzNFhzXKiwo2VFxWF3&#10;NArcarYJ8rBepc1n8/tqt3u91zOlho/9+xuIQH24h2/tD60gnU5S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o8erHAAAA3QAAAA8AAAAAAAAAAAAAAAAAmAIAAGRy&#10;cy9kb3ducmV2LnhtbFBLBQYAAAAABAAEAPUAAACMAwAAAAA=&#10;" fillcolor="black" stroked="f"/>
                      <v:oval id="Oval 4315" o:spid="_x0000_s2923" style="position:absolute;left:15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UccYA&#10;AADdAAAADwAAAGRycy9kb3ducmV2LnhtbESPQWsCMRSE70L/Q3gFbzVrdYtujVJEUXoQtIJ4e2xe&#10;d1c3L0sSdf33plDwOMzMN8xk1ppaXMn5yrKCfi8BQZxbXXGhYP+zfBuB8AFZY22ZFNzJw2z60plg&#10;pu2Nt3TdhUJECPsMFZQhNJmUPi/JoO/Zhjh6v9YZDFG6QmqHtwg3tXxPkg9psOK4UGJD85Ly8+5i&#10;FLhFugryvFwMT5vTYWy/j/qoU6W6r+3XJ4hAbXiG/9trrWA46Kf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RUccYAAADdAAAADwAAAAAAAAAAAAAAAACYAgAAZHJz&#10;L2Rvd25yZXYueG1sUEsFBgAAAAAEAAQA9QAAAIsDAAAAAA==&#10;" fillcolor="black" stroked="f"/>
                      <v:oval id="Oval 4316" o:spid="_x0000_s2924" style="position:absolute;left:5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Hy8UA&#10;AADdAAAADwAAAGRycy9kb3ducmV2LnhtbESPT2vCQBTE7wW/w/IEb3XjnwaJriKK4KFYGj14fGaf&#10;STT7NmS3Jn57t1DocZj5zTCLVWcq8aDGlZYVjIYRCOLM6pJzBafj7n0GwnlkjZVlUvAkB6tl722B&#10;ibYtf9Mj9bkIJewSVFB4XydSuqwgg25oa+LgXW1j0AfZ5FI32IZyU8lxFMXSYMlhocCaNgVl9/TH&#10;KJjS4bahy/48jtOvtv5Y3+yn3io16HfrOQhPnf8P/9F7HbjJKIbf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0fLxQAAAN0AAAAPAAAAAAAAAAAAAAAAAJgCAABkcnMv&#10;ZG93bnJldi54bWxQSwUGAAAAAAQABAD1AAAAigMAAAAA&#10;" fillcolor="#df6926" stroked="f"/>
                      <v:oval id="Oval 4317" o:spid="_x0000_s2925" style="position:absolute;left:6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iUMYA&#10;AADdAAAADwAAAGRycy9kb3ducmV2LnhtbESPQWvCQBSE7wX/w/KE3pqNqbUlugZRCh5KxdSDx9fs&#10;M4lm34bs1sR/3y0UPA4z3wyzyAbTiCt1rrasYBLFIIgLq2suFRy+3p/eQDiPrLGxTApu5CBbjh4W&#10;mGrb856uuS9FKGGXooLK+zaV0hUVGXSRbYmDd7KdQR9kV0rdYR/KTSOTOJ5JgzWHhQpbWldUXPIf&#10;o2BKn+c1fW+PySzf9e3L6mw/9Eapx/GwmoPwNPh7+J/e6sA9T17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fiUMYAAADdAAAADwAAAAAAAAAAAAAAAACYAgAAZHJz&#10;L2Rvd25yZXYueG1sUEsFBgAAAAAEAAQA9QAAAIsDAAAAAA==&#10;" fillcolor="#df6926" stroked="f"/>
                      <v:oval id="Oval 4318" o:spid="_x0000_s2926" style="position:absolute;left:7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2IsMA&#10;AADdAAAADwAAAGRycy9kb3ducmV2LnhtbERPTWvCQBC9C/6HZQq96UbbSomuIkrBQ2kx9uBxzI5J&#10;bHY2ZLcm/nvnUPD4eN+LVe9qdaU2VJ4NTMYJKOLc24oLAz+Hj9E7qBCRLdaeycCNAqyWw8ECU+s7&#10;3tM1i4WSEA4pGihjbFKtQ16SwzD2DbFwZ986jALbQtsWOwl3tZ4myUw7rFgaSmxoU1L+m/05A6/0&#10;ddnQaXeczrLvrnlbX/yn3Rrz/NSv56Ai9fEh/nfvrPheJjJX3sgT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h2IsMAAADdAAAADwAAAAAAAAAAAAAAAACYAgAAZHJzL2Rv&#10;d25yZXYueG1sUEsFBgAAAAAEAAQA9QAAAIgDAAAAAA==&#10;" fillcolor="#df6926" stroked="f"/>
                      <v:oval id="Oval 4319" o:spid="_x0000_s2927" style="position:absolute;left:7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TucYA&#10;AADdAAAADwAAAGRycy9kb3ducmV2LnhtbESPQWvCQBSE7wX/w/KE3pqNqZU2ugZRCh5KxdSDx9fs&#10;M4lm34bs1sR/3y0UPA4z3wyzyAbTiCt1rrasYBLFIIgLq2suFRy+3p9eQTiPrLGxTApu5CBbjh4W&#10;mGrb856uuS9FKGGXooLK+zaV0hUVGXSRbYmDd7KdQR9kV0rdYR/KTSOTOJ5JgzWHhQpbWldUXPIf&#10;o2BKn+c1fW+PySzf9e3L6mw/9Eapx/GwmoPwNPh7+J/e6sA9T97g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TTucYAAADdAAAADwAAAAAAAAAAAAAAAACYAgAAZHJz&#10;L2Rvd25yZXYueG1sUEsFBgAAAAAEAAQA9QAAAIsDAAAAAA==&#10;" fillcolor="#df6926" stroked="f"/>
                      <v:oval id="Oval 4320" o:spid="_x0000_s2928" style="position:absolute;left:8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wmcMA&#10;AADdAAAADwAAAGRycy9kb3ducmV2LnhtbERPTWvCQBC9C/6HZYTedGPaSkldRZSCh9LS6KHHaXZM&#10;otnZkN2a+O+dQ6HHx/tergfXqCt1ofZsYD5LQBEX3tZcGjge3qYvoEJEtth4JgM3CrBejUdLzKzv&#10;+YuueSyVhHDI0EAVY5tpHYqKHIaZb4mFO/nOYRTYldp22Eu4a3SaJAvtsGZpqLClbUXFJf91Bp7o&#10;47yln/13usg/+/Z5c/bvdmfMw2TYvIKKNMR/8Z97b8X3mMp+eSNP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KwmcMAAADdAAAADwAAAAAAAAAAAAAAAACYAgAAZHJzL2Rv&#10;d25yZXYueG1sUEsFBgAAAAAEAAQA9QAAAIgDAAAAAA==&#10;" fillcolor="#df6926" stroked="f"/>
                      <v:oval id="Oval 4321" o:spid="_x0000_s2929" style="position:absolute;left:9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VAsYA&#10;AADdAAAADwAAAGRycy9kb3ducmV2LnhtbESPT2vCQBTE74V+h+UVeqsb0yoSXYNYCh7EYvTg8Zl9&#10;zZ9m34bsatJv7xYEj8PMb4ZZpINpxJU6V1lWMB5FIIhzqysuFBwPX28zEM4ja2wsk4I/cpAun58W&#10;mGjb856umS9EKGGXoILS+zaR0uUlGXQj2xIH78d2Bn2QXSF1h30oN42Mo2gqDVYcFkpsaV1S/ptd&#10;jIIP2tVrOm9O8TT77tvJqrZb/anU68uwmoPwNPhH+E5vdODe4zH8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4VAsYAAADdAAAADwAAAAAAAAAAAAAAAACYAgAAZHJz&#10;L2Rvd25yZXYueG1sUEsFBgAAAAAEAAQA9QAAAIsDAAAAAA==&#10;" fillcolor="#df6926" stroked="f"/>
                      <v:oval id="Oval 4322" o:spid="_x0000_s2930" style="position:absolute;left:10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yLdcYA&#10;AADdAAAADwAAAGRycy9kb3ducmV2LnhtbESPQWvCQBSE7wX/w/KE3pqNqZWSZiOiCB5Ki7EHj8/s&#10;axLNvg3ZrYn/vlsoeBxmvhkmW46mFVfqXWNZwSyKQRCXVjdcKfg6bJ9eQTiPrLG1TApu5GCZTx4y&#10;TLUdeE/XwlcilLBLUUHtfZdK6cqaDLrIdsTB+7a9QR9kX0nd4xDKTSuTOF5Igw2HhRo7WtdUXoof&#10;o2BOH+c1nXbHZFF8Dt3L6mzf9Uapx+m4egPhafT38D+904F7ThL4exOe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yLdcYAAADdAAAADwAAAAAAAAAAAAAAAACYAgAAZHJz&#10;L2Rvd25yZXYueG1sUEsFBgAAAAAEAAQA9QAAAIsDAAAAAA==&#10;" fillcolor="#df6926" stroked="f"/>
                      <v:shape id="Freeform 4323" o:spid="_x0000_s2931" style="position:absolute;top:52142;width:0;height:0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n8y8cA&#10;AADdAAAADwAAAGRycy9kb3ducmV2LnhtbESPQWvCQBSE7wX/w/IEb83GRIqkrlKUxlK9GHPw+Mi+&#10;JqHZtyG7Nem/7xYKPQ4z8w2z2U2mE3caXGtZwTKKQRBXVrdcKyivr49rEM4ja+wsk4JvcrDbzh42&#10;mGk78oXuha9FgLDLUEHjfZ9J6aqGDLrI9sTB+7CDQR/kUEs94BjgppNJHD9Jgy2HhQZ72jdUfRZf&#10;RkHu2tWpPL8fTX4Y5Skpr8ntdlBqMZ9enkF4mvx/+K/9phWs0iSF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/MvHAAAA3QAAAA8AAAAAAAAAAAAAAAAAmAIAAGRy&#10;cy9kb3ducmV2LnhtbFBLBQYAAAAABAAEAPUAAACMAwAAAAA=&#10;" path="m12,c7,,3,3,,7,,22,,22,,22v3,4,7,7,12,7c20,29,26,22,26,15,26,7,20,,12,xe" fillcolor="#df6926" stroked="f">
                        <v:path arrowok="t" o:connecttype="custom" o:connectlocs="24,0;0,14;0,44;24,58;52,30;24,0" o:connectangles="0,0,0,0,0,0"/>
                      </v:shape>
                      <v:oval id="Oval 4324" o:spid="_x0000_s2932" style="position:absolute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2msUA&#10;AADdAAAADwAAAGRycy9kb3ducmV2LnhtbESPQWvCQBSE70L/w/IK3nTTVEWiq4il4EEsRg8en9nX&#10;JDb7NmRXE/+9WxA8DjPfDDNfdqYSN2pcaVnBxzACQZxZXXKu4Hj4HkxBOI+ssbJMCu7kYLl4680x&#10;0bblPd1Sn4tQwi5BBYX3dSKlywoy6Ia2Jg7er20M+iCbXOoG21BuKhlH0UQaLDksFFjTuqDsL70a&#10;BSPaXdZ03pziSfrT1uPVxW71l1L99241A+Gp86/wk97owH3GI/h/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baaxQAAAN0AAAAPAAAAAAAAAAAAAAAAAJgCAABkcnMv&#10;ZG93bnJldi54bWxQSwUGAAAAAAQABAD1AAAAigMAAAAA&#10;" fillcolor="#df6926" stroked="f"/>
                      <v:shape id="Freeform 4325" o:spid="_x0000_s2933" style="position:absolute;left:1;top:52142;width:1;height:0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RZ8YA&#10;AADdAAAADwAAAGRycy9kb3ducmV2LnhtbESPQWvCQBSE7wX/w/IKvdVNjdoSXUUKocWbqR56e80+&#10;k+Du25DdmPTfdwWhx2FmvmHW29EacaXON44VvEwTEMSl0w1XCo5f+fMbCB+QNRrHpOCXPGw3k4c1&#10;ZtoNfKBrESoRIewzVFCH0GZS+rImi37qWuLonV1nMUTZVVJ3OES4NXKWJEtpseG4UGNL7zWVl6K3&#10;Cgo6tPv+bOaL9JRrU32/7j+WP0o9PY67FYhAY/gP39ufWsE8nS3g9i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MRZ8YAAADdAAAADwAAAAAAAAAAAAAAAACYAgAAZHJz&#10;L2Rvd25yZXYueG1sUEsFBgAAAAAEAAQA9QAAAIsDAAAAAA==&#10;" path="m28,15v1,7,-6,14,-14,14c7,29,,22,,15,,7,7,,14,v8,,15,7,14,15xe" fillcolor="#df6926" stroked="f">
                        <v:path arrowok="t" o:connecttype="custom" o:connectlocs="56,30;28,58;0,30;28,0;56,30" o:connectangles="0,0,0,0,0"/>
                      </v:shape>
                      <v:oval id="Oval 4326" o:spid="_x0000_s2934" style="position:absolute;left:2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NdsUA&#10;AADdAAAADwAAAGRycy9kb3ducmV2LnhtbESPQWvCQBSE74L/YXlCb7oxrUFSVxFLwYNUjB56fM2+&#10;JtHs25BdTfrvu4LgcZj5ZpjFqje1uFHrKssKppMIBHFudcWFgtPxczwH4TyyxtoyKfgjB6vlcLDA&#10;VNuOD3TLfCFCCbsUFZTeN6mULi/JoJvYhjh4v7Y16INsC6lb7EK5qWUcRYk0WHFYKLGhTUn5Jbsa&#10;BW/0dd7Qz/Y7TrJ918zWZ7vTH0q9jPr1OwhPvX+GH/RWB+41TuD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412xQAAAN0AAAAPAAAAAAAAAAAAAAAAAJgCAABkcnMv&#10;ZG93bnJldi54bWxQSwUGAAAAAAQABAD1AAAAigMAAAAA&#10;" fillcolor="#df6926" stroked="f"/>
                      <v:oval id="Oval 4327" o:spid="_x0000_s2935" style="position:absolute;left:3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o7cYA&#10;AADdAAAADwAAAGRycy9kb3ducmV2LnhtbESPT2vCQBTE7wW/w/KE3urG1FqJbkSUgodiadqDx2f2&#10;mT9m34bs1sRv3xUKPQ4zvxlmtR5MI67UucqygukkAkGcW11xoeD76+1pAcJ5ZI2NZVJwIwfrdPSw&#10;wkTbnj/pmvlChBJ2CSoovW8TKV1ekkE3sS1x8M62M+iD7AqpO+xDuWlkHEVzabDisFBiS9uS8kv2&#10;YxTM6FBv6bQ/xvPso29fNrV91zulHsfDZgnC0+D/w3/0XgfuOX6F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so7cYAAADdAAAADwAAAAAAAAAAAAAAAACYAgAAZHJz&#10;L2Rvd25yZXYueG1sUEsFBgAAAAAEAAQA9QAAAIsDAAAAAA==&#10;" fillcolor="#df6926" stroked="f"/>
                      <v:oval id="Oval 4328" o:spid="_x0000_s2936" style="position:absolute;left:3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8n8MA&#10;AADdAAAADwAAAGRycy9kb3ducmV2LnhtbERPTWvCQBC9C/6HZYTedGPaSkldRZSCh9LS6KHHaXZM&#10;otnZkN2a+O+dQ6HHx/tergfXqCt1ofZsYD5LQBEX3tZcGjge3qYvoEJEtth4JgM3CrBejUdLzKzv&#10;+YuueSyVhHDI0EAVY5tpHYqKHIaZb4mFO/nOYRTYldp22Eu4a3SaJAvtsGZpqLClbUXFJf91Bp7o&#10;47yln/13usg/+/Z5c/bvdmfMw2TYvIKKNMR/8Z97b8X3mMpceSNP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S8n8MAAADdAAAADwAAAAAAAAAAAAAAAACYAgAAZHJzL2Rv&#10;d25yZXYueG1sUEsFBgAAAAAEAAQA9QAAAIgDAAAAAA==&#10;" fillcolor="#df6926" stroked="f"/>
                      <v:oval id="Oval 4329" o:spid="_x0000_s2937" style="position:absolute;left:4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ZBMYA&#10;AADdAAAADwAAAGRycy9kb3ducmV2LnhtbESPT2vCQBTE7wW/w/KE3urG1EqNbkSUgodiadqDx2f2&#10;mT9m34bs1sRv3xUKPQ4zvxlmtR5MI67UucqygukkAkGcW11xoeD76+3pFYTzyBoby6TgRg7W6ehh&#10;hYm2PX/SNfOFCCXsElRQet8mUrq8JINuYlvi4J1tZ9AH2RVSd9iHctPIOIrm0mDFYaHElrYl5Zfs&#10;xyiY0aHe0ml/jOfZR9++bGr7rndKPY6HzRKEp8H/h//ovQ7cc7yA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gZBMYAAADdAAAADwAAAAAAAAAAAAAAAACYAgAAZHJz&#10;L2Rvd25yZXYueG1sUEsFBgAAAAAEAAQA9QAAAIsDAAAAAA==&#10;" fillcolor="#df6926" stroked="f"/>
                      <v:oval id="Oval 4330" o:spid="_x0000_s2938" style="position:absolute;left:15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mRMMA&#10;AADdAAAADwAAAGRycy9kb3ducmV2LnhtbERPTWvCQBC9F/wPywje6qZqpURXEUvBg7QYe/A4Zsck&#10;NjsbsqtJ/33nUPD4eN/Lde9qdac2VJ4NvIwTUMS5txUXBr6PH89voEJEtlh7JgO/FGC9GjwtMbW+&#10;4wPds1goCeGQooEyxibVOuQlOQxj3xALd/GtwyiwLbRtsZNwV+tJksy1w4qlocSGtiXlP9nNGZjR&#10;53VL591pMs++uuZ1c/V7+27MaNhvFqAi9fEh/nfvrPimU9kvb+QJ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mRMMAAADdAAAADwAAAAAAAAAAAAAAAACYAgAAZHJzL2Rv&#10;d25yZXYueG1sUEsFBgAAAAAEAAQA9QAAAIgDAAAAAA==&#10;" fillcolor="#df6926" stroked="f"/>
                      <v:oval id="Oval 4331" o:spid="_x0000_s2939" style="position:absolute;left:16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D38YA&#10;AADdAAAADwAAAGRycy9kb3ducmV2LnhtbESPQWvCQBSE70L/w/IK3nRjYqWkriIWIYdSadqDx2f2&#10;NYnNvg3ZbRL/fVcoeBxmvhlmvR1NI3rqXG1ZwWIegSAurK65VPD1eZg9g3AeWWNjmRRcycF28zBZ&#10;Y6rtwB/U574UoYRdigoq79tUSldUZNDNbUscvG/bGfRBdqXUHQ6h3DQyjqKVNFhzWKiwpX1FxU/+&#10;axQs6f2yp3N2ilf5cWifdhf7pl+Vmj6OuxcQnkZ/D//TmQ5ckizg9i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eD38YAAADdAAAADwAAAAAAAAAAAAAAAACYAgAAZHJz&#10;L2Rvd25yZXYueG1sUEsFBgAAAAAEAAQA9QAAAIsDAAAAAA==&#10;" fillcolor="#df6926" stroked="f"/>
                      <v:oval id="Oval 4332" o:spid="_x0000_s2940" style="position:absolute;left:17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dqMUA&#10;AADdAAAADwAAAGRycy9kb3ducmV2LnhtbESPQWvCQBSE7wX/w/KE3urGWEWiq4hS8CCWRg8en9ln&#10;Es2+DdnVpP/eLQg9DjPfDDNfdqYSD2pcaVnBcBCBIM6sLjlXcDx8fUxBOI+ssbJMCn7JwXLRe5tj&#10;om3LP/RIfS5CCbsEFRTe14mULivIoBvYmjh4F9sY9EE2udQNtqHcVDKOook0WHJYKLCmdUHZLb0b&#10;BZ+0v67pvD3Fk/S7rcerq93pjVLv/W41A+Gp8//hF73VgRuNYvh7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R2oxQAAAN0AAAAPAAAAAAAAAAAAAAAAAJgCAABkcnMv&#10;ZG93bnJldi54bWxQSwUGAAAAAAQABAD1AAAAigMAAAAA&#10;" fillcolor="#df6926" stroked="f"/>
                      <v:oval id="Oval 4333" o:spid="_x0000_s2941" style="position:absolute;left:18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4M8YA&#10;AADdAAAADwAAAGRycy9kb3ducmV2LnhtbESPT2vCQBTE70K/w/IK3symxoqkrkEsgodSMe3B42v2&#10;NX+afRuyWxO/fVcoeBxmfjPMOhtNKy7Uu9qygqcoBkFcWF1zqeDzYz9bgXAeWWNrmRRcyUG2eZis&#10;MdV24BNdcl+KUMIuRQWV910qpSsqMugi2xEH79v2Bn2QfSl1j0MoN62cx/FSGqw5LFTY0a6i4if/&#10;NQoW9N7s6Otwni/z49A9bxv7pl+Vmj6O2xcQnkZ/D//TBx24JEng9i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m4M8YAAADdAAAADwAAAAAAAAAAAAAAAACYAgAAZHJz&#10;L2Rvd25yZXYueG1sUEsFBgAAAAAEAAQA9QAAAIsDAAAAAA==&#10;" fillcolor="#df6926" stroked="f"/>
                      <v:oval id="Oval 4334" o:spid="_x0000_s2942" style="position:absolute;left:19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gR8UA&#10;AADdAAAADwAAAGRycy9kb3ducmV2LnhtbESPT4vCMBTE78J+h/AWvGm6/kOqUcRlwYMo2/Xg8dk8&#10;27rNS2mird/eCILHYeY3w8yXrSnFjWpXWFbw1Y9AEKdWF5wpOPz99KYgnEfWWFomBXdysFx8dOYY&#10;a9vwL90Sn4lQwi5GBbn3VSylS3My6Pq2Ig7e2dYGfZB1JnWNTSg3pRxE0UQaLDgs5FjROqf0P7ka&#10;BSPaXdZ02hwHk2TfVOPVxW71t1Ldz3Y1A+Gp9e/wi97owA2HI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CBHxQAAAN0AAAAPAAAAAAAAAAAAAAAAAJgCAABkcnMv&#10;ZG93bnJldi54bWxQSwUGAAAAAAQABAD1AAAAigMAAAAA&#10;" fillcolor="#df6926" stroked="f"/>
                      <v:oval id="Oval 4335" o:spid="_x0000_s2943" style="position:absolute;left:20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F3MYA&#10;AADdAAAADwAAAGRycy9kb3ducmV2LnhtbESPQWvCQBSE7wX/w/KE3upGU0NJXUUshRxKi7EHj8/s&#10;axLNvg3ZbRL/vVsoeBxmvhlmtRlNI3rqXG1ZwXwWgSAurK65VPB9eH96AeE8ssbGMim4koPNevKw&#10;wlTbgffU574UoYRdigoq79tUSldUZNDNbEscvB/bGfRBdqXUHQ6h3DRyEUWJNFhzWKiwpV1FxSX/&#10;NQqe6fO8o1N2XCT519Aut2f7od+UepyO21cQnkZ/D//TmQ5cHC/h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yF3MYAAADdAAAADwAAAAAAAAAAAAAAAACYAgAAZHJz&#10;L2Rvd25yZXYueG1sUEsFBgAAAAAEAAQA9QAAAIsDAAAAAA==&#10;" fillcolor="#df6926" stroked="f"/>
                      <v:oval id="Oval 4336" o:spid="_x0000_s2944" style="position:absolute;left:20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bq8YA&#10;AADdAAAADwAAAGRycy9kb3ducmV2LnhtbESPT2vCQBTE74LfYXlCb7pR2yCpaxCl4KEoTXvw+Jp9&#10;5o/ZtyG7Nem3d4VCj8PMb4ZZp4NpxI06V1lWMJ9FIIhzqysuFHx9vk1XIJxH1thYJgW/5CDdjEdr&#10;TLTt+YNumS9EKGGXoILS+zaR0uUlGXQz2xIH72I7gz7IrpC6wz6Um0YuoiiWBisOCyW2tCspv2Y/&#10;RsEzHesdfR/Oizg79e3Ltrbveq/U02TYvoLwNPj/8B990IFbLmN4vA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4bq8YAAADdAAAADwAAAAAAAAAAAAAAAACYAgAAZHJz&#10;L2Rvd25yZXYueG1sUEsFBgAAAAAEAAQA9QAAAIsDAAAAAA==&#10;" fillcolor="#df6926" stroked="f"/>
                      <v:oval id="Oval 4337" o:spid="_x0000_s2945" style="position:absolute;left:10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+MMYA&#10;AADdAAAADwAAAGRycy9kb3ducmV2LnhtbESPQWvCQBSE70L/w/IK3symalVSVxFF8CCVRg8en9nX&#10;JDb7NmRXE/+9Wyj0OMx8M8x82ZlK3KlxpWUFb1EMgjizuuRcwem4HcxAOI+ssbJMCh7kYLl46c0x&#10;0bblL7qnPhehhF2CCgrv60RKlxVk0EW2Jg7et20M+iCbXOoG21BuKjmM44k0WHJYKLCmdUHZT3oz&#10;Csb0eV3TZXceTtJDW7+vrnavN0r1X7vVBwhPnf8P/9E7HbjRaAq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K+MMYAAADdAAAADwAAAAAAAAAAAAAAAACYAgAAZHJz&#10;L2Rvd25yZXYueG1sUEsFBgAAAAAEAAQA9QAAAIsDAAAAAA==&#10;" fillcolor="#df6926" stroked="f"/>
                      <v:oval id="Oval 4338" o:spid="_x0000_s2946" style="position:absolute;left:11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0qQsMA&#10;AADdAAAADwAAAGRycy9kb3ducmV2LnhtbERPTWvCQBC9F/wPywje6qZqpURXEUvBg7QYe/A4Zsck&#10;NjsbsqtJ/33nUPD4eN/Lde9qdac2VJ4NvIwTUMS5txUXBr6PH89voEJEtlh7JgO/FGC9GjwtMbW+&#10;4wPds1goCeGQooEyxibVOuQlOQxj3xALd/GtwyiwLbRtsZNwV+tJksy1w4qlocSGtiXlP9nNGZjR&#10;53VL591pMs++uuZ1c/V7+27MaNhvFqAi9fEh/nfvrPimU5krb+QJ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0qQsMAAADdAAAADwAAAAAAAAAAAAAAAACYAgAAZHJzL2Rv&#10;d25yZXYueG1sUEsFBgAAAAAEAAQA9QAAAIgDAAAAAA==&#10;" fillcolor="#df6926" stroked="f"/>
                      <v:oval id="Oval 4339" o:spid="_x0000_s2947" style="position:absolute;left:11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P2cYA&#10;AADdAAAADwAAAGRycy9kb3ducmV2LnhtbESPQWvCQBSE70L/w/IK3symakVTVxFF8CCVRg8en9nX&#10;JDb7NmRXE/+9Wyj0OMx8M8x82ZlK3KlxpWUFb1EMgjizuuRcwem4HUxBOI+ssbJMCh7kYLl46c0x&#10;0bblL7qnPhehhF2CCgrv60RKlxVk0EW2Jg7et20M+iCbXOoG21BuKjmM44k0WHJYKLCmdUHZT3oz&#10;Csb0eV3TZXceTtJDW7+vrnavN0r1X7vVBwhPnf8P/9E7HbjRaAa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GP2cYAAADdAAAADwAAAAAAAAAAAAAAAACYAgAAZHJz&#10;L2Rvd25yZXYueG1sUEsFBgAAAAAEAAQA9QAAAIsDAAAAAA==&#10;" fillcolor="#df6926" stroked="f"/>
                      <v:oval id="Oval 4340" o:spid="_x0000_s2948" style="position:absolute;left:12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VOcMA&#10;AADdAAAADwAAAGRycy9kb3ducmV2LnhtbERPS2vCQBC+F/wPywje6sZHRVJXEUvBg7QYPfQ4zU6T&#10;aHY2ZFeT/vvOoeDx43uvNr2r1Z3aUHk2MBknoIhzbysuDJxP789LUCEiW6w9k4FfCrBZD55WmFrf&#10;8ZHuWSyUhHBI0UAZY5NqHfKSHIaxb4iF+/GtwyiwLbRtsZNwV+tpkiy0w4qlocSGdiXl1+zmDMzp&#10;47Kj7/3XdJF9ds3L9uIP9s2Y0bDfvoKK1MeH+N+9t+KbzWW/vJE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1VOcMAAADdAAAADwAAAAAAAAAAAAAAAACYAgAAZHJzL2Rv&#10;d25yZXYueG1sUEsFBgAAAAAEAAQA9QAAAIgDAAAAAA==&#10;" fillcolor="#df6926" stroked="f"/>
                      <v:oval id="Oval 4341" o:spid="_x0000_s2949" style="position:absolute;left:13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wosYA&#10;AADdAAAADwAAAGRycy9kb3ducmV2LnhtbESPQWvCQBSE7wX/w/KE3urGmEpJXUUUIYfSYuzB4zP7&#10;mkSzb0N2m6T/vlsoeBxmvhlmtRlNI3rqXG1ZwXwWgSAurK65VPB5Ojy9gHAeWWNjmRT8kIPNevKw&#10;wlTbgY/U574UoYRdigoq79tUSldUZNDNbEscvC/bGfRBdqXUHQ6h3DQyjqKlNFhzWKiwpV1FxS3/&#10;NgoSer/u6JKd42X+MbTP26t903ulHqfj9hWEp9Hfw/90pgO3SOb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HwosYAAADdAAAADwAAAAAAAAAAAAAAAACYAgAAZHJz&#10;L2Rvd25yZXYueG1sUEsFBgAAAAAEAAQA9QAAAIsDAAAAAA==&#10;" fillcolor="#df6926" stroked="f"/>
                      <v:oval id="Oval 4342" o:spid="_x0000_s2950" style="position:absolute;left:14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u1cUA&#10;AADdAAAADwAAAGRycy9kb3ducmV2LnhtbESPQWvCQBSE70L/w/IK3nTTVEWiq4il4EEsRg8en9nX&#10;JDb7NmRXE/+9WxA8DjPfDDNfdqYSN2pcaVnBxzACQZxZXXKu4Hj4HkxBOI+ssbJMCu7kYLl4680x&#10;0bblPd1Sn4tQwi5BBYX3dSKlywoy6Ia2Jg7er20M+iCbXOoG21BuKhlH0UQaLDksFFjTuqDsL70a&#10;BSPaXdZ03pziSfrT1uPVxW71l1L99241A+Gp86/wk97owH2OYvh/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27VxQAAAN0AAAAPAAAAAAAAAAAAAAAAAJgCAABkcnMv&#10;ZG93bnJldi54bWxQSwUGAAAAAAQABAD1AAAAigMAAAAA&#10;" fillcolor="#df6926" stroked="f"/>
                      <v:oval id="Oval 4343" o:spid="_x0000_s2951" style="position:absolute;left:15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LTsUA&#10;AADdAAAADwAAAGRycy9kb3ducmV2LnhtbESPT4vCMBTE78J+h/AWvGm6/kOqUcRlwYMo2/Xg8dk8&#10;27rNS2mird/eCILHYeY3w8yXrSnFjWpXWFbw1Y9AEKdWF5wpOPz99KYgnEfWWFomBXdysFx8dOYY&#10;a9vwL90Sn4lQwi5GBbn3VSylS3My6Pq2Ig7e2dYGfZB1JnWNTSg3pRxE0UQaLDgs5FjROqf0P7ka&#10;BSPaXdZ02hwHk2TfVOPVxW71t1Ldz3Y1A+Gp9e/wi97owA1HQ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8tOxQAAAN0AAAAPAAAAAAAAAAAAAAAAAJgCAABkcnMv&#10;ZG93bnJldi54bWxQSwUGAAAAAAQABAD1AAAAigMAAAAA&#10;" fillcolor="#df6926" stroked="f"/>
                      <v:oval id="Oval 4344" o:spid="_x0000_s2952" style="position:absolute;left:32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TOsYA&#10;AADdAAAADwAAAGRycy9kb3ducmV2LnhtbESPT2vCQBTE7wW/w/KE3pqNNhVJXYMoBQ9FadqDx9fs&#10;M3/Mvg3ZrUm/vSsUehxmfjPMKhtNK67Uu9qyglkUgyAurK65VPD1+fa0BOE8ssbWMin4JQfZevKw&#10;wlTbgT/omvtShBJ2KSqovO9SKV1RkUEX2Y44eGfbG/RB9qXUPQ6h3LRyHscLabDmsFBhR9uKikv+&#10;YxQkdGi29L0/zRf5ceheNo191zulHqfj5hWEp9H/h//ovQ7cc5LA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ZTOsYAAADdAAAADwAAAAAAAAAAAAAAAACYAgAAZHJz&#10;L2Rvd25yZXYueG1sUEsFBgAAAAAEAAQA9QAAAIsDAAAAAA==&#10;" fillcolor="#df6926" stroked="f"/>
                      <v:oval id="Oval 4345" o:spid="_x0000_s2953" style="position:absolute;left:34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2ocUA&#10;AADdAAAADwAAAGRycy9kb3ducmV2LnhtbESPT4vCMBTE78J+h/AWvGm6/kOqUcRlwYMo2/Xg8dk8&#10;27rNS2mird/eCILHYeY3w8yXrSnFjWpXWFbw1Y9AEKdWF5wpOPz99KYgnEfWWFomBXdysFx8dOYY&#10;a9vwL90Sn4lQwi5GBbn3VSylS3My6Pq2Ig7e2dYGfZB1JnWNTSg3pRxE0UQaLDgs5FjROqf0P7ka&#10;BSPaXdZ02hwHk2TfVOPVxW71t1Ldz3Y1A+Gp9e/wi97owA1H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vahxQAAAN0AAAAPAAAAAAAAAAAAAAAAAJgCAABkcnMv&#10;ZG93bnJldi54bWxQSwUGAAAAAAQABAD1AAAAigMAAAAA&#10;" fillcolor="#df6926" stroked="f"/>
                      <v:oval id="Oval 4346" o:spid="_x0000_s2954" style="position:absolute;left:35;top:5213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o1sUA&#10;AADdAAAADwAAAGRycy9kb3ducmV2LnhtbESPQWvCQBSE74X+h+UVvDWbqg0SXUUsggdRGj14fGZf&#10;k9js25BdTfz3rlDocZj5ZpjZoje1uFHrKssKPqIYBHFudcWFguNh/T4B4TyyxtoyKbiTg8X89WWG&#10;qbYdf9Mt84UIJexSVFB636RSurwkgy6yDXHwfmxr0AfZFlK32IVyU8thHCfSYMVhocSGViXlv9nV&#10;KBjT7rKi8+Y0TLJ913wuL3arv5QavPXLKQhPvf8P/9EbHbjRO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GjWxQAAAN0AAAAPAAAAAAAAAAAAAAAAAJgCAABkcnMv&#10;ZG93bnJldi54bWxQSwUGAAAAAAQABAD1AAAAigMAAAAA&#10;" fillcolor="#df6926" stroked="f"/>
                      <v:oval id="Oval 4347" o:spid="_x0000_s2955" style="position:absolute;left:37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NTcYA&#10;AADdAAAADwAAAGRycy9kb3ducmV2LnhtbESPQWvCQBSE7wX/w/KE3pqN1toS3QSxFDyI0tSDx9fs&#10;M4lm34bs1qT/3hUKPQ4z3wyzzAbTiCt1rrasYBLFIIgLq2suFRy+Pp7eQDiPrLGxTAp+yUGWjh6W&#10;mGjb8yddc1+KUMIuQQWV920ipSsqMugi2xIH72Q7gz7IrpS6wz6Um0ZO43guDdYcFipsaV1Rccl/&#10;jIIZ7c5r+t4cp/N837cvq7Pd6nelHsfDagHC0+D/w3/0RgfuefYK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TNTcYAAADdAAAADwAAAAAAAAAAAAAAAACYAgAAZHJz&#10;L2Rvd25yZXYueG1sUEsFBgAAAAAEAAQA9QAAAIsDAAAAAA==&#10;" fillcolor="#df6926" stroked="f"/>
                      <v:oval id="Oval 4348" o:spid="_x0000_s2956" style="position:absolute;left:39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ZP8MA&#10;AADdAAAADwAAAGRycy9kb3ducmV2LnhtbERPS2vCQBC+F/wPywje6sZHRVJXEUvBg7QYPfQ4zU6T&#10;aHY2ZFeT/vvOoeDx43uvNr2r1Z3aUHk2MBknoIhzbysuDJxP789LUCEiW6w9k4FfCrBZD55WmFrf&#10;8ZHuWSyUhHBI0UAZY5NqHfKSHIaxb4iF+/GtwyiwLbRtsZNwV+tpkiy0w4qlocSGdiXl1+zmDMzp&#10;47Kj7/3XdJF9ds3L9uIP9s2Y0bDfvoKK1MeH+N+9t+KbzWWuvJE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tZP8MAAADdAAAADwAAAAAAAAAAAAAAAACYAgAAZHJzL2Rv&#10;d25yZXYueG1sUEsFBgAAAAAEAAQA9QAAAIgDAAAAAA==&#10;" fillcolor="#df6926" stroked="f"/>
                      <v:oval id="Oval 4349" o:spid="_x0000_s2957" style="position:absolute;left:40;top:5213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8pMYA&#10;AADdAAAADwAAAGRycy9kb3ducmV2LnhtbESPQWvCQBSE7wX/w/KE3pqN1kob3QSxFDyI0tSDx9fs&#10;M4lm34bs1qT/3hUKPQ4z3wyzzAbTiCt1rrasYBLFIIgLq2suFRy+Pp5eQTiPrLGxTAp+yUGWjh6W&#10;mGjb8yddc1+KUMIuQQWV920ipSsqMugi2xIH72Q7gz7IrpS6wz6Um0ZO43guDdYcFipsaV1Rccl/&#10;jIIZ7c5r+t4cp/N837cvq7Pd6nelHsfDagHC0+D/w3/0RgfuefYG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f8pMYAAADdAAAADwAAAAAAAAAAAAAAAACYAgAAZHJz&#10;L2Rvd25yZXYueG1sUEsFBgAAAAAEAAQA9QAAAIsDAAAAAA==&#10;" fillcolor="#df6926" stroked="f"/>
                      <v:oval id="Oval 4350" o:spid="_x0000_s2958" style="position:absolute;left:42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D5MMA&#10;AADdAAAADwAAAGRycy9kb3ducmV2LnhtbERPTWvCQBC9C/6HZYTedFOrUlJXEUXwUCzGHnqcZqdJ&#10;bHY2ZLcm/nvnUPD4eN/Lde9qdaU2VJ4NPE8SUMS5txUXBj7P+/ErqBCRLdaeycCNAqxXw8ESU+s7&#10;PtE1i4WSEA4pGihjbFKtQ16SwzDxDbFwP751GAW2hbYtdhLuaj1NkoV2WLE0lNjQtqT8N/tzBmZ0&#10;vGzp+/A1XWQfXTPfXPy73RnzNOo3b6Ai9fEh/ncfrPhe5rJf3sgT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TD5MMAAADdAAAADwAAAAAAAAAAAAAAAACYAgAAZHJzL2Rv&#10;d25yZXYueG1sUEsFBgAAAAAEAAQA9QAAAIgDAAAAAA==&#10;" fillcolor="#df6926" stroked="f"/>
                      <v:oval id="Oval 4351" o:spid="_x0000_s2959" style="position:absolute;left:20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mf8YA&#10;AADdAAAADwAAAGRycy9kb3ducmV2LnhtbESPQWvCQBSE7wX/w/KE3urGtIaSuooohRxKi7EHj8/s&#10;axLNvg3ZbRL/vVsoeBxmvhlmuR5NI3rqXG1ZwXwWgSAurK65VPB9eH96BeE8ssbGMim4koP1avKw&#10;xFTbgffU574UoYRdigoq79tUSldUZNDNbEscvB/bGfRBdqXUHQ6h3DQyjqJEGqw5LFTY0rai4pL/&#10;GgUv9Hne0ik7xkn+NbSLzdl+6J1Sj9Nx8wbC0+jv4X8604F7Xszh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hmf8YAAADdAAAADwAAAAAAAAAAAAAAAACYAgAAZHJz&#10;L2Rvd25yZXYueG1sUEsFBgAAAAAEAAQA9QAAAIsDAAAAAA==&#10;" fillcolor="#df6926" stroked="f"/>
                      <v:oval id="Oval 4352" o:spid="_x0000_s2960" style="position:absolute;left:22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4CMUA&#10;AADdAAAADwAAAGRycy9kb3ducmV2LnhtbESPQWvCQBSE70L/w/IK3nTTVEWiq4il4EEUowePz+xr&#10;Ept9G7KrSf99VxA8DjPfDDNfdqYSd2pcaVnBxzACQZxZXXKu4HT8HkxBOI+ssbJMCv7IwXLx1ptj&#10;om3LB7qnPhehhF2CCgrv60RKlxVk0A1tTRy8H9sY9EE2udQNtqHcVDKOook0WHJYKLCmdUHZb3oz&#10;Cka0u67psjnHk3Tf1uPV1W71l1L99241A+Gp86/wk97owH2OY3i8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vgIxQAAAN0AAAAPAAAAAAAAAAAAAAAAAJgCAABkcnMv&#10;ZG93bnJldi54bWxQSwUGAAAAAAQABAD1AAAAigMAAAAA&#10;" fillcolor="#df6926" stroked="f"/>
                      <v:oval id="Oval 4353" o:spid="_x0000_s2961" style="position:absolute;left:24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dk8YA&#10;AADdAAAADwAAAGRycy9kb3ducmV2LnhtbESPQWvCQBSE7wX/w/KE3upGU0NJXUUshRxKi7EHj8/s&#10;axLNvg3ZbRL/vVsoeBxmvhlmtRlNI3rqXG1ZwXwWgSAurK65VPB9eH96AeE8ssbGMim4koPNevKw&#10;wlTbgffU574UoYRdigoq79tUSldUZNDNbEscvB/bGfRBdqXUHQ6h3DRyEUWJNFhzWKiwpV1FxSX/&#10;NQqe6fO8o1N2XCT519Aut2f7od+UepyO21cQnkZ/D//TmQ5cvIzh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Zdk8YAAADdAAAADwAAAAAAAAAAAAAAAACYAgAAZHJz&#10;L2Rvd25yZXYueG1sUEsFBgAAAAAEAAQA9QAAAIsDAAAAAA==&#10;" fillcolor="#df6926" stroked="f"/>
                      <v:oval id="Oval 4354" o:spid="_x0000_s2962" style="position:absolute;left:25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F58UA&#10;AADdAAAADwAAAGRycy9kb3ducmV2LnhtbESPT4vCMBTE78J+h/AWvGm6/kOqUcRlwYMo2/Xg8dk8&#10;27rNS2mird/eCILHYeY3w8yXrSnFjWpXWFbw1Y9AEKdWF5wpOPz99KYgnEfWWFomBXdysFx8dOYY&#10;a9vwL90Sn4lQwi5GBbn3VSylS3My6Pq2Ig7e2dYGfZB1JnWNTSg3pRxE0UQaLDgs5FjROqf0P7ka&#10;BSPaXdZ02hwHk2TfVOPVxW71t1Ldz3Y1A+Gp9e/wi97owA3HI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8XnxQAAAN0AAAAPAAAAAAAAAAAAAAAAAJgCAABkcnMv&#10;ZG93bnJldi54bWxQSwUGAAAAAAQABAD1AAAAigMAAAAA&#10;" fillcolor="#df6926" stroked="f"/>
                      <v:oval id="Oval 4355" o:spid="_x0000_s2963" style="position:absolute;left:27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gfMUA&#10;AADdAAAADwAAAGRycy9kb3ducmV2LnhtbESPQWvCQBSE7wX/w/KE3pqN2oikriKK4KEoTXvw+Jp9&#10;JtHs25DdmvjvXUHocZj5Zpj5sje1uFLrKssKRlEMgji3uuJCwc/39m0GwnlkjbVlUnAjB8vF4GWO&#10;qbYdf9E184UIJexSVFB636RSurwkgy6yDXHwTrY16INsC6lb7EK5qeU4jqfSYMVhocSG1iXll+zP&#10;KHin/XlNv7vjeJoduiZZne2n3ij1OuxXHyA89f4//KR3OnCTJIH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2B8xQAAAN0AAAAPAAAAAAAAAAAAAAAAAJgCAABkcnMv&#10;ZG93bnJldi54bWxQSwUGAAAAAAQABAD1AAAAigMAAAAA&#10;" fillcolor="#df6926" stroked="f"/>
                      <v:oval id="Oval 4356" o:spid="_x0000_s2964" style="position:absolute;left:29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+C8YA&#10;AADdAAAADwAAAGRycy9kb3ducmV2LnhtbESPT2vCQBTE74V+h+UVvDWb+idIdBWxCB5EafTg8Zl9&#10;TWKzb0N2Nem37wpCj8PMb4aZL3tTizu1rrKs4COKQRDnVldcKDgdN+9TEM4ja6wtk4JfcrBcvL7M&#10;MdW24y+6Z74QoYRdigpK75tUSpeXZNBFtiEO3rdtDfog20LqFrtQbmo5jONEGqw4LJTY0Lqk/Ce7&#10;GQVj2l/XdNmeh0l26JrJ6mp3+lOpwVu/moHw1Pv/8JPe6sCNJgk8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H+C8YAAADdAAAADwAAAAAAAAAAAAAAAACYAgAAZHJz&#10;L2Rvd25yZXYueG1sUEsFBgAAAAAEAAQA9QAAAIsDAAAAAA==&#10;" fillcolor="#df6926" stroked="f"/>
                      <v:oval id="Oval 4357" o:spid="_x0000_s2965" style="position:absolute;left:30;top:5213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bkMYA&#10;AADdAAAADwAAAGRycy9kb3ducmV2LnhtbESPQWvCQBSE7wX/w/KE3pqNWm2JboIoBQ9SaerB42v2&#10;mUSzb0N2a+K/7xYKPQ4z3wyzygbTiBt1rrasYBLFIIgLq2suFRw/355eQTiPrLGxTAru5CBLRw8r&#10;TLTt+YNuuS9FKGGXoILK+zaR0hUVGXSRbYmDd7adQR9kV0rdYR/KTSOncbyQBmsOCxW2tKmouObf&#10;RsEzvV829LU7TRf5oW/n64vd661Sj+NhvQThafD/4T96pwM3m7/A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1bkMYAAADdAAAADwAAAAAAAAAAAAAAAACYAgAAZHJz&#10;L2Rvd25yZXYueG1sUEsFBgAAAAAEAAQA9QAAAIsDAAAAAA==&#10;" fillcolor="#df6926" stroked="f"/>
                      <v:oval id="Oval 4358" o:spid="_x0000_s2966" style="position:absolute;left:33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CL8QA&#10;AADdAAAADwAAAGRycy9kb3ducmV2LnhtbERPy2oCMRTdF/yHcAvd1UxbR+p0okhRFBeCWhB3l8nt&#10;PJzcDEnU8e/NotDl4bzzWW9acSXna8sK3oYJCOLC6ppLBT+H5esnCB+QNbaWScGdPMymg6ccM21v&#10;vKPrPpQihrDPUEEVQpdJ6YuKDPqh7Ygj92udwRChK6V2eIvhppXvSTKWBmuODRV29F1Rcd5fjAK3&#10;SFdBnpeLUbNtjhO7OemTTpV6ee7nXyAC9eFf/OdeawWjjzTOjW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PQi/EAAAA3QAAAA8AAAAAAAAAAAAAAAAAmAIAAGRycy9k&#10;b3ducmV2LnhtbFBLBQYAAAAABAAEAPUAAACJAwAAAAA=&#10;" fillcolor="black" stroked="f"/>
                      <v:oval id="Oval 4359" o:spid="_x0000_s2967" style="position:absolute;left:34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ntMcA&#10;AADdAAAADwAAAGRycy9kb3ducmV2LnhtbESPT2sCMRTE70K/Q3gFb5ptdUvdbpQiisVDobZQvD02&#10;r/vHzcuSRF2/fSMIHoeZ+Q2TL3rTihM5X1tW8DROQBAXVtdcKvj5Xo9eQfiArLG1TAou5GExfxjk&#10;mGl75i867UIpIoR9hgqqELpMSl9UZNCPbUccvT/rDIYoXSm1w3OEm1Y+J8mLNFhzXKiwo2VFxWF3&#10;NArcKt0EeVivps1n8zuz273e61Sp4WP//gYiUB/u4Vv7QyuYTtIZX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D57THAAAA3QAAAA8AAAAAAAAAAAAAAAAAmAIAAGRy&#10;cy9kb3ducmV2LnhtbFBLBQYAAAAABAAEAPUAAACMAwAAAAA=&#10;" fillcolor="black" stroked="f"/>
                      <v:oval id="Oval 4360" o:spid="_x0000_s2968" style="position:absolute;left:36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ElMUA&#10;AADdAAAADwAAAGRycy9kb3ducmV2LnhtbERPy2rCQBTdF/yH4RbcNZPWBzV1FCmGFheCWpDsLpnb&#10;JJq5E2amMf17Z1Ho8nDey/VgWtGT841lBc9JCoK4tLrhSsHXKX96BeEDssbWMin4JQ/r1ehhiZm2&#10;Nz5QfwyViCHsM1RQh9BlUvqyJoM+sR1x5L6tMxgidJXUDm8x3LTyJU3n0mDDsaHGjt5rKq/HH6PA&#10;bWcfQV7z7fSyv5wXdlfoQs+UGj8OmzcQgYbwL/5zf2oF08k87o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YSUxQAAAN0AAAAPAAAAAAAAAAAAAAAAAJgCAABkcnMv&#10;ZG93bnJldi54bWxQSwUGAAAAAAQABAD1AAAAigMAAAAA&#10;" fillcolor="black" stroked="f"/>
                      <v:oval id="Oval 4361" o:spid="_x0000_s2969" style="position:absolute;left:38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hD8cA&#10;AADdAAAADwAAAGRycy9kb3ducmV2LnhtbESPT2sCMRTE7wW/Q3hCbzWrVanrRhFRWnoQui0Ub4/N&#10;c/+4eVmSVLff3giFHoeZ+Q2TrXvTigs5X1tWMB4lIIgLq2suFXx97p9eQPiArLG1TAp+ycN6NXjI&#10;MNX2yh90yUMpIoR9igqqELpUSl9UZNCPbEccvZN1BkOUrpTa4TXCTSsnSTKXBmuOCxV2tK2oOOc/&#10;RoHbzV6DPO930+bQfC/s+1Ef9Uypx2G/WYII1If/8F/7TSuYPs/H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ZIQ/HAAAA3QAAAA8AAAAAAAAAAAAAAAAAmAIAAGRy&#10;cy9kb3ducmV2LnhtbFBLBQYAAAAABAAEAPUAAACMAwAAAAA=&#10;" fillcolor="black" stroked="f"/>
                      <v:oval id="Oval 4362" o:spid="_x0000_s2970" style="position:absolute;left:39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/eMYA&#10;AADdAAAADwAAAGRycy9kb3ducmV2LnhtbESPQWsCMRSE70L/Q3iF3jRbq2K3RhFRLB4EV0G8PTav&#10;u6ublyWJuv33TUHwOMzMN8xk1ppa3Mj5yrKC914Cgji3uuJCwWG/6o5B+ICssbZMCn7Jw2z60plg&#10;qu2dd3TLQiEihH2KCsoQmlRKn5dk0PdsQxy9H+sMhihdIbXDe4SbWvaTZCQNVhwXSmxoUVJ+ya5G&#10;gVsO10FeVsvBeXs+ftrNSZ/0UKm313b+BSJQG57hR/tbKxh8jPrw/yY+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u/eMYAAADdAAAADwAAAAAAAAAAAAAAAACYAgAAZHJz&#10;L2Rvd25yZXYueG1sUEsFBgAAAAAEAAQA9QAAAIsDAAAAAA==&#10;" fillcolor="black" stroked="f"/>
                      <v:oval id="Oval 4363" o:spid="_x0000_s2971" style="position:absolute;left:41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a48cA&#10;AADdAAAADwAAAGRycy9kb3ducmV2LnhtbESPT2sCMRTE7wW/Q3iCt5q1/qGuRimiVDwI3RaKt8fm&#10;ubu6eVmSVNdvbwShx2FmfsPMl62pxYWcrywrGPQTEMS51RUXCn6+N6/vIHxA1lhbJgU38rBcdF7m&#10;mGp75S+6ZKEQEcI+RQVlCE0qpc9LMuj7tiGO3tE6gyFKV0jt8BrhppZvSTKRBiuOCyU2tCopP2d/&#10;RoFbjz+DPG/Wo9P+9Du1u4M+6LFSvW77MQMRqA3/4Wd7qxWMhpMh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HGuPHAAAA3QAAAA8AAAAAAAAAAAAAAAAAmAIAAGRy&#10;cy9kb3ducmV2LnhtbFBLBQYAAAAABAAEAPUAAACMAwAAAAA=&#10;" fillcolor="black" stroked="f"/>
                      <v:oval id="Oval 4364" o:spid="_x0000_s2972" style="position:absolute;left:43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6Cl8cA&#10;AADdAAAADwAAAGRycy9kb3ducmV2LnhtbESPT2sCMRTE74V+h/AKvdVs7SrtalaKKBUPQm2heHts&#10;nvvHzcuSpLp+eyMIHoeZ+Q0znfWmFUdyvras4HWQgCAurK65VPD7s3x5B+EDssbWMik4k4dZ/vgw&#10;xUzbE3/TcRtKESHsM1RQhdBlUvqiIoN+YDvi6O2tMxiidKXUDk8Rblo5TJKxNFhzXKiwo3lFxWH7&#10;bxS4xegryMNykTab5u/Drnd6p0dKPT/1nxMQgfpwD9/aK60gfRuncH0Tn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ugpfHAAAA3QAAAA8AAAAAAAAAAAAAAAAAmAIAAGRy&#10;cy9kb3ducmV2LnhtbFBLBQYAAAAABAAEAPUAAACMAwAAAAA=&#10;" fillcolor="black" stroked="f"/>
                      <v:oval id="Oval 4365" o:spid="_x0000_s2973" style="position:absolute;left:21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nDMYA&#10;AADdAAAADwAAAGRycy9kb3ducmV2LnhtbESPQWsCMRSE70L/Q3gFb5ptdaVdjVKKongQagvF22Pz&#10;3F3dvCxJ1PXfG0HwOMzMN8xk1ppanMn5yrKCt34Cgji3uuJCwd/vovcBwgdkjbVlUnAlD7PpS2eC&#10;mbYX/qHzNhQiQthnqKAMocmk9HlJBn3fNsTR21tnMETpCqkdXiLc1PI9SUbSYMVxocSGvkvKj9uT&#10;UeDm6TLI42I+PGwO/592vdM7nSrVfW2/xiACteEZfrRXWsFwMEr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InDMYAAADdAAAADwAAAAAAAAAAAAAAAACYAgAAZHJz&#10;L2Rvd25yZXYueG1sUEsFBgAAAAAEAAQA9QAAAIsDAAAAAA==&#10;" fillcolor="black" stroked="f"/>
                      <v:oval id="Oval 4366" o:spid="_x0000_s2974" style="position:absolute;left:22;top:5213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5e8cA&#10;AADdAAAADwAAAGRycy9kb3ducmV2LnhtbESPT2sCMRTE74V+h/AK3mq2VZd2NSulKIqHQm2heHts&#10;nvvHzcuSRF2/vRGEHoeZ+Q0zm/emFSdyvras4GWYgCAurK65VPD7s3x+A+EDssbWMim4kId5/vgw&#10;w0zbM3/TaRtKESHsM1RQhdBlUvqiIoN+aDvi6O2tMxiidKXUDs8Rblr5miSpNFhzXKiwo8+KisP2&#10;aBS4xWQV5GG5GDdfzd+73ez0Tk+UGjz1H1MQgfrwH76311rBeJSm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wuXvHAAAA3QAAAA8AAAAAAAAAAAAAAAAAmAIAAGRy&#10;cy9kb3ducmV2LnhtbFBLBQYAAAAABAAEAPUAAACMAwAAAAA=&#10;" fillcolor="black" stroked="f"/>
                      <v:oval id="Oval 4367" o:spid="_x0000_s2975" style="position:absolute;left:24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c4MYA&#10;AADdAAAADwAAAGRycy9kb3ducmV2LnhtbESPT2sCMRTE70K/Q3gFb5qt/9pujSKiKB6E2kLx9ti8&#10;7q5uXpYk6vrtjSB4HGbmN8x42phKnMn50rKCt24CgjizuuRcwe/PsvMBwgdkjZVlUnAlD9PJS2uM&#10;qbYX/qbzLuQiQtinqKAIoU6l9FlBBn3X1sTR+7fOYIjS5VI7vES4qWQvSUbSYMlxocCa5gVlx93J&#10;KHCL4SrI43IxOGwPf592s9d7PVSq/drMvkAEasIz/GivtYJBf/QO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wc4MYAAADdAAAADwAAAAAAAAAAAAAAAACYAgAAZHJz&#10;L2Rvd25yZXYueG1sUEsFBgAAAAAEAAQA9QAAAIsDAAAAAA==&#10;" fillcolor="black" stroked="f"/>
                      <v:oval id="Oval 4368" o:spid="_x0000_s2976" style="position:absolute;left:26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IksUA&#10;AADdAAAADwAAAGRycy9kb3ducmV2LnhtbERPy2rCQBTdF/yH4RbcNZPWBzV1FCmGFheCWpDsLpnb&#10;JJq5E2amMf17Z1Ho8nDey/VgWtGT841lBc9JCoK4tLrhSsHXKX96BeEDssbWMin4JQ/r1ehhiZm2&#10;Nz5QfwyViCHsM1RQh9BlUvqyJoM+sR1x5L6tMxgidJXUDm8x3LTyJU3n0mDDsaHGjt5rKq/HH6PA&#10;bWcfQV7z7fSyv5wXdlfoQs+UGj8OmzcQgYbwL/5zf2oF08k8zo1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4iSxQAAAN0AAAAPAAAAAAAAAAAAAAAAAJgCAABkcnMv&#10;ZG93bnJldi54bWxQSwUGAAAAAAQABAD1AAAAigMAAAAA&#10;" fillcolor="black" stroked="f"/>
                      <v:oval id="Oval 4369" o:spid="_x0000_s2977" style="position:absolute;left:27;top:5213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tCcYA&#10;AADdAAAADwAAAGRycy9kb3ducmV2LnhtbESPT2sCMRTE7wW/Q3iCt5q1/qGuRpGiVDwI2kLx9tg8&#10;d1c3L0uS6vrtjSB4HGbmN8x03phKXMj50rKCXjcBQZxZXXKu4Pdn9f4JwgdkjZVlUnAjD/NZ622K&#10;qbZX3tFlH3IRIexTVFCEUKdS+qwgg75ra+LoHa0zGKJ0udQOrxFuKvmRJCNpsOS4UGBNXwVl5/2/&#10;UeCWw+8gz6vl4LQ9/Y3t5qAPeqhUp90sJiACNeEVfrbXWsGgPxrD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8tCcYAAADdAAAADwAAAAAAAAAAAAAAAACYAgAAZHJz&#10;L2Rvd25yZXYueG1sUEsFBgAAAAAEAAQA9QAAAIsDAAAAAA==&#10;" fillcolor="black" stroked="f"/>
                      <v:oval id="Oval 4370" o:spid="_x0000_s2978" style="position:absolute;left:29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SScMA&#10;AADdAAAADwAAAGRycy9kb3ducmV2LnhtbERPy2oCMRTdF/yHcAV3mtFq1dEoUpQWFwUfIO4uk+vM&#10;6ORmSKJO/75ZCF0eznu+bEwlHuR8aVlBv5eAIM6sLjlXcDxsuhMQPiBrrCyTgl/ysFy03uaYavvk&#10;HT32IRcxhH2KCooQ6lRKnxVk0PdsTRy5i3UGQ4Qul9rhM4abSg6S5EMaLDk2FFjTZ0HZbX83Ctx6&#10;9BXkbbMeXn+up6ndnvVZj5TqtJvVDESgJvyLX+5vrWD4Po774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wSScMAAADdAAAADwAAAAAAAAAAAAAAAACYAgAAZHJzL2Rv&#10;d25yZXYueG1sUEsFBgAAAAAEAAQA9QAAAIgDAAAAAA==&#10;" fillcolor="black" stroked="f"/>
                      <v:oval id="Oval 4371" o:spid="_x0000_s2979" style="position:absolute;left:31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30scA&#10;AADdAAAADwAAAGRycy9kb3ducmV2LnhtbESPQWvCQBSE7wX/w/KE3uomVluNWUVEqXgo1BbE2yP7&#10;TKLZt2F3q+m/7wqFHoeZ+YbJF51pxJWcry0rSAcJCOLC6ppLBV+fm6cJCB+QNTaWScEPeVjMew85&#10;Ztre+IOu+1CKCGGfoYIqhDaT0hcVGfQD2xJH72SdwRClK6V2eItw08hhkrxIgzXHhQpbWlVUXPbf&#10;RoFbj9+CvGzWo/P7+TC1u6M+6rFSj/1uOQMRqAv/4b/2VisYPb+mcH8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At9LHAAAA3QAAAA8AAAAAAAAAAAAAAAAAmAIAAGRy&#10;cy9kb3ducmV2LnhtbFBLBQYAAAAABAAEAPUAAACMAwAAAAA=&#10;" fillcolor="black" stroked="f"/>
                      <v:oval id="Oval 4372" o:spid="_x0000_s2980" style="position:absolute;left:27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+kaMYA&#10;AADdAAAADwAAAGRycy9kb3ducmV2LnhtbESPT2vCQBTE7wW/w/KE3urG1FqJbkSUgodiadqDx2f2&#10;mT9m34bs1sRv3xUKPQ4zvxlmtR5MI67UucqygukkAkGcW11xoeD76+1pAcJ5ZI2NZVJwIwfrdPSw&#10;wkTbnj/pmvlChBJ2CSoovW8TKV1ekkE3sS1x8M62M+iD7AqpO+xDuWlkHEVzabDisFBiS9uS8kv2&#10;YxTM6FBv6bQ/xvPso29fNrV91zulHsfDZgnC0+D/w3/0Xgfu+TWG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+kaMYAAADdAAAADwAAAAAAAAAAAAAAAACYAgAAZHJz&#10;L2Rvd25yZXYueG1sUEsFBgAAAAAEAAQA9QAAAIsDAAAAAA==&#10;" fillcolor="#df6926" stroked="f"/>
                      <v:oval id="Oval 4373" o:spid="_x0000_s2981" style="position:absolute;left:28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B88YA&#10;AADdAAAADwAAAGRycy9kb3ducmV2LnhtbESPQWvCQBSE70L/w/IK3symalVSVxFF8CCVRg8en9nX&#10;JDb7NmRXE/+9Wyj0OMx8M8x82ZlK3KlxpWUFb1EMgjizuuRcwem4HcxAOI+ssbJMCh7kYLl46c0x&#10;0bblL7qnPhehhF2CCgrv60RKlxVk0EW2Jg7et20M+iCbXOoG21BuKjmM44k0WHJYKLCmdUHZT3oz&#10;Csb0eV3TZXceTtJDW7+vrnavN0r1X7vVBwhPnf8P/9E7HbjRdAS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MB88YAAADdAAAADwAAAAAAAAAAAAAAAACYAgAAZHJz&#10;L2Rvd25yZXYueG1sUEsFBgAAAAAEAAQA9QAAAIsDAAAAAA==&#10;" fillcolor="#df6926" stroked="f"/>
                      <v:oval id="Oval 4374" o:spid="_x0000_s2982" style="position:absolute;left:28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h8YA&#10;AADdAAAADwAAAGRycy9kb3ducmV2LnhtbESPQWvCQBSE7wX/w/KE3pqN1toS3QSxFDyI0tSDx9fs&#10;M4lm34bs1qT/3hUKPQ4z3wyzzAbTiCt1rrasYBLFIIgLq2suFRy+Pp7eQDiPrLGxTAp+yUGWjh6W&#10;mGjb8yddc1+KUMIuQQWV920ipSsqMugi2xIH72Q7gz7IrpS6wz6Um0ZO43guDdYcFipsaV1Rccl/&#10;jIIZ7c5r+t4cp/N837cvq7Pd6nelHsfDagHC0+D/w3/0Rgfu+XUG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qZh8YAAADdAAAADwAAAAAAAAAAAAAAAACYAgAAZHJz&#10;L2Rvd25yZXYueG1sUEsFBgAAAAAEAAQA9QAAAIsDAAAAAA==&#10;" fillcolor="#df6926" stroked="f"/>
                      <v:oval id="Oval 4375" o:spid="_x0000_s2983" style="position:absolute;left:29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8HMYA&#10;AADdAAAADwAAAGRycy9kb3ducmV2LnhtbESPQWvCQBSE7wX/w/KE3pqNWm2JboIoBQ9SaerB42v2&#10;mUSzb0N2a+K/7xYKPQ4z3wyzygbTiBt1rrasYBLFIIgLq2suFRw/355eQTiPrLGxTAru5CBLRw8r&#10;TLTt+YNuuS9FKGGXoILK+zaR0hUVGXSRbYmDd7adQR9kV0rdYR/KTSOncbyQBmsOCxW2tKmouObf&#10;RsEzvV829LU7TRf5oW/n64vd661Sj+NhvQThafD/4T96pwM3e5nD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Y8HMYAAADdAAAADwAAAAAAAAAAAAAAAACYAgAAZHJz&#10;L2Rvd25yZXYueG1sUEsFBgAAAAAEAAQA9QAAAIsDAAAAAA==&#10;" fillcolor="#df6926" stroked="f"/>
                      <v:oval id="Oval 4376" o:spid="_x0000_s2984" style="position:absolute;left:30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Sia8cA&#10;AADdAAAADwAAAGRycy9kb3ducmV2LnhtbESPzWvCQBTE74X+D8sreKub+pFK6kbEUvAgStMePL5m&#10;X/PR7NuQ3Zr437uC4HGY+c0wy9VgGnGizlWWFbyMIxDEudUVFwq+vz6eFyCcR9bYWCYFZ3KwSh8f&#10;lpho2/MnnTJfiFDCLkEFpfdtIqXLSzLoxrYlDt6v7Qz6ILtC6g77UG4aOYmiWBqsOCyU2NKmpPwv&#10;+zcKZrSvN/SzPU7i7NC383Vtd/pdqdHTsH4D4Wnw9/CN3urATV9j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0omvHAAAA3QAAAA8AAAAAAAAAAAAAAAAAmAIAAGRy&#10;cy9kb3ducmV2LnhtbFBLBQYAAAAABAAEAPUAAACMAwAAAAA=&#10;" fillcolor="#df6926" stroked="f"/>
                      <v:oval id="Oval 4377" o:spid="_x0000_s2985" style="position:absolute;left:31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H8MUA&#10;AADdAAAADwAAAGRycy9kb3ducmV2LnhtbESPQWvCQBSE74L/YXlCb7rRtirRVUQRPJSK0YPHZ/aZ&#10;RLNvQ3Y16b/vFgoeh5lvhpkvW1OKJ9WusKxgOIhAEKdWF5wpOB23/SkI55E1lpZJwQ85WC66nTnG&#10;2jZ8oGfiMxFK2MWoIPe+iqV0aU4G3cBWxMG72tqgD7LOpK6xCeWmlKMoGkuDBYeFHCta55Tek4dR&#10;8EHftzVddufRONk31efqZr/0Rqm3XruagfDU+lf4n97pwL1PJvD3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AfwxQAAAN0AAAAPAAAAAAAAAAAAAAAAAJgCAABkcnMv&#10;ZG93bnJldi54bWxQSwUGAAAAAAQABAD1AAAAigMAAAAA&#10;" fillcolor="#df6926" stroked="f"/>
                      <v:oval id="Oval 4378" o:spid="_x0000_s2986" style="position:absolute;left:32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TgsMA&#10;AADdAAAADwAAAGRycy9kb3ducmV2LnhtbERPTWvCQBC9F/wPywje6qbaqqSuIkrBg1SaevA4zU6T&#10;aHY2ZLcm/ffOodDj430v172r1Y3aUHk28DROQBHn3lZcGDh9vj0uQIWIbLH2TAZ+KcB6NXhYYmp9&#10;xx90y2KhJIRDigbKGJtU65CX5DCMfUMs3LdvHUaBbaFti52Eu1pPkmSmHVYsDSU2tC0pv2Y/zsAz&#10;vV+29LU/T2bZsWteNhd/sDtjRsN+8woqUh//xX/uvRXfdC5z5Y08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eTgsMAAADdAAAADwAAAAAAAAAAAAAAAACYAgAAZHJzL2Rv&#10;d25yZXYueG1sUEsFBgAAAAAEAAQA9QAAAIgDAAAAAA==&#10;" fillcolor="#df6926" stroked="f"/>
                      <v:oval id="Oval 4379" o:spid="_x0000_s2987" style="position:absolute;left:21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2GcYA&#10;AADdAAAADwAAAGRycy9kb3ducmV2LnhtbESPQWvCQBSE70L/w/IKvemm1toaXUUUwYMojR56fGaf&#10;SWz2bciuJv57Vyh4HGa+GWYya00prlS7wrKC914Egji1uuBMwWG/6n6DcB5ZY2mZFNzIwWz60plg&#10;rG3DP3RNfCZCCbsYFeTeV7GULs3JoOvZijh4J1sb9EHWmdQ1NqHclLIfRUNpsOCwkGNFi5zSv+Ri&#10;FAxoe17Qcf3bHya7pvqcn+1GL5V6e23nYxCeWv8M/9NrHbiPrxE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s2GcYAAADdAAAADwAAAAAAAAAAAAAAAACYAgAAZHJz&#10;L2Rvd25yZXYueG1sUEsFBgAAAAAEAAQA9QAAAIsDAAAAAA==&#10;" fillcolor="#df6926" stroked="f"/>
                      <v:oval id="Oval 4380" o:spid="_x0000_s2988" style="position:absolute;left:22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vo8MA&#10;AADdAAAADwAAAGRycy9kb3ducmV2LnhtbERPTWvCQBC9F/wPyxS81U3ViqSuIorgQSzGHnqcZqdJ&#10;bHY2ZFeT/vvOQfD4eN+LVe9qdaM2VJ4NvI4SUMS5txUXBj7Pu5c5qBCRLdaeycAfBVgtB08LTK3v&#10;+ES3LBZKQjikaKCMsUm1DnlJDsPIN8TC/fjWYRTYFtq22Em4q/U4SWbaYcXSUGJDm5Ly3+zqDEzp&#10;eNnQ9/5rPMs+uuZtffEHuzVm+Nyv30FF6uNDfHfvrfgmc9kvb+QJ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Tvo8MAAADdAAAADwAAAAAAAAAAAAAAAACYAgAAZHJzL2Rv&#10;d25yZXYueG1sUEsFBgAAAAAEAAQA9QAAAIgDAAAAAA==&#10;" fillcolor="#df6926" stroked="f"/>
                      <v:oval id="Oval 4381" o:spid="_x0000_s2989" style="position:absolute;left:23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OMYA&#10;AADdAAAADwAAAGRycy9kb3ducmV2LnhtbESPT2vCQBTE74V+h+UVeqsbrYpE1yCWQg5SadpDj8/s&#10;a/40+zZk1yR++64geBxmfjPMJhlNI3rqXGVZwXQSgSDOra64UPD99f6yAuE8ssbGMim4kINk+/iw&#10;wVjbgT+pz3whQgm7GBWU3rexlC4vyaCb2JY4eL+2M+iD7AqpOxxCuWnkLIqW0mDFYaHElvYl5X/Z&#10;2SiY00e9p1P6M1tmx6Fd7Gp70G9KPT+NuzUIT6O/h290qgP3uprC9U14AnL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KOMYAAADdAAAADwAAAAAAAAAAAAAAAACYAgAAZHJz&#10;L2Rvd25yZXYueG1sUEsFBgAAAAAEAAQA9QAAAIsDAAAAAA==&#10;" fillcolor="#df6926" stroked="f"/>
                      <v:oval id="Oval 4382" o:spid="_x0000_s2990" style="position:absolute;left:24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UT8UA&#10;AADdAAAADwAAAGRycy9kb3ducmV2LnhtbESPQWvCQBSE7wX/w/IEb3VjbEWiq4gieCgWowePz+wz&#10;iWbfhuzWpP/eLRQ8DjPfDDNfdqYSD2pcaVnBaBiBIM6sLjlXcDpu36cgnEfWWFkmBb/kYLnovc0x&#10;0bblAz1Sn4tQwi5BBYX3dSKlywoy6Ia2Jg7e1TYGfZBNLnWDbSg3lYyjaCINlhwWCqxpXVB2T3+M&#10;gg/a39Z02Z3jSfrd1p+rm/3SG6UG/W41A+Gp86/wP73TgRtPY/h7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tRPxQAAAN0AAAAPAAAAAAAAAAAAAAAAAJgCAABkcnMv&#10;ZG93bnJldi54bWxQSwUGAAAAAAQABAD1AAAAigMAAAAA&#10;" fillcolor="#df6926" stroked="f"/>
                      <v:oval id="Oval 4383" o:spid="_x0000_s2991" style="position:absolute;left:24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x1MYA&#10;AADdAAAADwAAAGRycy9kb3ducmV2LnhtbESPQWvCQBSE70L/w/IK3nTTxIpEVxGLkEOpNO2hx2f2&#10;NYnNvg3ZbRL/fVcoeBxmvhlmsxtNI3rqXG1ZwdM8AkFcWF1zqeDz4zhbgXAeWWNjmRRcycFu+zDZ&#10;YKrtwO/U574UoYRdigoq79tUSldUZNDNbUscvG/bGfRBdqXUHQ6h3DQyjqKlNFhzWKiwpUNFxU/+&#10;axQs6O1yoHP2FS/z09A+7y/2Vb8oNX0c92sQnkZ/D//TmQ5cskrg9i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Zx1MYAAADdAAAADwAAAAAAAAAAAAAAAACYAgAAZHJz&#10;L2Rvd25yZXYueG1sUEsFBgAAAAAEAAQA9QAAAIsDAAAAAA==&#10;" fillcolor="#df6926" stroked="f"/>
                      <v:oval id="Oval 4384" o:spid="_x0000_s2992" style="position:absolute;left:25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poMUA&#10;AADdAAAADwAAAGRycy9kb3ducmV2LnhtbESPT4vCMBTE78J+h/AWvGm6/kOqUcRF8CDKdj14fDZv&#10;27rNS2mird/eCILHYeY3w8yXrSnFjWpXWFbw1Y9AEKdWF5wpOP5uelMQziNrLC2Tgjs5WC4+OnOM&#10;tW34h26Jz0QoYRejgtz7KpbSpTkZdH1bEQfvz9YGfZB1JnWNTSg3pRxE0UQaLDgs5FjROqf0P7ka&#10;BSPaX9Z03p4Gk+TQVOPVxe70t1Ldz3Y1A+Gp9e/wi97qwA2nI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+mgxQAAAN0AAAAPAAAAAAAAAAAAAAAAAJgCAABkcnMv&#10;ZG93bnJldi54bWxQSwUGAAAAAAQABAD1AAAAigMAAAAA&#10;" fillcolor="#df6926" stroked="f"/>
                      <v:oval id="Oval 4385" o:spid="_x0000_s2993" style="position:absolute;left:26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MO8UA&#10;AADdAAAADwAAAGRycy9kb3ducmV2LnhtbESPT4vCMBTE78J+h/AWvGm6/kOqUcRF8CDKdj14fDZv&#10;27rNS2mird/eCILHYeY3w8yXrSnFjWpXWFbw1Y9AEKdWF5wpOP5uelMQziNrLC2Tgjs5WC4+OnOM&#10;tW34h26Jz0QoYRejgtz7KpbSpTkZdH1bEQfvz9YGfZB1JnWNTSg3pRxE0UQaLDgs5FjROqf0P7ka&#10;BSPaX9Z03p4Gk+TQVOPVxe70t1Ldz3Y1A+Gp9e/wi97qwA2n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0w7xQAAAN0AAAAPAAAAAAAAAAAAAAAAAJgCAABkcnMv&#10;ZG93bnJldi54bWxQSwUGAAAAAAQABAD1AAAAigMAAAAA&#10;" fillcolor="#df6926" stroked="f"/>
                      <v:oval id="Oval 4386" o:spid="_x0000_s2994" style="position:absolute;left:37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STMYA&#10;AADdAAAADwAAAGRycy9kb3ducmV2LnhtbESPT2vCQBTE70K/w/IKvZlNbQ2SuhGxFDxIxbQHj8/s&#10;a/40+zZkV5N++64geBxmfjPMcjWaVlyod7VlBc9RDIK4sLrmUsH318d0AcJ5ZI2tZVLwRw5W2cNk&#10;iam2Ax/okvtShBJ2KSqovO9SKV1RkUEX2Y44eD+2N+iD7EupexxCuWnlLI4TabDmsFBhR5uKit/8&#10;bBS80mezodP2OEvy/dDN143d6Xelnh7H9RsIT6O/h2/0VgfuZZHA9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HSTMYAAADdAAAADwAAAAAAAAAAAAAAAACYAgAAZHJz&#10;L2Rvd25yZXYueG1sUEsFBgAAAAAEAAQA9QAAAIsDAAAAAA==&#10;" fillcolor="#df6926" stroked="f"/>
                      <v:oval id="Oval 4387" o:spid="_x0000_s2995" style="position:absolute;left:38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1318YA&#10;AADdAAAADwAAAGRycy9kb3ducmV2LnhtbESPT2vCQBTE74V+h+UVvNVNtVWJbkSUggepGD14fGZf&#10;88fs25DdmvTbu4WCx2HmN8Mslr2pxY1aV1pW8DaMQBBnVpecKzgdP19nIJxH1lhbJgW/5GCZPD8t&#10;MNa24wPdUp+LUMIuRgWF900spcsKMuiGtiEO3rdtDfog21zqFrtQbmo5iqKJNFhyWCiwoXVB2TX9&#10;MQre6ata02V7Hk3Sfdd8rCq70xulBi/9ag7CU+8f4X96qwM3nk3h701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1318YAAADdAAAADwAAAAAAAAAAAAAAAACYAgAAZHJz&#10;L2Rvd25yZXYueG1sUEsFBgAAAAAEAAQA9QAAAIsDAAAAAA==&#10;" fillcolor="#df6926" stroked="f"/>
                      <v:oval id="Oval 4388" o:spid="_x0000_s2996" style="position:absolute;left:39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jpcMA&#10;AADdAAAADwAAAGRycy9kb3ducmV2LnhtbERPTWvCQBC9F/wPyxS81U3ViqSuIorgQSzGHnqcZqdJ&#10;bHY2ZFeT/vvOQfD4eN+LVe9qdaM2VJ4NvI4SUMS5txUXBj7Pu5c5qBCRLdaeycAfBVgtB08LTK3v&#10;+ES3LBZKQjikaKCMsUm1DnlJDsPIN8TC/fjWYRTYFtq22Em4q/U4SWbaYcXSUGJDm5Ly3+zqDEzp&#10;eNnQ9/5rPMs+uuZtffEHuzVm+Nyv30FF6uNDfHfvrfgmc5krb+QJ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LjpcMAAADdAAAADwAAAAAAAAAAAAAAAACYAgAAZHJzL2Rv&#10;d25yZXYueG1sUEsFBgAAAAAEAAQA9QAAAIgDAAAAAA==&#10;" fillcolor="#df6926" stroked="f"/>
                      <v:oval id="Oval 4389" o:spid="_x0000_s2997" style="position:absolute;left:40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5GPsUA&#10;AADdAAAADwAAAGRycy9kb3ducmV2LnhtbESPQWvCQBSE74L/YXlCb7rRtqLRVUQRPJSK0YPHZ/aZ&#10;RLNvQ3Y16b/vFgoeh5lvhpkvW1OKJ9WusKxgOIhAEKdWF5wpOB23/QkI55E1lpZJwQ85WC66nTnG&#10;2jZ8oGfiMxFK2MWoIPe+iqV0aU4G3cBWxMG72tqgD7LOpK6xCeWmlKMoGkuDBYeFHCta55Tek4dR&#10;8EHftzVddufRONk31efqZr/0Rqm3XruagfDU+lf4n97pwL1PpvD3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kY+xQAAAN0AAAAPAAAAAAAAAAAAAAAAAJgCAABkcnMv&#10;ZG93bnJldi54bWxQSwUGAAAAAAQABAD1AAAAigMAAAAA&#10;" fillcolor="#df6926" stroked="f"/>
                      <v:oval id="Oval 4390" o:spid="_x0000_s2998" style="position:absolute;left:40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15fsMA&#10;AADdAAAADwAAAGRycy9kb3ducmV2LnhtbERPTWvCQBC9F/wPywje6qbaiqauIkrBg1SaevA4zU6T&#10;aHY2ZLcm/ffOodDj430v172r1Y3aUHk28DROQBHn3lZcGDh9vj3OQYWIbLH2TAZ+KcB6NXhYYmp9&#10;xx90y2KhJIRDigbKGJtU65CX5DCMfUMs3LdvHUaBbaFti52Eu1pPkmSmHVYsDSU2tC0pv2Y/zsAz&#10;vV+29LU/T2bZsWteNhd/sDtjRsN+8woqUh//xX/uvRXfdCH75Y08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15fsMAAADdAAAADwAAAAAAAAAAAAAAAACYAgAAZHJzL2Rv&#10;d25yZXYueG1sUEsFBgAAAAAEAAQA9QAAAIgDAAAAAA==&#10;" fillcolor="#df6926" stroked="f"/>
                      <v:oval id="Oval 4391" o:spid="_x0000_s2999" style="position:absolute;left:41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c5cYA&#10;AADdAAAADwAAAGRycy9kb3ducmV2LnhtbESPQWvCQBSE7wX/w/KE3pqNqZU2ugZRCh5KxdSDx9fs&#10;M4lm34bs1sR/3y0UPA4z3wyzyAbTiCt1rrasYBLFIIgLq2suFRy+3p9eQTiPrLGxTApu5CBbjh4W&#10;mGrb856uuS9FKGGXooLK+zaV0hUVGXSRbYmDd7KdQR9kV0rdYR/KTSOTOJ5JgzWHhQpbWldUXPIf&#10;o2BKn+c1fW+PySzf9e3L6mw/9Eapx/GwmoPwNPh7+J/e6sA9v03g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Hc5cYAAADdAAAADwAAAAAAAAAAAAAAAACYAgAAZHJz&#10;L2Rvd25yZXYueG1sUEsFBgAAAAAEAAQA9QAAAIsDAAAAAA==&#10;" fillcolor="#df6926" stroked="f"/>
                      <v:oval id="Oval 4392" o:spid="_x0000_s3000" style="position:absolute;left:42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CksYA&#10;AADdAAAADwAAAGRycy9kb3ducmV2LnhtbESPT2vCQBTE7wW/w/KE3urG1EqNbkSUgodiadqDx2f2&#10;mT9m34bs1sRv3xUKPQ4zvxlmtR5MI67UucqygukkAkGcW11xoeD76+3pFYTzyBoby6TgRg7W6ehh&#10;hYm2PX/SNfOFCCXsElRQet8mUrq8JINuYlvi4J1tZ9AH2RVSd9iHctPIOIrm0mDFYaHElrYl5Zfs&#10;xyiY0aHe0ml/jOfZR9++bGr7rndKPY6HzRKEp8H/h//ovQ7c8yKG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NCksYAAADdAAAADwAAAAAAAAAAAAAAAACYAgAAZHJz&#10;L2Rvd25yZXYueG1sUEsFBgAAAAAEAAQA9QAAAIsDAAAAAA==&#10;" fillcolor="#df6926" stroked="f"/>
                      <v:oval id="Oval 4393" o:spid="_x0000_s3001" style="position:absolute;left:32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/nCcYA&#10;AADdAAAADwAAAGRycy9kb3ducmV2LnhtbESPQWvCQBSE70L/w/IK3symakVTVxFF8CCVRg8en9nX&#10;JDb7NmRXE/+9Wyj0OMx8M8x82ZlK3KlxpWUFb1EMgjizuuRcwem4HUxBOI+ssbJMCh7kYLl46c0x&#10;0bblL7qnPhehhF2CCgrv60RKlxVk0EW2Jg7et20M+iCbXOoG21BuKjmM44k0WHJYKLCmdUHZT3oz&#10;Csb0eV3TZXceTtJDW7+vrnavN0r1X7vVBwhPnf8P/9E7HbjRbAS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/nCcYAAADdAAAADwAAAAAAAAAAAAAAAACYAgAAZHJz&#10;L2Rvd25yZXYueG1sUEsFBgAAAAAEAAQA9QAAAIsDAAAAAA==&#10;" fillcolor="#df6926" stroked="f"/>
                      <v:oval id="Oval 4394" o:spid="_x0000_s3002" style="position:absolute;left:32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/fcYA&#10;AADdAAAADwAAAGRycy9kb3ducmV2LnhtbESPQWvCQBSE7wX/w/KE3pqN1kob3QSxFDyI0tSDx9fs&#10;M4lm34bs1qT/3hUKPQ4z3wyzzAbTiCt1rrasYBLFIIgLq2suFRy+Pp5eQTiPrLGxTAp+yUGWjh6W&#10;mGjb8yddc1+KUMIuQQWV920ipSsqMugi2xIH72Q7gz7IrpS6wz6Um0ZO43guDdYcFipsaV1Rccl/&#10;jIIZ7c5r+t4cp/N837cvq7Pd6nelHsfDagHC0+D/w3/0Rgfu+W0G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Z/fcYAAADdAAAADwAAAAAAAAAAAAAAAACYAgAAZHJz&#10;L2Rvd25yZXYueG1sUEsFBgAAAAAEAAQA9QAAAIsDAAAAAA==&#10;" fillcolor="#df6926" stroked="f"/>
                      <v:oval id="Oval 4395" o:spid="_x0000_s3003" style="position:absolute;left:33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a5sYA&#10;AADdAAAADwAAAGRycy9kb3ducmV2LnhtbESPQWvCQBSE7wX/w/KE3pqNWqWNboIoBQ9SaerB42v2&#10;mUSzb0N2a+K/7xYKPQ4z3wyzygbTiBt1rrasYBLFIIgLq2suFRw/355eQDiPrLGxTAru5CBLRw8r&#10;TLTt+YNuuS9FKGGXoILK+zaR0hUVGXSRbYmDd7adQR9kV0rdYR/KTSOncbyQBmsOCxW2tKmouObf&#10;RsEzvV829LU7TRf5oW/n64vd661Sj+NhvQThafD/4T96pwM3e53D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ra5sYAAADdAAAADwAAAAAAAAAAAAAAAACYAgAAZHJz&#10;L2Rvd25yZXYueG1sUEsFBgAAAAAEAAQA9QAAAIsDAAAAAA==&#10;" fillcolor="#df6926" stroked="f"/>
                      <v:oval id="Oval 4396" o:spid="_x0000_s3004" style="position:absolute;left:34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EkccA&#10;AADdAAAADwAAAGRycy9kb3ducmV2LnhtbESPzWvCQBTE74X+D8sreKub+hFq6kbEUvAgStMePL5m&#10;X/PR7NuQ3Zr437uC4HGY+c0wy9VgGnGizlWWFbyMIxDEudUVFwq+vz6eX0E4j6yxsUwKzuRglT4+&#10;LDHRtudPOmW+EKGEXYIKSu/bREqXl2TQjW1LHLxf2xn0QXaF1B32odw0chJFsTRYcVgosaVNSflf&#10;9m8UzGhfb+hne5zE2aFv5+va7vS7UqOnYf0GwtPg7+EbvdWBmy5i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4RJHHAAAA3QAAAA8AAAAAAAAAAAAAAAAAmAIAAGRy&#10;cy9kb3ducmV2LnhtbFBLBQYAAAAABAAEAPUAAACMAwAAAAA=&#10;" fillcolor="#df6926" stroked="f"/>
                      <v:oval id="Oval 4397" o:spid="_x0000_s3005" style="position:absolute;left:35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hCsYA&#10;AADdAAAADwAAAGRycy9kb3ducmV2LnhtbESPQWvCQBSE70L/w/IKvemm1toaXUUUwYMojR56fGaf&#10;SWz2bciuJv57Vyh4HGa+GWYya00prlS7wrKC914Egji1uuBMwWG/6n6DcB5ZY2mZFNzIwWz60plg&#10;rG3DP3RNfCZCCbsYFeTeV7GULs3JoOvZijh4J1sb9EHWmdQ1NqHclLIfRUNpsOCwkGNFi5zSv+Ri&#10;FAxoe17Qcf3bHya7pvqcn+1GL5V6e23nYxCeWv8M/9NrHbiP0Rc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ThCsYAAADdAAAADwAAAAAAAAAAAAAAAACYAgAAZHJz&#10;L2Rvd25yZXYueG1sUEsFBgAAAAAEAAQA9QAAAIsDAAAAAA==&#10;" fillcolor="#df6926" stroked="f"/>
                      <v:oval id="Oval 4398" o:spid="_x0000_s3006" style="position:absolute;left:36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1eMMA&#10;AADdAAAADwAAAGRycy9kb3ducmV2LnhtbERPTWvCQBC9F/wPywje6qbaiqauIkrBg1SaevA4zU6T&#10;aHY2ZLcm/ffOodDj430v172r1Y3aUHk28DROQBHn3lZcGDh9vj3OQYWIbLH2TAZ+KcB6NXhYYmp9&#10;xx90y2KhJIRDigbKGJtU65CX5DCMfUMs3LdvHUaBbaFti52Eu1pPkmSmHVYsDSU2tC0pv2Y/zsAz&#10;vV+29LU/T2bZsWteNhd/sDtjRsN+8woqUh//xX/uvRXfdCFz5Y08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t1eMMAAADdAAAADwAAAAAAAAAAAAAAAACYAgAAZHJzL2Rv&#10;d25yZXYueG1sUEsFBgAAAAAEAAQA9QAAAIgDAAAAAA==&#10;" fillcolor="#df6926" stroked="f"/>
                      <v:oval id="Oval 4399" o:spid="_x0000_s3007" style="position:absolute;left:36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Q48YA&#10;AADdAAAADwAAAGRycy9kb3ducmV2LnhtbESPT2vCQBTE74V+h+UVvNVNtRWNbkSUggepGD14fGZf&#10;88fs25DdmvTbu4WCx2HmN8Mslr2pxY1aV1pW8DaMQBBnVpecKzgdP1+nIJxH1lhbJgW/5GCZPD8t&#10;MNa24wPdUp+LUMIuRgWF900spcsKMuiGtiEO3rdtDfog21zqFrtQbmo5iqKJNFhyWCiwoXVB2TX9&#10;MQre6ata02V7Hk3Sfdd8rCq70xulBi/9ag7CU+8f4X96qwM3ns3g701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Q48YAAADdAAAADwAAAAAAAAAAAAAAAACYAgAAZHJz&#10;L2Rvd25yZXYueG1sUEsFBgAAAAAEAAQA9QAAAIsDAAAAAA==&#10;" fillcolor="#df6926" stroked="f"/>
                      <v:oval id="Oval 4400" o:spid="_x0000_s3008" style="position:absolute;left:27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sUcQA&#10;AADdAAAADwAAAGRycy9kb3ducmV2LnhtbERPz2vCMBS+C/sfwhvspulGla0aZYyWyQ6CbiDeHs1b&#10;W21eSpK19b9fDoLHj+/3ajOaVvTkfGNZwfMsAUFcWt1wpeDnu5i+gvABWWNrmRRcycNm/TBZYabt&#10;wHvqD6ESMYR9hgrqELpMSl/WZNDPbEccuV/rDIYIXSW1wyGGm1a+JMlCGmw4NtTY0UdN5eXwZxS4&#10;fP4Z5KXI0/PufHyzXyd90nOlnh7H9yWIQGO4i2/urVaQpkncH9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grFHEAAAA3QAAAA8AAAAAAAAAAAAAAAAAmAIAAGRycy9k&#10;b3ducmV2LnhtbFBLBQYAAAAABAAEAPUAAACJAwAAAAA=&#10;" fillcolor="black" stroked="f"/>
                      <v:oval id="Oval 4401" o:spid="_x0000_s3009" style="position:absolute;left:28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JyscA&#10;AADdAAAADwAAAGRycy9kb3ducmV2LnhtbESPQWvCQBSE74L/YXmF3urGEqVNXUVKgtKDYFoo3h7Z&#10;1ySafRt2txr/vVsoeBxm5htmsRpMJ87kfGtZwXSSgCCurG65VvD1WTy9gPABWWNnmRRcycNqOR4t&#10;MNP2wns6l6EWEcI+QwVNCH0mpa8aMugntieO3o91BkOUrpba4SXCTSefk2QuDbYcFxrs6b2h6lT+&#10;GgUun22CPBV5etwdv1/tx0Ef9Eypx4dh/QYi0BDu4f/2VitI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CcrHAAAA3QAAAA8AAAAAAAAAAAAAAAAAmAIAAGRy&#10;cy9kb3ducmV2LnhtbFBLBQYAAAAABAAEAPUAAACMAwAAAAA=&#10;" fillcolor="black" stroked="f"/>
                      <v:oval id="Oval 4402" o:spid="_x0000_s3010" style="position:absolute;left:29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XvcYA&#10;AADdAAAADwAAAGRycy9kb3ducmV2LnhtbESPQWvCQBSE7wX/w/IEb7ppiKWmrkFEafFQ0ArF2yP7&#10;mkSzb8Puqum/7wpCj8PMfMPMi9604krON5YVPE8SEMSl1Q1XCg5fm/ErCB+QNbaWScEveSgWg6c5&#10;5treeEfXfahEhLDPUUEdQpdL6cuaDPqJ7Yij92OdwRClq6R2eItw08o0SV6kwYbjQo0drWoqz/uL&#10;UeDW0/cgz5t1dvo8fc/s9qiPeqrUaNgv30AE6sN/+NH+0AqyLEnh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6XvcYAAADdAAAADwAAAAAAAAAAAAAAAACYAgAAZHJz&#10;L2Rvd25yZXYueG1sUEsFBgAAAAAEAAQA9QAAAIsDAAAAAA==&#10;" fillcolor="black" stroked="f"/>
                      <v:oval id="Oval 4403" o:spid="_x0000_s3011" style="position:absolute;left:29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yJscA&#10;AADdAAAADwAAAGRycy9kb3ducmV2LnhtbESPT2sCMRTE7wW/Q3hCbzWrXYuuZkWK0tKDUBXE22Pz&#10;3D9uXpYk1e23bwqFHoeZ+Q2zXPWmFTdyvrasYDxKQBAXVtdcKjgetk8zED4ga2wtk4Jv8rDKBw9L&#10;zLS98yfd9qEUEcI+QwVVCF0mpS8qMuhHtiOO3sU6gyFKV0rt8B7hppWTJHmRBmuOCxV29FpRcd1/&#10;GQVuM30L8rrdpM2uOc3tx1mf9VSpx2G/XoAI1If/8F/7XStI0+QZ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yMibHAAAA3QAAAA8AAAAAAAAAAAAAAAAAmAIAAGRy&#10;cy9kb3ducmV2LnhtbFBLBQYAAAAABAAEAPUAAACMAwAAAAA=&#10;" fillcolor="black" stroked="f"/>
                      <v:oval id="Oval 4404" o:spid="_x0000_s3012" style="position:absolute;left:30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qUscA&#10;AADdAAAADwAAAGRycy9kb3ducmV2LnhtbESPT2vCQBTE7wW/w/IKvemmJYqm2YgUpcWD4B8Qb4/s&#10;axLNvg27W02/fVcQehxm5jdMPu9NK67kfGNZwesoAUFcWt1wpeCwXw2nIHxA1thaJgW/5GFeDJ5y&#10;zLS98Zauu1CJCGGfoYI6hC6T0pc1GfQj2xFH79s6gyFKV0nt8BbhppVvSTKRBhuOCzV29FFTedn9&#10;GAVuOf4M8rJapufN+Tiz65M+6bFSL8/94h1EoD78hx/tL60gTZMU7m/i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bqlLHAAAA3QAAAA8AAAAAAAAAAAAAAAAAmAIAAGRy&#10;cy9kb3ducmV2LnhtbFBLBQYAAAAABAAEAPUAAACMAwAAAAA=&#10;" fillcolor="black" stroked="f"/>
                      <v:oval id="Oval 4405" o:spid="_x0000_s3013" style="position:absolute;left:31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PyccA&#10;AADdAAAADwAAAGRycy9kb3ducmV2LnhtbESPT2sCMRTE70K/Q3iF3jRb2RW7NStFlJYeBG2heHts&#10;XvePm5clSXX99qYgeBxm5jfMYjmYTpzI+caygudJAoK4tLrhSsH312Y8B+EDssbOMim4kIdl8TBa&#10;YK7tmXd02odKRAj7HBXUIfS5lL6syaCf2J44er/WGQxRukpqh+cIN52cJslMGmw4LtTY06qm8rj/&#10;MwrcOnsP8rhZp+22/Xmxnwd90JlST4/D2yuIQEO4h2/tD60gTZMM/t/EJ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XD8nHAAAA3QAAAA8AAAAAAAAAAAAAAAAAmAIAAGRy&#10;cy9kb3ducmV2LnhtbFBLBQYAAAAABAAEAPUAAACMAwAAAAA=&#10;" fillcolor="black" stroked="f"/>
                      <v:oval id="Oval 4406" o:spid="_x0000_s3014" style="position:absolute;left:32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WRvsYA&#10;AADdAAAADwAAAGRycy9kb3ducmV2LnhtbESPQWvCQBSE74L/YXlCb3XTEqWmriKiVDwIpkLx9si+&#10;JtHs27C71fjvXaHgcZiZb5jpvDONuJDztWUFb8MEBHFhdc2lgsP3+vUDhA/IGhvLpOBGHuazfm+K&#10;mbZX3tMlD6WIEPYZKqhCaDMpfVGRQT+0LXH0fq0zGKJ0pdQOrxFuGvmeJGNpsOa4UGFLy4qKc/5n&#10;FLjV6CvI83qVnnann4ndHvVRj5R6GXSLTxCBuvAM/7c3WkGaJm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WRvsYAAADdAAAADwAAAAAAAAAAAAAAAACYAgAAZHJz&#10;L2Rvd25yZXYueG1sUEsFBgAAAAAEAAQA9QAAAIsDAAAAAA==&#10;" fillcolor="black" stroked="f"/>
                      <v:shape id="Freeform 4407" o:spid="_x0000_s3015" style="position:absolute;left:21;top:52138;width:1;height:1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eRMUA&#10;AADdAAAADwAAAGRycy9kb3ducmV2LnhtbESP3YrCMBSE7wXfIRzBO03VolKNIsKCLOjiD3h7aI5N&#10;sTkpTbZ2336zIOzlMDPfMOttZyvRUuNLxwom4wQEce50yYWC2/VjtAThA7LGyjEp+CEP202/t8ZM&#10;uxefqb2EQkQI+wwVmBDqTEqfG7Lox64mjt7DNRZDlE0hdYOvCLeVnCbJXFosOS4YrGlvKH9evq2C&#10;uX6kh69FvTu2p892OTue709rlBoOut0KRKAu/Iff7YNWkKbJAv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R5ExQAAAN0AAAAPAAAAAAAAAAAAAAAAAJgCAABkcnMv&#10;ZG93bnJldi54bWxQSwUGAAAAAAQABAD1AAAAigMAAAAA&#10;" path="m29,15c28,22,22,29,14,29,7,29,,22,,15,,7,7,,14,v8,,15,7,15,15xe" fillcolor="black" stroked="f">
                        <v:path arrowok="t" o:connecttype="custom" o:connectlocs="58,30;28,58;0,30;28,0;58,30" o:connectangles="0,0,0,0,0"/>
                      </v:shape>
                      <v:oval id="Oval 4408" o:spid="_x0000_s3016" style="position:absolute;left:22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gV8QA&#10;AADdAAAADwAAAGRycy9kb3ducmV2LnhtbERPz2vCMBS+C/sfwhvspulGla0aZYyWyQ6CbiDeHs1b&#10;W21eSpK19b9fDoLHj+/3ajOaVvTkfGNZwfMsAUFcWt1wpeDnu5i+gvABWWNrmRRcycNm/TBZYabt&#10;wHvqD6ESMYR9hgrqELpMSl/WZNDPbEccuV/rDIYIXSW1wyGGm1a+JMlCGmw4NtTY0UdN5eXwZxS4&#10;fP4Z5KXI0/PufHyzXyd90nOlnh7H9yWIQGO4i2/urVaQpkmcG9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oFfEAAAA3QAAAA8AAAAAAAAAAAAAAAAAmAIAAGRycy9k&#10;b3ducmV2LnhtbFBLBQYAAAAABAAEAPUAAACJAwAAAAA=&#10;" fillcolor="black" stroked="f"/>
                      <v:oval id="Oval 4409" o:spid="_x0000_s3017" style="position:absolute;left:23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FzMcA&#10;AADdAAAADwAAAGRycy9kb3ducmV2LnhtbESPT2sCMRTE70K/Q3gFbzVbWUtdzUoRpaWHgltBvD02&#10;z/3j5mVJom6/fVMoeBxm5jfMcjWYTlzJ+caygudJAoK4tLrhSsH+e/v0CsIHZI2dZVLwQx5W+cNo&#10;iZm2N97RtQiViBD2GSqoQ+gzKX1Zk0E/sT1x9E7WGQxRukpqh7cIN52cJsmLNNhwXKixp3VN5bm4&#10;GAVuM3sP8rzdpO1Xe5jbz6M+6plS48fhbQEi0BDu4f/2h1aQpskc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aBczHAAAA3QAAAA8AAAAAAAAAAAAAAAAAmAIAAGRy&#10;cy9kb3ducmV2LnhtbFBLBQYAAAAABAAEAPUAAACMAwAAAAA=&#10;" fillcolor="black" stroked="f"/>
                      <v:oval id="Oval 4410" o:spid="_x0000_s3018" style="position:absolute;left:24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6jMQA&#10;AADdAAAADwAAAGRycy9kb3ducmV2LnhtbERPz2vCMBS+C/sfwhvsZlNHFe2MMoaysYNgNxBvj+at&#10;qTYvJcm0+++Xg+Dx4/u9XA+2ExfyoXWsYJLlIIhrp1tuFHx/bcdzECEia+wck4I/CrBePYyWWGp3&#10;5T1dqtiIFMKhRAUmxr6UMtSGLIbM9cSJ+3HeYkzQN1J7vKZw28nnPJ9Jiy2nBoM9vRmqz9WvVeA3&#10;0/coz9tNcdqdDgv3edRHPVXq6XF4fQERaYh38c39oRUUxSTtT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5OozEAAAA3QAAAA8AAAAAAAAAAAAAAAAAmAIAAGRycy9k&#10;b3ducmV2LnhtbFBLBQYAAAAABAAEAPUAAACJAwAAAAA=&#10;" fillcolor="black" stroked="f"/>
                      <v:oval id="Oval 4411" o:spid="_x0000_s3019" style="position:absolute;left:25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fF8YA&#10;AADdAAAADwAAAGRycy9kb3ducmV2LnhtbESPQWvCQBSE74X+h+UJ3nSTEkuNrlKKongoaAXx9sg+&#10;k2j2bdhdNf33XUHocZiZb5jpvDONuJHztWUF6TABQVxYXXOpYP+zHHyA8AFZY2OZFPySh/ns9WWK&#10;ubZ33tJtF0oRIexzVFCF0OZS+qIig35oW+LonawzGKJ0pdQO7xFuGvmWJO/SYM1xocKWvioqLrur&#10;UeAWo1WQl+UiO3+fD2O7OeqjHinV73WfExCBuvAffrbXWkGWpSk83s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WfF8YAAADdAAAADwAAAAAAAAAAAAAAAACYAgAAZHJz&#10;L2Rvd25yZXYueG1sUEsFBgAAAAAEAAQA9QAAAIsDAAAAAA==&#10;" fillcolor="black" stroked="f"/>
                      <v:oval id="Oval 4412" o:spid="_x0000_s3020" style="position:absolute;left:25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BYMcA&#10;AADdAAAADwAAAGRycy9kb3ducmV2LnhtbESPT2vCQBTE7wW/w/KE3upGiWJjNiKitPQg+AeKt0f2&#10;mUSzb8PuVtNv3y0Uehxm5jdMvuxNK+7kfGNZwXiUgCAurW64UnA6bl/mIHxA1thaJgXf5GFZDJ5y&#10;zLR98J7uh1CJCGGfoYI6hC6T0pc1GfQj2xFH72KdwRClq6R2+Ihw08pJksykwYbjQo0drWsqb4cv&#10;o8Btpm9B3rab9Lq7fr7aj7M+66lSz8N+tQARqA//4b/2u1aQpuMJ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nAWDHAAAA3QAAAA8AAAAAAAAAAAAAAAAAmAIAAGRy&#10;cy9kb3ducmV2LnhtbFBLBQYAAAAABAAEAPUAAACMAwAAAAA=&#10;" fillcolor="black" stroked="f"/>
                      <v:oval id="Oval 4413" o:spid="_x0000_s3021" style="position:absolute;left:26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k+8cA&#10;AADdAAAADwAAAGRycy9kb3ducmV2LnhtbESPT2sCMRTE70K/Q3gFb5q1rqXdmpUiisVDobZQvD02&#10;r/vHzcuSRF2/fSMIHoeZ+Q0zX/SmFSdyvrasYDJOQBAXVtdcKvj5Xo9eQPiArLG1TAou5GGRPwzm&#10;mGl75i867UIpIoR9hgqqELpMSl9UZNCPbUccvT/rDIYoXSm1w3OEm1Y+JcmzNFhzXKiwo2VFxWF3&#10;NArcarYJ8rBepc1n8/tqt3u91zOlho/9+xuIQH24h2/tD60gTSdT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rpPvHAAAA3QAAAA8AAAAAAAAAAAAAAAAAmAIAAGRy&#10;cy9kb3ducmV2LnhtbFBLBQYAAAAABAAEAPUAAACMAwAAAAA=&#10;" fillcolor="black" stroked="f"/>
                      <v:oval id="Oval 4414" o:spid="_x0000_s3022" style="position:absolute;left:37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8j8cA&#10;AADdAAAADwAAAGRycy9kb3ducmV2LnhtbESPQWvCQBSE74L/YXmF3urGEqVNXUVKgtKDYFoo3h7Z&#10;1ySafRt2txr/vVsoeBxm5htmsRpMJ87kfGtZwXSSgCCurG65VvD1WTy9gPABWWNnmRRcycNqOR4t&#10;MNP2wns6l6EWEcI+QwVNCH0mpa8aMugntieO3o91BkOUrpba4SXCTSefk2QuDbYcFxrs6b2h6lT+&#10;GgUun22CPBV5etwdv1/tx0Ef9Eypx4dh/QYi0BDu4f/2VitI02k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CPI/HAAAA3QAAAA8AAAAAAAAAAAAAAAAAmAIAAGRy&#10;cy9kb3ducmV2LnhtbFBLBQYAAAAABAAEAPUAAACMAwAAAAA=&#10;" fillcolor="black" stroked="f"/>
                      <v:oval id="Oval 4415" o:spid="_x0000_s3023" style="position:absolute;left:38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ZFMYA&#10;AADdAAAADwAAAGRycy9kb3ducmV2LnhtbESPQWvCQBSE70L/w/IKvdWNkoiNrlJEafEgqAXx9si+&#10;JtHs27C71fjvXaHgcZiZb5jpvDONuJDztWUFg34CgriwuuZSwc9+9T4G4QOyxsYyKbiRh/nspTfF&#10;XNsrb+myC6WIEPY5KqhCaHMpfVGRQd+3LXH0fq0zGKJ0pdQOrxFuGjlMkpE0WHNcqLClRUXFefdn&#10;FLhl9hXkebVMT5vT4cOuj/qoM6XeXrvPCYhAXXiG/9vfWkGaDjJ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6ZFMYAAADdAAAADwAAAAAAAAAAAAAAAACYAgAAZHJz&#10;L2Rvd25yZXYueG1sUEsFBgAAAAAEAAQA9QAAAIsDAAAAAA==&#10;" fillcolor="black" stroked="f"/>
                      <v:oval id="Oval 4416" o:spid="_x0000_s3024" style="position:absolute;left:39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HY8YA&#10;AADdAAAADwAAAGRycy9kb3ducmV2LnhtbESPT4vCMBTE7wt+h/AEb2uqVNFqFBFlFw8L/gHx9mie&#10;bbV5KUlWu9/eLCzscZiZ3zDzZWtq8SDnK8sKBv0EBHFudcWFgtNx+z4B4QOyxtoyKfghD8tF522O&#10;mbZP3tPjEAoRIewzVFCG0GRS+rwkg75vG+LoXa0zGKJ0hdQOnxFuajlMkrE0WHFcKLGhdUn5/fBt&#10;FLjN6CPI+3aT3r5u56ndXfRFj5TqddvVDESgNvyH/9qfWkGaDsbw+yY+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wHY8YAAADdAAAADwAAAAAAAAAAAAAAAACYAgAAZHJz&#10;L2Rvd25yZXYueG1sUEsFBgAAAAAEAAQA9QAAAIsDAAAAAA==&#10;" fillcolor="black" stroked="f"/>
                      <v:oval id="Oval 4417" o:spid="_x0000_s3025" style="position:absolute;left:40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i+McA&#10;AADdAAAADwAAAGRycy9kb3ducmV2LnhtbESPT2sCMRTE70K/Q3iF3mrWstp2NSulKBUPgrZQvD02&#10;z/3j5mVJUl2/vREKHoeZ+Q0zm/emFSdyvrasYDRMQBAXVtdcKvj5Xj6/gfABWWNrmRRcyMM8fxjM&#10;MNP2zFs67UIpIoR9hgqqELpMSl9UZNAPbUccvYN1BkOUrpTa4TnCTStfkmQiDdYcFyrs6LOi4rj7&#10;MwrcYvwV5HG5SJtN8/tu13u912Olnh77jymIQH24h//bK60gTUev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QovjHAAAA3QAAAA8AAAAAAAAAAAAAAAAAmAIAAGRy&#10;cy9kb3ducmV2LnhtbFBLBQYAAAAABAAEAPUAAACMAwAAAAA=&#10;" fillcolor="black" stroked="f"/>
                      <v:oval id="Oval 4418" o:spid="_x0000_s3026" style="position:absolute;left:41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2isQA&#10;AADdAAAADwAAAGRycy9kb3ducmV2LnhtbERPz2vCMBS+C/sfwhvsZlNHFe2MMoaysYNgNxBvj+at&#10;qTYvJcm0+++Xg+Dx4/u9XA+2ExfyoXWsYJLlIIhrp1tuFHx/bcdzECEia+wck4I/CrBePYyWWGp3&#10;5T1dqtiIFMKhRAUmxr6UMtSGLIbM9cSJ+3HeYkzQN1J7vKZw28nnPJ9Jiy2nBoM9vRmqz9WvVeA3&#10;0/coz9tNcdqdDgv3edRHPVXq6XF4fQERaYh38c39oRUUxSTNTW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NorEAAAA3QAAAA8AAAAAAAAAAAAAAAAAmAIAAGRycy9k&#10;b3ducmV2LnhtbFBLBQYAAAAABAAEAPUAAACJAwAAAAA=&#10;" fillcolor="black" stroked="f"/>
                      <v:oval id="Oval 4419" o:spid="_x0000_s3027" style="position:absolute;left:41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OTEcYA&#10;AADdAAAADwAAAGRycy9kb3ducmV2LnhtbESPT2sCMRTE74V+h/AEbzVrWUVXs1KKovQgaAvi7bF5&#10;7h83L0sSdfvtm0Khx2FmfsMsV71pxZ2cry0rGI8SEMSF1TWXCr4+Ny8zED4ga2wtk4Jv8rDKn5+W&#10;mGn74APdj6EUEcI+QwVVCF0mpS8qMuhHtiOO3sU6gyFKV0rt8BHhppWvSTKVBmuOCxV29F5RcT3e&#10;jAK3nmyDvG7WabNvTnP7cdZnPVFqOOjfFiAC9eE//NfeaQVpOp7D75v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OTEcYAAADdAAAADwAAAAAAAAAAAAAAAACYAgAAZHJz&#10;L2Rvd25yZXYueG1sUEsFBgAAAAAEAAQA9QAAAIsDAAAAAA==&#10;" fillcolor="black" stroked="f"/>
                      <v:oval id="Oval 4420" o:spid="_x0000_s3028" style="position:absolute;left:42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wMcQA&#10;AADdAAAADwAAAGRycy9kb3ducmV2LnhtbERPz2vCMBS+C/sfwhvspumkinbGMoZlYwdBNxBvj+at&#10;rW1eSpLV7r9fDoLHj+/3Jh9NJwZyvrGs4HmWgCAurW64UvD9VUxXIHxA1thZJgV/5CHfPkw2mGl7&#10;5QMNx1CJGMI+QwV1CH0mpS9rMuhntieO3I91BkOErpLa4TWGm07Ok2QpDTYcG2rs6a2msj3+GgVu&#10;t3gPsi126WV/Oa3t51mf9UKpp8fx9QVEoDHcxTf3h1aQpvO4P76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8DHEAAAA3QAAAA8AAAAAAAAAAAAAAAAAmAIAAGRycy9k&#10;b3ducmV2LnhtbFBLBQYAAAAABAAEAPUAAACJAwAAAAA=&#10;" fillcolor="black" stroked="f"/>
                      <v:oval id="Oval 4421" o:spid="_x0000_s3029" style="position:absolute;left:32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lVqscA&#10;AADdAAAADwAAAGRycy9kb3ducmV2LnhtbESPT2vCQBTE7wW/w/KE3upGiWJjNiKitPQg+AeKt0f2&#10;mUSzb8PuVtNv3y0Uehxm5jdMvuxNK+7kfGNZwXiUgCAurW64UnA6bl/mIHxA1thaJgXf5GFZDJ5y&#10;zLR98J7uh1CJCGGfoYI6hC6T0pc1GfQj2xFH72KdwRClq6R2+Ihw08pJksykwYbjQo0drWsqb4cv&#10;o8Btpm9B3rab9Lq7fr7aj7M+66lSz8N+tQARqA//4b/2u1aQppMx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ZVarHAAAA3QAAAA8AAAAAAAAAAAAAAAAAmAIAAGRy&#10;cy9kb3ducmV2LnhtbFBLBQYAAAAABAAEAPUAAACMAwAAAAA=&#10;" fillcolor="black" stroked="f"/>
                      <v:oval id="Oval 4422" o:spid="_x0000_s3030" style="position:absolute;left:33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L3cYA&#10;AADdAAAADwAAAGRycy9kb3ducmV2LnhtbESPQWvCQBSE7wX/w/KE3nRjiKVGVylFafFQ0Ari7ZF9&#10;JtHs27C71fjvXUHocZiZb5jZojONuJDztWUFo2ECgriwuuZSwe53NXgH4QOyxsYyKbiRh8W89zLD&#10;XNsrb+iyDaWIEPY5KqhCaHMpfVGRQT+0LXH0jtYZDFG6UmqH1wg3jUyT5E0arDkuVNjSZ0XFeftn&#10;FLjl+CvI82qZnX5O+4ldH/RBj5V67XcfUxCBuvAffra/tYIsS1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vL3cYAAADdAAAADwAAAAAAAAAAAAAAAACYAgAAZHJz&#10;L2Rvd25yZXYueG1sUEsFBgAAAAAEAAQA9QAAAIsDAAAAAA==&#10;" fillcolor="black" stroked="f"/>
                      <v:oval id="Oval 4423" o:spid="_x0000_s3031" style="position:absolute;left:33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uRscA&#10;AADdAAAADwAAAGRycy9kb3ducmV2LnhtbESPT2sCMRTE70K/Q3iF3jRbuxbdmpVSFIuHQq0g3h6b&#10;1/3j5mVJUl2/fSMIHoeZ+Q0zX/SmFSdyvras4HmUgCAurK65VLD7WQ2nIHxA1thaJgUX8rDIHwZz&#10;zLQ98zedtqEUEcI+QwVVCF0mpS8qMuhHtiOO3q91BkOUrpTa4TnCTSvHSfIqDdYcFyrs6KOi4rj9&#10;MwrccrIO8rhaps1Xs5/ZzUEf9ESpp8f+/Q1EoD7cw7f2p1aQpuMX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HbkbHAAAA3QAAAA8AAAAAAAAAAAAAAAAAmAIAAGRy&#10;cy9kb3ducmV2LnhtbFBLBQYAAAAABAAEAPUAAACMAwAAAAA=&#10;" fillcolor="black" stroked="f"/>
                      <v:oval id="Oval 4424" o:spid="_x0000_s3032" style="position:absolute;left:34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72MsYA&#10;AADdAAAADwAAAGRycy9kb3ducmV2LnhtbESPQWvCQBSE7wX/w/IEb7ppiKWmrkFEafFQ0ArF2yP7&#10;mkSzb8Puqum/7wpCj8PMfMPMi9604krON5YVPE8SEMSl1Q1XCg5fm/ErCB+QNbaWScEveSgWg6c5&#10;5treeEfXfahEhLDPUUEdQpdL6cuaDPqJ7Yij92OdwRClq6R2eItw08o0SV6kwYbjQo0drWoqz/uL&#10;UeDW0/cgz5t1dvo8fc/s9qiPeqrUaNgv30AE6sN/+NH+0AqyLM3g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72MsYAAADdAAAADwAAAAAAAAAAAAAAAACYAgAAZHJz&#10;L2Rvd25yZXYueG1sUEsFBgAAAAAEAAQA9QAAAIsDAAAAAA==&#10;" fillcolor="black" stroked="f"/>
                      <v:oval id="Oval 4425" o:spid="_x0000_s3033" style="position:absolute;left:35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TqcYA&#10;AADdAAAADwAAAGRycy9kb3ducmV2LnhtbESPQWvCQBSE7wX/w/IEb7qpJKWNrlKKongoaAvi7ZF9&#10;TaLZt2F31fjvXUHocZiZb5jpvDONuJDztWUFr6MEBHFhdc2lgt+f5fAdhA/IGhvLpOBGHuaz3ssU&#10;c22vvKXLLpQiQtjnqKAKoc2l9EVFBv3ItsTR+7POYIjSlVI7vEa4aeQ4Sd6kwZrjQoUtfVVUnHZn&#10;o8AtslWQp+UiPX4f9x92c9AHnSk16HefExCBuvAffrbXWkGajj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JTqcYAAADdAAAADwAAAAAAAAAAAAAAAACYAgAAZHJz&#10;L2Rvd25yZXYueG1sUEsFBgAAAAAEAAQA9QAAAIsDAAAAAA==&#10;" fillcolor="black" stroked="f"/>
                      <v:oval id="Oval 4426" o:spid="_x0000_s3034" style="position:absolute;left:36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N3sYA&#10;AADdAAAADwAAAGRycy9kb3ducmV2LnhtbESPT4vCMBTE7wt+h/AEb5oqVdyuUUQUFw8L/oHF26N5&#10;21abl5JE7X57syDscZiZ3zCzRWtqcSfnK8sKhoMEBHFudcWFgtNx05+C8AFZY22ZFPySh8W88zbD&#10;TNsH7+l+CIWIEPYZKihDaDIpfV6SQT+wDXH0fqwzGKJ0hdQOHxFuajlKkok0WHFcKLGhVUn59XAz&#10;Ctx6vA3yulmnl6/L97vdnfVZj5XqddvlB4hAbfgPv9qfWkGajibw9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DN3sYAAADdAAAADwAAAAAAAAAAAAAAAACYAgAAZHJz&#10;L2Rvd25yZXYueG1sUEsFBgAAAAAEAAQA9QAAAIsDAAAAAA==&#10;" fillcolor="black" stroked="f"/>
                      <v:oval id="Oval 4427" o:spid="_x0000_s3035" style="position:absolute;left:37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oRccA&#10;AADdAAAADwAAAGRycy9kb3ducmV2LnhtbESPT2sCMRTE70K/Q3iF3jRbWW27mpVSFIuHQm2heHts&#10;nvvHzcuSRN1+eyMIHoeZ+Q0zX/SmFSdyvras4HmUgCAurK65VPD7sxq+gvABWWNrmRT8k4dF/jCY&#10;Y6btmb/ptA2liBD2GSqoQugyKX1RkUE/sh1x9PbWGQxRulJqh+cIN60cJ8lUGqw5LlTY0UdFxWF7&#10;NArccrIO8rBaps1X8/dmNzu90xOlnh779xmIQH24h2/tT60gTccvcH0Tn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8aEXHAAAA3QAAAA8AAAAAAAAAAAAAAAAAmAIAAGRy&#10;cy9kb3ducmV2LnhtbFBLBQYAAAAABAAEAPUAAACMAwAAAAA=&#10;" fillcolor="black" stroked="f"/>
                      <v:oval id="Oval 4428" o:spid="_x0000_s3036" style="position:absolute;left:32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x+sIA&#10;AADdAAAADwAAAGRycy9kb3ducmV2LnhtbERPTWvCQBC9F/wPywje6sagUlJXEaXgQSxNPXicZqdJ&#10;bHY2ZLcm/nvnUOjx8b5Xm8E16kZdqD0bmE0TUMSFtzWXBs6fb88voEJEtth4JgN3CrBZj55WmFnf&#10;8wfd8lgqCeGQoYEqxjbTOhQVOQxT3xIL9+07h1FgV2rbYS/hrtFpkiy1w5qlocKWdhUVP/mvMzCn&#10;03VHX4dLuszf+3axvfqj3RszGQ/bV1CRhvgv/nMfrPjmqcyVN/IE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nH6wgAAAN0AAAAPAAAAAAAAAAAAAAAAAJgCAABkcnMvZG93&#10;bnJldi54bWxQSwUGAAAAAAQABAD1AAAAhwMAAAAA&#10;" fillcolor="#df6926" stroked="f"/>
                      <v:oval id="Oval 4429" o:spid="_x0000_s3037" style="position:absolute;left:34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UYcUA&#10;AADdAAAADwAAAGRycy9kb3ducmV2LnhtbESPQWvCQBSE7wX/w/KE3nRjsFKjq4hS8CCWRg8en9ln&#10;Es2+DdnVpP/eLQg9DjPfDDNfdqYSD2pcaVnBaBiBIM6sLjlXcDx8DT5BOI+ssbJMCn7JwXLRe5tj&#10;om3LP/RIfS5CCbsEFRTe14mULivIoBvamjh4F9sY9EE2udQNtqHcVDKOook0WHJYKLCmdUHZLb0b&#10;BWPaX9d03p7iSfrd1h+rq93pjVLv/W41A+Gp8//hF73VgRvHU/h7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tRhxQAAAN0AAAAPAAAAAAAAAAAAAAAAAJgCAABkcnMv&#10;ZG93bnJldi54bWxQSwUGAAAAAAQABAD1AAAAigMAAAAA&#10;" fillcolor="#df6926" stroked="f"/>
                    </v:group>
                    <v:group id="Group 4430" o:spid="_x0000_s3038" style="position:absolute;left:32956;top:52133;width:58547;height:15621" coordorigin="32956,52133" coordsize="3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I9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HiPTCAAAA3QAAAA8A&#10;AAAAAAAAAAAAAAAAqgIAAGRycy9kb3ducmV2LnhtbFBLBQYAAAAABAAEAPoAAACZAwAAAAA=&#10;">
                      <v:oval id="Oval 4431" o:spid="_x0000_s3039" style="position:absolute;left:32971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OusYA&#10;AADdAAAADwAAAGRycy9kb3ducmV2LnhtbESPQWvCQBSE7wX/w/KE3urGmEpJXUUUIYfSYuzB4zP7&#10;mkSzb0N2m6T/vlsoeBxmvhlmtRlNI3rqXG1ZwXwWgSAurK65VPB5Ojy9gHAeWWNjmRT8kIPNevKw&#10;wlTbgY/U574UoYRdigoq79tUSldUZNDNbEscvC/bGfRBdqXUHQ6h3DQyjqKlNFhzWKiwpV1FxS3/&#10;NgoSer/u6JKd42X+MbTP26t903ulHqfj9hWEp9Hfw/90pgOXLOb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1OusYAAADdAAAADwAAAAAAAAAAAAAAAACYAgAAZHJz&#10;L2Rvd25yZXYueG1sUEsFBgAAAAAEAAQA9QAAAIsDAAAAAA==&#10;" fillcolor="#df6926" stroked="f"/>
                      <v:shape id="Freeform 4432" o:spid="_x0000_s3040" style="position:absolute;left:32973;top:52139;width:1;height:1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h4sYA&#10;AADdAAAADwAAAGRycy9kb3ducmV2LnhtbESPQWvCQBSE7wX/w/IEL0U3JqlI6ioilvYWGhXs7ZF9&#10;TUKzb0N2jem/7xYKPQ4z8w2z2Y2mFQP1rrGsYLmIQBCXVjdcKTifXuZrEM4ja2wtk4JvcrDbTh42&#10;mGl753caCl+JAGGXoYLa+y6T0pU1GXQL2xEH79P2Bn2QfSV1j/cAN62Mo2glDTYcFmrs6FBT+VXc&#10;jIKRHzF/GqriuM/j5fVjlZhL+qrUbDrun0F4Gv1/+K/9phWkaRLD75v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ih4sYAAADdAAAADwAAAAAAAAAAAAAAAACYAgAAZHJz&#10;L2Rvd25yZXYueG1sUEsFBgAAAAAEAAQA9QAAAIsDAAAAAA==&#10;" path="m59,30c58,46,45,59,29,59,13,59,,46,,30,,13,13,,29,,45,,59,13,59,30xe" fillcolor="#df6926" stroked="f">
                        <v:path arrowok="t" o:connecttype="custom" o:connectlocs="118,60;58,118;0,60;58,0;118,60" o:connectangles="0,0,0,0,0"/>
                      </v:shape>
                      <v:oval id="Oval 4433" o:spid="_x0000_s3041" style="position:absolute;left:32974;top:52139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1VsUA&#10;AADdAAAADwAAAGRycy9kb3ducmV2LnhtbESPT4vCMBTE78J+h/AWvGm6/kOqUcRlwYMo2/Xg8dk8&#10;27rNS2mird/eCILHYeY3w8yXrSnFjWpXWFbw1Y9AEKdWF5wpOPz99KYgnEfWWFomBXdysFx8dOYY&#10;a9vwL90Sn4lQwi5GBbn3VSylS3My6Pq2Ig7e2dYGfZB1JnWNTSg3pRxE0UQaLDgs5FjROqf0P7ka&#10;BSPaXdZ02hwHk2TfVOPVxW71t1Ldz3Y1A+Gp9e/wi97owI2GQ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3VWxQAAAN0AAAAPAAAAAAAAAAAAAAAAAJgCAABkcnMv&#10;ZG93bnJldi54bWxQSwUGAAAAAAQABAD1AAAAigMAAAAA&#10;" fillcolor="#df6926" stroked="f"/>
                      <v:oval id="Oval 4434" o:spid="_x0000_s3042" style="position:absolute;left:32976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tIsYA&#10;AADdAAAADwAAAGRycy9kb3ducmV2LnhtbESPT2vCQBTE7wW/w/KE3pqNNhVJXYMoBQ9FadqDx9fs&#10;M3/Mvg3ZrUm/vSsUehxmfjPMKhtNK67Uu9qyglkUgyAurK65VPD1+fa0BOE8ssbWMin4JQfZevKw&#10;wlTbgT/omvtShBJ2KSqovO9SKV1RkUEX2Y44eGfbG/RB9qXUPQ6h3LRyHscLabDmsFBhR9uKikv+&#10;YxQkdGi29L0/zRf5ceheNo191zulHqfj5hWEp9H/h//ovQ5c8pzA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rtIsYAAADdAAAADwAAAAAAAAAAAAAAAACYAgAAZHJz&#10;L2Rvd25yZXYueG1sUEsFBgAAAAAEAAQA9QAAAIsDAAAAAA==&#10;" fillcolor="#df6926" stroked="f"/>
                      <v:oval id="Oval 4435" o:spid="_x0000_s3043" style="position:absolute;left:32978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IucUA&#10;AADdAAAADwAAAGRycy9kb3ducmV2LnhtbESPT4vCMBTE78J+h/AWvGm6/kOqUcRlwYMo2/Xg8dk8&#10;27rNS2mird/eCILHYeY3w8yXrSnFjWpXWFbw1Y9AEKdWF5wpOPz99KYgnEfWWFomBXdysFx8dOYY&#10;a9vwL90Sn4lQwi5GBbn3VSylS3My6Pq2Ig7e2dYGfZB1JnWNTSg3pRxE0UQaLDgs5FjROqf0P7ka&#10;BSPaXdZ02hwHk2TfVOPVxW71t1Ldz3Y1A+Gp9e/wi97owI2G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ki5xQAAAN0AAAAPAAAAAAAAAAAAAAAAAJgCAABkcnMv&#10;ZG93bnJldi54bWxQSwUGAAAAAAQABAD1AAAAigMAAAAA&#10;" fillcolor="#df6926" stroked="f"/>
                      <v:oval id="Oval 4436" o:spid="_x0000_s3044" style="position:absolute;left:32956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WzsUA&#10;AADdAAAADwAAAGRycy9kb3ducmV2LnhtbESPQWvCQBSE74X+h+UVvDWbqg0SXUUsggdRGj14fGZf&#10;k9js25BdTfz3rlDocZj5ZpjZoje1uFHrKssKPqIYBHFudcWFguNh/T4B4TyyxtoyKbiTg8X89WWG&#10;qbYdf9Mt84UIJexSVFB636RSurwkgy6yDXHwfmxr0AfZFlK32IVyU8thHCfSYMVhocSGViXlv9nV&#10;KBjT7rKi8+Y0TLJ913wuL3arv5QavPXLKQhPvf8P/9EbHbjxK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NbOxQAAAN0AAAAPAAAAAAAAAAAAAAAAAJgCAABkcnMv&#10;ZG93bnJldi54bWxQSwUGAAAAAAQABAD1AAAAigMAAAAA&#10;" fillcolor="#df6926" stroked="f"/>
                      <v:oval id="Oval 4437" o:spid="_x0000_s3045" style="position:absolute;left:32958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zVcYA&#10;AADdAAAADwAAAGRycy9kb3ducmV2LnhtbESPQWvCQBSE7wX/w/KE3pqN1toS3QSxFDyI0tSDx9fs&#10;M4lm34bs1qT/3hUKPQ4z3wyzzAbTiCt1rrasYBLFIIgLq2suFRy+Pp7eQDiPrLGxTAp+yUGWjh6W&#10;mGjb8yddc1+KUMIuQQWV920ipSsqMugi2xIH72Q7gz7IrpS6wz6Um0ZO43guDdYcFipsaV1Rccl/&#10;jIIZ7c5r+t4cp/N837cvq7Pd6nelHsfDagHC0+D/w3/0Rgdu9vwK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hzVcYAAADdAAAADwAAAAAAAAAAAAAAAACYAgAAZHJz&#10;L2Rvd25yZXYueG1sUEsFBgAAAAAEAAQA9QAAAIsDAAAAAA==&#10;" fillcolor="#df6926" stroked="f"/>
                      <v:oval id="Oval 4438" o:spid="_x0000_s3046" style="position:absolute;left:32959;top:52139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nJ8MA&#10;AADdAAAADwAAAGRycy9kb3ducmV2LnhtbERPS2vCQBC+F/wPywje6sZHRVJXEUvBg7QYPfQ4zU6T&#10;aHY2ZFeT/vvOoeDx43uvNr2r1Z3aUHk2MBknoIhzbysuDJxP789LUCEiW6w9k4FfCrBZD55WmFrf&#10;8ZHuWSyUhHBI0UAZY5NqHfKSHIaxb4iF+/GtwyiwLbRtsZNwV+tpkiy0w4qlocSGdiXl1+zmDMzp&#10;47Kj7/3XdJF9ds3L9uIP9s2Y0bDfvoKK1MeH+N+9t+Kbz2SuvJE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fnJ8MAAADdAAAADwAAAAAAAAAAAAAAAACYAgAAZHJzL2Rv&#10;d25yZXYueG1sUEsFBgAAAAAEAAQA9QAAAIgDAAAAAA==&#10;" fillcolor="#df6926" stroked="f"/>
                      <v:oval id="Oval 4439" o:spid="_x0000_s3047" style="position:absolute;left:32961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CvMYA&#10;AADdAAAADwAAAGRycy9kb3ducmV2LnhtbESPQWvCQBSE7wX/w/KE3pqN1kob3QSxFDyI0tSDx9fs&#10;M4lm34bs1qT/3hUKPQ4z3wyzzAbTiCt1rrasYBLFIIgLq2suFRy+Pp5eQTiPrLGxTAp+yUGWjh6W&#10;mGjb8yddc1+KUMIuQQWV920ipSsqMugi2xIH72Q7gz7IrpS6wz6Um0ZO43guDdYcFipsaV1Rccl/&#10;jIIZ7c5r+t4cp/N837cvq7Pd6nelHsfDagHC0+D/w3/0Rgdu9vwG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tCvMYAAADdAAAADwAAAAAAAAAAAAAAAACYAgAAZHJz&#10;L2Rvd25yZXYueG1sUEsFBgAAAAAEAAQA9QAAAIsDAAAAAA==&#10;" fillcolor="#df6926" stroked="f"/>
                      <v:oval id="Oval 4440" o:spid="_x0000_s3048" style="position:absolute;left:32963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YXMIA&#10;AADdAAAADwAAAGRycy9kb3ducmV2LnhtbERPTWvCQBC9F/wPywje6kZJpaSuIorgQSpNPXicZqdJ&#10;bHY2ZFeT/vvOQejx8b6X68E16k5dqD0bmE0TUMSFtzWXBs6f++dXUCEiW2w8k4FfCrBejZ6WmFnf&#10;8wfd81gqCeGQoYEqxjbTOhQVOQxT3xIL9+07h1FgV2rbYS/hrtHzJFlohzVLQ4UtbSsqfvKbM5DS&#10;+3VLX4fLfJGf+vZlc/VHuzNmMh42b6AiDfFf/HAfrPjSVPbLG3k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5hcwgAAAN0AAAAPAAAAAAAAAAAAAAAAAJgCAABkcnMvZG93&#10;bnJldi54bWxQSwUGAAAAAAQABAD1AAAAhwMAAAAA&#10;" fillcolor="#df6926" stroked="f"/>
                      <v:oval id="Oval 4441" o:spid="_x0000_s3049" style="position:absolute;left:32964;top:52139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9x8QA&#10;AADdAAAADwAAAGRycy9kb3ducmV2LnhtbESPQYvCMBSE7wv+h/AEb2uqVJFqFFEWPIiyXQ8en82z&#10;rTYvpcna+u+NsLDHYeabYRarzlTiQY0rLSsYDSMQxJnVJecKTj9fnzMQziNrrCyTgic5WC17HwtM&#10;tG35mx6pz0UoYZeggsL7OpHSZQUZdENbEwfvahuDPsgml7rBNpSbSo6jaCoNlhwWCqxpU1B2T3+N&#10;gpgOtw1ddufxND229WR9s3u9VWrQ79ZzEJ46/x/+o3c6cHE8gve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PcfEAAAA3QAAAA8AAAAAAAAAAAAAAAAAmAIAAGRycy9k&#10;b3ducmV2LnhtbFBLBQYAAAAABAAEAPUAAACJAwAAAAA=&#10;" fillcolor="#df6926" stroked="f"/>
                      <v:oval id="Oval 4442" o:spid="_x0000_s3050" style="position:absolute;left:32966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jsMYA&#10;AADdAAAADwAAAGRycy9kb3ducmV2LnhtbESPT2vCQBTE70K/w/IKvZlNQyolugaxCB5Ki2kPPT6z&#10;z/wx+zZkV5N++25B8DjM/GaYVT6ZTlxpcI1lBc9RDIK4tLrhSsH3127+CsJ5ZI2dZVLwSw7y9cNs&#10;hZm2Ix/oWvhKhBJ2GSqove8zKV1Zk0EX2Z44eCc7GPRBDpXUA46h3HQyieOFNNhwWKixp21N5bm4&#10;GAUpfbRbOu5/kkXxOfYvm9a+6zelnh6nzRKEp8nfwzd6rwOXpgn8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mjsMYAAADdAAAADwAAAAAAAAAAAAAAAACYAgAAZHJz&#10;L2Rvd25yZXYueG1sUEsFBgAAAAAEAAQA9QAAAIsDAAAAAA==&#10;" fillcolor="#df6926" stroked="f"/>
                      <v:oval id="Oval 4443" o:spid="_x0000_s3051" style="position:absolute;left:32968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L5sYA&#10;AADdAAAADwAAAGRycy9kb3ducmV2LnhtbESPQWsCMRSE70L/Q3gFb5ptXaXdGqWIongQtIXi7bF5&#10;3V3dvCxJ1PXfG0HwOMzMN8x42ppanMn5yrKCt34Cgji3uuJCwe/PovcBwgdkjbVlUnAlD9PJS2eM&#10;mbYX3tJ5FwoRIewzVFCG0GRS+rwkg75vG+Lo/VtnMETpCqkdXiLc1PI9SUbSYMVxocSGZiXlx93J&#10;KHDz4TLI42KeHjaHv0+73uu9HirVfW2/v0AEasMz/GivtII0TQdwfxOf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iL5sYAAADdAAAADwAAAAAAAAAAAAAAAACYAgAAZHJz&#10;L2Rvd25yZXYueG1sUEsFBgAAAAAEAAQA9QAAAIsDAAAAAA==&#10;" fillcolor="black" stroked="f"/>
                      <v:oval id="Oval 4444" o:spid="_x0000_s3052" style="position:absolute;left:32970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TksIA&#10;AADdAAAADwAAAGRycy9kb3ducmV2LnhtbERPTYvCMBS8C/6H8ARvmioqu12jiCiKB2FVWLw9mrdt&#10;tXkpSdTuv98IgnMb5ouZzhtTiTs5X1pWMOgnIIgzq0vOFZyO694HCB+QNVaWScEfeZjP2q0ppto+&#10;+Jvuh5CLWMI+RQVFCHUqpc8KMuj7tiaO2q91BkOkLpfa4SOWm0oOk2QiDZYcFwqsaVlQdj3cjAK3&#10;Gm+CvK5Xo8v+8vNpd2d91mOlup1m8QUiUBPe5ld6qxWMIuD5Jj4B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ROSwgAAAN0AAAAPAAAAAAAAAAAAAAAAAJgCAABkcnMvZG93&#10;bnJldi54bWxQSwUGAAAAAAQABAD1AAAAhwMAAAAA&#10;" fillcolor="black" stroked="f"/>
                      <v:oval id="Oval 4445" o:spid="_x0000_s3053" style="position:absolute;left:32972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2CccA&#10;AADdAAAADwAAAGRycy9kb3ducmV2LnhtbESPT2sCMRTE70K/Q3iF3mq2siu6mpUiSksPgrYg3h6b&#10;5/5x87IkqW6/fVMoeBxm5jfMcjWYTlzJ+caygpdxAoK4tLrhSsHX5/Z5BsIHZI2dZVLwQx5WxcNo&#10;ibm2N97T9RAqESHsc1RQh9DnUvqyJoN+bHvi6J2tMxiidJXUDm8Rbjo5SZKpNNhwXKixp3VN5eXw&#10;bRS4TfYW5GW7Sdtde5zbj5M+6Uypp8fhdQEi0BDu4f/2u1aQpmkGf2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9tgnHAAAA3QAAAA8AAAAAAAAAAAAAAAAAmAIAAGRy&#10;cy9kb3ducmV2LnhtbFBLBQYAAAAABAAEAPUAAACMAwAAAAA=&#10;" fillcolor="black" stroked="f"/>
                      <v:oval id="Oval 4446" o:spid="_x0000_s3054" style="position:absolute;left:32973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ofsYA&#10;AADdAAAADwAAAGRycy9kb3ducmV2LnhtbESPQWvCQBSE74L/YXlCb3XTEqWmriKiVDwIpkLx9si+&#10;JtHs27C71fjvXaHgcZiZb5jpvDONuJDztWUFb8MEBHFhdc2lgsP3+vUDhA/IGhvLpOBGHuazfm+K&#10;mbZX3tMlD6WIEPYZKqhCaDMpfVGRQT+0LXH0fq0zGKJ0pdQOrxFuGvmeJGNpsOa4UGFLy4qKc/5n&#10;FLjV6CvI83qVnnann4ndHvVRj5R6GXSLTxCBuvAM/7c3WkGapm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8ofsYAAADdAAAADwAAAAAAAAAAAAAAAACYAgAAZHJz&#10;L2Rvd25yZXYueG1sUEsFBgAAAAAEAAQA9QAAAIsDAAAAAA==&#10;" fillcolor="black" stroked="f"/>
                      <v:oval id="Oval 4447" o:spid="_x0000_s3055" style="position:absolute;left:32975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N5cYA&#10;AADdAAAADwAAAGRycy9kb3ducmV2LnhtbESPQWsCMRSE74L/ITzBW80qq62rUUSUSg9CbaF4e2ye&#10;u6ublyVJdf33jVDwOMzMN8x82ZpaXMn5yrKC4SABQZxbXXGh4Ptr+/IGwgdkjbVlUnAnD8tFtzPH&#10;TNsbf9L1EAoRIewzVFCG0GRS+rwkg35gG+LonawzGKJ0hdQObxFuajlKkok0WHFcKLGhdUn55fBr&#10;FLjN+D3Iy3aTnvfnn6n9OOqjHivV77WrGYhAbXiG/9s7rSBN01d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ON5cYAAADdAAAADwAAAAAAAAAAAAAAAACYAgAAZHJz&#10;L2Rvd25yZXYueG1sUEsFBgAAAAAEAAQA9QAAAIsDAAAAAA==&#10;" fillcolor="black" stroked="f"/>
                      <v:oval id="Oval 4448" o:spid="_x0000_s3056" style="position:absolute;left:32977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Zl8IA&#10;AADdAAAADwAAAGRycy9kb3ducmV2LnhtbERPy4rCMBTdD/gP4Qqz09ShilajiCjKLAZ8gLi7NNe2&#10;2tyUJGr9+8liYJaH854tWlOLJzlfWVYw6CcgiHOrKy4UnI6b3hiED8gaa8uk4E0eFvPOxwwzbV+8&#10;p+chFCKGsM9QQRlCk0np85IM+r5tiCN3tc5giNAVUjt8xXBTy68kGUmDFceGEhtalZTfDw+jwK2H&#10;2yDvm3V6+7mdJ/b7oi96qNRnt11OQQRqw7/4z73TCtI0jXPjm/g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BmXwgAAAN0AAAAPAAAAAAAAAAAAAAAAAJgCAABkcnMvZG93&#10;bnJldi54bWxQSwUGAAAAAAQABAD1AAAAhwMAAAAA&#10;" fillcolor="black" stroked="f"/>
                      <v:oval id="Oval 4449" o:spid="_x0000_s3057" style="position:absolute;left:32978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8DMcA&#10;AADdAAAADwAAAGRycy9kb3ducmV2LnhtbESPT2sCMRTE70K/Q3gFbzVbWUtdzUoRpaWHgltBvD02&#10;z/3j5mVJom6/fVMoeBxm5jfMcjWYTlzJ+caygudJAoK4tLrhSsH+e/v0CsIHZI2dZVLwQx5W+cNo&#10;iZm2N97RtQiViBD2GSqoQ+gzKX1Zk0E/sT1x9E7WGQxRukpqh7cIN52cJsmLNNhwXKixp3VN5bm4&#10;GAVuM3sP8rzdpO1Xe5jbz6M+6plS48fhbQEi0BDu4f/2h1aQpukc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wvAzHAAAA3QAAAA8AAAAAAAAAAAAAAAAAmAIAAGRy&#10;cy9kb3ducmV2LnhtbFBLBQYAAAAABAAEAPUAAACMAwAAAAA=&#10;" fillcolor="black" stroked="f"/>
                      <v:oval id="Oval 4450" o:spid="_x0000_s3058" style="position:absolute;left:32957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DTMMA&#10;AADdAAAADwAAAGRycy9kb3ducmV2LnhtbERPz2vCMBS+C/sfwht401RpZavGMkbFscNANxBvj+bZ&#10;VpuXkkTt/vvlMPD48f1eFYPpxI2cby0rmE0TEMSV1S3XCn6+N5MXED4ga+wsk4Jf8lCsn0YrzLW9&#10;845u+1CLGMI+RwVNCH0upa8aMuintieO3Mk6gyFCV0vt8B7DTSfnSbKQBluODQ329N5QddlfjQJX&#10;ZtsgL5syPX+dD6/286iPOlNq/Dy8LUEEGsJD/O/+0ArSNIv74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ODTMMAAADdAAAADwAAAAAAAAAAAAAAAACYAgAAZHJzL2Rv&#10;d25yZXYueG1sUEsFBgAAAAAEAAQA9QAAAIgDAAAAAA==&#10;" fillcolor="black" stroked="f"/>
                      <v:oval id="Oval 4451" o:spid="_x0000_s3059" style="position:absolute;left:32958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8m18YA&#10;AADdAAAADwAAAGRycy9kb3ducmV2LnhtbESPQWvCQBSE70L/w/IKvdWNkoiNrlJEafEgqAXx9si+&#10;JtHs27C71fjvXaHgcZiZb5jpvDONuJDztWUFg34CgriwuuZSwc9+9T4G4QOyxsYyKbiRh/nspTfF&#10;XNsrb+myC6WIEPY5KqhCaHMpfVGRQd+3LXH0fq0zGKJ0pdQOrxFuGjlMkpE0WHNcqLClRUXFefdn&#10;FLhl9hXkebVMT5vT4cOuj/qoM6XeXrvPCYhAXXiG/9vfWkGaZg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8m18YAAADdAAAADwAAAAAAAAAAAAAAAACYAgAAZHJz&#10;L2Rvd25yZXYueG1sUEsFBgAAAAAEAAQA9QAAAIsDAAAAAA==&#10;" fillcolor="black" stroked="f"/>
                      <v:oval id="Oval 4452" o:spid="_x0000_s3060" style="position:absolute;left:32960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4oMYA&#10;AADdAAAADwAAAGRycy9kb3ducmV2LnhtbESPQWvCQBSE7wX/w/IEb7qpJKWNrlKKongoaAvi7ZF9&#10;TaLZt2F31fjvXUHocZiZb5jpvDONuJDztWUFr6MEBHFhdc2lgt+f5fAdhA/IGhvLpOBGHuaz3ssU&#10;c22vvKXLLpQiQtjnqKAKoc2l9EVFBv3ItsTR+7POYIjSlVI7vEa4aeQ4Sd6kwZrjQoUtfVVUnHZn&#10;o8AtslWQp+UiPX4f9x92c9AHnSk16HefExCBuvAffrbXWkGaZm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24oMYAAADdAAAADwAAAAAAAAAAAAAAAACYAgAAZHJz&#10;L2Rvd25yZXYueG1sUEsFBgAAAAAEAAQA9QAAAIsDAAAAAA==&#10;" fillcolor="black" stroked="f"/>
                      <v:oval id="Oval 4453" o:spid="_x0000_s3061" style="position:absolute;left:32962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dO8YA&#10;AADdAAAADwAAAGRycy9kb3ducmV2LnhtbESPQWvCQBSE74L/YXlCb3VjTYpGVymitPQgVAXx9sg+&#10;k2j2bdjdavrvu4WCx2FmvmHmy8404kbO15YVjIYJCOLC6ppLBYf95nkCwgdkjY1lUvBDHpaLfm+O&#10;ubZ3/qLbLpQiQtjnqKAKoc2l9EVFBv3QtsTRO1tnMETpSqkd3iPcNPIlSV6lwZrjQoUtrSoqrrtv&#10;o8Cts/cgr5t1etlejlP7edInnSn1NOjeZiACdeER/m9/aAVpmo3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EdO8YAAADdAAAADwAAAAAAAAAAAAAAAACYAgAAZHJz&#10;L2Rvd25yZXYueG1sUEsFBgAAAAAEAAQA9QAAAIsDAAAAAA==&#10;" fillcolor="black" stroked="f"/>
                      <v:oval id="Oval 4454" o:spid="_x0000_s3062" style="position:absolute;left:32963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FT8cA&#10;AADdAAAADwAAAGRycy9kb3ducmV2LnhtbESPT2sCMRTE70K/Q3iF3mq2siu6mpUiSksPgrYg3h6b&#10;5/5x87IkqW6/fVMoeBxm5jfMcjWYTlzJ+caygpdxAoK4tLrhSsHX5/Z5BsIHZI2dZVLwQx5WxcNo&#10;ibm2N97T9RAqESHsc1RQh9DnUvqyJoN+bHvi6J2tMxiidJXUDm8Rbjo5SZKpNNhwXKixp3VN5eXw&#10;bRS4TfYW5GW7Sdtde5zbj5M+6Uypp8fhdQEi0BDu4f/2u1aQplkKf2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ohU/HAAAA3QAAAA8AAAAAAAAAAAAAAAAAmAIAAGRy&#10;cy9kb3ducmV2LnhtbFBLBQYAAAAABAAEAPUAAACMAwAAAAA=&#10;" fillcolor="black" stroked="f"/>
                      <v:oval id="Oval 4455" o:spid="_x0000_s3063" style="position:absolute;left:32965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g1McA&#10;AADdAAAADwAAAGRycy9kb3ducmV2LnhtbESPT2sCMRTE70K/Q3iF3jRb2RW7NStFlJYeBG2heHts&#10;XvePm5clSXX99qYgeBxm5jfMYjmYTpzI+caygudJAoK4tLrhSsH312Y8B+EDssbOMim4kIdl8TBa&#10;YK7tmXd02odKRAj7HBXUIfS5lL6syaCf2J44er/WGQxRukpqh+cIN52cJslMGmw4LtTY06qm8rj/&#10;MwrcOnsP8rhZp+22/Xmxnwd90JlST4/D2yuIQEO4h2/tD60gTbMM/t/EJ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INTHAAAA3QAAAA8AAAAAAAAAAAAAAAAAmAIAAGRy&#10;cy9kb3ducmV2LnhtbFBLBQYAAAAABAAEAPUAAACMAwAAAAA=&#10;" fillcolor="black" stroked="f"/>
                      <v:oval id="Oval 4456" o:spid="_x0000_s3064" style="position:absolute;left:32967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+o8YA&#10;AADdAAAADwAAAGRycy9kb3ducmV2LnhtbESPT2vCQBTE7wW/w/KE3urGkohGVxFRLD0U/APi7ZF9&#10;JtHs27C7avrtu4VCj8PM/IaZLTrTiAc5X1tWMBwkIIgLq2suFRwPm7cxCB+QNTaWScE3eVjMey8z&#10;zLV98o4e+1CKCGGfo4IqhDaX0hcVGfQD2xJH72KdwRClK6V2+Ixw08j3JBlJgzXHhQpbWlVU3PZ3&#10;o8Cts22Qt806vX5dTxP7edZnnSn12u+WUxCBuvAf/mt/aAVpmo3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a+o8YAAADdAAAADwAAAAAAAAAAAAAAAACYAgAAZHJz&#10;L2Rvd25yZXYueG1sUEsFBgAAAAAEAAQA9QAAAIsDAAAAAA==&#10;" fillcolor="black" stroked="f"/>
                      <v:oval id="Oval 4457" o:spid="_x0000_s3065" style="position:absolute;left:32963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W9cUA&#10;AADdAAAADwAAAGRycy9kb3ducmV2LnhtbESPQYvCMBSE78L+h/AWvGm6oq5Uo4jLggdR7Hrw+Gye&#10;bd3mpTTR1n9vBMHjMPPNMLNFa0pxo9oVlhV89SMQxKnVBWcKDn+/vQkI55E1lpZJwZ0cLOYfnRnG&#10;2ja8p1viMxFK2MWoIPe+iqV0aU4GXd9WxME729qgD7LOpK6xCeWmlIMoGkuDBYeFHCta5ZT+J1ej&#10;YEjby4pO6+NgnOyaarS82I3+Uar72S6nIDy1/h1+0WsduOHoG5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5b1xQAAAN0AAAAPAAAAAAAAAAAAAAAAAJgCAABkcnMv&#10;ZG93bnJldi54bWxQSwUGAAAAAAQABAD1AAAAigMAAAAA&#10;" fillcolor="#df6926" stroked="f"/>
                      <v:oval id="Oval 4458" o:spid="_x0000_s3066" style="position:absolute;left:32963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Ch8IA&#10;AADdAAAADwAAAGRycy9kb3ducmV2LnhtbERPTWvCQBC9C/0PyxR6001FRVJXEUvBgyhGDz1Os9Mk&#10;NjsbslsT/71zEDw+3vdi1btaXakNlWcD76MEFHHubcWFgfPpazgHFSKyxdozGbhRgNXyZbDA1PqO&#10;j3TNYqEkhEOKBsoYm1TrkJfkMIx8Qyzcr28dRoFtoW2LnYS7Wo+TZKYdViwNJTa0KSn/y/6dgQnt&#10;Lxv62X6PZ9mha6bri9/ZT2PeXvv1B6hIfXyKH+6tFd9kK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AKHwgAAAN0AAAAPAAAAAAAAAAAAAAAAAJgCAABkcnMvZG93&#10;bnJldi54bWxQSwUGAAAAAAQABAD1AAAAhwMAAAAA&#10;" fillcolor="#df6926" stroked="f"/>
                      <v:oval id="Oval 4459" o:spid="_x0000_s3067" style="position:absolute;left:32964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nHMUA&#10;AADdAAAADwAAAGRycy9kb3ducmV2LnhtbESPQYvCMBSE78L+h/AWvGm6orJWo4jLggdR7Hrw+Gye&#10;bd3mpTTR1n9vBMHjMPPNMLNFa0pxo9oVlhV89SMQxKnVBWcKDn+/vW8QziNrLC2Tgjs5WMw/OjOM&#10;tW14T7fEZyKUsItRQe59FUvp0pwMur6tiIN3trVBH2SdSV1jE8pNKQdRNJYGCw4LOVa0yin9T65G&#10;wZC2lxWd1sfBONk11Wh5sRv9o1T3s11OQXhq/Tv8otc6cMPR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KccxQAAAN0AAAAPAAAAAAAAAAAAAAAAAJgCAABkcnMv&#10;ZG93bnJldi54bWxQSwUGAAAAAAQABAD1AAAAigMAAAAA&#10;" fillcolor="#df6926" stroked="f"/>
                      <v:oval id="Oval 4460" o:spid="_x0000_s3068" style="position:absolute;left:32965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EPMMA&#10;AADdAAAADwAAAGRycy9kb3ducmV2LnhtbERPTWvCQBC9F/wPyxS8NZuKDZK6iiiCB7E09tDjNDtN&#10;YrOzIbua+O87h0KPj/e9XI+uVTfqQ+PZwHOSgiIuvW24MvBx3j8tQIWIbLH1TAbuFGC9mjwsMbd+&#10;4He6FbFSEsIhRwN1jF2udShrchgS3xEL9+17h1FgX2nb4yDhrtWzNM20w4alocaOtjWVP8XVGZjT&#10;6bKlr8PnLCvehu5lc/FHuzNm+jhuXkFFGuO/+M99sOKbZ7Jf3sg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LEPMMAAADdAAAADwAAAAAAAAAAAAAAAACYAgAAZHJzL2Rv&#10;d25yZXYueG1sUEsFBgAAAAAEAAQA9QAAAIgDAAAAAA==&#10;" fillcolor="#df6926" stroked="f"/>
                      <v:oval id="Oval 4461" o:spid="_x0000_s3069" style="position:absolute;left:32966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hp8QA&#10;AADdAAAADwAAAGRycy9kb3ducmV2LnhtbESPQYvCMBSE74L/ITzBm6aKW6QaRZQFD6Js14PHZ/Ns&#10;q81LabK2/vuNsLDHYeabYZbrzlTiSY0rLSuYjCMQxJnVJecKzt+fozkI55E1VpZJwYscrFf93hIT&#10;bVv+omfqcxFK2CWooPC+TqR0WUEG3djWxMG72cagD7LJpW6wDeWmktMoiqXBksNCgTVtC8oe6Y9R&#10;MKPjfUvX/WUap6e2/tjc7UHvlBoOus0ChKfO/4f/6L0O3CyewPtNe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YafEAAAA3QAAAA8AAAAAAAAAAAAAAAAAmAIAAGRycy9k&#10;b3ducmV2LnhtbFBLBQYAAAAABAAEAPUAAACJAwAAAAA=&#10;" fillcolor="#df6926" stroked="f"/>
                      <v:oval id="Oval 4462" o:spid="_x0000_s3070" style="position:absolute;left:32967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/0MUA&#10;AADdAAAADwAAAGRycy9kb3ducmV2LnhtbESPQWvCQBSE74X+h+UVvDWbBg0luopYBA+iNO2hx2f2&#10;mUSzb0N2NfHfu0LB4zDzzTCzxWAacaXO1ZYVfEQxCOLC6ppLBb8/6/dPEM4ja2wsk4IbOVjMX19m&#10;mGnb8zddc1+KUMIuQwWV920mpSsqMugi2xIH72g7gz7IrpS6wz6Um0YmcZxKgzWHhQpbWlVUnPOL&#10;UTCm3WlFh81fkub7vp0sT3arv5QavQ3LKQhPg3+G/+mNDtw4TeD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QxQAAAN0AAAAPAAAAAAAAAAAAAAAAAJgCAABkcnMv&#10;ZG93bnJldi54bWxQSwUGAAAAAAQABAD1AAAAigMAAAAA&#10;" fillcolor="#df6926" stroked="f"/>
                      <v:oval id="Oval 4463" o:spid="_x0000_s3071" style="position:absolute;left:32967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aS8UA&#10;AADdAAAADwAAAGRycy9kb3ducmV2LnhtbESPQWvCQBSE74X+h+UVvDWbqg0SXUUsggdRGj14fGZf&#10;k9js25BdTfz3rlDocZj5ZpjZoje1uFHrKssKPqIYBHFudcWFguNh/T4B4TyyxtoyKbiTg8X89WWG&#10;qbYdf9Mt84UIJexSVFB636RSurwkgy6yDXHwfmxr0AfZFlK32IVyU8thHCfSYMVhocSGViXlv9nV&#10;KBjT7rKi8+Y0TLJ913wuL3arv5QavPXLKQhPvf8P/9EbHbhxMo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FpLxQAAAN0AAAAPAAAAAAAAAAAAAAAAAJgCAABkcnMv&#10;ZG93bnJldi54bWxQSwUGAAAAAAQABAD1AAAAigMAAAAA&#10;" fillcolor="#df6926" stroked="f"/>
                      <v:oval id="Oval 4464" o:spid="_x0000_s3072" style="position:absolute;left:32957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CP8UA&#10;AADdAAAADwAAAGRycy9kb3ducmV2LnhtbESPQWvCQBSE74X+h+UVvDWbSgwluopYBA+iNO2hx2f2&#10;mUSzb0N2NfHfu0LB4zDzzTCzxWAacaXO1ZYVfEQxCOLC6ppLBb8/6/dPEM4ja2wsk4IbOVjMX19m&#10;mGnb8zddc1+KUMIuQwWV920mpSsqMugi2xIH72g7gz7IrpS6wz6Um0aO4ziVBmsOCxW2tKqoOOcX&#10;oyCh3WlFh83fOM33fTtZnuxWfyk1ehuWUxCeBv8M/9MbHbgkTeD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cI/xQAAAN0AAAAPAAAAAAAAAAAAAAAAAJgCAABkcnMv&#10;ZG93bnJldi54bWxQSwUGAAAAAAQABAD1AAAAigMAAAAA&#10;" fillcolor="#df6926" stroked="f"/>
                      <v:oval id="Oval 4465" o:spid="_x0000_s3073" style="position:absolute;left:32958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npMYA&#10;AADdAAAADwAAAGRycy9kb3ducmV2LnhtbESPQWvCQBSE7wX/w/KE3upGSYJEVxFFyKG0NPXQ42v2&#10;mUSzb0N2m6T/vlso9DjMfDPMdj+ZVgzUu8ayguUiAkFcWt1wpeDyfn5ag3AeWWNrmRR8k4P9bvaw&#10;xUzbkd9oKHwlQgm7DBXU3neZlK6syaBb2I44eFfbG/RB9pXUPY6h3LRyFUWpNNhwWKixo2NN5b34&#10;Mgpierkd6TP/WKXF69glh5t91ielHufTYQPC0+T/w390rgMXpwn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VnpMYAAADdAAAADwAAAAAAAAAAAAAAAACYAgAAZHJz&#10;L2Rvd25yZXYueG1sUEsFBgAAAAAEAAQA9QAAAIsDAAAAAA==&#10;" fillcolor="#df6926" stroked="f"/>
                      <v:oval id="Oval 4466" o:spid="_x0000_s3074" style="position:absolute;left:32959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508QA&#10;AADdAAAADwAAAGRycy9kb3ducmV2LnhtbESPQYvCMBSE74L/ITzBm6aKW6QaRZQFD7Ky1YPHZ/Ns&#10;q81LabK2++83woLHYeabYZbrzlTiSY0rLSuYjCMQxJnVJecKzqfP0RyE88gaK8uk4JccrFf93hIT&#10;bVv+pmfqcxFK2CWooPC+TqR0WUEG3djWxMG72cagD7LJpW6wDeWmktMoiqXBksNCgTVtC8oe6Y9R&#10;MKOv+5au+8s0To9t/bG524PeKTUcdJsFCE+df4f/6b0O3CyO4fU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H+dPEAAAA3QAAAA8AAAAAAAAAAAAAAAAAmAIAAGRycy9k&#10;b3ducmV2LnhtbFBLBQYAAAAABAAEAPUAAACJAwAAAAA=&#10;" fillcolor="#df6926" stroked="f"/>
                      <v:oval id="Oval 4467" o:spid="_x0000_s3075" style="position:absolute;left:32959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cSMYA&#10;AADdAAAADwAAAGRycy9kb3ducmV2LnhtbESPT2vCQBTE74LfYXlCb3Wj2FRS1yBKwUNRmvbg8TX7&#10;zB+zb0N2a9Jv7woFj8PMb4ZZpYNpxJU6V1lWMJtGIIhzqysuFHx/vT8vQTiPrLGxTAr+yEG6Ho9W&#10;mGjb8yddM1+IUMIuQQWl920ipctLMuimtiUO3tl2Bn2QXSF1h30oN42cR1EsDVYcFkpsaVtSfsl+&#10;jYIFHeot/exP8zg79u3LprYfeqfU02TYvIHwNPhH+J/e68At4le4vw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tcSMYAAADdAAAADwAAAAAAAAAAAAAAAACYAgAAZHJz&#10;L2Rvd25yZXYueG1sUEsFBgAAAAAEAAQA9QAAAIsDAAAAAA==&#10;" fillcolor="#df6926" stroked="f"/>
                      <v:oval id="Oval 4468" o:spid="_x0000_s3076" style="position:absolute;left:32960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IOsMA&#10;AADdAAAADwAAAGRycy9kb3ducmV2LnhtbERPTWvCQBC9F/wPyxS8NZuKDZK6iiiCB7E09tDjNDtN&#10;YrOzIbua+O87h0KPj/e9XI+uVTfqQ+PZwHOSgiIuvW24MvBx3j8tQIWIbLH1TAbuFGC9mjwsMbd+&#10;4He6FbFSEsIhRwN1jF2udShrchgS3xEL9+17h1FgX2nb4yDhrtWzNM20w4alocaOtjWVP8XVGZjT&#10;6bKlr8PnLCvehu5lc/FHuzNm+jhuXkFFGuO/+M99sOKbZzJX3sg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TIOsMAAADdAAAADwAAAAAAAAAAAAAAAACYAgAAZHJzL2Rv&#10;d25yZXYueG1sUEsFBgAAAAAEAAQA9QAAAIgDAAAAAA==&#10;" fillcolor="#df6926" stroked="f"/>
                      <v:oval id="Oval 4469" o:spid="_x0000_s3077" style="position:absolute;left:32961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tocYA&#10;AADdAAAADwAAAGRycy9kb3ducmV2LnhtbESPT2vCQBTE74LfYXlCb3Wj2FBT1yBKwUNRmvbg8TX7&#10;zB+zb0N2a9Jv7woFj8PMb4ZZpYNpxJU6V1lWMJtGIIhzqysuFHx/vT+/gnAeWWNjmRT8kYN0PR6t&#10;MNG250+6Zr4QoYRdggpK79tESpeXZNBNbUscvLPtDPogu0LqDvtQbho5j6JYGqw4LJTY0rak/JL9&#10;GgULOtRb+tmf5nF27NuXTW0/9E6pp8mweQPhafCP8D+914FbxEu4vw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htocYAAADdAAAADwAAAAAAAAAAAAAAAACYAgAAZHJz&#10;L2Rvd25yZXYueG1sUEsFBgAAAAAEAAQA9QAAAIsDAAAAAA==&#10;" fillcolor="#df6926" stroked="f"/>
                      <v:oval id="Oval 4470" o:spid="_x0000_s3078" style="position:absolute;left:32962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S4cMA&#10;AADdAAAADwAAAGRycy9kb3ducmV2LnhtbERPS2vCQBC+F/wPywje6qbio0RXEUvBg7QYe/A4Zsck&#10;NjsbsqtJ/33nUOjx43uvNr2r1YPaUHk28DJOQBHn3lZcGPg6vT+/ggoR2WLtmQz8UIDNevC0wtT6&#10;jo/0yGKhJIRDigbKGJtU65CX5DCMfUMs3NW3DqPAttC2xU7CXa0nSTLXDiuWhhIb2pWUf2d3Z2BK&#10;H7cdXfbnyTz77JrZ9uYP9s2Y0bDfLkFF6uO/+M+9t+KbLmS/vJE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tS4cMAAADdAAAADwAAAAAAAAAAAAAAAACYAgAAZHJzL2Rv&#10;d25yZXYueG1sUEsFBgAAAAAEAAQA9QAAAIgDAAAAAA==&#10;" fillcolor="#df6926" stroked="f"/>
                      <v:oval id="Oval 4471" o:spid="_x0000_s3079" style="position:absolute;left:32973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3esYA&#10;AADdAAAADwAAAGRycy9kb3ducmV2LnhtbESPQWvCQBSE70L/w/IK3urGEG1JXUUsQg6lYtqDx2f2&#10;NYnNvg3ZbRL/fVcoeBxmvhlmtRlNI3rqXG1ZwXwWgSAurK65VPD1uX96AeE8ssbGMim4koPN+mGy&#10;wlTbgY/U574UoYRdigoq79tUSldUZNDNbEscvG/bGfRBdqXUHQ6h3DQyjqKlNFhzWKiwpV1FxU/+&#10;axQk9HHZ0Tk7xcv8MLSL7cW+6zelpo/j9hWEp9Hfw/90pgOXPM/h9i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f3esYAAADdAAAADwAAAAAAAAAAAAAAAACYAgAAZHJz&#10;L2Rvd25yZXYueG1sUEsFBgAAAAAEAAQA9QAAAIsDAAAAAA==&#10;" fillcolor="#df6926" stroked="f"/>
                      <v:oval id="Oval 4472" o:spid="_x0000_s3080" style="position:absolute;left:32974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pDcUA&#10;AADdAAAADwAAAGRycy9kb3ducmV2LnhtbESPQWvCQBSE7wX/w/KE3nRjsFaiq4hS8CCWRg8en9ln&#10;Es2+DdnVpP/eLQg9DjPfDDNfdqYSD2pcaVnBaBiBIM6sLjlXcDx8DaYgnEfWWFkmBb/kYLnovc0x&#10;0bblH3qkPhehhF2CCgrv60RKlxVk0A1tTRy8i20M+iCbXOoG21BuKhlH0UQaLDksFFjTuqDslt6N&#10;gjHtr2s6b0/xJP1u64/V1e70Rqn3freagfDU+f/wi97qwI0/Y/h7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NxQAAAN0AAAAPAAAAAAAAAAAAAAAAAJgCAABkcnMv&#10;ZG93bnJldi54bWxQSwUGAAAAAAQABAD1AAAAigMAAAAA&#10;" fillcolor="#df6926" stroked="f"/>
                      <v:oval id="Oval 4473" o:spid="_x0000_s3081" style="position:absolute;left:32975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MlsYA&#10;AADdAAAADwAAAGRycy9kb3ducmV2LnhtbESPQWvCQBSE7wX/w/KE3pqN1toS3QSxFDyI0tSDx9fs&#10;M4lm34bs1qT/3hUKPQ4z3wyzzAbTiCt1rrasYBLFIIgLq2suFRy+Pp7eQDiPrLGxTAp+yUGWjh6W&#10;mGjb8yddc1+KUMIuQQWV920ipSsqMugi2xIH72Q7gz7IrpS6wz6Um0ZO43guDdYcFipsaV1Rccl/&#10;jIIZ7c5r+t4cp/N837cvq7Pd6nelHsfDagHC0+D/w3/0Rgdu9voM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nMlsYAAADdAAAADwAAAAAAAAAAAAAAAACYAgAAZHJz&#10;L2Rvd25yZXYueG1sUEsFBgAAAAAEAAQA9QAAAIsDAAAAAA==&#10;" fillcolor="#df6926" stroked="f"/>
                      <v:oval id="Oval 4474" o:spid="_x0000_s3082" style="position:absolute;left:32975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U4sYA&#10;AADdAAAADwAAAGRycy9kb3ducmV2LnhtbESPS2vDMBCE74H+B7GF3Gq5wXngRjEhJZBDaYjbQ45b&#10;a+tHrZWx1Nj591WgkOMw880w62w0rbhQ72rLCp6jGARxYXXNpYLPj/3TCoTzyBpby6TgSg6yzcNk&#10;jam2A5/okvtShBJ2KSqovO9SKV1RkUEX2Y44eN+2N+iD7EupexxCuWnlLI4X0mDNYaHCjnYVFT/5&#10;r1GQ0Huzo6/DebbIj0M33zb2Tb8qNX0cty8gPI3+Hv6nDzpwyTKB25v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BU4sYAAADdAAAADwAAAAAAAAAAAAAAAACYAgAAZHJz&#10;L2Rvd25yZXYueG1sUEsFBgAAAAAEAAQA9QAAAIsDAAAAAA==&#10;" fillcolor="#df6926" stroked="f"/>
                      <v:oval id="Oval 4475" o:spid="_x0000_s3083" style="position:absolute;left:32976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xecUA&#10;AADdAAAADwAAAGRycy9kb3ducmV2LnhtbESPQYvCMBSE78L+h/AWvGm6oq5Uo4jLggdR7Hrw+Gye&#10;bd3mpTTR1n9vBMHjMPPNMLNFa0pxo9oVlhV89SMQxKnVBWcKDn+/vQkI55E1lpZJwZ0cLOYfnRnG&#10;2ja8p1viMxFK2MWoIPe+iqV0aU4GXd9WxME729qgD7LOpK6xCeWmlIMoGkuDBYeFHCta5ZT+J1ej&#10;YEjby4pO6+NgnOyaarS82I3+Uar72S6nIDy1/h1+0WsduOH3C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PF5xQAAAN0AAAAPAAAAAAAAAAAAAAAAAJgCAABkcnMv&#10;ZG93bnJldi54bWxQSwUGAAAAAAQABAD1AAAAigMAAAAA&#10;" fillcolor="#df6926" stroked="f"/>
                      <v:oval id="Oval 4476" o:spid="_x0000_s3084" style="position:absolute;left:32977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5vDsYA&#10;AADdAAAADwAAAGRycy9kb3ducmV2LnhtbESPT2vCQBTE74LfYXlCb3Wj2FRS1yBKwUNRmvbg8TX7&#10;zB+zb0N2a9Jv7woFj8PMb4ZZpYNpxJU6V1lWMJtGIIhzqysuFHx/vT8vQTiPrLGxTAr+yEG6Ho9W&#10;mGjb8yddM1+IUMIuQQWl920ipctLMuimtiUO3tl2Bn2QXSF1h30oN42cR1EsDVYcFkpsaVtSfsl+&#10;jYIFHeot/exP8zg79u3LprYfeqfU02TYvIHwNPhH+J/e68AtXmO4vw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5vDsYAAADdAAAADwAAAAAAAAAAAAAAAACYAgAAZHJz&#10;L2Rvd25yZXYueG1sUEsFBgAAAAAEAAQA9QAAAIsDAAAAAA==&#10;" fillcolor="#df6926" stroked="f"/>
                      <v:oval id="Oval 4477" o:spid="_x0000_s3085" style="position:absolute;left:32978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KlcYA&#10;AADdAAAADwAAAGRycy9kb3ducmV2LnhtbESPQWvCQBSE7wX/w/KE3upGSU1JXUUshRxKi7EHj8/s&#10;axLNvg3ZbRL/vVsoeBxmvhlmtRlNI3rqXG1ZwXwWgSAurK65VPB9eH96AeE8ssbGMim4koPNevKw&#10;wlTbgffU574UoYRdigoq79tUSldUZNDNbEscvB/bGfRBdqXUHQ6h3DRyEUVLabDmsFBhS7uKikv+&#10;axTE9Hne0Sk7Lpb519A+b8/2Q78p9Tgdt68gPI3+Hv6nMx24OEng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LKlcYAAADdAAAADwAAAAAAAAAAAAAAAACYAgAAZHJz&#10;L2Rvd25yZXYueG1sUEsFBgAAAAAEAAQA9QAAAIsDAAAAAA==&#10;" fillcolor="#df6926" stroked="f"/>
                      <v:oval id="Oval 4478" o:spid="_x0000_s3086" style="position:absolute;left:32967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e58MA&#10;AADdAAAADwAAAGRycy9kb3ducmV2LnhtbERPS2vCQBC+F/wPywje6qbio0RXEUvBg7QYe/A4Zsck&#10;NjsbsqtJ/33nUOjx43uvNr2r1YPaUHk28DJOQBHn3lZcGPg6vT+/ggoR2WLtmQz8UIDNevC0wtT6&#10;jo/0yGKhJIRDigbKGJtU65CX5DCMfUMs3NW3DqPAttC2xU7CXa0nSTLXDiuWhhIb2pWUf2d3Z2BK&#10;H7cdXfbnyTz77JrZ9uYP9s2Y0bDfLkFF6uO/+M+9t+KbLmSuvJE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1e58MAAADdAAAADwAAAAAAAAAAAAAAAACYAgAAZHJzL2Rv&#10;d25yZXYueG1sUEsFBgAAAAAEAAQA9QAAAIgDAAAAAA==&#10;" fillcolor="#df6926" stroked="f"/>
                      <v:oval id="Oval 4479" o:spid="_x0000_s3087" style="position:absolute;left:32968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7fMYA&#10;AADdAAAADwAAAGRycy9kb3ducmV2LnhtbESPQWvCQBSE70L/w/IK3ppNRa2mriKK4EEqjR48PrOv&#10;SWz2bciuJv57t1DwOMx8M8xs0ZlK3KhxpWUF71EMgjizuuRcwfGweZuAcB5ZY2WZFNzJwWL+0pth&#10;om3L33RLfS5CCbsEFRTe14mULivIoItsTRy8H9sY9EE2udQNtqHcVHIQx2NpsOSwUGBNq4Ky3/Rq&#10;FAzp67Ki8/Y0GKf7th4tL3an10r1X7vlJwhPnX+G/+mtDtzwYwp/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H7fMYAAADdAAAADwAAAAAAAAAAAAAAAACYAgAAZHJz&#10;L2Rvd25yZXYueG1sUEsFBgAAAAAEAAQA9QAAAIsDAAAAAA==&#10;" fillcolor="#df6926" stroked="f"/>
                      <v:oval id="Oval 4480" o:spid="_x0000_s3088" style="position:absolute;left:32969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ixsIA&#10;AADdAAAADwAAAGRycy9kb3ducmV2LnhtbERPTWvCQBC9F/oflhF6qxtFRaKriKXgoVgaPXgcs2MS&#10;zc6G7NbEf+8cCj0+3vdy3bta3akNlWcDo2ECijj3tuLCwPHw+T4HFSKyxdozGXhQgPXq9WWJqfUd&#10;/9A9i4WSEA4pGihjbFKtQ16SwzD0DbFwF986jALbQtsWOwl3tR4nyUw7rFgaSmxoW1J+y36dgQnt&#10;r1s6707jWfbdNdPN1X/ZD2PeBv1mASpSH//Ff+6dFd9kLvvljTwB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iLGwgAAAN0AAAAPAAAAAAAAAAAAAAAAAJgCAABkcnMvZG93&#10;bnJldi54bWxQSwUGAAAAAAQABAD1AAAAhwMAAAAA&#10;" fillcolor="#df6926" stroked="f"/>
                      <v:oval id="Oval 4481" o:spid="_x0000_s3089" style="position:absolute;left:32970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HXcQA&#10;AADdAAAADwAAAGRycy9kb3ducmV2LnhtbESPQYvCMBSE78L+h/AWvGmqqJRqFHERPIhidw97fNs8&#10;27rNS2mirf/eCILHYeabYRarzlTiRo0rLSsYDSMQxJnVJecKfr63gxiE88gaK8uk4E4OVsuP3gIT&#10;bVs+0S31uQgl7BJUUHhfJ1K6rCCDbmhr4uCdbWPQB9nkUjfYhnJTyXEUzaTBksNCgTVtCsr+06tR&#10;MKHDZUN/u9/xLD229XR9sXv9pVT/s1vPQXjq/Dv8onc6cJN4BM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ih13EAAAA3QAAAA8AAAAAAAAAAAAAAAAAmAIAAGRycy9k&#10;b3ducmV2LnhtbFBLBQYAAAAABAAEAPUAAACJAwAAAAA=&#10;" fillcolor="#df6926" stroked="f"/>
                      <v:oval id="Oval 4482" o:spid="_x0000_s3090" style="position:absolute;left:32971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ZKsYA&#10;AADdAAAADwAAAGRycy9kb3ducmV2LnhtbESPQWvCQBSE70L/w/IKvemmwQaJrhJSBA+lxdhDj8/s&#10;axKbfRuya5L++25B8DjMfDPMZjeZVgzUu8aygudFBIK4tLrhSsHnaT9fgXAeWWNrmRT8koPd9mG2&#10;wVTbkY80FL4SoYRdigpq77tUSlfWZNAtbEccvG/bG/RB9pXUPY6h3LQyjqJEGmw4LNTYUV5T+VNc&#10;jYIlvV9yOh++4qT4GLuX7GLf9KtST49TtgbhafL38I0+6MAtVzH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AZKsYAAADdAAAADwAAAAAAAAAAAAAAAACYAgAAZHJz&#10;L2Rvd25yZXYueG1sUEsFBgAAAAAEAAQA9QAAAIsDAAAAAA==&#10;" fillcolor="#df6926" stroked="f"/>
                      <v:oval id="Oval 4483" o:spid="_x0000_s3091" style="position:absolute;left:32971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8scUA&#10;AADdAAAADwAAAGRycy9kb3ducmV2LnhtbESPT4vCMBTE78J+h/AWvGm6/kOqUcRF8CDKdj14fDZv&#10;27rNS2mird/eCILHYeY3w8yXrSnFjWpXWFbw1Y9AEKdWF5wpOP5uelMQziNrLC2Tgjs5WC4+OnOM&#10;tW34h26Jz0QoYRejgtz7KpbSpTkZdH1bEQfvz9YGfZB1JnWNTSg3pRxE0UQaLDgs5FjROqf0P7ka&#10;BSPaX9Z03p4Gk+TQVOPVxe70t1Ldz3Y1A+Gp9e/wi97qwI2mQ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LyxxQAAAN0AAAAPAAAAAAAAAAAAAAAAAJgCAABkcnMv&#10;ZG93bnJldi54bWxQSwUGAAAAAAQABAD1AAAAigMAAAAA&#10;" fillcolor="#df6926" stroked="f"/>
                      <v:oval id="Oval 4484" o:spid="_x0000_s3092" style="position:absolute;left:32972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kxcQA&#10;AADdAAAADwAAAGRycy9kb3ducmV2LnhtbESPQYvCMBSE74L/ITxhb5oqXZFqFFEED8suVg8en82z&#10;rTYvpYm2++83C4LHYeabYRarzlTiSY0rLSsYjyIQxJnVJecKTsfdcAbCeWSNlWVS8EsOVst+b4GJ&#10;ti0f6Jn6XIQSdgkqKLyvEyldVpBBN7I1cfCutjHog2xyqRtsQ7mp5CSKptJgyWGhwJo2BWX39GEU&#10;xPR929Blf55M05+2/lzf7JfeKvUx6NZzEJ46/w6/6L0OXDyL4f9Ne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JMXEAAAA3QAAAA8AAAAAAAAAAAAAAAAAmAIAAGRycy9k&#10;b3ducmV2LnhtbFBLBQYAAAAABAAEAPUAAACJAwAAAAA=&#10;" fillcolor="#df6926" stroked="f"/>
                      <v:oval id="Oval 4485" o:spid="_x0000_s3093" style="position:absolute;left:32963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Mk8YA&#10;AADdAAAADwAAAGRycy9kb3ducmV2LnhtbESPT2vCQBTE7wW/w/KE3urGkhSNriKiWHoo+AfE2yP7&#10;TKLZt2F31fTbdwsFj8PM/IaZzjvTiDs5X1tWMBwkIIgLq2suFRz267cRCB+QNTaWScEPeZjPei9T&#10;zLV98Jbuu1CKCGGfo4IqhDaX0hcVGfQD2xJH72ydwRClK6V2+Ihw08j3JPmQBmuOCxW2tKyouO5u&#10;RoFbZZsgr+tVevm+HMf266RPOlPqtd8tJiACdeEZ/m9/agVpOsr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QMk8YAAADdAAAADwAAAAAAAAAAAAAAAACYAgAAZHJz&#10;L2Rvd25yZXYueG1sUEsFBgAAAAAEAAQA9QAAAIsDAAAAAA==&#10;" fillcolor="black" stroked="f"/>
                      <v:oval id="Oval 4486" o:spid="_x0000_s3094" style="position:absolute;left:32963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S5MYA&#10;AADdAAAADwAAAGRycy9kb3ducmV2LnhtbESPQWvCQBSE70L/w/IKvemmEkVTVymitHgQTAvi7ZF9&#10;TaLZt2F3q/Hfu4LgcZiZb5jZojONOJPztWUF74MEBHFhdc2lgt+fdX8CwgdkjY1lUnAlD4v5S2+G&#10;mbYX3tE5D6WIEPYZKqhCaDMpfVGRQT+wLXH0/qwzGKJ0pdQOLxFuGjlMkrE0WHNcqLClZUXFKf83&#10;Ctxq9BXkab1Kj9vjfmo3B33QI6XeXrvPDxCBuvAMP9rfWkGaTs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aS5MYAAADdAAAADwAAAAAAAAAAAAAAAACYAgAAZHJz&#10;L2Rvd25yZXYueG1sUEsFBgAAAAAEAAQA9QAAAIsDAAAAAA==&#10;" fillcolor="black" stroked="f"/>
                      <v:oval id="Oval 4487" o:spid="_x0000_s3095" style="position:absolute;left:32964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o3f8cA&#10;AADdAAAADwAAAGRycy9kb3ducmV2LnhtbESPQWvCQBSE70L/w/IKvdVNS7Q2dSOlKIoHQVso3h7Z&#10;1yQm+zbsrhr/vSsUPA4z8w0znfWmFSdyvras4GWYgCAurK65VPDzvXiegPABWWNrmRRcyMMsfxhM&#10;MdP2zFs67UIpIoR9hgqqELpMSl9UZNAPbUccvT/rDIYoXSm1w3OEm1a+JslYGqw5LlTY0VdFRbM7&#10;GgVuPloG2Szm6WFz+H23673e65FST4/95weIQH24h//bK60gTSdv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aN3/HAAAA3QAAAA8AAAAAAAAAAAAAAAAAmAIAAGRy&#10;cy9kb3ducmV2LnhtbFBLBQYAAAAABAAEAPUAAACMAwAAAAA=&#10;" fillcolor="black" stroked="f"/>
                      <v:oval id="Oval 4488" o:spid="_x0000_s3096" style="position:absolute;left:32965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jDcQA&#10;AADdAAAADwAAAGRycy9kb3ducmV2LnhtbERPz2vCMBS+C/4P4Q1203SjHbUzigxlw8NgKoi3R/PW&#10;VJuXkmTa/ffLQdjx4/s9Xw62E1fyoXWs4GmagSCunW65UXDYbyYliBCRNXaOScEvBVguxqM5Vtrd&#10;+Iuuu9iIFMKhQgUmxr6SMtSGLIap64kT9+28xZigb6T2eEvhtpPPWfYiLbacGgz29Gaovux+rAK/&#10;Lt6jvGzW+fnzfJy57UmfdKHU48OwegURaYj/4rv7QyvI8zLNTW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ow3EAAAA3QAAAA8AAAAAAAAAAAAAAAAAmAIAAGRycy9k&#10;b3ducmV2LnhtbFBLBQYAAAAABAAEAPUAAACJAwAAAAA=&#10;" fillcolor="black" stroked="f"/>
                      <v:oval id="Oval 4489" o:spid="_x0000_s3097" style="position:absolute;left:32966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GlsYA&#10;AADdAAAADwAAAGRycy9kb3ducmV2LnhtbESPT4vCMBTE7wt+h/AEb2uq1EWrUUSUXTws+AfE26N5&#10;ttXmpSRZ7X57s7DgcZiZ3zCzRWtqcSfnK8sKBv0EBHFudcWFguNh8z4G4QOyxtoyKfglD4t5522G&#10;mbYP3tF9HwoRIewzVFCG0GRS+rwkg75vG+LoXawzGKJ0hdQOHxFuajlMkg9psOK4UGJDq5Ly2/7H&#10;KHDr0WeQt806vX5fTxO7PeuzHinV67bLKYhAbXiF/9tfWkGajifw9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kGlsYAAADdAAAADwAAAAAAAAAAAAAAAACYAgAAZHJz&#10;L2Rvd25yZXYueG1sUEsFBgAAAAAEAAQA9QAAAIsDAAAAAA==&#10;" fillcolor="black" stroked="f"/>
                      <v:oval id="Oval 4490" o:spid="_x0000_s3098" style="position:absolute;left:32967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51sIA&#10;AADdAAAADwAAAGRycy9kb3ducmV2LnhtbERPTYvCMBC9L/gfwgje1lSpy1qNIqIoHhZWBfE2NGNb&#10;bSYliVr/vTks7PHxvqfz1tTiQc5XlhUM+gkI4tzqigsFx8P68xuED8gaa8uk4EUe5rPOxxQzbZ/8&#10;S499KEQMYZ+hgjKEJpPS5yUZ9H3bEEfuYp3BEKErpHb4jOGmlsMk+ZIGK44NJTa0LCm/7e9GgVuN&#10;NkHe1qv0+nM9je3urM96pFSv2y4mIAK14V/8595qBWk6jvvjm/g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jnWwgAAAN0AAAAPAAAAAAAAAAAAAAAAAJgCAABkcnMvZG93&#10;bnJldi54bWxQSwUGAAAAAAQABAD1AAAAhwMAAAAA&#10;" fillcolor="black" stroked="f"/>
                      <v:oval id="Oval 4491" o:spid="_x0000_s3099" style="position:absolute;left:32967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cTcYA&#10;AADdAAAADwAAAGRycy9kb3ducmV2LnhtbESPT2sCMRTE74V+h/AEbzVrWUVXs1KKovQgaAvi7bF5&#10;7h83L0sSdfvtm0Khx2FmfsMsV71pxZ2cry0rGI8SEMSF1TWXCr4+Ny8zED4ga2wtk4Jv8rDKn5+W&#10;mGn74APdj6EUEcI+QwVVCF0mpS8qMuhHtiOO3sU6gyFKV0rt8BHhppWvSTKVBmuOCxV29F5RcT3e&#10;jAK3nmyDvG7WabNvTnP7cdZnPVFqOOjfFiAC9eE//NfeaQVpOh/D75v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acTcYAAADdAAAADwAAAAAAAAAAAAAAAACYAgAAZHJz&#10;L2Rvd25yZXYueG1sUEsFBgAAAAAEAAQA9QAAAIsDAAAAAA==&#10;" fillcolor="black" stroked="f"/>
                      <v:shape id="Freeform 4492" o:spid="_x0000_s3100" style="position:absolute;left:32957;top:52142;width:1;height:1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DNscA&#10;AADdAAAADwAAAGRycy9kb3ducmV2LnhtbESPQWvCQBSE7wX/w/KE3uqmYqWmrqJCaQUPNir2+Mi+&#10;ZqPZtyG7jfHfu0Khx2FmvmGm885WoqXGl44VPA8SEMS50yUXCva796dXED4ga6wck4IreZjPeg9T&#10;TLW78Be1WShEhLBPUYEJoU6l9Lkhi37gauLo/bjGYoiyKaRu8BLhtpLDJBlLiyXHBYM1rQzl5+zX&#10;KnhZbE7fyzNv18nH4dh2u6vZLjOlHvvd4g1EoC78h//an1rBaDQZwv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gAzbHAAAA3QAAAA8AAAAAAAAAAAAAAAAAmAIAAGRy&#10;cy9kb3ducmV2LnhtbFBLBQYAAAAABAAEAPUAAACMAwAAAAA=&#10;" path="m29,14c28,22,22,28,14,28,7,28,,22,,14,,6,7,,14,v8,,15,6,15,14xe" fillcolor="black" stroked="f">
                        <v:path arrowok="t" o:connecttype="custom" o:connectlocs="58,28;28,56;0,28;28,0;58,28" o:connectangles="0,0,0,0,0"/>
                      </v:shape>
                      <v:oval id="Oval 4493" o:spid="_x0000_s3101" style="position:absolute;left:32958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noccA&#10;AADdAAAADwAAAGRycy9kb3ducmV2LnhtbESPT2sCMRTE7wW/Q3hCbzWrXUXXjSJFaemhUBXE22Pz&#10;3D9uXpYk1e23bwqFHoeZ+Q2Tr3vTihs5X1tWMB4lIIgLq2suFRwPu6c5CB+QNbaWScE3eVivBg85&#10;Ztre+ZNu+1CKCGGfoYIqhC6T0hcVGfQj2xFH72KdwRClK6V2eI9w08pJksykwZrjQoUdvVRUXPdf&#10;RoHbTl+DvO62afPRnBb2/azPeqrU47DfLEEE6sN/+K/9phWk6eIZ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4p6HHAAAA3QAAAA8AAAAAAAAAAAAAAAAAmAIAAGRy&#10;cy9kb3ducmV2LnhtbFBLBQYAAAAABAAEAPUAAACMAwAAAAA=&#10;" fillcolor="black" stroked="f"/>
                      <v:oval id="Oval 4494" o:spid="_x0000_s3102" style="position:absolute;left:32959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/1ccA&#10;AADdAAAADwAAAGRycy9kb3ducmV2LnhtbESPT2sCMRTE70K/Q3gFbzVbWUtdzUoRpaWHgltBvD02&#10;z/3j5mVJom6/fVMoeBxm5jfMcjWYTlzJ+caygudJAoK4tLrhSsH+e/v0CsIHZI2dZVLwQx5W+cNo&#10;iZm2N97RtQiViBD2GSqoQ+gzKX1Zk0E/sT1x9E7WGQxRukpqh7cIN52cJsmLNNhwXKixp3VN5bm4&#10;GAVuM3sP8rzdpO1Xe5jbz6M+6plS48fhbQEi0BDu4f/2h1aQpvMU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RP9XHAAAA3QAAAA8AAAAAAAAAAAAAAAAAmAIAAGRy&#10;cy9kb3ducmV2LnhtbFBLBQYAAAAABAAEAPUAAACMAwAAAAA=&#10;" fillcolor="black" stroked="f"/>
                      <v:oval id="Oval 4495" o:spid="_x0000_s3103" style="position:absolute;left:32959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2aTsYA&#10;AADdAAAADwAAAGRycy9kb3ducmV2LnhtbESPT2vCQBTE7wW/w/KE3urGkhSNriJFUTwU/APi7ZF9&#10;JtHs27C71fTbd4VCj8PM/IaZzjvTiDs5X1tWMBwkIIgLq2suFRwPq7cRCB+QNTaWScEPeZjPei9T&#10;zLV98I7u+1CKCGGfo4IqhDaX0hcVGfQD2xJH72KdwRClK6V2+Ihw08j3JPmQBmuOCxW29FlRcdt/&#10;GwVuma2DvK2W6fXrehrb7VmfdabUa79bTEAE6sJ/+K+90QrSdJzB8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2aTsYAAADdAAAADwAAAAAAAAAAAAAAAACYAgAAZHJz&#10;L2Rvd25yZXYueG1sUEsFBgAAAAAEAAQA9QAAAIsDAAAAAA==&#10;" fillcolor="black" stroked="f"/>
                      <v:oval id="Oval 4496" o:spid="_x0000_s3104" style="position:absolute;left:32960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EOcYA&#10;AADdAAAADwAAAGRycy9kb3ducmV2LnhtbESPT4vCMBTE7wt+h/AEb2uqVNFqFBFlFw8L/gHx9mie&#10;bbV5KUlWu9/eLCzscZiZ3zDzZWtq8SDnK8sKBv0EBHFudcWFgtNx+z4B4QOyxtoyKfghD8tF522O&#10;mbZP3tPjEAoRIewzVFCG0GRS+rwkg75vG+LoXa0zGKJ0hdQOnxFuajlMkrE0WHFcKLGhdUn5/fBt&#10;FLjN6CPI+3aT3r5u56ndXfRFj5TqddvVDESgNvyH/9qfWkGaTsfw+yY+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8EOcYAAADdAAAADwAAAAAAAAAAAAAAAACYAgAAZHJz&#10;L2Rvd25yZXYueG1sUEsFBgAAAAAEAAQA9QAAAIsDAAAAAA==&#10;" fillcolor="black" stroked="f"/>
                      <v:oval id="Oval 4497" o:spid="_x0000_s3105" style="position:absolute;left:32961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hoscA&#10;AADdAAAADwAAAGRycy9kb3ducmV2LnhtbESPQWvCQBSE70L/w/IKvdVNS7Q1dSOlKIoHQVso3h7Z&#10;1yQm+zbsrhr/vSsUPA4z8w0znfWmFSdyvras4GWYgCAurK65VPDzvXh+B+EDssbWMim4kIdZ/jCY&#10;Yqbtmbd02oVSRAj7DBVUIXSZlL6oyKAf2o44en/WGQxRulJqh+cIN618TZKxNFhzXKiwo6+KimZ3&#10;NArcfLQMslnM08Pm8Dux673e65FST4/95weIQH24h//bK60gTSdv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DoaLHAAAA3QAAAA8AAAAAAAAAAAAAAAAAmAIAAGRy&#10;cy9kb3ducmV2LnhtbFBLBQYAAAAABAAEAPUAAACMAwAAAAA=&#10;" fillcolor="black" stroked="f"/>
                      <v:oval id="Oval 4498" o:spid="_x0000_s3106" style="position:absolute;left:32962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10MIA&#10;AADdAAAADwAAAGRycy9kb3ducmV2LnhtbERPTYvCMBC9L/gfwgje1lSpy1qNIqIoHhZWBfE2NGNb&#10;bSYliVr/vTks7PHxvqfz1tTiQc5XlhUM+gkI4tzqigsFx8P68xuED8gaa8uk4EUe5rPOxxQzbZ/8&#10;S499KEQMYZ+hgjKEJpPS5yUZ9H3bEEfuYp3BEKErpHb4jOGmlsMk+ZIGK44NJTa0LCm/7e9GgVuN&#10;NkHe1qv0+nM9je3urM96pFSv2y4mIAK14V/8595qBWk6jnPjm/g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DXQwgAAAN0AAAAPAAAAAAAAAAAAAAAAAJgCAABkcnMvZG93&#10;bnJldi54bWxQSwUGAAAAAAQABAD1AAAAhwMAAAAA&#10;" fillcolor="black" stroked="f"/>
                      <v:oval id="Oval 4499" o:spid="_x0000_s3107" style="position:absolute;left:32973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QS8YA&#10;AADdAAAADwAAAGRycy9kb3ducmV2LnhtbESPQWvCQBSE7wX/w/KE3upGiaWJriKitHgoaAXx9sg+&#10;k2j2bdjdavz3rlDocZiZb5jpvDONuJLztWUFw0ECgriwuuZSwf5n/fYBwgdkjY1lUnAnD/NZ72WK&#10;ubY33tJ1F0oRIexzVFCF0OZS+qIig35gW+LonawzGKJ0pdQObxFuGjlKkndpsOa4UGFLy4qKy+7X&#10;KHCr8WeQl/UqPX+fD5ndHPVRj5V67XeLCYhAXfgP/7W/tII0zTJ4vo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CQS8YAAADdAAAADwAAAAAAAAAAAAAAAACYAgAAZHJz&#10;L2Rvd25yZXYueG1sUEsFBgAAAAAEAAQA9QAAAIsDAAAAAA==&#10;" fillcolor="black" stroked="f"/>
                      <v:oval id="Oval 4500" o:spid="_x0000_s3108" style="position:absolute;left:32974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jzMIA&#10;AADdAAAADwAAAGRycy9kb3ducmV2LnhtbERPy4rCMBTdD/gP4Qqz09TBilajiCgOLgZ8gLi7NNe2&#10;2tyUJGrn781iYJaH854tWlOLJzlfWVYw6CcgiHOrKy4UnI6b3hiED8gaa8uk4Jc8LOadjxlm2r54&#10;T89DKEQMYZ+hgjKEJpPS5yUZ9H3bEEfuap3BEKErpHb4iuGmll9JMpIGK44NJTa0Kim/Hx5GgVun&#10;2yDvm/Xw9nM7T+zuoi86Veqz2y6nIAK14V/85/7WCoZpEvfHN/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aPMwgAAAN0AAAAPAAAAAAAAAAAAAAAAAJgCAABkcnMvZG93&#10;bnJldi54bWxQSwUGAAAAAAQABAD1AAAAhwMAAAAA&#10;" fillcolor="black" stroked="f"/>
                      <v:oval id="Oval 4501" o:spid="_x0000_s3109" style="position:absolute;left:32975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GV8YA&#10;AADdAAAADwAAAGRycy9kb3ducmV2LnhtbESPQWvCQBSE70L/w/IEb7qxmNJGVylFUXoomBbE2yP7&#10;TKLZt2F31fjv3YLgcZiZb5jZojONuJDztWUF41ECgriwuuZSwd/vavgOwgdkjY1lUnAjD4v5S2+G&#10;mbZX3tIlD6WIEPYZKqhCaDMpfVGRQT+yLXH0DtYZDFG6UmqH1wg3jXxNkjdpsOa4UGFLXxUVp/xs&#10;FLhlug7ytFpOjj/H3Yf93uu9TpUa9LvPKYhAXXiGH+2NVjBJkzH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0GV8YAAADdAAAADwAAAAAAAAAAAAAAAACYAgAAZHJz&#10;L2Rvd25yZXYueG1sUEsFBgAAAAAEAAQA9QAAAIsDAAAAAA==&#10;" fillcolor="black" stroked="f"/>
                      <v:oval id="Oval 4502" o:spid="_x0000_s3110" style="position:absolute;left:32975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+YIMYA&#10;AADdAAAADwAAAGRycy9kb3ducmV2LnhtbESPQWvCQBSE7wX/w/KE3urGYEqNrkFEafFQ0Ari7ZF9&#10;JtHs27C71fTfd4VCj8PMfMPMi9604kbON5YVjEcJCOLS6oYrBYevzcsbCB+QNbaWScEPeSgWg6c5&#10;5treeUe3fahEhLDPUUEdQpdL6cuaDPqR7Yijd7bOYIjSVVI7vEe4aWWaJK/SYMNxocaOVjWV1/23&#10;UeDW2XuQ1816cvm8HKd2e9InnSn1POyXMxCB+vAf/mt/aAWTLEnh8S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+YIMYAAADdAAAADwAAAAAAAAAAAAAAAACYAgAAZHJz&#10;L2Rvd25yZXYueG1sUEsFBgAAAAAEAAQA9QAAAIsDAAAAAA==&#10;" fillcolor="black" stroked="f"/>
                      <v:oval id="Oval 4503" o:spid="_x0000_s3111" style="position:absolute;left:32976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9u8cA&#10;AADdAAAADwAAAGRycy9kb3ducmV2LnhtbESPT2sCMRTE70K/Q3iF3jTb1i12a1ZKUSwehKog3h6b&#10;1/3j5mVJUl2/fSMIHoeZ+Q0znfWmFSdyvras4HmUgCAurK65VLDbLoYTED4ga2wtk4ILeZjlD4Mp&#10;Ztqe+YdOm1CKCGGfoYIqhC6T0hcVGfQj2xFH79c6gyFKV0rt8BzhppUvSfImDdYcFyrs6Kui4rj5&#10;MwrcPF0GeVzMx8262b/b1UEfdKrU02P/+QEiUB/u4Vv7WysYp8krXN/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TPbvHAAAA3QAAAA8AAAAAAAAAAAAAAAAAmAIAAGRy&#10;cy9kb3ducmV2LnhtbFBLBQYAAAAABAAEAPUAAACMAwAAAAA=&#10;" fillcolor="black" stroked="f"/>
                      <v:oval id="Oval 4504" o:spid="_x0000_s3112" style="position:absolute;left:32977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lz8cA&#10;AADdAAAADwAAAGRycy9kb3ducmV2LnhtbESPT2sCMRTE70K/Q3iF3jRb2RW7NStFlJYeBG2heHts&#10;XvePm5clSXX99qYgeBxm5jfMYjmYTpzI+caygudJAoK4tLrhSsH312Y8B+EDssbOMim4kIdl8TBa&#10;YK7tmXd02odKRAj7HBXUIfS5lL6syaCf2J44er/WGQxRukpqh+cIN52cJslMGmw4LtTY06qm8rj/&#10;MwrcOnsP8rhZp+22/Xmxnwd90JlST4/D2yuIQEO4h2/tD60gzZIU/t/EJ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6pc/HAAAA3QAAAA8AAAAAAAAAAAAAAAAAmAIAAGRy&#10;cy9kb3ducmV2LnhtbFBLBQYAAAAABAAEAPUAAACMAwAAAAA=&#10;" fillcolor="black" stroked="f"/>
                      <v:oval id="Oval 4505" o:spid="_x0000_s3113" style="position:absolute;left:32978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AVMUA&#10;AADdAAAADwAAAGRycy9kb3ducmV2LnhtbESPQWsCMRSE7wX/Q3hCbzWruKWuRhFRFA+FqiDeHpvn&#10;7urmZUlSXf+9EQo9DjPzDTOZtaYWN3K+sqyg30tAEOdWV1woOOxXH18gfEDWWFsmBQ/yMJt23iaY&#10;aXvnH7rtQiEihH2GCsoQmkxKn5dk0PdsQxy9s3UGQ5SukNrhPcJNLQdJ8ikNVhwXSmxoUVJ+3f0a&#10;BW6ZroO8rpbDy/flOLLbkz7pVKn3bjsfgwjUhv/wX3ujFQzTJIXXm/g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gBUxQAAAN0AAAAPAAAAAAAAAAAAAAAAAJgCAABkcnMv&#10;ZG93bnJldi54bWxQSwUGAAAAAAQABAD1AAAAigMAAAAA&#10;" fillcolor="black" stroked="f"/>
                      <v:oval id="Oval 4506" o:spid="_x0000_s3114" style="position:absolute;left:32967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eI8cA&#10;AADdAAAADwAAAGRycy9kb3ducmV2LnhtbESPT2vCQBTE7wW/w/KE3urGYkSjaxCJtPRQ8A+It0f2&#10;mUSzb8PuVtNv3y0Uehxm5jfMMu9NK+7kfGNZwXiUgCAurW64UnA8bF9mIHxA1thaJgXf5CFfDZ6W&#10;mGn74B3d96ESEcI+QwV1CF0mpS9rMuhHtiOO3sU6gyFKV0nt8BHhppWvSTKVBhuOCzV2tKmpvO2/&#10;jAJXpG9B3rbF5Pp5Pc3tx1mfdarU87BfL0AE6sN/+K/9rhVM0mQ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kniPHAAAA3QAAAA8AAAAAAAAAAAAAAAAAmAIAAGRy&#10;cy9kb3ducmV2LnhtbFBLBQYAAAAABAAEAPUAAACMAwAAAAA=&#10;" fillcolor="black" stroked="f"/>
                      <v:oval id="Oval 4507" o:spid="_x0000_s3115" style="position:absolute;left:32968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7uMcA&#10;AADdAAAADwAAAGRycy9kb3ducmV2LnhtbESPT2sCMRTE70K/Q3iF3mq2xdV2a1ZKURQPgrZQvD02&#10;r/vHzcuSRF2/vREKHoeZ+Q0znfWmFSdyvras4GWYgCAurK65VPDzvXh+A+EDssbWMim4kIdZ/jCY&#10;Yqbtmbd02oVSRAj7DBVUIXSZlL6oyKAf2o44en/WGQxRulJqh+cIN618TZKxNFhzXKiwo6+KisPu&#10;aBS4eboM8rCYj5pN8/tu13u916lST4/95weIQH24h//bK61glCYTu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oO7jHAAAA3QAAAA8AAAAAAAAAAAAAAAAAmAIAAGRy&#10;cy9kb3ducmV2LnhtbFBLBQYAAAAABAAEAPUAAACMAwAAAAA=&#10;" fillcolor="black" stroked="f"/>
                      <v:oval id="Oval 4508" o:spid="_x0000_s3116" style="position:absolute;left:32969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vysIA&#10;AADdAAAADwAAAGRycy9kb3ducmV2LnhtbERPy4rCMBTdD/gP4Qqz09TBilajiCgOLgZ8gLi7NNe2&#10;2tyUJGrn781iYJaH854tWlOLJzlfWVYw6CcgiHOrKy4UnI6b3hiED8gaa8uk4Jc8LOadjxlm2r54&#10;T89DKEQMYZ+hgjKEJpPS5yUZ9H3bEEfuap3BEKErpHb4iuGmll9JMpIGK44NJTa0Kim/Hx5GgVun&#10;2yDvm/Xw9nM7T+zuoi86Veqz2y6nIAK14V/85/7WCoZpEufGN/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6/KwgAAAN0AAAAPAAAAAAAAAAAAAAAAAJgCAABkcnMvZG93&#10;bnJldi54bWxQSwUGAAAAAAQABAD1AAAAhwMAAAAA&#10;" fillcolor="black" stroked="f"/>
                      <v:oval id="Oval 4509" o:spid="_x0000_s3117" style="position:absolute;left:32970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KUcYA&#10;AADdAAAADwAAAGRycy9kb3ducmV2LnhtbESPT2sCMRTE74V+h/AK3mq24kpdzUoRRelB0Ari7bF5&#10;7h83L0sSdfvtm0Khx2FmfsPMF71pxZ2cry0reBsmIIgLq2suFRy/1q/vIHxA1thaJgXf5GGRPz/N&#10;MdP2wXu6H0IpIoR9hgqqELpMSl9UZNAPbUccvYt1BkOUrpTa4SPCTStHSTKRBmuOCxV2tKyouB5u&#10;RoFbpZsgr+vVuNk1p6n9POuzTpUavPQfMxCB+vAf/mtvtYJxmkz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sKUcYAAADdAAAADwAAAAAAAAAAAAAAAACYAgAAZHJz&#10;L2Rvd25yZXYueG1sUEsFBgAAAAAEAAQA9QAAAIsDAAAAAA==&#10;" fillcolor="black" stroked="f"/>
                      <v:oval id="Oval 4510" o:spid="_x0000_s3118" style="position:absolute;left:32971;top:52142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1EcIA&#10;AADdAAAADwAAAGRycy9kb3ducmV2LnhtbERPTYvCMBC9L/gfwgje1lSxy1qNIqIoHhZWBfE2NGNb&#10;bSYliVr/vTks7PHxvqfz1tTiQc5XlhUM+gkI4tzqigsFx8P68xuED8gaa8uk4EUe5rPOxxQzbZ/8&#10;S499KEQMYZ+hgjKEJpPS5yUZ9H3bEEfuYp3BEKErpHb4jOGmlsMk+ZIGK44NJTa0LCm/7e9GgVul&#10;myBv69Xo+nM9je3urM86VarXbRcTEIHa8C/+c2+1glE6iPvjm/g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DURwgAAAN0AAAAPAAAAAAAAAAAAAAAAAJgCAABkcnMvZG93&#10;bnJldi54bWxQSwUGAAAAAAQABAD1AAAAhwMAAAAA&#10;" fillcolor="black" stroked="f"/>
                      <v:oval id="Oval 4511" o:spid="_x0000_s3119" style="position:absolute;left:32971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QisYA&#10;AADdAAAADwAAAGRycy9kb3ducmV2LnhtbESPQWvCQBSE70L/w/IKvdVNxIiNrlJEUXoQ1IJ4e2Rf&#10;k2j2bdjdavz3bqHgcZiZb5jpvDONuJLztWUFaT8BQVxYXXOp4Puweh+D8AFZY2OZFNzJw3z20pti&#10;ru2Nd3Tdh1JECPscFVQhtLmUvqjIoO/bljh6P9YZDFG6UmqHtwg3jRwkyUgarDkuVNjSoqLisv81&#10;CtwyWwd5WS2H5+35+GG/TvqkM6XeXrvPCYhAXXiG/9sbrWCYpSn8vY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SQisYAAADdAAAADwAAAAAAAAAAAAAAAACYAgAAZHJz&#10;L2Rvd25yZXYueG1sUEsFBgAAAAAEAAQA9QAAAIsDAAAAAA==&#10;" fillcolor="black" stroked="f"/>
                      <v:oval id="Oval 4512" o:spid="_x0000_s3120" style="position:absolute;left:32972;top:5214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O/ccA&#10;AADdAAAADwAAAGRycy9kb3ducmV2LnhtbESPQWvCQBSE70L/w/IKvelGMWLTbKQUpaUHwbRQvD2y&#10;r0k0+zbsbjX+e7cgeBxm5hsmXw2mEydyvrWsYDpJQBBXVrdcK/j+2oyXIHxA1thZJgUX8rAqHkY5&#10;ZtqeeUenMtQiQthnqKAJoc+k9FVDBv3E9sTR+7XOYIjS1VI7PEe46eQsSRbSYMtxocGe3hqqjuWf&#10;UeDW6XuQx816ftgefp7t517vdarU0+Pw+gIi0BDu4Vv7QyuYp9MZ/L+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GDv3HAAAA3QAAAA8AAAAAAAAAAAAAAAAAmAIAAGRy&#10;cy9kb3ducmV2LnhtbFBLBQYAAAAABAAEAPUAAACMAwAAAAA=&#10;" fillcolor="black" stroked="f"/>
                      <v:oval id="Oval 4513" o:spid="_x0000_s3121" style="position:absolute;left:32963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mq8YA&#10;AADdAAAADwAAAGRycy9kb3ducmV2LnhtbESPQWvCQBSE7wX/w/KE3urGtIaSuooohRxKi7EHj8/s&#10;axLNvg3ZbRL/vVsoeBxmvhlmuR5NI3rqXG1ZwXwWgSAurK65VPB9eH96BeE8ssbGMim4koP1avKw&#10;xFTbgffU574UoYRdigoq79tUSldUZNDNbEscvB/bGfRBdqXUHQ6h3DQyjqJEGqw5LFTY0rai4pL/&#10;GgUv9Hne0ik7xkn+NbSLzdl+6J1Sj9Nx8wbC0+jv4X8604FbzJ/h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cmq8YAAADdAAAADwAAAAAAAAAAAAAAAACYAgAAZHJz&#10;L2Rvd25yZXYueG1sUEsFBgAAAAAEAAQA9QAAAIsDAAAAAA==&#10;" fillcolor="#df6926" stroked="f"/>
                      <v:oval id="Oval 4514" o:spid="_x0000_s3122" style="position:absolute;left:32963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+38YA&#10;AADdAAAADwAAAGRycy9kb3ducmV2LnhtbESPQWvCQBSE7wX/w/KE3upGSUSiq4gi5FBaGj14fGZf&#10;k9js25DdJum/7xYKHoeZb4bZ7EbTiJ46V1tWMJ9FIIgLq2suFVzOp5cVCOeRNTaWScEPOdhtJ08b&#10;TLUd+IP63JcilLBLUUHlfZtK6YqKDLqZbYmD92k7gz7IrpS6wyGUm0YuomgpDdYcFips6VBR8ZV/&#10;GwUxvd0PdMuui2X+PrTJ/m5f9VGp5+m4X4PwNPpH+J/OdOCSeQx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6+38YAAADdAAAADwAAAAAAAAAAAAAAAACYAgAAZHJz&#10;L2Rvd25yZXYueG1sUEsFBgAAAAAEAAQA9QAAAIsDAAAAAA==&#10;" fillcolor="#df6926" stroked="f"/>
                      <v:oval id="Oval 4515" o:spid="_x0000_s3123" style="position:absolute;left:32964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bRMYA&#10;AADdAAAADwAAAGRycy9kb3ducmV2LnhtbESPQWvCQBSE7wX/w/IK3upGMUGiawhKwYO0NPXQ42v2&#10;mcRm34bsNon/vlso9DjMfDPMLptMKwbqXWNZwXIRgSAurW64UnB5f37agHAeWWNrmRTcyUG2nz3s&#10;MNV25DcaCl+JUMIuRQW1910qpStrMugWtiMO3tX2Bn2QfSV1j2MoN61cRVEiDTYcFmrs6FBT+VV8&#10;GwVrerkd6PP0sUqK17GL85s966NS88cp34LwNPn/8B990oGLlzH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IbRMYAAADdAAAADwAAAAAAAAAAAAAAAACYAgAAZHJz&#10;L2Rvd25yZXYueG1sUEsFBgAAAAAEAAQA9QAAAIsDAAAAAA==&#10;" fillcolor="#df6926" stroked="f"/>
                      <v:oval id="Oval 4516" o:spid="_x0000_s3124" style="position:absolute;left:32965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FM8QA&#10;AADdAAAADwAAAGRycy9kb3ducmV2LnhtbESPQYvCMBSE78L+h/CEvWmqrGWpRhEXwYO4WPfg8dk8&#10;22rzUppo6783C4LHYeabYWaLzlTiTo0rLSsYDSMQxJnVJecK/g7rwTcI55E1VpZJwYMcLOYfvRkm&#10;2ra8p3vqcxFK2CWooPC+TqR0WUEG3dDWxME728agD7LJpW6wDeWmkuMoiqXBksNCgTWtCsqu6c0o&#10;+KLdZUWnzXEcp79tPVle7Fb/KPXZ75ZTEJ46/w6/6I0O3GQUw/+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hTPEAAAA3QAAAA8AAAAAAAAAAAAAAAAAmAIAAGRycy9k&#10;b3ducmV2LnhtbFBLBQYAAAAABAAEAPUAAACJAwAAAAA=&#10;" fillcolor="#df6926" stroked="f"/>
                      <v:oval id="Oval 4517" o:spid="_x0000_s3125" style="position:absolute;left:32966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gqMYA&#10;AADdAAAADwAAAGRycy9kb3ducmV2LnhtbESPQWvCQBSE7wX/w/KE3urGYLSkriKKkENpMfbg8Zl9&#10;TaLZtyG7TdJ/3y0UehxmvhlmvR1NI3rqXG1ZwXwWgSAurK65VPBxPj49g3AeWWNjmRR8k4PtZvKw&#10;xlTbgU/U574UoYRdigoq79tUSldUZNDNbEscvE/bGfRBdqXUHQ6h3DQyjqKlNFhzWKiwpX1FxT3/&#10;MgoW9Hbb0zW7xMv8fWiT3c2+6oNSj9Nx9wLC0+j/w390pgOXzF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wgqMYAAADdAAAADwAAAAAAAAAAAAAAAACYAgAAZHJz&#10;L2Rvd25yZXYueG1sUEsFBgAAAAAEAAQA9QAAAIsDAAAAAA==&#10;" fillcolor="#df6926" stroked="f"/>
                      <v:oval id="Oval 4518" o:spid="_x0000_s3126" style="position:absolute;left:32967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02sIA&#10;AADdAAAADwAAAGRycy9kb3ducmV2LnhtbERPTWvCQBC9F/oflil4qxtFRaKriKXgQSqNHjyO2TGJ&#10;zc6G7NbEf985CD0+3vdy3bta3akNlWcDo2ECijj3tuLCwOn4+T4HFSKyxdozGXhQgPXq9WWJqfUd&#10;f9M9i4WSEA4pGihjbFKtQ16SwzD0DbFwV986jALbQtsWOwl3tR4nyUw7rFgaSmxoW1L+k/06AxP6&#10;um3psjuPZ9mha6abm9/bD2MGb/1mASpSH//FT/fOim86krnyRp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7TawgAAAN0AAAAPAAAAAAAAAAAAAAAAAJgCAABkcnMvZG93&#10;bnJldi54bWxQSwUGAAAAAAQABAD1AAAAhwMAAAAA&#10;" fillcolor="#df6926" stroked="f"/>
                      <v:oval id="Oval 4519" o:spid="_x0000_s3127" style="position:absolute;left:32967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RQcYA&#10;AADdAAAADwAAAGRycy9kb3ducmV2LnhtbESPQWvCQBSE7wX/w/KE3urGYMSmriKKkENpMfbg8Zl9&#10;TaLZtyG7TdJ/3y0UehxmvhlmvR1NI3rqXG1ZwXwWgSAurK65VPBxPj6tQDiPrLGxTAq+ycF2M3lY&#10;Y6rtwCfqc1+KUMIuRQWV920qpSsqMuhmtiUO3qftDPogu1LqDodQbhoZR9FSGqw5LFTY0r6i4p5/&#10;GQULervt6Zpd4mX+PrTJ7mZf9UGpx+m4ewHhafT/4T8604FL5s/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8RQcYAAADdAAAADwAAAAAAAAAAAAAAAACYAgAAZHJz&#10;L2Rvd25yZXYueG1sUEsFBgAAAAAEAAQA9QAAAIsDAAAAAA==&#10;" fillcolor="#df6926" stroked="f"/>
                      <v:oval id="Oval 4520" o:spid="_x0000_s3128" style="position:absolute;left:32957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yYcIA&#10;AADdAAAADwAAAGRycy9kb3ducmV2LnhtbERPTWvCQBC9F/wPyxR6q5uGKhJdRRTBQ6k09tDjmB2T&#10;aHY2ZFeT/vvOQejx8b4Xq8E16k5dqD0beBsnoIgLb2suDXwfd68zUCEiW2w8k4FfCrBajp4WmFnf&#10;8xfd81gqCeGQoYEqxjbTOhQVOQxj3xILd/adwyiwK7XtsJdw1+g0SabaYc3SUGFLm4qKa35zBt7p&#10;87Kh0/4nneaHvp2sL/7Dbo15eR7Wc1CRhvgvfrj3VnyTVPbLG3k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XJhwgAAAN0AAAAPAAAAAAAAAAAAAAAAAJgCAABkcnMvZG93&#10;bnJldi54bWxQSwUGAAAAAAQABAD1AAAAhwMAAAAA&#10;" fillcolor="#df6926" stroked="f"/>
                      <v:oval id="Oval 4521" o:spid="_x0000_s3129" style="position:absolute;left:32958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X+sQA&#10;AADdAAAADwAAAGRycy9kb3ducmV2LnhtbESPQYvCMBSE74L/ITzBm6YWFalGEWXBw7Ky1YPHZ/Ns&#10;q81LabK2++83woLHYeabYVabzlTiSY0rLSuYjCMQxJnVJecKzqeP0QKE88gaK8uk4JccbNb93goT&#10;bVv+pmfqcxFK2CWooPC+TqR0WUEG3djWxMG72cagD7LJpW6wDeWmknEUzaXBksNCgTXtCsoe6Y9R&#10;MKWv+46uh0s8T49tPdve7afeKzUcdNslCE+df4f/6YMO3CyewOt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1/rEAAAA3QAAAA8AAAAAAAAAAAAAAAAAmAIAAGRycy9k&#10;b3ducmV2LnhtbFBLBQYAAAAABAAEAPUAAACJAwAAAAA=&#10;" fillcolor="#df6926" stroked="f"/>
                      <v:oval id="Oval 4522" o:spid="_x0000_s3130" style="position:absolute;left:32959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JjcYA&#10;AADdAAAADwAAAGRycy9kb3ducmV2LnhtbESPQWvCQBSE70L/w/IKvemmoZESXUOwCB6KxbSHHp/Z&#10;1yQ2+zZk1yT9925B8DjMfDPMOptMKwbqXWNZwfMiAkFcWt1wpeDrczd/BeE8ssbWMin4IwfZ5mG2&#10;xlTbkY80FL4SoYRdigpq77tUSlfWZNAtbEccvB/bG/RB9pXUPY6h3LQyjqKlNNhwWKixo21N5W9x&#10;MQpe6HDe0mn/HS+Lj7FL8rN9129KPT1O+QqEp8nfwzd6rwOXxDH8vw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dJjcYAAADdAAAADwAAAAAAAAAAAAAAAACYAgAAZHJz&#10;L2Rvd25yZXYueG1sUEsFBgAAAAAEAAQA9QAAAIsDAAAAAA==&#10;" fillcolor="#df6926" stroked="f"/>
                      <v:oval id="Oval 4523" o:spid="_x0000_s3131" style="position:absolute;left:32959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sFsUA&#10;AADdAAAADwAAAGRycy9kb3ducmV2LnhtbESPQWvCQBSE70L/w/IK3nTTVEWiq4il4EEUowePz+xr&#10;Ept9G7KrSf99VxA8DjPfDDNfdqYSd2pcaVnBxzACQZxZXXKu4HT8HkxBOI+ssbJMCv7IwXLx1ptj&#10;om3LB7qnPhehhF2CCgrv60RKlxVk0A1tTRy8H9sY9EE2udQNtqHcVDKOook0WHJYKLCmdUHZb3oz&#10;Cka0u67psjnHk3Tf1uPV1W71l1L99241A+Gp86/wk97owI3jT3i8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+wWxQAAAN0AAAAPAAAAAAAAAAAAAAAAAJgCAABkcnMv&#10;ZG93bnJldi54bWxQSwUGAAAAAAQABAD1AAAAigMAAAAA&#10;" fillcolor="#df6926" stroked="f"/>
                      <v:oval id="Oval 4524" o:spid="_x0000_s3132" style="position:absolute;left:32960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0YsYA&#10;AADdAAAADwAAAGRycy9kb3ducmV2LnhtbESPQWvCQBSE7wX/w/KE3urGkASJriKK4KG0NPXQ42v2&#10;mUSzb0N2m6T/vlso9DjMfDPMZjeZVgzUu8ayguUiAkFcWt1wpeDyfnpagXAeWWNrmRR8k4Pddvaw&#10;wVzbkd9oKHwlQgm7HBXU3ne5lK6syaBb2I44eFfbG/RB9pXUPY6h3LQyjqJMGmw4LNTY0aGm8l58&#10;GQUJvdwO9Hn+iLPidezS/c0+66NSj/NpvwbhafL/4T/6rAOXxgn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J0YsYAAADdAAAADwAAAAAAAAAAAAAAAACYAgAAZHJz&#10;L2Rvd25yZXYueG1sUEsFBgAAAAAEAAQA9QAAAIsDAAAAAA==&#10;" fillcolor="#df6926" stroked="f"/>
                      <v:oval id="Oval 4525" o:spid="_x0000_s3133" style="position:absolute;left:32961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7R+cYA&#10;AADdAAAADwAAAGRycy9kb3ducmV2LnhtbESPT2vCQBTE70K/w/IKvZlNQyMlugaxFDwUi2kPPT6z&#10;z/wx+zZktyb99m5B8DjM/GaYVT6ZTlxocI1lBc9RDIK4tLrhSsH31/v8FYTzyBo7y6Tgjxzk64fZ&#10;CjNtRz7QpfCVCCXsMlRQe99nUrqyJoMusj1x8E52MOiDHCqpBxxDuelkEscLabDhsFBjT9uaynPx&#10;axS80L7d0nH3kyyKz7FPN6390G9KPT1OmyUIT5O/h2/0TgcuTVL4fx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7R+cYAAADdAAAADwAAAAAAAAAAAAAAAACYAgAAZHJz&#10;L2Rvd25yZXYueG1sUEsFBgAAAAAEAAQA9QAAAIsDAAAAAA==&#10;" fillcolor="#df6926" stroked="f"/>
                      <v:oval id="Oval 4526" o:spid="_x0000_s3134" style="position:absolute;left:32962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PjsYA&#10;AADdAAAADwAAAGRycy9kb3ducmV2LnhtbESPT2vCQBTE74LfYXkFb7pp0FCiaxBF8FBamvbQ4zP7&#10;zB+zb0N2Nem37xYKHoeZ3wyzyUbTijv1rras4HkRgSAurK65VPD1eZy/gHAeWWNrmRT8kINsO51s&#10;MNV24A+6574UoYRdigoq77tUSldUZNAtbEccvIvtDfog+1LqHodQbloZR1EiDdYcFirsaF9Rcc1v&#10;RsGS3po9nU/fcZK/D91q19hXfVBq9jTu1iA8jf4R/qdPOnCrOIG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xPjsYAAADdAAAADwAAAAAAAAAAAAAAAACYAgAAZHJz&#10;L2Rvd25yZXYueG1sUEsFBgAAAAAEAAQA9QAAAIsDAAAAAA==&#10;" fillcolor="#df6926" stroked="f"/>
                      <v:oval id="Oval 4527" o:spid="_x0000_s3135" style="position:absolute;left:32973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qFcUA&#10;AADdAAAADwAAAGRycy9kb3ducmV2LnhtbESPT2vCQBTE70K/w/IK3nTTUP8QXUUsBQ9iMXrw+My+&#10;JrHZtyG7mvjt3YLgcZj5zTDzZWcqcaPGlZYVfAwjEMSZ1SXnCo6H78EUhPPIGivLpOBODpaLt94c&#10;E21b3tMt9bkIJewSVFB4XydSuqwgg25oa+Lg/drGoA+yyaVusA3lppJxFI2lwZLDQoE1rQvK/tKr&#10;UfBJu8uazptTPE5/2nq0utit/lKq/96tZiA8df4VftIbHbhRPIH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OoVxQAAAN0AAAAPAAAAAAAAAAAAAAAAAJgCAABkcnMv&#10;ZG93bnJldi54bWxQSwUGAAAAAAQABAD1AAAAigMAAAAA&#10;" fillcolor="#df6926" stroked="f"/>
                      <v:oval id="Oval 4528" o:spid="_x0000_s3136" style="position:absolute;left:32974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+Z8IA&#10;AADdAAAADwAAAGRycy9kb3ducmV2LnhtbERPTWvCQBC9F/wPyxR6q5uGKhJdRRTBQ6k09tDjmB2T&#10;aHY2ZFeT/vvOQejx8b4Xq8E16k5dqD0beBsnoIgLb2suDXwfd68zUCEiW2w8k4FfCrBajp4WmFnf&#10;8xfd81gqCeGQoYEqxjbTOhQVOQxj3xILd/adwyiwK7XtsJdw1+g0SabaYc3SUGFLm4qKa35zBt7p&#10;87Kh0/4nneaHvp2sL/7Dbo15eR7Wc1CRhvgvfrj3VnyTVObKG3k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35nwgAAAN0AAAAPAAAAAAAAAAAAAAAAAJgCAABkcnMvZG93&#10;bnJldi54bWxQSwUGAAAAAAQABAD1AAAAhwMAAAAA&#10;" fillcolor="#df6926" stroked="f"/>
                      <v:oval id="Oval 4529" o:spid="_x0000_s3137" style="position:absolute;left:32975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b/MUA&#10;AADdAAAADwAAAGRycy9kb3ducmV2LnhtbESPQWvCQBSE70L/w/IK3nTTUEWjq4il4EEsRg8en9nX&#10;JDb7NmRXE/+9WxA8DjPfDDNfdqYSN2pcaVnBxzACQZxZXXKu4Hj4HkxAOI+ssbJMCu7kYLl4680x&#10;0bblPd1Sn4tQwi5BBYX3dSKlywoy6Ia2Jg7er20M+iCbXOoG21BuKhlH0VgaLDksFFjTuqDsL70a&#10;BZ+0u6zpvDnF4/SnrUeri93qL6X6791qBsJT51/hJ73RgRvFU/h/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9v8xQAAAN0AAAAPAAAAAAAAAAAAAAAAAJgCAABkcnMv&#10;ZG93bnJldi54bWxQSwUGAAAAAAQABAD1AAAAigMAAAAA&#10;" fillcolor="#df6926" stroked="f"/>
                      <v:oval id="Oval 4530" o:spid="_x0000_s3138" style="position:absolute;left:32975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kvMMA&#10;AADdAAAADwAAAGRycy9kb3ducmV2LnhtbERPTWvCQBC9C/6HZYTedFOrUlJXEUXwUCzGHnqcZqdJ&#10;bHY2ZLcm/nvnUPD4eN/Lde9qdaU2VJ4NPE8SUMS5txUXBj7P+/ErqBCRLdaeycCNAqxXw8ESU+s7&#10;PtE1i4WSEA4pGihjbFKtQ16SwzDxDbFwP751GAW2hbYtdhLuaj1NkoV2WLE0lNjQtqT8N/tzBmZ0&#10;vGzp+/A1XWQfXTPfXPy73RnzNOo3b6Ai9fEh/ncfrPjmL7Jf3sgT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DkvMMAAADdAAAADwAAAAAAAAAAAAAAAACYAgAAZHJzL2Rv&#10;d25yZXYueG1sUEsFBgAAAAAEAAQA9QAAAIgDAAAAAA==&#10;" fillcolor="#df6926" stroked="f"/>
                      <v:oval id="Oval 4531" o:spid="_x0000_s3139" style="position:absolute;left:32976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BJ8YA&#10;AADdAAAADwAAAGRycy9kb3ducmV2LnhtbESPQWvCQBSE7wX/w/KE3urGtIaSuooohRxKi7EHj8/s&#10;axLNvg3ZbRL/vVsoeBxmvhlmuR5NI3rqXG1ZwXwWgSAurK65VPB9eH96BeE8ssbGMim4koP1avKw&#10;xFTbgffU574UoYRdigoq79tUSldUZNDNbEscvB/bGfRBdqXUHQ6h3DQyjqJEGqw5LFTY0rai4pL/&#10;GgUv9Hne0ik7xkn+NbSLzdl+6J1Sj9Nx8wbC0+jv4X8604FbPM/h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xBJ8YAAADdAAAADwAAAAAAAAAAAAAAAACYAgAAZHJz&#10;L2Rvd25yZXYueG1sUEsFBgAAAAAEAAQA9QAAAIsDAAAAAA==&#10;" fillcolor="#df6926" stroked="f"/>
                      <v:oval id="Oval 4532" o:spid="_x0000_s3140" style="position:absolute;left:32977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7fUMUA&#10;AADdAAAADwAAAGRycy9kb3ducmV2LnhtbESPQWvCQBSE70L/w/IK3nTTVEWiq4il4EEUowePz+xr&#10;Ept9G7KrSf99VxA8DjPfDDNfdqYSd2pcaVnBxzACQZxZXXKu4HT8HkxBOI+ssbJMCv7IwXLx1ptj&#10;om3LB7qnPhehhF2CCgrv60RKlxVk0A1tTRy8H9sY9EE2udQNtqHcVDKOook0WHJYKLCmdUHZb3oz&#10;Cka0u67psjnHk3Tf1uPV1W71l1L99241A+Gp86/wk97owI0/Y3i8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t9QxQAAAN0AAAAPAAAAAAAAAAAAAAAAAJgCAABkcnMv&#10;ZG93bnJldi54bWxQSwUGAAAAAAQABAD1AAAAigMAAAAA&#10;" fillcolor="#df6926" stroked="f"/>
                      <v:oval id="Oval 4533" o:spid="_x0000_s3141" style="position:absolute;left:32978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6y8YA&#10;AADdAAAADwAAAGRycy9kb3ducmV2LnhtbESPQWvCQBSE7wX/w/KE3upGU0NJXUUshRxKi7EHj8/s&#10;axLNvg3ZbRL/vVsoeBxmvhlmtRlNI3rqXG1ZwXwWgSAurK65VPB9eH96AeE8ssbGMim4koPNevKw&#10;wlTbgffU574UoYRdigoq79tUSldUZNDNbEscvB/bGfRBdqXUHQ6h3DRyEUWJNFhzWKiwpV1FxSX/&#10;NQqe6fO8o1N2XCT519Aut2f7od+UepyO21cQnkZ/D//TmQ7cMo7h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J6y8YAAADdAAAADwAAAAAAAAAAAAAAAACYAgAAZHJz&#10;L2Rvd25yZXYueG1sUEsFBgAAAAAEAAQA9QAAAIsDAAAAAA==&#10;" fillcolor="#df6926" stroked="f"/>
                      <v:oval id="Oval 4534" o:spid="_x0000_s3142" style="position:absolute;left:32967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iv8UA&#10;AADdAAAADwAAAGRycy9kb3ducmV2LnhtbESPT4vCMBTE78J+h/AWvGm6/kOqUcRlwYMo2/Xg8dk8&#10;27rNS2mird/eCILHYeY3w8yXrSnFjWpXWFbw1Y9AEKdWF5wpOPz99KYgnEfWWFomBXdysFx8dOYY&#10;a9vwL90Sn4lQwi5GBbn3VSylS3My6Pq2Ig7e2dYGfZB1JnWNTSg3pRxE0UQaLDgs5FjROqf0P7ka&#10;BSPaXdZ02hwHk2TfVOPVxW71t1Ldz3Y1A+Gp9e/wi97owI2HI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+K/xQAAAN0AAAAPAAAAAAAAAAAAAAAAAJgCAABkcnMv&#10;ZG93bnJldi54bWxQSwUGAAAAAAQABAD1AAAAigMAAAAA&#10;" fillcolor="#df6926" stroked="f"/>
                      <v:oval id="Oval 4535" o:spid="_x0000_s3143" style="position:absolute;left:32968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HJMUA&#10;AADdAAAADwAAAGRycy9kb3ducmV2LnhtbESPQWvCQBSE7wX/w/KE3pqN2oikriKK4KEoTXvw+Jp9&#10;JtHs25DdmvjvXUHocZj5Zpj5sje1uFLrKssKRlEMgji3uuJCwc/39m0GwnlkjbVlUnAjB8vF4GWO&#10;qbYdf9E184UIJexSVFB636RSurwkgy6yDXHwTrY16INsC6lb7EK5qeU4jqfSYMVhocSG1iXll+zP&#10;KHin/XlNv7vjeJoduiZZne2n3ij1OuxXHyA89f4//KR3OnDJJIH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0ckxQAAAN0AAAAPAAAAAAAAAAAAAAAAAJgCAABkcnMv&#10;ZG93bnJldi54bWxQSwUGAAAAAAQABAD1AAAAigMAAAAA&#10;" fillcolor="#df6926" stroked="f"/>
                      <v:oval id="Oval 4536" o:spid="_x0000_s3144" style="position:absolute;left:32969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ZU8YA&#10;AADdAAAADwAAAGRycy9kb3ducmV2LnhtbESPT2vCQBTE74V+h+UVvDWb+idIdBWxCB5EafTg8Zl9&#10;TWKzb0N2Nem37wpCj8PMb4aZL3tTizu1rrKs4COKQRDnVldcKDgdN+9TEM4ja6wtk4JfcrBcvL7M&#10;MdW24y+6Z74QoYRdigpK75tUSpeXZNBFtiEO3rdtDfog20LqFrtQbmo5jONEGqw4LJTY0Lqk/Ce7&#10;GQVj2l/XdNmeh0l26JrJ6mp3+lOpwVu/moHw1Pv/8JPe6sBNRgk8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XZU8YAAADdAAAADwAAAAAAAAAAAAAAAACYAgAAZHJz&#10;L2Rvd25yZXYueG1sUEsFBgAAAAAEAAQA9QAAAIsDAAAAAA==&#10;" fillcolor="#df6926" stroked="f"/>
                      <v:oval id="Oval 4537" o:spid="_x0000_s3145" style="position:absolute;left:32970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8yMYA&#10;AADdAAAADwAAAGRycy9kb3ducmV2LnhtbESPQWvCQBSE7wX/w/KE3pqNWm2JboIoBQ9SaerB42v2&#10;mUSzb0N2a+K/7xYKPQ4z3wyzygbTiBt1rrasYBLFIIgLq2suFRw/355eQTiPrLGxTAru5CBLRw8r&#10;TLTt+YNuuS9FKGGXoILK+zaR0hUVGXSRbYmDd7adQR9kV0rdYR/KTSOncbyQBmsOCxW2tKmouObf&#10;RsEzvV829LU7TRf5oW/n64vd661Sj+NhvQThafD/4T96pwM3n73A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l8yMYAAADdAAAADwAAAAAAAAAAAAAAAACYAgAAZHJz&#10;L2Rvd25yZXYueG1sUEsFBgAAAAAEAAQA9QAAAIsDAAAAAA==&#10;" fillcolor="#df6926" stroked="f"/>
                      <v:oval id="Oval 4538" o:spid="_x0000_s3146" style="position:absolute;left:32971;top:52142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ousMA&#10;AADdAAAADwAAAGRycy9kb3ducmV2LnhtbERPTWvCQBC9C/6HZYTedFOrUlJXEUXwUCzGHnqcZqdJ&#10;bHY2ZLcm/nvnUPD4eN/Lde9qdaU2VJ4NPE8SUMS5txUXBj7P+/ErqBCRLdaeycCNAqxXw8ESU+s7&#10;PtE1i4WSEA4pGihjbFKtQ16SwzDxDbFwP751GAW2hbYtdhLuaj1NkoV2WLE0lNjQtqT8N/tzBmZ0&#10;vGzp+/A1XWQfXTPfXPy73RnzNOo3b6Ai9fEh/ncfrPjmLzJX3sgT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bousMAAADdAAAADwAAAAAAAAAAAAAAAACYAgAAZHJzL2Rv&#10;d25yZXYueG1sUEsFBgAAAAAEAAQA9QAAAIgDAAAAAA==&#10;" fillcolor="#df6926" stroked="f"/>
                      <v:oval id="Oval 4539" o:spid="_x0000_s3147" style="position:absolute;left:32971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NIcYA&#10;AADdAAAADwAAAGRycy9kb3ducmV2LnhtbESPQWvCQBSE7wX/w/KE3pqNWqWNboIoBQ9SaerB42v2&#10;mUSzb0N2a+K/7xYKPQ4z3wyzygbTiBt1rrasYBLFIIgLq2suFRw/355eQDiPrLGxTAru5CBLRw8r&#10;TLTt+YNuuS9FKGGXoILK+zaR0hUVGXSRbYmDd7adQR9kV0rdYR/KTSOncbyQBmsOCxW2tKmouObf&#10;RsEzvV829LU7TRf5oW/n64vd661Sj+NhvQThafD/4T96pwM3n73C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pNIcYAAADdAAAADwAAAAAAAAAAAAAAAACYAgAAZHJz&#10;L2Rvd25yZXYueG1sUEsFBgAAAAAEAAQA9QAAAIsDAAAAAA==&#10;" fillcolor="#df6926" stroked="f"/>
                      <v:oval id="Oval 4540" o:spid="_x0000_s3148" style="position:absolute;left:32972;top:52142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XwcIA&#10;AADdAAAADwAAAGRycy9kb3ducmV2LnhtbERPTWvCQBC9C/0PyxR6001FRVJXEUvBgyhGDz1Os9Mk&#10;NjsbslsT/71zEDw+3vdi1btaXakNlWcD76MEFHHubcWFgfPpazgHFSKyxdozGbhRgNXyZbDA1PqO&#10;j3TNYqEkhEOKBsoYm1TrkJfkMIx8Qyzcr28dRoFtoW2LnYS7Wo+TZKYdViwNJTa0KSn/y/6dgQnt&#10;Lxv62X6PZ9mha6bri9/ZT2PeXvv1B6hIfXyKH+6tFd90Iv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pfBwgAAAN0AAAAPAAAAAAAAAAAAAAAAAJgCAABkcnMvZG93&#10;bnJldi54bWxQSwUGAAAAAAQABAD1AAAAhwMAAAAA&#10;" fillcolor="#df6926" stroked="f"/>
                      <v:shape id="Freeform 4541" o:spid="_x0000_s3149" style="position:absolute;left:32990;top:52135;width:1;height:1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DdcYA&#10;AADdAAAADwAAAGRycy9kb3ducmV2LnhtbESPQWvCQBSE70L/w/IKvYhuolEkuoqUlvYmphX09sg+&#10;k2D2bchuY/z3XUHwOMzMN8xq05tadNS6yrKCeByBIM6trrhQ8PvzOVqAcB5ZY22ZFNzIwWb9Mlhh&#10;qu2V99RlvhABwi5FBaX3TSqly0sy6Ma2IQ7e2bYGfZBtIXWL1wA3tZxE0VwarDgslNjQe0n5Jfsz&#10;Cnoe4m7WFdnHdjeJj6f51BySL6XeXvvtEoSn3j/Dj/a3VpDMkhju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1DdcYAAADdAAAADwAAAAAAAAAAAAAAAACYAgAAZHJz&#10;L2Rvd25yZXYueG1sUEsFBgAAAAAEAAQA9QAAAIsDAAAAAA==&#10;" path="m59,29c59,45,46,59,30,59,14,59,,45,,29,,13,13,,30,,46,,59,13,59,29xe" fillcolor="#df6926" stroked="f">
                        <v:path arrowok="t" o:connecttype="custom" o:connectlocs="118,58;60,118;0,58;60,0;118,58" o:connectangles="0,0,0,0,0"/>
                      </v:shape>
                      <v:oval id="Oval 4542" o:spid="_x0000_s3150" style="position:absolute;left:32991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sLcYA&#10;AADdAAAADwAAAGRycy9kb3ducmV2LnhtbESPQWvCQBSE7wX/w/KE3urGkASJriKK4KG0NPXQ42v2&#10;mUSzb0N2m6T/vlso9DjMfDPMZjeZVgzUu8ayguUiAkFcWt1wpeDyfnpagXAeWWNrmRR8k4Pddvaw&#10;wVzbkd9oKHwlQgm7HBXU3ne5lK6syaBb2I44eFfbG/RB9pXUPY6h3LQyjqJMGmw4LNTY0aGm8l58&#10;GQUJvdwO9Hn+iLPidezS/c0+66NSj/NpvwbhafL/4T/6rAOXJjH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isLcYAAADdAAAADwAAAAAAAAAAAAAAAACYAgAAZHJz&#10;L2Rvd25yZXYueG1sUEsFBgAAAAAEAAQA9QAAAIsDAAAAAA==&#10;" fillcolor="#df6926" stroked="f"/>
                      <v:oval id="Oval 4543" o:spid="_x0000_s3151" style="position:absolute;left:32978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QJtsUA&#10;AADdAAAADwAAAGRycy9kb3ducmV2LnhtbESPT4vCMBTE78J+h/AWvGm6/kOqUcRlwYMo2/Xg8dk8&#10;27rNS2mird/eCILHYeY3w8yXrSnFjWpXWFbw1Y9AEKdWF5wpOPz99KYgnEfWWFomBXdysFx8dOYY&#10;a9vwL90Sn4lQwi5GBbn3VSylS3My6Pq2Ig7e2dYGfZB1JnWNTSg3pRxE0UQaLDgs5FjROqf0P7ka&#10;BSPaXdZ02hwHk2TfVOPVxW71t1Ldz3Y1A+Gp9e/wi97owI1HQ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Am2xQAAAN0AAAAPAAAAAAAAAAAAAAAAAJgCAABkcnMv&#10;ZG93bnJldi54bWxQSwUGAAAAAAQABAD1AAAAigMAAAAA&#10;" fillcolor="#df6926" stroked="f"/>
                      <v:oval id="Oval 4544" o:spid="_x0000_s3152" style="position:absolute;left:32979;top:5213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RwsYA&#10;AADdAAAADwAAAGRycy9kb3ducmV2LnhtbESPQWvCQBSE7wX/w/KE3uqmkgSJriKKkIO0NPXQ42v2&#10;mcRm34bsNon/vlso9DjMfDPMZjeZVgzUu8aygudFBIK4tLrhSsHl/fS0AuE8ssbWMim4k4Pddvaw&#10;wUzbkd9oKHwlQgm7DBXU3neZlK6syaBb2I44eFfbG/RB9pXUPY6h3LRyGUWpNNhwWKixo0NN5Vfx&#10;bRTE9HI70Gf+sUyL17FL9jd71kelHufTfg3C0+T/w390rgOXxDH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2RwsYAAADdAAAADwAAAAAAAAAAAAAAAACYAgAAZHJz&#10;L2Rvd25yZXYueG1sUEsFBgAAAAAEAAQA9QAAAIsDAAAAAA==&#10;" fillcolor="#df6926" stroked="f"/>
                      <v:oval id="Oval 4545" o:spid="_x0000_s3153" style="position:absolute;left:32981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0WcYA&#10;AADdAAAADwAAAGRycy9kb3ducmV2LnhtbESPQWvCQBSE7wX/w/KE3upGSYJEVxFFyKG0NPXQ42v2&#10;mUSzb0N2m6T/vlso9DjMfDPMdj+ZVgzUu8ayguUiAkFcWt1wpeDyfn5ag3AeWWNrmRR8k4P9bvaw&#10;xUzbkd9oKHwlQgm7DBXU3neZlK6syaBb2I44eFfbG/RB9pXUPY6h3LRyFUWpNNhwWKixo2NN5b34&#10;Mgpierkd6TP/WKXF69glh5t91ielHufTYQPC0+T/w390rgOXxAn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E0WcYAAADdAAAADwAAAAAAAAAAAAAAAACYAgAAZHJz&#10;L2Rvd25yZXYueG1sUEsFBgAAAAAEAAQA9QAAAIsDAAAAAA==&#10;" fillcolor="#df6926" stroked="f"/>
                      <v:oval id="Oval 4546" o:spid="_x0000_s3154" style="position:absolute;left:32983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OqLsYA&#10;AADdAAAADwAAAGRycy9kb3ducmV2LnhtbESPQWvCQBSE7wX/w/KE3upGSYJEVxFFyKG0NPXQ42v2&#10;mUSzb0N2m6T/vlso9DjMfDPMdj+ZVgzUu8ayguUiAkFcWt1wpeDyfn5ag3AeWWNrmRR8k4P9bvaw&#10;xUzbkd9oKHwlQgm7DBXU3neZlK6syaBb2I44eFfbG/RB9pXUPY6h3LRyFUWpNNhwWKixo2NN5b34&#10;Mgpierkd6TP/WKXF69glh5t91ielHufTYQPC0+T/w390rgOXxCn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OqLsYAAADdAAAADwAAAAAAAAAAAAAAAACYAgAAZHJz&#10;L2Rvd25yZXYueG1sUEsFBgAAAAAEAAQA9QAAAIsDAAAAAA==&#10;" fillcolor="#df6926" stroked="f"/>
                      <v:oval id="Oval 4547" o:spid="_x0000_s3155" style="position:absolute;left:32984;top:5213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PtcUA&#10;AADdAAAADwAAAGRycy9kb3ducmV2LnhtbESPQYvCMBSE78L+h/AWvGm6oq5Uo4jLggdR7Hrw+Gye&#10;bd3mpTTR1n9vBMHjMPPNMLNFa0pxo9oVlhV89SMQxKnVBWcKDn+/vQkI55E1lpZJwZ0cLOYfnRnG&#10;2ja8p1viMxFK2MWoIPe+iqV0aU4GXd9WxME729qgD7LOpK6xCeWmlIMoGkuDBYeFHCta5ZT+J1ej&#10;YEjby4pO6+NgnOyaarS82I3+Uar72S6nIDy1/h1+0WsduNHwG5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w+1xQAAAN0AAAAPAAAAAAAAAAAAAAAAAJgCAABkcnMv&#10;ZG93bnJldi54bWxQSwUGAAAAAAQABAD1AAAAigMAAAAA&#10;" fillcolor="#df6926" stroked="f"/>
                      <v:oval id="Oval 4548" o:spid="_x0000_s3156" style="position:absolute;left:32986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bx8IA&#10;AADdAAAADwAAAGRycy9kb3ducmV2LnhtbERPTWvCQBC9C/0PyxR6001FRVJXEUvBgyhGDz1Os9Mk&#10;NjsbslsT/71zEDw+3vdi1btaXakNlWcD76MEFHHubcWFgfPpazgHFSKyxdozGbhRgNXyZbDA1PqO&#10;j3TNYqEkhEOKBsoYm1TrkJfkMIx8Qyzcr28dRoFtoW2LnYS7Wo+TZKYdViwNJTa0KSn/y/6dgQnt&#10;Lxv62X6PZ9mha6bri9/ZT2PeXvv1B6hIfXyKH+6tFd90I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JvHwgAAAN0AAAAPAAAAAAAAAAAAAAAAAJgCAABkcnMvZG93&#10;bnJldi54bWxQSwUGAAAAAAQABAD1AAAAhwMAAAAA&#10;" fillcolor="#df6926" stroked="f"/>
                      <v:oval id="Oval 4549" o:spid="_x0000_s3157" style="position:absolute;left:32988;top:52135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+XMUA&#10;AADdAAAADwAAAGRycy9kb3ducmV2LnhtbESPQYvCMBSE78L+h/AWvGm6orJWo4jLggdR7Hrw+Gye&#10;bd3mpTTR1n9vBMHjMPPNMLNFa0pxo9oVlhV89SMQxKnVBWcKDn+/vW8QziNrLC2Tgjs5WMw/OjOM&#10;tW14T7fEZyKUsItRQe59FUvp0pwMur6tiIN3trVBH2SdSV1jE8pNKQdRNJYGCw4LOVa0yin9T65G&#10;wZC2lxWd1sfBONk11Wh5sRv9o1T3s11OQXhq/Tv8otc6cKPh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D5cxQAAAN0AAAAPAAAAAAAAAAAAAAAAAJgCAABkcnMv&#10;ZG93bnJldi54bWxQSwUGAAAAAAQABAD1AAAAigMAAAAA&#10;" fillcolor="#df6926" stroked="f"/>
                      <v:oval id="Oval 4550" o:spid="_x0000_s3158" style="position:absolute;left:32990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M0cIA&#10;AADdAAAADwAAAGRycy9kb3ducmV2LnhtbERPy4rCMBTdD/gP4Qqz09TBilajiCgOLgZ8gLi7NNe2&#10;2tyUJGrn781iYJaH854tWlOLJzlfWVYw6CcgiHOrKy4UnI6b3hiED8gaa8uk4Jc8LOadjxlm2r54&#10;T89DKEQMYZ+hgjKEJpPS5yUZ9H3bEEfuap3BEKErpHb4iuGmll9JMpIGK44NJTa0Kim/Hx5GgVun&#10;2yDvm/Xw9nM7T+zuoi86Veqz2y6nIAK14V/85/7WCoZpGvfHN/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ozRwgAAAN0AAAAPAAAAAAAAAAAAAAAAAJgCAABkcnMvZG93&#10;bnJldi54bWxQSwUGAAAAAAQABAD1AAAAhwMAAAAA&#10;" fillcolor="black" stroked="f"/>
                      <v:oval id="Oval 4551" o:spid="_x0000_s3159" style="position:absolute;left:32992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pSscA&#10;AADdAAAADwAAAGRycy9kb3ducmV2LnhtbESPT2vCQBTE7wW/w/IKvdWNYkRTVxFJaPEg+AeKt0f2&#10;NYlm34bdrabfvisUehxm5jfMYtWbVtzI+caygtEwAUFcWt1wpeB0LF5nIHxA1thaJgU/5GG1HDwt&#10;MNP2znu6HUIlIoR9hgrqELpMSl/WZNAPbUccvS/rDIYoXSW1w3uEm1aOk2QqDTYcF2rsaFNTeT18&#10;GwUuT9+DvBb55LK7fM7t9qzPOlXq5blfv4EI1If/8F/7QyuYpOkIH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+KUrHAAAA3QAAAA8AAAAAAAAAAAAAAAAAmAIAAGRy&#10;cy9kb3ducmV2LnhtbFBLBQYAAAAABAAEAPUAAACMAwAAAAA=&#10;" fillcolor="black" stroked="f"/>
                      <v:oval id="Oval 4552" o:spid="_x0000_s3160" style="position:absolute;left:32978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3PcYA&#10;AADdAAAADwAAAGRycy9kb3ducmV2LnhtbESPQWvCQBSE7wX/w/IEb7ppMKWmrkFEafFQ0ArF2yP7&#10;mkSzb8Puqum/7wpCj8PMfMPMi9604krON5YVPE8SEMSl1Q1XCg5fm/ErCB+QNbaWScEveSgWg6c5&#10;5treeEfXfahEhLDPUUEdQpdL6cuaDPqJ7Yij92OdwRClq6R2eItw08o0SV6kwYbjQo0drWoqz/uL&#10;UeDW2XuQ5816evo8fc/s9qiPOlNqNOyXbyAC9eE//Gh/aAXTLEvh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y3PcYAAADdAAAADwAAAAAAAAAAAAAAAACYAgAAZHJz&#10;L2Rvd25yZXYueG1sUEsFBgAAAAAEAAQA9QAAAIsDAAAAAA==&#10;" fillcolor="black" stroked="f"/>
                      <v:oval id="Oval 4553" o:spid="_x0000_s3161" style="position:absolute;left:32980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SpscA&#10;AADdAAAADwAAAGRycy9kb3ducmV2LnhtbESPT2sCMRTE70K/Q3iF3jTb1i12a1ZKUSwehKog3h6b&#10;1/3j5mVJUl2/fSMIHoeZ+Q0znfWmFSdyvras4HmUgCAurK65VLDbLoYTED4ga2wtk4ILeZjlD4Mp&#10;Ztqe+YdOm1CKCGGfoYIqhC6T0hcVGfQj2xFH79c6gyFKV0rt8BzhppUvSfImDdYcFyrs6Kui4rj5&#10;MwrcPF0GeVzMx8262b/b1UEfdKrU02P/+QEiUB/u4Vv7WysYp+krXN/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gEqbHAAAA3QAAAA8AAAAAAAAAAAAAAAAAmAIAAGRy&#10;cy9kb3ducmV2LnhtbFBLBQYAAAAABAAEAPUAAACMAwAAAAA=&#10;" fillcolor="black" stroked="f"/>
                      <v:oval id="Oval 4554" o:spid="_x0000_s3162" style="position:absolute;left:32982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K0scA&#10;AADdAAAADwAAAGRycy9kb3ducmV2LnhtbESPT2sCMRTE70K/Q3iF3jRb2RW7NStFlJYeBG2heHts&#10;XvePm5clSXX99qYgeBxm5jfMYjmYTpzI+caygudJAoK4tLrhSsH312Y8B+EDssbOMim4kIdl8TBa&#10;YK7tmXd02odKRAj7HBXUIfS5lL6syaCf2J44er/WGQxRukpqh+cIN52cJslMGmw4LtTY06qm8rj/&#10;MwrcOnsP8rhZp+22/Xmxnwd90JlST4/D2yuIQEO4h2/tD60gzbIU/t/EJ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JitLHAAAA3QAAAA8AAAAAAAAAAAAAAAAAmAIAAGRy&#10;cy9kb3ducmV2LnhtbFBLBQYAAAAABAAEAPUAAACMAwAAAAA=&#10;" fillcolor="black" stroked="f"/>
                      <v:oval id="Oval 4555" o:spid="_x0000_s3163" style="position:absolute;left:32983;top:5213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vScYA&#10;AADdAAAADwAAAGRycy9kb3ducmV2LnhtbESPQWsCMRSE7wX/Q3gFb5qtmFK3RhFRWnooVAXx9ti8&#10;7q5uXpYk6vrvTUHocZiZb5jpvLONuJAPtWMNL8MMBHHhTM2lht12PXgDESKywcYxabhRgPms9zTF&#10;3Lgr/9BlE0uRIBxy1FDF2OZShqIii2HoWuLk/TpvMSbpS2k8XhPcNnKUZa/SYs1pocKWlhUVp83Z&#10;avAr9RHlab0aH7+P+4n7OpiDUVr3n7vFO4hIXfwPP9qfRsNYKQV/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UvScYAAADdAAAADwAAAAAAAAAAAAAAAACYAgAAZHJz&#10;L2Rvd25yZXYueG1sUEsFBgAAAAAEAAQA9QAAAIsDAAAAAA==&#10;" fillcolor="black" stroked="f"/>
                      <v:oval id="Oval 4556" o:spid="_x0000_s3164" style="position:absolute;left:32985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xPsYA&#10;AADdAAAADwAAAGRycy9kb3ducmV2LnhtbESPQWvCQBSE7wX/w/IEb3VTMaKpq4goFQ8Fo1C8PbKv&#10;STT7NuxuNf57t1DocZiZb5j5sjONuJHztWUFb8MEBHFhdc2lgtNx+zoF4QOyxsYyKXiQh+Wi9zLH&#10;TNs7H+iWh1JECPsMFVQhtJmUvqjIoB/aljh639YZDFG6UmqH9wg3jRwlyUQarDkuVNjSuqLimv8Y&#10;BW6TfgR53W7Gl8/L18zuz/qsU6UG/W71DiJQF/7Df+2dVjBO0wn8vo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exPsYAAADdAAAADwAAAAAAAAAAAAAAAACYAgAAZHJz&#10;L2Rvd25yZXYueG1sUEsFBgAAAAAEAAQA9QAAAIsDAAAAAA==&#10;" fillcolor="black" stroked="f"/>
                      <v:oval id="Oval 4557" o:spid="_x0000_s3165" style="position:absolute;left:32987;top:5213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UpcYA&#10;AADdAAAADwAAAGRycy9kb3ducmV2LnhtbESPQWsCMRSE7wX/Q3hCbzWruLWuRpGiKB4EbaF4e2ye&#10;u6ublyWJuv57Uyj0OMzMN8x03ppa3Mj5yrKCfi8BQZxbXXGh4Ptr9fYBwgdkjbVlUvAgD/NZ52WK&#10;mbZ33tPtEAoRIewzVFCG0GRS+rwkg75nG+LonawzGKJ0hdQO7xFuajlIkndpsOK4UGJDnyXll8PV&#10;KHDLdB3kZbUcnnfnn7HdHvVRp0q9dtvFBESgNvyH/9obrWCYpiP4fROf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sUpcYAAADdAAAADwAAAAAAAAAAAAAAAACYAgAAZHJz&#10;L2Rvd25yZXYueG1sUEsFBgAAAAAEAAQA9QAAAIsDAAAAAA==&#10;" fillcolor="black" stroked="f"/>
                      <v:oval id="Oval 4558" o:spid="_x0000_s3166" style="position:absolute;left:32988;top:52136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A18IA&#10;AADdAAAADwAAAGRycy9kb3ducmV2LnhtbERPy4rCMBTdD/gP4Qqz09TBilajiCgOLgZ8gLi7NNe2&#10;2tyUJGrn781iYJaH854tWlOLJzlfWVYw6CcgiHOrKy4UnI6b3hiED8gaa8uk4Jc8LOadjxlm2r54&#10;T89DKEQMYZ+hgjKEJpPS5yUZ9H3bEEfuap3BEKErpHb4iuGmll9JMpIGK44NJTa0Kim/Hx5GgVun&#10;2yDvm/Xw9nM7T+zuoi86Veqz2y6nIAK14V/85/7WCoZpGufGN/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IDXwgAAAN0AAAAPAAAAAAAAAAAAAAAAAJgCAABkcnMvZG93&#10;bnJldi54bWxQSwUGAAAAAAQABAD1AAAAhwMAAAAA&#10;" fillcolor="black" stroked="f"/>
                      <v:oval id="Oval 4559" o:spid="_x0000_s3167" style="position:absolute;left:32984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ogcYA&#10;AADdAAAADwAAAGRycy9kb3ducmV2LnhtbESPT2vCQBTE7wW/w/KE3pqN0khNXYMoBQ9FadqDx9fs&#10;M3/Mvg3ZrUm/vSsUehxmfjPMKhtNK67Uu9qyglkUgyAurK65VPD1+fb0AsJ5ZI2tZVLwSw6y9eRh&#10;ham2A3/QNfelCCXsUlRQed+lUrqiIoMush1x8M62N+iD7EupexxCuWnlPI4X0mDNYaHCjrYVFZf8&#10;xyh4pkOzpe/9ab7Ij0OXbBr7rndKPU7HzSsIT6P/D//Rex24JFnC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WogcYAAADdAAAADwAAAAAAAAAAAAAAAACYAgAAZHJz&#10;L2Rvd25yZXYueG1sUEsFBgAAAAAEAAQA9QAAAIsDAAAAAA==&#10;" fillcolor="#df6926" stroked="f"/>
                      <v:oval id="Oval 4560" o:spid="_x0000_s3168" style="position:absolute;left:32985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LocMA&#10;AADdAAAADwAAAGRycy9kb3ducmV2LnhtbERPTWvCQBC9F/wPyxR6azaVGiR1FVEED0Vp7KHHaXaa&#10;xGZnQ3Y16b93DkKPj/e9WI2uVVfqQ+PZwEuSgiIuvW24MvB52j3PQYWIbLH1TAb+KMBqOXlYYG79&#10;wB90LWKlJIRDjgbqGLtc61DW5DAkviMW7sf3DqPAvtK2x0HCXaunaZpphw1LQ40dbWoqf4uLM/BK&#10;h/OGvvdf06w4Dt1sffbvdmvM0+O4fgMVaYz/4rt7b8U3y2S/vJEn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PLocMAAADdAAAADwAAAAAAAAAAAAAAAACYAgAAZHJzL2Rv&#10;d25yZXYueG1sUEsFBgAAAAAEAAQA9QAAAIgDAAAAAA==&#10;" fillcolor="#df6926" stroked="f"/>
                      <v:oval id="Oval 4561" o:spid="_x0000_s3169" style="position:absolute;left:32986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9uOsQA&#10;AADdAAAADwAAAGRycy9kb3ducmV2LnhtbESPQYvCMBSE78L+h/CEvWmqrGWpRhEXwYO4WPfg8dk8&#10;22rzUppo6783C4LHYeabYWaLzlTiTo0rLSsYDSMQxJnVJecK/g7rwTcI55E1VpZJwYMcLOYfvRkm&#10;2ra8p3vqcxFK2CWooPC+TqR0WUEG3dDWxME728agD7LJpW6wDeWmkuMoiqXBksNCgTWtCsqu6c0o&#10;+KLdZUWnzXEcp79tPVle7Fb/KPXZ75ZTEJ46/w6/6I0O3CQewf+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bjrEAAAA3QAAAA8AAAAAAAAAAAAAAAAAmAIAAGRycy9k&#10;b3ducmV2LnhtbFBLBQYAAAAABAAEAPUAAACJAwAAAAA=&#10;" fillcolor="#df6926" stroked="f"/>
                      <v:oval id="Oval 4562" o:spid="_x0000_s3170" style="position:absolute;left:32987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wTcYA&#10;AADdAAAADwAAAGRycy9kb3ducmV2LnhtbESPT2vCQBTE74LfYXkFb7pp0FCiaxBF8FBamvbQ4zP7&#10;zB+zb0N2Nem37xYKHoeZ3wyzyUbTijv1rras4HkRgSAurK65VPD1eZy/gHAeWWNrmRT8kINsO51s&#10;MNV24A+6574UoYRdigoq77tUSldUZNAtbEccvIvtDfog+1LqHodQbloZR1EiDdYcFirsaF9Rcc1v&#10;RsGS3po9nU/fcZK/D91q19hXfVBq9jTu1iA8jf4R/qdPOnCrJIa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3wTcYAAADdAAAADwAAAAAAAAAAAAAAAACYAgAAZHJz&#10;L2Rvd25yZXYueG1sUEsFBgAAAAAEAAQA9QAAAIsDAAAAAA==&#10;" fillcolor="#df6926" stroked="f"/>
                      <v:oval id="Oval 4563" o:spid="_x0000_s3171" style="position:absolute;left:32988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V1sYA&#10;AADdAAAADwAAAGRycy9kb3ducmV2LnhtbESPT2vCQBTE74V+h+UVvDWb+idIdBWxCB5EafTg8Zl9&#10;TWKzb0N2Nem37wpCj8PMb4aZL3tTizu1rrKs4COKQRDnVldcKDgdN+9TEM4ja6wtk4JfcrBcvL7M&#10;MdW24y+6Z74QoYRdigpK75tUSpeXZNBFtiEO3rdtDfog20LqFrtQbmo5jONEGqw4LJTY0Lqk/Ce7&#10;GQVj2l/XdNmeh0l26JrJ6mp3+lOpwVu/moHw1Pv/8JPe6sBNkhE8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FV1sYAAADdAAAADwAAAAAAAAAAAAAAAACYAgAAZHJz&#10;L2Rvd25yZXYueG1sUEsFBgAAAAAEAAQA9QAAAIsDAAAAAA==&#10;" fillcolor="#df6926" stroked="f"/>
                      <v:oval id="Oval 4564" o:spid="_x0000_s3172" style="position:absolute;left:32988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NosYA&#10;AADdAAAADwAAAGRycy9kb3ducmV2LnhtbESPQWvCQBSE7wX/w/KE3upGSYJEVxFFyKG0NPXQ42v2&#10;mUSzb0N2m6T/vlso9DjMfDPMdj+ZVgzUu8ayguUiAkFcWt1wpeDyfn5ag3AeWWNrmRR8k4P9bvaw&#10;xUzbkd9oKHwlQgm7DBXU3neZlK6syaBb2I44eFfbG/RB9pXUPY6h3LRyFUWpNNhwWKixo2NN5b34&#10;Mgpierkd6TP/WKXF69glh5t91ielHufTYQPC0+T/w390rgOXpDH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jNosYAAADdAAAADwAAAAAAAAAAAAAAAACYAgAAZHJz&#10;L2Rvd25yZXYueG1sUEsFBgAAAAAEAAQA9QAAAIsDAAAAAA==&#10;" fillcolor="#df6926" stroked="f"/>
                      <v:oval id="Oval 4565" o:spid="_x0000_s3173" style="position:absolute;left:32989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oOcUA&#10;AADdAAAADwAAAGRycy9kb3ducmV2LnhtbESPQWvCQBSE74X+h+UVvDWbigkluopYBA+iNO2hx2f2&#10;mUSzb0N2NfHfu0LB4zDzzTCzxWAacaXO1ZYVfEQxCOLC6ppLBb8/6/dPEM4ja2wsk4IbOVjMX19m&#10;mGnb8zddc1+KUMIuQwWV920mpSsqMugi2xIH72g7gz7IrpS6wz6Um0aO4ziVBmsOCxW2tKqoOOcX&#10;o2BCu9OKDpu/cZrv+zZZnuxWfyk1ehuWUxCeBv8M/9MbHbgkTeD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Gg5xQAAAN0AAAAPAAAAAAAAAAAAAAAAAJgCAABkcnMv&#10;ZG93bnJldi54bWxQSwUGAAAAAAQABAD1AAAAigMAAAAA&#10;" fillcolor="#df6926" stroked="f"/>
                      <v:oval id="Oval 4566" o:spid="_x0000_s3174" style="position:absolute;left:32979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2TsYA&#10;AADdAAAADwAAAGRycy9kb3ducmV2LnhtbESPQWvCQBSE7wX/w/KE3pqNUoPErCJKIYdSaeyhx2f2&#10;NYnNvg3ZbZL++65Q8DjMfDNMtptMKwbqXWNZwSKKQRCXVjdcKfg4vzytQTiPrLG1TAp+ycFuO3vI&#10;MNV25HcaCl+JUMIuRQW1910qpStrMugi2xEH78v2Bn2QfSV1j2MoN61cxnEiDTYcFmrs6FBT+V38&#10;GAXP9HY90CX/XCbFaexW+6t91UelHufTfgPC0+Tv4X8614FbJQnc3o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b2TsYAAADdAAAADwAAAAAAAAAAAAAAAACYAgAAZHJz&#10;L2Rvd25yZXYueG1sUEsFBgAAAAAEAAQA9QAAAIsDAAAAAA==&#10;" fillcolor="#df6926" stroked="f"/>
                      <v:oval id="Oval 4567" o:spid="_x0000_s3175" style="position:absolute;left:32980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T1cUA&#10;AADdAAAADwAAAGRycy9kb3ducmV2LnhtbESPQWvCQBSE74X+h+UVvDWbiqYSXUUsggdRGj14fGZf&#10;k9js25BdTfz3rlDocZj5ZpjZoje1uFHrKssKPqIYBHFudcWFguNh/T4B4TyyxtoyKbiTg8X89WWG&#10;qbYdf9Mt84UIJexSVFB636RSurwkgy6yDXHwfmxr0AfZFlK32IVyU8thHCfSYMVhocSGViXlv9nV&#10;KBjR7rKi8+Y0TLJ914yXF7vVX0oN3vrlFISn3v+H/+iNDtw4+YT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lPVxQAAAN0AAAAPAAAAAAAAAAAAAAAAAJgCAABkcnMv&#10;ZG93bnJldi54bWxQSwUGAAAAAAQABAD1AAAAigMAAAAA&#10;" fillcolor="#df6926" stroked="f"/>
                      <v:oval id="Oval 4568" o:spid="_x0000_s3176" style="position:absolute;left:32980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Hp8MA&#10;AADdAAAADwAAAGRycy9kb3ducmV2LnhtbERPTWvCQBC9F/wPyxR6azaVGiR1FVEED0Vp7KHHaXaa&#10;xGZnQ3Y16b93DkKPj/e9WI2uVVfqQ+PZwEuSgiIuvW24MvB52j3PQYWIbLH1TAb+KMBqOXlYYG79&#10;wB90LWKlJIRDjgbqGLtc61DW5DAkviMW7sf3DqPAvtK2x0HCXaunaZpphw1LQ40dbWoqf4uLM/BK&#10;h/OGvvdf06w4Dt1sffbvdmvM0+O4fgMVaYz/4rt7b8U3y2SuvJEn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XHp8MAAADdAAAADwAAAAAAAAAAAAAAAACYAgAAZHJzL2Rv&#10;d25yZXYueG1sUEsFBgAAAAAEAAQA9QAAAIgDAAAAAA==&#10;" fillcolor="#df6926" stroked="f"/>
                      <v:oval id="Oval 4569" o:spid="_x0000_s3177" style="position:absolute;left:32981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iPMUA&#10;AADdAAAADwAAAGRycy9kb3ducmV2LnhtbESPQWvCQBSE74X+h+UVvDWbioYaXUUsggdRGj14fGZf&#10;k9js25BdTfz3rlDocZj5ZpjZoje1uFHrKssKPqIYBHFudcWFguNh/f4JwnlkjbVlUnAnB4v568sM&#10;U207/qZb5gsRStilqKD0vkmldHlJBl1kG+Lg/djWoA+yLaRusQvlppbDOE6kwYrDQokNrUrKf7Or&#10;UTCi3WVF581pmGT7rhkvL3arv5QavPXLKQhPvf8P/9EbHbhxMo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WI8xQAAAN0AAAAPAAAAAAAAAAAAAAAAAJgCAABkcnMv&#10;ZG93bnJldi54bWxQSwUGAAAAAAQABAD1AAAAigMAAAAA&#10;" fillcolor="#df6926" stroked="f"/>
                      <v:oval id="Oval 4570" o:spid="_x0000_s3178" style="position:absolute;left:32982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dfMMA&#10;AADdAAAADwAAAGRycy9kb3ducmV2LnhtbERPS2vCQBC+F/wPywje6kbxReoqYil4kBajhx6n2WkS&#10;zc6G7GrSf985FHr8+N7rbe9q9aA2VJ4NTMYJKOLc24oLA5fz2/MKVIjIFmvPZOCHAmw3g6c1ptZ3&#10;fKJHFgslIRxSNFDG2KRah7wkh2HsG2Lhvn3rMApsC21b7CTc1XqaJAvtsGJpKLGhfUn5Lbs7AzN6&#10;v+7p6/A5XWQfXTPfXf3RvhozGva7F1CR+vgv/nMfrPjmS9kvb+Q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pdfMMAAADdAAAADwAAAAAAAAAAAAAAAACYAgAAZHJzL2Rv&#10;d25yZXYueG1sUEsFBgAAAAAEAAQA9QAAAIgDAAAAAA==&#10;" fillcolor="#df6926" stroked="f"/>
                      <v:oval id="Oval 4571" o:spid="_x0000_s3179" style="position:absolute;left:32983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458YA&#10;AADdAAAADwAAAGRycy9kb3ducmV2LnhtbESPQWvCQBSE7wX/w/KE3urGYLSkriKKkENpMfbg8Zl9&#10;TaLZtyG7TdJ/3y0UehxmvhlmvR1NI3rqXG1ZwXwWgSAurK65VPBxPj49g3AeWWNjmRR8k4PtZvKw&#10;xlTbgU/U574UoYRdigoq79tUSldUZNDNbEscvE/bGfRBdqXUHQ6h3DQyjqKlNFhzWKiwpX1FxT3/&#10;MgoW9Hbb0zW7xMv8fWiT3c2+6oNSj9Nx9wLC0+j/w390pgOXrOb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b458YAAADdAAAADwAAAAAAAAAAAAAAAACYAgAAZHJz&#10;L2Rvd25yZXYueG1sUEsFBgAAAAAEAAQA9QAAAIsDAAAAAA==&#10;" fillcolor="#df6926" stroked="f"/>
                      <v:oval id="Oval 4572" o:spid="_x0000_s3180" style="position:absolute;left:32984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mkMUA&#10;AADdAAAADwAAAGRycy9kb3ducmV2LnhtbESPT2vCQBTE70K/w/IK3nTTUP8QXUUsBQ9iMXrw+My+&#10;JrHZtyG7mvjt3YLgcZj5zTDzZWcqcaPGlZYVfAwjEMSZ1SXnCo6H78EUhPPIGivLpOBODpaLt94c&#10;E21b3tMt9bkIJewSVFB4XydSuqwgg25oa+Lg/drGoA+yyaVusA3lppJxFI2lwZLDQoE1rQvK/tKr&#10;UfBJu8uazptTPE5/2nq0utit/lKq/96tZiA8df4VftIbHbjRJIb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GaQxQAAAN0AAAAPAAAAAAAAAAAAAAAAAJgCAABkcnMv&#10;ZG93bnJldi54bWxQSwUGAAAAAAQABAD1AAAAigMAAAAA&#10;" fillcolor="#df6926" stroked="f"/>
                      <v:oval id="Oval 4573" o:spid="_x0000_s3181" style="position:absolute;left:32989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DC8YA&#10;AADdAAAADwAAAGRycy9kb3ducmV2LnhtbESPQWvCQBSE7wX/w/KE3pqNWm2JboIoBQ9SaerB42v2&#10;mUSzb0N2a+K/7xYKPQ4z3wyzygbTiBt1rrasYBLFIIgLq2suFRw/355eQTiPrLGxTAru5CBLRw8r&#10;TLTt+YNuuS9FKGGXoILK+zaR0hUVGXSRbYmDd7adQR9kV0rdYR/KTSOncbyQBmsOCxW2tKmouObf&#10;RsEzvV829LU7TRf5oW/n64vd661Sj+NhvQThafD/4T96pwM3f5nB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jDC8YAAADdAAAADwAAAAAAAAAAAAAAAACYAgAAZHJz&#10;L2Rvd25yZXYueG1sUEsFBgAAAAAEAAQA9QAAAIsDAAAAAA==&#10;" fillcolor="#df6926" stroked="f"/>
                      <v:oval id="Oval 4574" o:spid="_x0000_s3182" style="position:absolute;left:32990;top:5213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bf8UA&#10;AADdAAAADwAAAGRycy9kb3ducmV2LnhtbESPQYvCMBSE78L+h/AWvGm6oq5Uo4jLggdR7Hrw+Gye&#10;bd3mpTTR1n9vBMHjMPPNMLNFa0pxo9oVlhV89SMQxKnVBWcKDn+/vQkI55E1lpZJwZ0cLOYfnRnG&#10;2ja8p1viMxFK2MWoIPe+iqV0aU4GXd9WxME729qgD7LOpK6xCeWmlIMoGkuDBYeFHCta5ZT+J1ej&#10;YEjby4pO6+NgnOyaarS82I3+Uar72S6nIDy1/h1+0WsduNH3E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Vt/xQAAAN0AAAAPAAAAAAAAAAAAAAAAAJgCAABkcnMv&#10;ZG93bnJldi54bWxQSwUGAAAAAAQABAD1AAAAigMAAAAA&#10;" fillcolor="#df6926" stroked="f"/>
                      <v:oval id="Oval 4575" o:spid="_x0000_s3183" style="position:absolute;left:32991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+5MYA&#10;AADdAAAADwAAAGRycy9kb3ducmV2LnhtbESPT2vCQBTE7wW/w/KE3pqN0lhJXYMoBQ9FadqDx9fs&#10;M3/Mvg3ZrUm/vSsUehxmfjPMKhtNK67Uu9qyglkUgyAurK65VPD1+fa0BOE8ssbWMin4JQfZevKw&#10;wlTbgT/omvtShBJ2KSqovO9SKV1RkUEX2Y44eGfbG/RB9qXUPQ6h3LRyHscLabDmsFBhR9uKikv+&#10;YxQ806HZ0vf+NF/kx6FLNo191zulHqfj5hWEp9H/h//ovQ5c8pLA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3+5MYAAADdAAAADwAAAAAAAAAAAAAAAACYAgAAZHJz&#10;L2Rvd25yZXYueG1sUEsFBgAAAAAEAAQA9QAAAIsDAAAAAA==&#10;" fillcolor="#df6926" stroked="f"/>
                      <v:oval id="Oval 4576" o:spid="_x0000_s3184" style="position:absolute;left:32992;top:52133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9gk8UA&#10;AADdAAAADwAAAGRycy9kb3ducmV2LnhtbESPQWvCQBSE74X+h+UVvDWbiqYSXUUsggdRGj14fGZf&#10;k9js25BdTfz3rlDocZj5ZpjZoje1uFHrKssKPqIYBHFudcWFguNh/T4B4TyyxtoyKbiTg8X89WWG&#10;qbYdf9Mt84UIJexSVFB636RSurwkgy6yDXHwfmxr0AfZFlK32IVyU8thHCfSYMVhocSGViXlv9nV&#10;KBjR7rKi8+Y0TLJ914yXF7vVX0oN3vrlFISn3v+H/+iNDtz4M4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2CTxQAAAN0AAAAPAAAAAAAAAAAAAAAAAJgCAABkcnMv&#10;ZG93bnJldi54bWxQSwUGAAAAAAQABAD1AAAAigMAAAAA&#10;" fillcolor="#df6926" stroked="f"/>
                      <v:shape id="Freeform 4577" o:spid="_x0000_s3185" style="position:absolute;left:32992;top:52133;width:1;height:1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aQMgA&#10;AADdAAAADwAAAGRycy9kb3ducmV2LnhtbESPQWvCQBSE74L/YXlCL6KbllZD6iqSIggF0WgLvT2y&#10;zySYfRuyWxP/fVcoeBxm5htmsepNLa7UusqygudpBII4t7riQsHpuJnEIJxH1lhbJgU3crBaDgcL&#10;TLTt+EDXzBciQNglqKD0vkmkdHlJBt3UNsTBO9vWoA+yLaRusQtwU8uXKJpJgxWHhRIbSkvKL9mv&#10;UZB9f273u9n6S8enovv4SW+bcZwq9TTq1+8gPPX+Ef5vb7WC17f5HO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4hpAyAAAAN0AAAAPAAAAAAAAAAAAAAAAAJgCAABk&#10;cnMvZG93bnJldi54bWxQSwUGAAAAAAQABAD1AAAAjQMAAAAA&#10;" path="m14,c6,,,6,,14v,7,6,14,14,14c18,28,22,26,25,23,25,5,25,5,25,5,22,2,18,,14,xe" fillcolor="#df6926" stroked="f">
                        <v:path arrowok="t" o:connecttype="custom" o:connectlocs="28,0;0,28;28,56;50,46;50,10;28,0" o:connectangles="0,0,0,0,0,0"/>
                      </v:shape>
                      <v:oval id="Oval 4578" o:spid="_x0000_s3186" style="position:absolute;left:32984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Hct8QA&#10;AADdAAAADwAAAGRycy9kb3ducmV2LnhtbERPy2oCMRTdC/5DuII7zVicWqcTRYrS0kWhWhB3l8nt&#10;PJzcDEnU6d83C8Hl4bzzdW9acSXna8sKZtMEBHFhdc2lgp/DbvICwgdkja1lUvBHHtar4SDHTNsb&#10;f9N1H0oRQ9hnqKAKocuk9EVFBv3UdsSR+7XOYIjQlVI7vMVw08qnJHmWBmuODRV29FZRcd5fjAK3&#10;Td+DPO+28+arOS7t50mfdKrUeNRvXkEE6sNDfHd/aAXzdBH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x3LfEAAAA3QAAAA8AAAAAAAAAAAAAAAAAmAIAAGRycy9k&#10;b3ducmV2LnhtbFBLBQYAAAAABAAEAPUAAACJAwAAAAA=&#10;" fillcolor="black" stroked="f"/>
                      <v:oval id="Oval 4579" o:spid="_x0000_s3187" style="position:absolute;left:32985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5LMcA&#10;AADdAAAADwAAAGRycy9kb3ducmV2LnhtbESPQWvCQBSE7wX/w/KE3upGMVWjG5GitPRQqAri7ZF9&#10;JjHZt2F3q+m/7xYKPQ4z8w2zWvemFTdyvrasYDxKQBAXVtdcKjgedk9zED4ga2wtk4Jv8rDOBw8r&#10;zLS98yfd9qEUEcI+QwVVCF0mpS8qMuhHtiOO3sU6gyFKV0rt8B7hppWTJHmWBmuOCxV29FJR0ey/&#10;jAK3TV+DbHbb6fXjelrY97M+61Spx2G/WYII1If/8F/7TSuYprMF/L6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9eSzHAAAA3QAAAA8AAAAAAAAAAAAAAAAAmAIAAGRy&#10;cy9kb3ducmV2LnhtbFBLBQYAAAAABAAEAPUAAACMAwAAAAA=&#10;" fillcolor="black" stroked="f"/>
                      <v:oval id="Oval 4580" o:spid="_x0000_s3188" style="position:absolute;left:32986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glsQA&#10;AADdAAAADwAAAGRycy9kb3ducmV2LnhtbERPz2vCMBS+C/4P4Q1203SjHbUzigxlw8NgKoi3R/PW&#10;VpuXkmRt998vB2HHj+/3cj2aVvTkfGNZwdM8AUFcWt1wpeB03M1yED4ga2wtk4Jf8rBeTSdLLLQd&#10;+Iv6Q6hEDGFfoII6hK6Q0pc1GfRz2xFH7ts6gyFCV0ntcIjhppXPSfIiDTYcG2rs6K2m8nb4MQrc&#10;NnsP8rbbptfP63lh9xd90ZlSjw/j5hVEoDH8i+/uD60gzfK4P7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oJbEAAAA3QAAAA8AAAAAAAAAAAAAAAAAmAIAAGRycy9k&#10;b3ducmV2LnhtbFBLBQYAAAAABAAEAPUAAACJAwAAAAA=&#10;" fillcolor="black" stroked="f"/>
                      <v:oval id="Oval 4581" o:spid="_x0000_s3189" style="position:absolute;left:32987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4FDcYA&#10;AADdAAAADwAAAGRycy9kb3ducmV2LnhtbESPQWvCQBSE74X+h+UVvNWNYkSjq5SiVDwUTAvi7ZF9&#10;JtHs27C71fjv3YLgcZiZb5j5sjONuJDztWUFg34CgriwuuZSwe/P+n0CwgdkjY1lUnAjD8vF68sc&#10;M22vvKNLHkoRIewzVFCF0GZS+qIig75vW+LoHa0zGKJ0pdQOrxFuGjlMkrE0WHNcqLClz4qKc/5n&#10;FLhV+hXkeb0anb5P+6ndHvRBp0r13rqPGYhAXXiGH+2NVjBKJwP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4FDcYAAADdAAAADwAAAAAAAAAAAAAAAACYAgAAZHJz&#10;L2Rvd25yZXYueG1sUEsFBgAAAAAEAAQA9QAAAIsDAAAAAA==&#10;" fillcolor="black" stroked="f"/>
                      <v:oval id="Oval 4582" o:spid="_x0000_s3190" style="position:absolute;left:32988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besYA&#10;AADdAAAADwAAAGRycy9kb3ducmV2LnhtbESPQWvCQBSE74X+h+UVvNVNxYhGVymiKD0UTAvi7ZF9&#10;JtHs27C7avz33YLgcZiZb5jZojONuJLztWUFH/0EBHFhdc2lgt+f9fsYhA/IGhvLpOBOHhbz15cZ&#10;ZtreeEfXPJQiQthnqKAKoc2k9EVFBn3ftsTRO1pnMETpSqkd3iLcNHKQJCNpsOa4UGFLy4qKc34x&#10;Ctwq3QR5Xq+Gp+/TfmK/DvqgU6V6b93nFESgLjzDj/ZWKxim4wH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ybesYAAADdAAAADwAAAAAAAAAAAAAAAACYAgAAZHJz&#10;L2Rvd25yZXYueG1sUEsFBgAAAAAEAAQA9QAAAIsDAAAAAA==&#10;" fillcolor="black" stroked="f"/>
                      <v:oval id="Oval 4583" o:spid="_x0000_s3191" style="position:absolute;left:32988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+4ccA&#10;AADdAAAADwAAAGRycy9kb3ducmV2LnhtbESPT2sCMRTE74LfITzBW836Z8VujSKiWHooVAvF22Pz&#10;3F3dvCxJ1PXbN4WCx2FmfsPMl62pxY2crywrGA4SEMS51RUXCr4P25cZCB+QNdaWScGDPCwX3c4c&#10;M23v/EW3fShEhLDPUEEZQpNJ6fOSDPqBbYijd7LOYIjSFVI7vEe4qeUoSabSYMVxocSG1iXll/3V&#10;KHCbdBfkZbuZnD/PP6/246iPOlWq32tXbyACteEZ/m+/awWTdDaG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APuHHAAAA3QAAAA8AAAAAAAAAAAAAAAAAmAIAAGRy&#10;cy9kb3ducmV2LnhtbFBLBQYAAAAABAAEAPUAAACMAwAAAAA=&#10;" fillcolor="black" stroked="f"/>
                      <v:oval id="Oval 4584" o:spid="_x0000_s3192" style="position:absolute;left:32989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mlcYA&#10;AADdAAAADwAAAGRycy9kb3ducmV2LnhtbESPT2vCQBTE7wW/w/KE3urGkhSNriKiWHoo+AfE2yP7&#10;TKLZt2F31fTbdwsFj8PM/IaZzjvTiDs5X1tWMBwkIIgLq2suFRz267cRCB+QNTaWScEPeZjPei9T&#10;zLV98Jbuu1CKCGGfo4IqhDaX0hcVGfQD2xJH72ydwRClK6V2+Ihw08j3JPmQBmuOCxW2tKyouO5u&#10;RoFbZZsgr+tVevm+HMf266RPOlPqtd8tJiACdeEZ/m9/agVpNkrh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mmlcYAAADdAAAADwAAAAAAAAAAAAAAAACYAgAAZHJz&#10;L2Rvd25yZXYueG1sUEsFBgAAAAAEAAQA9QAAAIsDAAAAAA==&#10;" fillcolor="black" stroked="f"/>
                      <v:oval id="Oval 4585" o:spid="_x0000_s3193" style="position:absolute;left:32979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DDsYA&#10;AADdAAAADwAAAGRycy9kb3ducmV2LnhtbESPQWvCQBSE7wX/w/IEb3VTMUVTVxFRKh4KRqF4e2Rf&#10;k2j2bdjdavz3bqHgcZiZb5jZojONuJLztWUFb8MEBHFhdc2lguNh8zoB4QOyxsYyKbiTh8W89zLD&#10;TNsb7+mah1JECPsMFVQhtJmUvqjIoB/aljh6P9YZDFG6UmqHtwg3jRwlybs0WHNcqLClVUXFJf81&#10;Ctw6/QzyslmPz1/n76ndnfRJp0oN+t3yA0SgLjzD/+2tVjBOJyn8vY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UDDsYAAADdAAAADwAAAAAAAAAAAAAAAACYAgAAZHJz&#10;L2Rvd25yZXYueG1sUEsFBgAAAAAEAAQA9QAAAIsDAAAAAA==&#10;" fillcolor="black" stroked="f"/>
                      <v:oval id="Oval 4586" o:spid="_x0000_s3194" style="position:absolute;left:32980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decYA&#10;AADdAAAADwAAAGRycy9kb3ducmV2LnhtbESPQWsCMRSE70L/Q3gFb5ptcUW3RilFUTwI2oJ4e2xe&#10;d1c3L0sSdf33RhA8DjPzDTOZtaYWF3K+sqzgo5+AIM6trrhQ8Pe76I1A+ICssbZMCm7kYTZ960ww&#10;0/bKW7rsQiEihH2GCsoQmkxKn5dk0PdtQxy9f+sMhihdIbXDa4SbWn4myVAarDgulNjQT0n5aXc2&#10;Ctw8XQZ5WswHx81xP7brgz7oVKnue/v9BSJQG17hZ3ulFQzS0R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edecYAAADdAAAADwAAAAAAAAAAAAAAAACYAgAAZHJz&#10;L2Rvd25yZXYueG1sUEsFBgAAAAAEAAQA9QAAAIsDAAAAAA==&#10;" fillcolor="black" stroked="f"/>
                      <v:oval id="Oval 4587" o:spid="_x0000_s3195" style="position:absolute;left:32980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44sYA&#10;AADdAAAADwAAAGRycy9kb3ducmV2LnhtbESPQWsCMRSE70L/Q3gFb5ptca3dGqWIongQtIXi7bF5&#10;3V3dvCxJ1PXfG0HwOMzMN8x42ppanMn5yrKCt34Cgji3uuJCwe/PojcC4QOyxtoyKbiSh+nkpTPG&#10;TNsLb+m8C4WIEPYZKihDaDIpfV6SQd+3DXH0/q0zGKJ0hdQOLxFuavmeJENpsOK4UGJDs5Ly4+5k&#10;FLh5ugzyuJgPDpvD36dd7/Vep0p1X9vvLxCB2vAMP9orrWCQjj7g/iY+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s44sYAAADdAAAADwAAAAAAAAAAAAAAAACYAgAAZHJz&#10;L2Rvd25yZXYueG1sUEsFBgAAAAAEAAQA9QAAAIsDAAAAAA==&#10;" fillcolor="black" stroked="f"/>
                      <v:oval id="Oval 4588" o:spid="_x0000_s3196" style="position:absolute;left:32981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skMQA&#10;AADdAAAADwAAAGRycy9kb3ducmV2LnhtbERPz2vCMBS+C/4P4Q1203SjHbUzigxlw8NgKoi3R/PW&#10;VpuXkmRt998vB2HHj+/3cj2aVvTkfGNZwdM8AUFcWt1wpeB03M1yED4ga2wtk4Jf8rBeTSdLLLQd&#10;+Iv6Q6hEDGFfoII6hK6Q0pc1GfRz2xFH7ts6gyFCV0ntcIjhppXPSfIiDTYcG2rs6K2m8nb4MQrc&#10;NnsP8rbbptfP63lh9xd90ZlSjw/j5hVEoDH8i+/uD60gzfI4N7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rJDEAAAA3QAAAA8AAAAAAAAAAAAAAAAAmAIAAGRycy9k&#10;b3ducmV2LnhtbFBLBQYAAAAABAAEAPUAAACJAwAAAAA=&#10;" fillcolor="black" stroked="f"/>
                      <v:oval id="Oval 4589" o:spid="_x0000_s3197" style="position:absolute;left:32982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JC8YA&#10;AADdAAAADwAAAGRycy9kb3ducmV2LnhtbESPT2sCMRTE74LfITyhN822uEW3ZkVEsfQgVIXi7bF5&#10;3T9uXpYk6vbbN0Khx2FmfsMslr1pxY2cry0reJ4kIIgLq2suFZyO2/EMhA/IGlvLpOCHPCzz4WCB&#10;mbZ3/qTbIZQiQthnqKAKocuk9EVFBv3EdsTR+7bOYIjSlVI7vEe4aeVLkrxKgzXHhQo7WldUXA5X&#10;o8Bt0l2Ql+1m2uybr7n9OOuzTpV6GvWrNxCB+vAf/mu/awXTdDaHx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gJC8YAAADdAAAADwAAAAAAAAAAAAAAAACYAgAAZHJz&#10;L2Rvd25yZXYueG1sUEsFBgAAAAAEAAQA9QAAAIsDAAAAAA==&#10;" fillcolor="black" stroked="f"/>
                      <v:oval id="Oval 4590" o:spid="_x0000_s3198" style="position:absolute;left:32983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2S8IA&#10;AADdAAAADwAAAGRycy9kb3ducmV2LnhtbERPTYvCMBC9L/gfwgje1lSxy1qNIqIoHhZWBfE2NGNb&#10;bSYliVr/vTks7PHxvqfz1tTiQc5XlhUM+gkI4tzqigsFx8P68xuED8gaa8uk4EUe5rPOxxQzbZ/8&#10;S499KEQMYZ+hgjKEJpPS5yUZ9H3bEEfuYp3BEKErpHb4jOGmlsMk+ZIGK44NJTa0LCm/7e9GgVul&#10;myBv69Xo+nM9je3urM86VarXbRcTEIHa8C/+c2+1glE6jvvjm/g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zZLwgAAAN0AAAAPAAAAAAAAAAAAAAAAAJgCAABkcnMvZG93&#10;bnJldi54bWxQSwUGAAAAAAQABAD1AAAAhwMAAAAA&#10;" fillcolor="black" stroked="f"/>
                      <v:oval id="Oval 4591" o:spid="_x0000_s3199" style="position:absolute;left:32984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T0MYA&#10;AADdAAAADwAAAGRycy9kb3ducmV2LnhtbESPQWsCMRSE7wX/Q3hCbzWruKWuRhFRFA+FqiDeHpvn&#10;7urmZUlSXf+9EQo9DjPzDTOZtaYWN3K+sqyg30tAEOdWV1woOOxXH18gfEDWWFsmBQ/yMJt23iaY&#10;aXvnH7rtQiEihH2GCsoQmkxKn5dk0PdsQxy9s3UGQ5SukNrhPcJNLQdJ8ikNVhwXSmxoUVJ+3f0a&#10;BW6ZroO8rpbDy/flOLLbkz7pVKn3bjsfgwjUhv/wX3ujFQzTUR9eb+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eT0MYAAADdAAAADwAAAAAAAAAAAAAAAACYAgAAZHJz&#10;L2Rvd25yZXYueG1sUEsFBgAAAAAEAAQA9QAAAIsDAAAAAA==&#10;" fillcolor="black" stroked="f"/>
                      <v:oval id="Oval 4592" o:spid="_x0000_s3200" style="position:absolute;left:32989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Np8YA&#10;AADdAAAADwAAAGRycy9kb3ducmV2LnhtbESPT2sCMRTE74LfITyht5qtuFK3ZkVEafEgVIXi7bF5&#10;3T9uXpYk1e23b4SCx2FmfsMslr1pxZWcry0reBknIIgLq2suFZyO2+dXED4ga2wtk4Jf8rDMh4MF&#10;Ztre+JOuh1CKCGGfoYIqhC6T0hcVGfRj2xFH79s6gyFKV0rt8BbhppWTJJlJgzXHhQo7WldUXA4/&#10;RoHbpO9BXrababNvvuZ2d9ZnnSr1NOpXbyAC9eER/m9/aAXTdD6B+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UNp8YAAADdAAAADwAAAAAAAAAAAAAAAACYAgAAZHJz&#10;L2Rvd25yZXYueG1sUEsFBgAAAAAEAAQA9QAAAIsDAAAAAA==&#10;" fillcolor="black" stroked="f"/>
                      <v:oval id="Oval 4593" o:spid="_x0000_s3201" style="position:absolute;left:32990;top:5213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oPMcA&#10;AADdAAAADwAAAGRycy9kb3ducmV2LnhtbESPT2sCMRTE70K/Q3gFb5ptdUvdbpQiisVDobZQvD02&#10;r/vHzcuSRF2/fSMIHoeZ+Q2TL3rTihM5X1tW8DROQBAXVtdcKvj5Xo9eQfiArLG1TAou5GExfxjk&#10;mGl75i867UIpIoR9hgqqELpMSl9UZNCPbUccvT/rDIYoXSm1w3OEm1Y+J8mLNFhzXKiwo2VFxWF3&#10;NArcKt0EeVivps1n8zuz273e61Sp4WP//gYiUB/u4Vv7QyuYprMJX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ZqDzHAAAA3QAAAA8AAAAAAAAAAAAAAAAAmAIAAGRy&#10;cy9kb3ducmV2LnhtbFBLBQYAAAAABAAEAPUAAACMAwAAAAA=&#10;" fillcolor="black" stroked="f"/>
                      <v:oval id="Oval 4594" o:spid="_x0000_s3202" style="position:absolute;left:32991;top:52138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wSMYA&#10;AADdAAAADwAAAGRycy9kb3ducmV2LnhtbESPT2vCQBTE7wW/w/KE3urGkhSNriJFUTwU/APi7ZF9&#10;JtHs27C71fTbd4VCj8PM/IaZzjvTiDs5X1tWMBwkIIgLq2suFRwPq7cRCB+QNTaWScEPeZjPei9T&#10;zLV98I7u+1CKCGGfo4IqhDaX0hcVGfQD2xJH72KdwRClK6V2+Ihw08j3JPmQBmuOCxW29FlRcdt/&#10;GwVuma2DvK2W6fXrehrb7VmfdabUa79bTEAE6sJ/+K+90QrSbJzC8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AwSMYAAADdAAAADwAAAAAAAAAAAAAAAACYAgAAZHJz&#10;L2Rvd25yZXYueG1sUEsFBgAAAAAEAAQA9QAAAIsDAAAAAA==&#10;" fillcolor="black" stroked="f"/>
                      <v:shape id="Freeform 4595" o:spid="_x0000_s3203" style="position:absolute;left:32992;top:52138;width:0;height:1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/ssYA&#10;AADdAAAADwAAAGRycy9kb3ducmV2LnhtbESP3WrCQBSE7wu+w3KE3tVNrb9pVhGhIIKKtuDtIXuS&#10;DWbPhuw2pm/fFQq9HGbmGyZb97YWHbW+cqzgdZSAIM6drrhU8PX58bIA4QOyxtoxKfghD+vV4CnD&#10;VLs7n6m7hFJECPsUFZgQmlRKnxuy6EeuIY5e4VqLIcq2lLrFe4TbWo6TZCYtVhwXDDa0NZTfLt9W&#10;wUwXk91p3mwO3XHfLd4O5+vNGqWeh/3mHUSgPvyH/9o7rWAyXU7h8S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S/ssYAAADdAAAADwAAAAAAAAAAAAAAAACYAgAAZHJz&#10;L2Rvd25yZXYueG1sUEsFBgAAAAAEAAQA9QAAAIsDAAAAAA==&#10;" path="m29,15v,7,-7,14,-15,14c7,29,,22,,15,,7,7,,14,v8,,14,7,15,15xe" fillcolor="black" stroked="f">
                        <v:path arrowok="t" o:connecttype="custom" o:connectlocs="58,30;28,58;0,30;28,0;58,30" o:connectangles="0,0,0,0,0"/>
                      </v:shape>
                      <v:shape id="Freeform 4596" o:spid="_x0000_s3204" style="position:absolute;left:32992;top:52138;width:1;height:1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EvsMA&#10;AADdAAAADwAAAGRycy9kb3ducmV2LnhtbESP3WoCMRSE74W+QziF3mm2pYquRhGL0CvxZx/gsDlu&#10;Fjcn2yTV9O0bQfBymJlvmMUq2U5cyYfWsYL3UQGCuHa65UZBddoOpyBCRNbYOSYFfxRgtXwZLLDU&#10;7sYHuh5jIzKEQ4kKTIx9KWWoDVkMI9cTZ+/svMWYpW+k9njLcNvJj6KYSIst5wWDPW0M1Zfjr1Xg&#10;pz+1+XK7NE7M52p22VZ76pR6e03rOYhIKT7Dj/a3VvA5nk3g/iY/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BEvsMAAADdAAAADwAAAAAAAAAAAAAAAACYAgAAZHJzL2Rv&#10;d25yZXYueG1sUEsFBgAAAAAEAAQA9QAAAIgDAAAAAA==&#10;" path="m14,c7,,,7,,15v,7,7,14,14,14c18,29,20,28,23,26,23,3,23,3,23,3,20,1,18,,14,xe" fillcolor="black" stroked="f">
                        <v:path arrowok="t" o:connecttype="custom" o:connectlocs="28,0;0,30;28,58;46,52;46,6;28,0" o:connectangles="0,0,0,0,0,0"/>
                      </v:shape>
                      <v:oval id="Oval 4597" o:spid="_x0000_s3205" style="position:absolute;left:32990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j8sYA&#10;AADdAAAADwAAAGRycy9kb3ducmV2LnhtbESPQWvCQBSE7wX/w/KE3pqNUm0b3QSxFDyI0tSDx9fs&#10;M4lm34bs1qT/3hUKPQ4z3wyzzAbTiCt1rrasYBLFIIgLq2suFRy+Pp5eQTiPrLGxTAp+yUGWjh6W&#10;mGjb8yddc1+KUMIuQQWV920ipSsqMugi2xIH72Q7gz7IrpS6wz6Um0ZO43guDdYcFipsaV1Rccl/&#10;jIJn2p3X9L05Tuf5vm9nq7Pd6nelHsfDagHC0+D/w3/0Rgdu9vYC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8j8sYAAADdAAAADwAAAAAAAAAAAAAAAACYAgAAZHJz&#10;L2Rvd25yZXYueG1sUEsFBgAAAAAEAAQA9QAAAIsDAAAAAA==&#10;" fillcolor="#df6926" stroked="f"/>
                      <v:oval id="Oval 4598" o:spid="_x0000_s3206" style="position:absolute;left:32991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3gMMA&#10;AADdAAAADwAAAGRycy9kb3ducmV2LnhtbERPTWvCQBC9F/wPywje6kZR0dRVxFLwIC1GDz1Os9Mk&#10;mp0N2dWk/75zKPT4eN/rbe9q9aA2VJ4NTMYJKOLc24oLA5fz2/MSVIjIFmvPZOCHAmw3g6c1ptZ3&#10;fKJHFgslIRxSNFDG2KRah7wkh2HsG2Lhvn3rMApsC21b7CTc1XqaJAvtsGJpKLGhfUn5Lbs7AzN6&#10;v+7p6/A5XWQfXTPfXf3RvhozGva7F1CR+vgv/nMfrPjmK5krb+Q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C3gMMAAADdAAAADwAAAAAAAAAAAAAAAACYAgAAZHJzL2Rv&#10;d25yZXYueG1sUEsFBgAAAAAEAAQA9QAAAIgDAAAAAA==&#10;" fillcolor="#df6926" stroked="f"/>
                      <v:oval id="Oval 4599" o:spid="_x0000_s3207" style="position:absolute;left:32978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SG8UA&#10;AADdAAAADwAAAGRycy9kb3ducmV2LnhtbESPQYvCMBSE78L+h/AWvGm6orJWo4iL4EEUux48Ppu3&#10;bd3mpTTR1n9vBMHjMPPNMLNFa0pxo9oVlhV89SMQxKnVBWcKjr/r3jcI55E1lpZJwZ0cLOYfnRnG&#10;2jZ8oFviMxFK2MWoIPe+iqV0aU4GXd9WxMH7s7VBH2SdSV1jE8pNKQdRNJYGCw4LOVa0yin9T65G&#10;wZB2lxWdN6fBONk31Wh5sVv9o1T3s11OQXhq/Tv8ojc6cKPJ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BIbxQAAAN0AAAAPAAAAAAAAAAAAAAAAAJgCAABkcnMv&#10;ZG93bnJldi54bWxQSwUGAAAAAAQABAD1AAAAigMAAAAA&#10;" fillcolor="#df6926" stroked="f"/>
                      <v:oval id="Oval 4600" o:spid="_x0000_s3208" style="position:absolute;left:32979;top:52139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PfcMA&#10;AADdAAAADwAAAGRycy9kb3ducmV2LnhtbERPTWvCQBC9C/0PyxR6M5tKGyR1FVEED6Vi9NDjNDtN&#10;YrOzIbs16b/vHASPj/e9WI2uVVfqQ+PZwHOSgiIuvW24MnA+7aZzUCEiW2w9k4E/CrBaPkwWmFs/&#10;8JGuRayUhHDI0UAdY5drHcqaHIbEd8TCffveYRTYV9r2OEi4a/UsTTPtsGFpqLGjTU3lT/HrDLzQ&#10;x2VDX/vPWVYchu51ffHvdmvM0+O4fgMVaYx38c29t+LLUtkvb+QJ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lPfcMAAADdAAAADwAAAAAAAAAAAAAAAACYAgAAZHJzL2Rv&#10;d25yZXYueG1sUEsFBgAAAAAEAAQA9QAAAIgDAAAAAA==&#10;" fillcolor="#df6926" stroked="f"/>
                      <v:oval id="Oval 4601" o:spid="_x0000_s3209" style="position:absolute;left:32981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q5sQA&#10;AADdAAAADwAAAGRycy9kb3ducmV2LnhtbESPQYvCMBSE7wv+h/AEb2uqaFmqUUQRPMjKdj14fDbP&#10;ttq8lCba7r83woLHYeabYebLzlTiQY0rLSsYDSMQxJnVJecKjr/bzy8QziNrrCyTgj9ysFz0PuaY&#10;aNvyDz1Sn4tQwi5BBYX3dSKlywoy6Ia2Jg7exTYGfZBNLnWDbSg3lRxHUSwNlhwWCqxpXVB2S+9G&#10;wYS+r2s6707jOD209XR1tXu9UWrQ71YzEJ46/w7/0zsduDgawe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6ubEAAAA3QAAAA8AAAAAAAAAAAAAAAAAmAIAAGRycy9k&#10;b3ducmV2LnhtbFBLBQYAAAAABAAEAPUAAACJAwAAAAA=&#10;" fillcolor="#df6926" stroked="f"/>
                      <v:oval id="Oval 4602" o:spid="_x0000_s3210" style="position:absolute;left:32983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0kcUA&#10;AADdAAAADwAAAGRycy9kb3ducmV2LnhtbESPQWvCQBSE74L/YXlCb7pp0CDRVUQRPBSlqYceX7PP&#10;JDb7NmRXE/+9KxR6HGa+GWa57k0t7tS6yrKC90kEgji3uuJCwflrP56DcB5ZY22ZFDzIwXo1HCwx&#10;1bbjT7pnvhChhF2KCkrvm1RKl5dk0E1sQxy8i20N+iDbQuoWu1BuahlHUSINVhwWSmxoW1L+m92M&#10;gikdr1v6OXzHSXbqmtnmaj/0Tqm3Ub9ZgPDU+//wH33QgUuiG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3SRxQAAAN0AAAAPAAAAAAAAAAAAAAAAAJgCAABkcnMv&#10;ZG93bnJldi54bWxQSwUGAAAAAAQABAD1AAAAigMAAAAA&#10;" fillcolor="#df6926" stroked="f"/>
                      <v:oval id="Oval 4603" o:spid="_x0000_s3211" style="position:absolute;left:32984;top:52139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RCsYA&#10;AADdAAAADwAAAGRycy9kb3ducmV2LnhtbESPQWvCQBSE70L/w/IKvZlNrYaSZiNiKXgoStMePD6z&#10;r0ls9m3Ibk38964geBxmvhkmW46mFSfqXWNZwXMUgyAurW64UvDz/TF9BeE8ssbWMik4k4Nl/jDJ&#10;MNV24C86Fb4SoYRdigpq77tUSlfWZNBFtiMO3q/tDfog+0rqHodQblo5i+NEGmw4LNTY0bqm8q/4&#10;NwrmtD2u6bDZz5JiN3SL1dF+6nelnh7H1RsIT6O/h2/0RgcuiV/g+iY8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vRCsYAAADdAAAADwAAAAAAAAAAAAAAAACYAgAAZHJz&#10;L2Rvd25yZXYueG1sUEsFBgAAAAAEAAQA9QAAAIsDAAAAAA==&#10;" fillcolor="#df6926" stroked="f"/>
                      <v:oval id="Oval 4604" o:spid="_x0000_s3212" style="position:absolute;left:32986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JfsYA&#10;AADdAAAADwAAAGRycy9kb3ducmV2LnhtbESPQWvCQBSE74X+h+UVequbSgwluoZgEXIoFtMeenxm&#10;X5PY7NuQXU38925B8DjMfDPMKptMJ840uNaygtdZBIK4srrlWsH31/blDYTzyBo7y6TgQg6y9ePD&#10;ClNtR97TufS1CCXsUlTQeN+nUrqqIYNuZnvi4P3awaAPcqilHnAM5aaT8yhKpMGWw0KDPW0aqv7K&#10;k1EQ0+64oUPxM0/Kz7Ff5Ef7od+Ven6a8iUIT5O/h290oQOXRDH8vw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JJfsYAAADdAAAADwAAAAAAAAAAAAAAAACYAgAAZHJz&#10;L2Rvd25yZXYueG1sUEsFBgAAAAAEAAQA9QAAAIsDAAAAAA==&#10;" fillcolor="#df6926" stroked="f"/>
                      <v:oval id="Oval 4605" o:spid="_x0000_s3213" style="position:absolute;left:32988;top:5213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s5cYA&#10;AADdAAAADwAAAGRycy9kb3ducmV2LnhtbESPQWvCQBSE70L/w/IKvZlNpYYSs4pYhByKxbSHHp/Z&#10;1yQ2+zZk1yT9925B8DjMfDNMtplMKwbqXWNZwXMUgyAurW64UvD1uZ+/gnAeWWNrmRT8kYPN+mGW&#10;YartyEcaCl+JUMIuRQW1910qpStrMugi2xEH78f2Bn2QfSV1j2MoN61cxHEiDTYcFmrsaFdT+Vtc&#10;jIIXOpx3dMq/F0nxMXbL7dm+6zelnh6n7QqEp8nfwzc614FL4iX8vw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7s5cYAAADdAAAADwAAAAAAAAAAAAAAAACYAgAAZHJz&#10;L2Rvd25yZXYueG1sUEsFBgAAAAAEAAQA9QAAAIsDAAAAAA==&#10;" fillcolor="#df6926" stroked="f"/>
                      <v:oval id="Oval 4606" o:spid="_x0000_s3214" style="position:absolute;left:32990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/X8YA&#10;AADdAAAADwAAAGRycy9kb3ducmV2LnhtbESPT4vCMBTE74LfITxhb5ruokW7RhFRlD0s+AcWb4/m&#10;bVttXkoStX77zYLgcZiZ3zDTeWtqcSPnK8sK3gcJCOLc6ooLBcfDuj8G4QOyxtoyKXiQh/ms25li&#10;pu2dd3Tbh0JECPsMFZQhNJmUPi/JoB/Yhjh6v9YZDFG6QmqH9wg3tfxIklQarDgulNjQsqT8sr8a&#10;BW412gR5Wa+G5+/zz8R+nfRJj5R667WLTxCB2vAKP9tbrWCYJin8v4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H/X8YAAADdAAAADwAAAAAAAAAAAAAAAACYAgAAZHJz&#10;L2Rvd25yZXYueG1sUEsFBgAAAAAEAAQA9QAAAIsDAAAAAA==&#10;" fillcolor="black" stroked="f"/>
                      <v:oval id="Oval 4607" o:spid="_x0000_s3215" style="position:absolute;left:32992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axMcA&#10;AADdAAAADwAAAGRycy9kb3ducmV2LnhtbESPT2sCMRTE74V+h/AEbzVrUavrRilFafFQ6FYQb4/N&#10;c/+4eVmSqNtv3wiFHoeZ+Q2TrXvTiis5X1tWMB4lIIgLq2suFey/t09zED4ga2wtk4If8rBePT5k&#10;mGp74y+65qEUEcI+RQVVCF0qpS8qMuhHtiOO3sk6gyFKV0rt8BbhppXPSTKTBmuOCxV29FZRcc4v&#10;RoHbTN+DPG83k+azOSzs7qiPeqrUcNC/LkEE6sN/+K/9oRVMZskL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NWsTHAAAA3QAAAA8AAAAAAAAAAAAAAAAAmAIAAGRy&#10;cy9kb3ducmV2LnhtbFBLBQYAAAAABAAEAPUAAACMAwAAAAA=&#10;" fillcolor="black" stroked="f"/>
                      <v:oval id="Oval 4608" o:spid="_x0000_s3216" style="position:absolute;left:32978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OtsQA&#10;AADdAAAADwAAAGRycy9kb3ducmV2LnhtbERPz2vCMBS+C/4P4Qm7ramjytYZRYZF8TCYCqO3R/PW&#10;VpuXkmTa/ffLQfD48f1erAbTiSs531pWME1SEMSV1S3XCk7H4vkVhA/IGjvLpOCPPKyW49ECc21v&#10;/EXXQ6hFDGGfo4ImhD6X0lcNGfSJ7Ykj92OdwRChq6V2eIvhppMvaTqXBluODQ329NFQdTn8GgVu&#10;M9sGeSk22fnz/P1m96Uu9Uypp8mwfgcRaAgP8d290wqyeRrnxj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zrbEAAAA3QAAAA8AAAAAAAAAAAAAAAAAmAIAAGRycy9k&#10;b3ducmV2LnhtbFBLBQYAAAAABAAEAPUAAACJAwAAAAA=&#10;" fillcolor="black" stroked="f"/>
                      <v:oval id="Oval 4609" o:spid="_x0000_s3217" style="position:absolute;left:32980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rLccA&#10;AADdAAAADwAAAGRycy9kb3ducmV2LnhtbESPQWvCQBSE74X+h+UVvOmmEqVGVynFUOlBqC2It0f2&#10;NYlm34bdbRL/fVcQehxm5htmtRlMIzpyvras4HmSgCAurK65VPD9lY9fQPiArLGxTAqu5GGzfnxY&#10;YaZtz5/UHUIpIoR9hgqqENpMSl9UZNBPbEscvR/rDIYoXSm1wz7CTSOnSTKXBmuOCxW29FZRcTn8&#10;GgVuO3sP8pJv0/P+fFzYj5M+6ZlSo6fhdQki0BD+w/f2TitI58kCb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eay3HAAAA3QAAAA8AAAAAAAAAAAAAAAAAmAIAAGRy&#10;cy9kb3ducmV2LnhtbFBLBQYAAAAABAAEAPUAAACMAwAAAAA=&#10;" fillcolor="black" stroked="f"/>
                      <v:oval id="Oval 4610" o:spid="_x0000_s3218" style="position:absolute;left:32982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UbcMA&#10;AADdAAAADwAAAGRycy9kb3ducmV2LnhtbERPy2oCMRTdF/yHcAvdacaiYkejSJmhpQvBsSDuLpPb&#10;eeZmSFKd/n2zKHR5OO/tfjS9uJHzjWUF81kCgri0uuFKwec5n65B+ICssbdMCn7Iw343edhiqu2d&#10;T3QrQiViCPsUFdQhDKmUvqzJoJ/ZgThyX9YZDBG6SmqH9xhuevmcJCtpsOHYUONArzWVXfFtFLhs&#10;+RZkl2eL9theXuzHVV/1Uqmnx/GwARFoDP/iP/e7VrBYzeP++C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1UbcMAAADdAAAADwAAAAAAAAAAAAAAAACYAgAAZHJzL2Rv&#10;d25yZXYueG1sUEsFBgAAAAAEAAQA9QAAAIgDAAAAAA==&#10;" fillcolor="black" stroked="f"/>
                      <v:oval id="Oval 4611" o:spid="_x0000_s3219" style="position:absolute;left:32983;top:5214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x9sYA&#10;AADdAAAADwAAAGRycy9kb3ducmV2LnhtbESPT4vCMBTE7wt+h/AEb2taUdFqFBFlFw8L/gHx9mie&#10;bbV5KUlWu9/eLCzscZiZ3zDzZWtq8SDnK8sK0n4Cgji3uuJCwem4fZ+A8AFZY22ZFPyQh+Wi8zbH&#10;TNsn7+lxCIWIEPYZKihDaDIpfV6SQd+3DXH0rtYZDFG6QmqHzwg3tRwkyVgarDgulNjQuqT8fvg2&#10;Ctxm9BHkfbsZ3r5u56ndXfRFj5TqddvVDESgNvyH/9qfWsFwnKbw+yY+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Hx9sYAAADdAAAADwAAAAAAAAAAAAAAAACYAgAAZHJz&#10;L2Rvd25yZXYueG1sUEsFBgAAAAAEAAQA9QAAAIsDAAAAAA==&#10;" fillcolor="black" stroked="f"/>
                      <v:oval id="Oval 4612" o:spid="_x0000_s3220" style="position:absolute;left:32985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vgcYA&#10;AADdAAAADwAAAGRycy9kb3ducmV2LnhtbESPT4vCMBTE7wt+h/CEvWmqqGg1iiyKi4cF/4B4ezTP&#10;ttq8lCRq99ubBWGPw8z8hpktGlOJBzlfWlbQ6yYgiDOrS84VHA/rzhiED8gaK8uk4Jc8LOatjxmm&#10;2j55R499yEWEsE9RQRFCnUrps4IM+q6tiaN3sc5giNLlUjt8RripZD9JRtJgyXGhwJq+Cspu+7tR&#10;4FbDTZC39Wpw/bmeJnZ71mc9VOqz3SynIAI14T/8bn9rBYNRrw9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NvgcYAAADdAAAADwAAAAAAAAAAAAAAAACYAgAAZHJz&#10;L2Rvd25yZXYueG1sUEsFBgAAAAAEAAQA9QAAAIsDAAAAAA==&#10;" fillcolor="black" stroked="f"/>
                      <v:oval id="Oval 4613" o:spid="_x0000_s3221" style="position:absolute;left:32987;top:5214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/KGscA&#10;AADdAAAADwAAAGRycy9kb3ducmV2LnhtbESPT2sCMRTE7wW/Q3hCbzWrVanrRhFRWnoQui0Ub4/N&#10;c/+4eVmSVLff3giFHoeZ+Q2TrXvTigs5X1tWMB4lIIgLq2suFXx97p9eQPiArLG1TAp+ycN6NXjI&#10;MNX2yh90yUMpIoR9igqqELpUSl9UZNCPbEccvZN1BkOUrpTa4TXCTSsnSTKXBmuOCxV2tK2oOOc/&#10;RoHbzV6DPO930+bQfC/s+1Ef9Uypx2G/WYII1If/8F/7TSuYzsfP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vyhrHAAAA3QAAAA8AAAAAAAAAAAAAAAAAmAIAAGRy&#10;cy9kb3ducmV2LnhtbFBLBQYAAAAABAAEAPUAAACMAwAAAAA=&#10;" fillcolor="black" stroked="f"/>
                      <v:oval id="Oval 4614" o:spid="_x0000_s3222" style="position:absolute;left:32988;top:52140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SbsYA&#10;AADdAAAADwAAAGRycy9kb3ducmV2LnhtbESPT4vCMBTE7wt+h/AEb2uqVNFqFBFlFw8L/gHx9mie&#10;bbV5KUlWu9/eLCzscZiZ3zDzZWtq8SDnK8sKBv0EBHFudcWFgtNx+z4B4QOyxtoyKfghD8tF522O&#10;mbZP3tPjEAoRIewzVFCG0GRS+rwkg75vG+LoXa0zGKJ0hdQOnxFuajlMkrE0WHFcKLGhdUn5/fBt&#10;FLjN6CPI+3aT3r5u56ndXfRFj5TqddvVDESgNvyH/9qfWkE6HqTw+yY+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ZSbsYAAADdAAAADwAAAAAAAAAAAAAAAACYAgAAZHJz&#10;L2Rvd25yZXYueG1sUEsFBgAAAAAEAAQA9QAAAIsDAAAAAA==&#10;" fillcolor="black" stroked="f"/>
                      <v:oval id="Oval 4615" o:spid="_x0000_s3223" style="position:absolute;left:32984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6OMQA&#10;AADdAAAADwAAAGRycy9kb3ducmV2LnhtbESPQYvCMBSE78L+h/CEvWmqrGWpRhEXwYO4WPfg8dk8&#10;22rzUppo6783C4LHYeabYWaLzlTiTo0rLSsYDSMQxJnVJecK/g7rwTcI55E1VpZJwYMcLOYfvRkm&#10;2ra8p3vqcxFK2CWooPC+TqR0WUEG3dDWxME728agD7LJpW6wDeWmkuMoiqXBksNCgTWtCsqu6c0o&#10;+KLdZUWnzXEcp79tPVle7Fb/KPXZ75ZTEJ46/w6/6I0OXDyawP+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XejjEAAAA3QAAAA8AAAAAAAAAAAAAAAAAmAIAAGRycy9k&#10;b3ducmV2LnhtbFBLBQYAAAAABAAEAPUAAACJAwAAAAA=&#10;" fillcolor="#df6926" stroked="f"/>
                      <v:oval id="Oval 4616" o:spid="_x0000_s3224" style="position:absolute;left:32985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kT8YA&#10;AADdAAAADwAAAGRycy9kb3ducmV2LnhtbESPQWvCQBSE70L/w/IKvZlNpA0Ss4qkFDwUi7GHHp/Z&#10;1yQ2+zZktyb++25B8DjMfDNMvplMJy40uNaygiSKQRBXVrdcK/g8vs2XIJxH1thZJgVXcrBZP8xy&#10;zLQd+UCX0tcilLDLUEHjfZ9J6aqGDLrI9sTB+7aDQR/kUEs94BjKTScXcZxKgy2HhQZ7Khqqfspf&#10;o+CZ9ueCTruvRVp+jP3L9mzf9atST4/TdgXC0+Tv4Ru904FLkxT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XkT8YAAADdAAAADwAAAAAAAAAAAAAAAACYAgAAZHJz&#10;L2Rvd25yZXYueG1sUEsFBgAAAAAEAAQA9QAAAIsDAAAAAA==&#10;" fillcolor="#df6926" stroked="f"/>
                      <v:oval id="Oval 4617" o:spid="_x0000_s3225" style="position:absolute;left:32986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B1MUA&#10;AADdAAAADwAAAGRycy9kb3ducmV2LnhtbESPQWvCQBSE7wX/w/IEb3WjaCrRVUQRPBRLowePz+wz&#10;iWbfhuzWxH/vFgo9DjPfDLNYdaYSD2pcaVnBaBiBIM6sLjlXcDru3mcgnEfWWFkmBU9ysFr23haY&#10;aNvyNz1Sn4tQwi5BBYX3dSKlywoy6Ia2Jg7e1TYGfZBNLnWDbSg3lRxHUSwNlhwWCqxpU1B2T3+M&#10;ggkdbhu67M/jOP1q6+n6Zj/1VqlBv1vPQXjq/H/4j97rwMWjD/h9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UHUxQAAAN0AAAAPAAAAAAAAAAAAAAAAAJgCAABkcnMv&#10;ZG93bnJldi54bWxQSwUGAAAAAAQABAD1AAAAigMAAAAA&#10;" fillcolor="#df6926" stroked="f"/>
                      <v:oval id="Oval 4618" o:spid="_x0000_s3226" style="position:absolute;left:32987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VpsIA&#10;AADdAAAADwAAAGRycy9kb3ducmV2LnhtbERPTWvCQBC9C/6HZYTedKNoKKmriCJ4KJWmPfQ4zU6T&#10;2OxsyK4m/ffOQejx8b7X28E16kZdqD0bmM8SUMSFtzWXBj4/jtNnUCEiW2w8k4E/CrDdjEdrzKzv&#10;+Z1ueSyVhHDI0EAVY5tpHYqKHIaZb4mF+/GdwyiwK7XtsJdw1+hFkqTaYc3SUGFL+4qK3/zqDCzp&#10;7bKn79PXIs3PfbvaXfyrPRjzNBl2L6AiDfFf/HCfrPjSucyVN/IE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tWmwgAAAN0AAAAPAAAAAAAAAAAAAAAAAJgCAABkcnMvZG93&#10;bnJldi54bWxQSwUGAAAAAAQABAD1AAAAhwMAAAAA&#10;" fillcolor="#df6926" stroked="f"/>
                      <v:oval id="Oval 4619" o:spid="_x0000_s3227" style="position:absolute;left:32988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wPcUA&#10;AADdAAAADwAAAGRycy9kb3ducmV2LnhtbESPQWvCQBSE7wX/w/IEb3WjaKjRVUQRPBRLowePz+wz&#10;iWbfhuzWxH/vFgo9DjPfDLNYdaYSD2pcaVnBaBiBIM6sLjlXcDru3j9AOI+ssbJMCp7kYLXsvS0w&#10;0bblb3qkPhehhF2CCgrv60RKlxVk0A1tTRy8q20M+iCbXOoG21BuKjmOolgaLDksFFjTpqDsnv4Y&#10;BRM63DZ02Z/HcfrV1tP1zX7qrVKDfreeg/DU+f/wH73XgYtHM/h9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nA9xQAAAN0AAAAPAAAAAAAAAAAAAAAAAJgCAABkcnMv&#10;ZG93bnJldi54bWxQSwUGAAAAAAQABAD1AAAAigMAAAAA&#10;" fillcolor="#df6926" stroked="f"/>
                      <v:oval id="Oval 4620" o:spid="_x0000_s3228" style="position:absolute;left:32988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THcMA&#10;AADdAAAADwAAAGRycy9kb3ducmV2LnhtbERPTWvCQBC9F/oflil4qxuDDSW6ilgKHqSlsQePY3ZM&#10;otnZkF1N+u87h0KPj/e9XI+uVXfqQ+PZwGyagCIuvW24MvB9eH9+BRUissXWMxn4oQDr1ePDEnPr&#10;B/6iexErJSEccjRQx9jlWoeyJodh6jti4c6+dxgF9pW2PQ4S7lqdJkmmHTYsDTV2tK2pvBY3Z2BO&#10;H5ctnXbHNCs+h+5lc/F7+2bM5GncLEBFGuO/+M+9s+LLUtkvb+Q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wTHcMAAADdAAAADwAAAAAAAAAAAAAAAACYAgAAZHJzL2Rv&#10;d25yZXYueG1sUEsFBgAAAAAEAAQA9QAAAIgDAAAAAA==&#10;" fillcolor="#df6926" stroked="f"/>
                      <v:oval id="Oval 4621" o:spid="_x0000_s3229" style="position:absolute;left:32989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2hsUA&#10;AADdAAAADwAAAGRycy9kb3ducmV2LnhtbESPQWvCQBSE74L/YXmCN90Y2iCpq4gieBCl0YPH1+xr&#10;Ept9G7JbE/99Vyh4HGa+GWax6k0t7tS6yrKC2TQCQZxbXXGh4HLeTeYgnEfWWFsmBQ9ysFoOBwtM&#10;te34k+6ZL0QoYZeigtL7JpXS5SUZdFPbEAfv27YGfZBtIXWLXSg3tYyjKJEGKw4LJTa0KSn/yX6N&#10;gjc63jb0tb/GSXbqmvf1zR70VqnxqF9/gPDU+1f4n97rwCXxDJ5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LaGxQAAAN0AAAAPAAAAAAAAAAAAAAAAAJgCAABkcnMv&#10;ZG93bnJldi54bWxQSwUGAAAAAAQABAD1AAAAigMAAAAA&#10;" fillcolor="#df6926" stroked="f"/>
                      <v:oval id="Oval 4622" o:spid="_x0000_s3230" style="position:absolute;left:32979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o8cYA&#10;AADdAAAADwAAAGRycy9kb3ducmV2LnhtbESPT2vCQBTE70K/w/IKvZlNg4YSXYNYCh5KxbSHHl+z&#10;z/xp9m3Irib99q4g9DjM/GaYdT6ZTlxocI1lBc9RDIK4tLrhSsHX59v8BYTzyBo7y6Tgjxzkm4fZ&#10;GjNtRz7SpfCVCCXsMlRQe99nUrqyJoMusj1x8E52MOiDHCqpBxxDuelkEsepNNhwWKixp11N5W9x&#10;NgoW9NHu6Gf/naTFYeyX29a+61elnh6n7QqEp8n/h+/0XgcuTRK4vQ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Io8cYAAADdAAAADwAAAAAAAAAAAAAAAACYAgAAZHJz&#10;L2Rvd25yZXYueG1sUEsFBgAAAAAEAAQA9QAAAIsDAAAAAA==&#10;" fillcolor="#df6926" stroked="f"/>
                      <v:oval id="Oval 4623" o:spid="_x0000_s3231" style="position:absolute;left:32980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NasUA&#10;AADdAAAADwAAAGRycy9kb3ducmV2LnhtbESPQWvCQBSE74L/YXlCb7oxrUFSVxFLwYNUjB56fM2+&#10;JtHs25BdTfrvu4LgcZj5ZpjFqje1uFHrKssKppMIBHFudcWFgtPxczwH4TyyxtoyKfgjB6vlcLDA&#10;VNuOD3TLfCFCCbsUFZTeN6mULi/JoJvYhjh4v7Y16INsC6lb7EK5qWUcRYk0WHFYKLGhTUn5Jbsa&#10;BW/0dd7Qz/Y7TrJ918zWZ7vTH0q9jPr1OwhPvX+GH/RWBy6JX+H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o1qxQAAAN0AAAAPAAAAAAAAAAAAAAAAAJgCAABkcnMv&#10;ZG93bnJldi54bWxQSwUGAAAAAAQABAD1AAAAigMAAAAA&#10;" fillcolor="#df6926" stroked="f"/>
                      <v:oval id="Oval 4624" o:spid="_x0000_s3232" style="position:absolute;left:32980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VHsUA&#10;AADdAAAADwAAAGRycy9kb3ducmV2LnhtbESPQWvCQBSE74X+h+UVvDWbBg0luopYBA+iNO2hx2f2&#10;mUSzb0N2NfHfu0LB4zDzzTCzxWAacaXO1ZYVfEQxCOLC6ppLBb8/6/dPEM4ja2wsk4IbOVjMX19m&#10;mGnb8zddc1+KUMIuQwWV920mpSsqMugi2xIH72g7gz7IrpS6wz6Um0YmcZxKgzWHhQpbWlVUnPOL&#10;UTCm3WlFh81fkub7vp0sT3arv5QavQ3LKQhPg3+G/+mNDlyajOH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xUexQAAAN0AAAAPAAAAAAAAAAAAAAAAAJgCAABkcnMv&#10;ZG93bnJldi54bWxQSwUGAAAAAAQABAD1AAAAigMAAAAA&#10;" fillcolor="#df6926" stroked="f"/>
                      <v:oval id="Oval 4625" o:spid="_x0000_s3233" style="position:absolute;left:32981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whcYA&#10;AADdAAAADwAAAGRycy9kb3ducmV2LnhtbESPT2vCQBTE74LfYXkFb7pp0FCiaxBF8FBamvbQ4zP7&#10;zB+zb0N2Nem37xYKHoeZ3wyzyUbTijv1rras4HkRgSAurK65VPD1eZy/gHAeWWNrmRT8kINsO51s&#10;MNV24A+6574UoYRdigoq77tUSldUZNAtbEccvIvtDfog+1LqHodQbloZR1EiDdYcFirsaF9Rcc1v&#10;RsGS3po9nU/fcZK/D91q19hXfVBq9jTu1iA8jf4R/qdPOnBJvIK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uwhcYAAADdAAAADwAAAAAAAAAAAAAAAACYAgAAZHJz&#10;L2Rvd25yZXYueG1sUEsFBgAAAAAEAAQA9QAAAIsDAAAAAA==&#10;" fillcolor="#df6926" stroked="f"/>
                      <v:oval id="Oval 4626" o:spid="_x0000_s3234" style="position:absolute;left:32982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u8sUA&#10;AADdAAAADwAAAGRycy9kb3ducmV2LnhtbESPQWvCQBSE74L/YXlCb7pp0CDRVUQRPBSlqYceX7PP&#10;JDb7NmRXE/+9KxR6HGa+GWa57k0t7tS6yrKC90kEgji3uuJCwflrP56DcB5ZY22ZFDzIwXo1HCwx&#10;1bbjT7pnvhChhF2KCkrvm1RKl5dk0E1sQxy8i20N+iDbQuoWu1BuahlHUSINVhwWSmxoW1L+m92M&#10;gikdr1v6OXzHSXbqmtnmaj/0Tqm3Ub9ZgPDU+//wH33QgUviB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S7yxQAAAN0AAAAPAAAAAAAAAAAAAAAAAJgCAABkcnMv&#10;ZG93bnJldi54bWxQSwUGAAAAAAQABAD1AAAAigMAAAAA&#10;" fillcolor="#df6926" stroked="f"/>
                      <v:oval id="Oval 4627" o:spid="_x0000_s3235" style="position:absolute;left:32983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LacUA&#10;AADdAAAADwAAAGRycy9kb3ducmV2LnhtbESPQWvCQBSE74L/YXlCb7oxtFFSVxFLwYNUjB56fM2+&#10;JtHs25BdTfrvu4LgcZj5ZpjFqje1uFHrKssKppMIBHFudcWFgtPxczwH4TyyxtoyKfgjB6vlcLDA&#10;VNuOD3TLfCFCCbsUFZTeN6mULi/JoJvYhjh4v7Y16INsC6lb7EK5qWUcRYk0WHFYKLGhTUn5Jbsa&#10;Ba/0dd7Qz/Y7TrJ917ytz3anP5R6GfXrdxCeev8MP+itDlwSz+D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YtpxQAAAN0AAAAPAAAAAAAAAAAAAAAAAJgCAABkcnMv&#10;ZG93bnJldi54bWxQSwUGAAAAAAQABAD1AAAAigMAAAAA&#10;" fillcolor="#df6926" stroked="f"/>
                      <v:oval id="Oval 4628" o:spid="_x0000_s3236" style="position:absolute;left:32984;top:52137;width: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ofG8MA&#10;AADdAAAADwAAAGRycy9kb3ducmV2LnhtbERPTWvCQBC9F/oflil4qxuDDSW6ilgKHqSlsQePY3ZM&#10;otnZkF1N+u87h0KPj/e9XI+uVXfqQ+PZwGyagCIuvW24MvB9eH9+BRUissXWMxn4oQDr1ePDEnPr&#10;B/6iexErJSEccjRQx9jlWoeyJodh6jti4c6+dxgF9pW2PQ4S7lqdJkmmHTYsDTV2tK2pvBY3Z2BO&#10;H5ctnXbHNCs+h+5lc/F7+2bM5GncLEBFGuO/+M+9s+LLUpkrb+Q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ofG8MAAADdAAAADwAAAAAAAAAAAAAAAACYAgAAZHJzL2Rv&#10;d25yZXYueG1sUEsFBgAAAAAEAAQA9QAAAIgDAAAAAA==&#10;" fillcolor="#df6926" stroked="f"/>
                      <v:oval id="Oval 4629" o:spid="_x0000_s3237" style="position:absolute;left:32989;top:52137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6gMUA&#10;AADdAAAADwAAAGRycy9kb3ducmV2LnhtbESPQWvCQBSE74L/YXlCb7oxtEFTVxFLwYNUjB56fM2+&#10;JtHs25BdTfrvu4LgcZj5ZpjFqje1uFHrKssKppMIBHFudcWFgtPxczwD4TyyxtoyKfgjB6vlcLDA&#10;VNuOD3TLfCFCCbsUFZTeN6mULi/JoJvYhjh4v7Y16INsC6lb7EK5qWUcRYk0WHFYKLGhTUn5Jbsa&#10;Ba/0dd7Qz/Y7TrJ917ytz3anP5R6GfXrdxCeev8MP+itDlwSz+H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rqAxQAAAN0AAAAPAAAAAAAAAAAAAAAAAJgCAABkcnMv&#10;ZG93bnJldi54bWxQSwUGAAAAAAQABAD1AAAAigMAAAAA&#10;" fillcolor="#df6926" stroked="f"/>
                      <v:shape id="Freeform 4630" o:spid="_x0000_s3238" style="position:absolute;left:32990;top:52137;width:1;height:1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OK8MA&#10;AADdAAAADwAAAGRycy9kb3ducmV2LnhtbERPz2vCMBS+C/4P4Qm7yEzdiozOKGoR5m26wnZ8NG9N&#10;XfNSmljrf28OA48f3+/lerCN6KnztWMF81kCgrh0uuZKQfG1f34D4QOyxsYxKbiRh/VqPFpipt2V&#10;j9SfQiViCPsMFZgQ2kxKXxqy6GeuJY7cr+sshgi7SuoOrzHcNvIlSRbSYs2xwWBLO0Pl3+liFeSH&#10;dHuYWlece1Ok3+4zP+Y/Z6WeJsPmHUSgITzE/+4PrSBdvMb98U1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hOK8MAAADdAAAADwAAAAAAAAAAAAAAAACYAgAAZHJzL2Rv&#10;d25yZXYueG1sUEsFBgAAAAAEAAQA9QAAAIgDAAAAAA==&#10;" path="m28,14v,8,-6,14,-14,14c6,28,,22,,14,,6,6,,14,v7,,14,6,14,14xe" fillcolor="#df6926" stroked="f">
                        <v:path arrowok="t" o:connecttype="custom" o:connectlocs="56,28;28,56;0,28;28,0;56,28" o:connectangles="0,0,0,0,0"/>
                      </v:shape>
                    </v:group>
                    <v:oval id="Oval 4631" o:spid="_x0000_s3239" style="position:absolute;left:88169;top:58896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gW8UA&#10;AADdAAAADwAAAGRycy9kb3ducmV2LnhtbESPT2vCQBTE7wW/w/IEb3XjnwaJriKK4KFYGj14fGaf&#10;STT7NmS3Jn57t1DocZj5zTCLVWcq8aDGlZYVjIYRCOLM6pJzBafj7n0GwnlkjZVlUvAkB6tl722B&#10;ibYtf9Mj9bkIJewSVFB4XydSuqwgg25oa+LgXW1j0AfZ5FI32IZyU8lxFMXSYMlhocCaNgVl9/TH&#10;KJjS4bahy/48jtOvtv5Y3+yn3io16HfrOQhPnf8P/9F7Hbh4MoLf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SBbxQAAAN0AAAAPAAAAAAAAAAAAAAAAAJgCAABkcnMv&#10;ZG93bnJldi54bWxQSwUGAAAAAAQABAD1AAAAigMAAAAA&#10;" fillcolor="#df6926" stroked="f"/>
                    <v:oval id="Oval 4632" o:spid="_x0000_s3240" style="position:absolute;left:89439;top:58896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+LMUA&#10;AADdAAAADwAAAGRycy9kb3ducmV2LnhtbESPQWvCQBSE74L/YXlCb7oxrUFSVxFLwYNUjB56fM2+&#10;JtHs25BdTfrvu4LgcZj5ZpjFqje1uFHrKssKppMIBHFudcWFgtPxczwH4TyyxtoyKfgjB6vlcLDA&#10;VNuOD3TLfCFCCbsUFZTeN6mULi/JoJvYhjh4v7Y16INsC6lb7EK5qWUcRYk0WHFYKLGhTUn5Jbsa&#10;BW/0dd7Qz/Y7TrJ918zWZ7vTH0q9jPr1OwhPvX+GH/RWBy55jeH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74sxQAAAN0AAAAPAAAAAAAAAAAAAAAAAJgCAABkcnMv&#10;ZG93bnJldi54bWxQSwUGAAAAAAQABAD1AAAAigMAAAAA&#10;" fillcolor="#df6926" stroked="f"/>
                    <v:shape id="Freeform 4633" o:spid="_x0000_s3241" style="position:absolute;left:90709;top:58896;width:794;height:889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E/8cA&#10;AADdAAAADwAAAGRycy9kb3ducmV2LnhtbESPQWvCQBSE74L/YXmCF9FNtYSQuoqkCIJQarSF3h7Z&#10;1yQ0+zZkVxP/fbdQ8DjMzDfMejuYRtyoc7VlBU+LCARxYXXNpYLLeT9PQDiPrLGxTAru5GC7GY/W&#10;mGrb84luuS9FgLBLUUHlfZtK6YqKDLqFbYmD9207gz7IrpS6wz7ATSOXURRLgzWHhQpbyioqfvKr&#10;UZB/Hg/vb/HuQyeXsn/9yu77WZIpNZ0MuxcQngb/CP+3D1rBc7xawd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WxP/HAAAA3QAAAA8AAAAAAAAAAAAAAAAAmAIAAGRy&#10;cy9kb3ducmV2LnhtbFBLBQYAAAAABAAEAPUAAACMAwAAAAA=&#10;" path="m14,c6,,,6,,14v,8,6,14,14,14c18,28,22,26,25,23,25,5,25,5,25,5,22,2,18,,14,xe" fillcolor="#df6926" stroked="f">
                      <v:path arrowok="t" o:connecttype="custom" o:connectlocs="44450,0;0,44450;44450,88900;79375,73025;79375,15875;44450,0" o:connectangles="0,0,0,0,0,0"/>
                    </v:shape>
                    <v:oval id="Oval 4634" o:spid="_x0000_s3242" style="position:absolute;left:7807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ODscA&#10;AADdAAAADwAAAGRycy9kb3ducmV2LnhtbESPT2sCMRTE74V+h/AKvdVs7SrtalaKKBUPQm2heHts&#10;nvvHzcuSpLp+eyMIHoeZ+Q0znfWmFUdyvras4HWQgCAurK65VPD7s3x5B+EDssbWMik4k4dZ/vgw&#10;xUzbE3/TcRtKESHsM1RQhdBlUvqiIoN+YDvi6O2tMxiidKXUDk8Rblo5TJKxNFhzXKiwo3lFxWH7&#10;bxS4xegryMNykTab5u/Drnd6p0dKPT/1nxMQgfpwD9/aK60gHb+lcH0Tn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zDg7HAAAA3QAAAA8AAAAAAAAAAAAAAAAAmAIAAGRy&#10;cy9kb3ducmV2LnhtbFBLBQYAAAAABAAEAPUAAACMAwAAAAA=&#10;" fillcolor="black" stroked="f"/>
                    <v:oval id="Oval 4635" o:spid="_x0000_s3243" style="position:absolute;left:7934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rlcYA&#10;AADdAAAADwAAAGRycy9kb3ducmV2LnhtbESPQWsCMRSE70L/Q3gFb5ptdaVdjVKKongQagvF22Pz&#10;3F3dvCxJ1PXfG0HwOMzMN8xk1ppanMn5yrKCt34Cgji3uuJCwd/vovcBwgdkjbVlUnAlD7PpS2eC&#10;mbYX/qHzNhQiQthnqKAMocmk9HlJBn3fNsTR21tnMETpCqkdXiLc1PI9SUbSYMVxocSGvkvKj9uT&#10;UeDm6TLI42I+PGwO/592vdM7nSrVfW2/xiACteEZfrRXWsFwNEj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+rlcYAAADdAAAADwAAAAAAAAAAAAAAAACYAgAAZHJz&#10;L2Rvd25yZXYueG1sUEsFBgAAAAAEAAQA9QAAAIsDAAAAAA==&#10;" fillcolor="black" stroked="f"/>
                    <v:oval id="Oval 4636" o:spid="_x0000_s3244" style="position:absolute;left:8061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14scA&#10;AADdAAAADwAAAGRycy9kb3ducmV2LnhtbESPT2sCMRTE74V+h/AK3mq2VZd2NSulKIqHQm2heHts&#10;nvvHzcuSRF2/vRGEHoeZ+Q0zm/emFSdyvras4GWYgCAurK65VPD7s3x+A+EDssbWMim4kId5/vgw&#10;w0zbM3/TaRtKESHsM1RQhdBlUvqiIoN+aDvi6O2tMxiidKXUDs8Rblr5miSpNFhzXKiwo8+KisP2&#10;aBS4xWQV5GG5GDdfzd+73ez0Tk+UGjz1H1MQgfrwH76311rBOB2l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NeLHAAAA3QAAAA8AAAAAAAAAAAAAAAAAmAIAAGRy&#10;cy9kb3ducmV2LnhtbFBLBQYAAAAABAAEAPUAAACMAwAAAAA=&#10;" fillcolor="black" stroked="f"/>
                    <v:oval id="Oval 4637" o:spid="_x0000_s3245" style="position:absolute;left:8188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GQecYA&#10;AADdAAAADwAAAGRycy9kb3ducmV2LnhtbESPT2sCMRTE70K/Q3gFb5qt/9pujSKiKB6E2kLx9ti8&#10;7q5uXpYk6vrtjSB4HGbmN8x42phKnMn50rKCt24CgjizuuRcwe/PsvMBwgdkjZVlUnAlD9PJS2uM&#10;qbYX/qbzLuQiQtinqKAIoU6l9FlBBn3X1sTR+7fOYIjS5VI7vES4qWQvSUbSYMlxocCa5gVlx93J&#10;KHCL4SrI43IxOGwPf592s9d7PVSq/drMvkAEasIz/GivtYLBqP8O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GQecYAAADdAAAADwAAAAAAAAAAAAAAAACYAgAAZHJz&#10;L2Rvd25yZXYueG1sUEsFBgAAAAAEAAQA9QAAAIsDAAAAAA==&#10;" fillcolor="black" stroked="f"/>
                    <v:oval id="Oval 4638" o:spid="_x0000_s3246" style="position:absolute;left:8315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EC8UA&#10;AADdAAAADwAAAGRycy9kb3ducmV2LnhtbERPy2rCQBTdF/yH4RbcNZPWBzV1FCmGFheCWpDsLpnb&#10;JJq5E2amMf17Z1Ho8nDey/VgWtGT841lBc9JCoK4tLrhSsHXKX96BeEDssbWMin4JQ/r1ehhiZm2&#10;Nz5QfwyViCHsM1RQh9BlUvqyJoM+sR1x5L6tMxgidJXUDm8x3LTyJU3n0mDDsaHGjt5rKq/HH6PA&#10;bWcfQV7z7fSyv5wXdlfoQs+UGj8OmzcQgYbwL/5zf2oF0/kkzo1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gQLxQAAAN0AAAAPAAAAAAAAAAAAAAAAAJgCAABkcnMv&#10;ZG93bnJldi54bWxQSwUGAAAAAAQABAD1AAAAigMAAAAA&#10;" fillcolor="black" stroked="f"/>
                    <v:oval id="Oval 4639" o:spid="_x0000_s3247" style="position:absolute;left:8442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hkMYA&#10;AADdAAAADwAAAGRycy9kb3ducmV2LnhtbESPT2sCMRTE7wW/Q3iCt5q1/qGuRpGiVDwI2kLx9tg8&#10;d1c3L0uS6vrtjSB4HGbmN8x03phKXMj50rKCXjcBQZxZXXKu4Pdn9f4JwgdkjZVlUnAjD/NZ622K&#10;qbZX3tFlH3IRIexTVFCEUKdS+qwgg75ra+LoHa0zGKJ0udQOrxFuKvmRJCNpsOS4UGBNXwVl5/2/&#10;UeCWw+8gz6vl4LQ9/Y3t5qAPeqhUp90sJiACNeEVfrbXWsFg1B/D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KhkMYAAADdAAAADwAAAAAAAAAAAAAAAACYAgAAZHJz&#10;L2Rvd25yZXYueG1sUEsFBgAAAAAEAAQA9QAAAIsDAAAAAA==&#10;" fillcolor="black" stroked="f"/>
                    <v:oval id="Oval 4640" o:spid="_x0000_s3248" style="position:absolute;left:8569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7cMQA&#10;AADdAAAADwAAAGRycy9kb3ducmV2LnhtbERPz2vCMBS+C/4P4Q12m+lGW2ZnFBnKhofBVBBvj+at&#10;qTYvJcm0+++Xg+Dx4/s9Wwy2ExfyoXWs4HmSgSCunW65UbDfrZ9eQYSIrLFzTAr+KMBiPh7NsNLu&#10;yt902cZGpBAOFSowMfaVlKE2ZDFMXE+cuB/nLcYEfSO1x2sKt518ybJSWmw5NRjs6d1Qfd7+WgV+&#10;VXxEeV6v8tPX6TB1m6M+6kKpx4dh+QYi0hDv4pv7UyvIyzztT2/S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e3DEAAAA3QAAAA8AAAAAAAAAAAAAAAAAmAIAAGRycy9k&#10;b3ducmV2LnhtbFBLBQYAAAAABAAEAPUAAACJAwAAAAA=&#10;" fillcolor="black" stroked="f"/>
                    <v:oval id="Oval 4641" o:spid="_x0000_s3249" style="position:absolute;left:69151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e68YA&#10;AADdAAAADwAAAGRycy9kb3ducmV2LnhtbESPT4vCMBTE7wt+h/AEb2uqVNFqFBFlFw8L/gHx9mie&#10;bbV5KUlWu9/eLCzscZiZ3zDzZWtq8SDnK8sKBv0EBHFudcWFgtNx+z4B4QOyxtoyKfghD8tF522O&#10;mbZP3tPjEAoRIewzVFCG0GRS+rwkg75vG+LoXa0zGKJ0hdQOnxFuajlMkrE0WHFcKLGhdUn5/fBt&#10;FLjN6CPI+3aT3r5u56ndXfRFj5TqddvVDESgNvyH/9qfWkE6Tgfw+yY+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Le68YAAADdAAAADwAAAAAAAAAAAAAAAACYAgAAZHJz&#10;L2Rvd25yZXYueG1sUEsFBgAAAAAEAAQA9QAAAIsDAAAAAA==&#10;" fillcolor="black" stroked="f"/>
                    <v:oval id="Oval 4642" o:spid="_x0000_s3250" style="position:absolute;left:70421;top:66865;width:921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AnMYA&#10;AADdAAAADwAAAGRycy9kb3ducmV2LnhtbESPT4vCMBTE7wt+h/AEb5oqVdyuUUQUFw8L/oHF26N5&#10;21abl5JE7X57syDscZiZ3zCzRWtqcSfnK8sKhoMEBHFudcWFgtNx05+C8AFZY22ZFPySh8W88zbD&#10;TNsH7+l+CIWIEPYZKihDaDIpfV6SQT+wDXH0fqwzGKJ0hdQOHxFuajlKkok0WHFcKLGhVUn59XAz&#10;Ctx6vA3yulmnl6/L97vdnfVZj5XqddvlB4hAbfgPv9qfWkE6SUfw9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BAnMYAAADdAAAADwAAAAAAAAAAAAAAAACYAgAAZHJz&#10;L2Rvd25yZXYueG1sUEsFBgAAAAAEAAQA9QAAAIsDAAAAAA==&#10;" fillcolor="black" stroked="f"/>
                    <v:oval id="Oval 4643" o:spid="_x0000_s3251" style="position:absolute;left:71691;top:66865;width:921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lB8cA&#10;AADdAAAADwAAAGRycy9kb3ducmV2LnhtbESPT2sCMRTE74V+h/AKvdVs7SrtalaKKBUPQm2heHts&#10;nvvHzcuSpLp+eyMIHoeZ+Q0znfWmFUdyvras4HWQgCAurK65VPD7s3x5B+EDssbWMik4k4dZ/vgw&#10;xUzbE3/TcRtKESHsM1RQhdBlUvqiIoN+YDvi6O2tMxiidKXUDk8Rblo5TJKxNFhzXKiwo3lFxWH7&#10;bxS4xegryMNykTab5u/Drnd6p0dKPT/1nxMQgfpwD9/aK60gHadvcH0Tn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c5QfHAAAA3QAAAA8AAAAAAAAAAAAAAAAAmAIAAGRy&#10;cy9kb3ducmV2LnhtbFBLBQYAAAAABAAEAPUAAACMAwAAAAA=&#10;" fillcolor="black" stroked="f"/>
                    <v:oval id="Oval 4644" o:spid="_x0000_s3252" style="position:absolute;left:72961;top:66865;width:921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9c8YA&#10;AADdAAAADwAAAGRycy9kb3ducmV2LnhtbESPQWvCQBSE74L/YXlCb3XTEqWmriKiVDwIpkLx9si+&#10;JtHs27C71fjvXaHgcZiZb5jpvDONuJDztWUFb8MEBHFhdc2lgsP3+vUDhA/IGhvLpOBGHuazfm+K&#10;mbZX3tMlD6WIEPYZKqhCaDMpfVGRQT+0LXH0fq0zGKJ0pdQOrxFuGvmeJGNpsOa4UGFLy4qKc/5n&#10;FLjV6CvI83qVnnann4ndHvVRj5R6GXSLTxCBuvAM/7c3WkE6Tl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V9c8YAAADdAAAADwAAAAAAAAAAAAAAAACYAgAAZHJz&#10;L2Rvd25yZXYueG1sUEsFBgAAAAAEAAQA9QAAAIsDAAAAAA==&#10;" fillcolor="black" stroked="f"/>
                    <v:oval id="Oval 4645" o:spid="_x0000_s3253" style="position:absolute;left:7426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Y6MYA&#10;AADdAAAADwAAAGRycy9kb3ducmV2LnhtbESPT2vCQBTE7wW/w/KE3urGkohGVxFRLD0U/APi7ZF9&#10;JtHs27C7avrtu4VCj8PM/IaZLTrTiAc5X1tWMBwkIIgLq2suFRwPm7cxCB+QNTaWScE3eVjMey8z&#10;zLV98o4e+1CKCGGfo4IqhDaX0hcVGfQD2xJH72KdwRClK6V2+Ixw08j3JBlJgzXHhQpbWlVU3PZ3&#10;o8Cts22Qt806vX5dTxP7edZnnSn12u+WUxCBuvAf/mt/aAXpKM3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nY6MYAAADdAAAADwAAAAAAAAAAAAAAAACYAgAAZHJz&#10;L2Rvd25yZXYueG1sUEsFBgAAAAAEAAQA9QAAAIsDAAAAAA==&#10;" fillcolor="black" stroked="f"/>
                    <v:oval id="Oval 4646" o:spid="_x0000_s3254" style="position:absolute;left:7553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Gn8YA&#10;AADdAAAADwAAAGRycy9kb3ducmV2LnhtbESPT2vCQBTE7wW/w/KE3urGEoNGVxFRLD0U/APi7ZF9&#10;JtHs27C7avrtu4VCj8PM/IaZLTrTiAc5X1tWMBwkIIgLq2suFRwPm7cxCB+QNTaWScE3eVjMey8z&#10;zLV98o4e+1CKCGGfo4IqhDaX0hcVGfQD2xJH72KdwRClK6V2+Ixw08j3JMmkwZrjQoUtrSoqbvu7&#10;UeDWo22Qt806vX5dTxP7edZnPVLqtd8tpyACdeE//Nf+0ArSLM3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tGn8YAAADdAAAADwAAAAAAAAAAAAAAAACYAgAAZHJz&#10;L2Rvd25yZXYueG1sUEsFBgAAAAAEAAQA9QAAAIsDAAAAAA==&#10;" fillcolor="black" stroked="f"/>
                    <v:oval id="Oval 4647" o:spid="_x0000_s3255" style="position:absolute;left:7680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jBMcA&#10;AADdAAAADwAAAGRycy9kb3ducmV2LnhtbESPQWvCQBSE74L/YXkFb3VTiVZTVxFRWnoo1Ari7ZF9&#10;TaLZt2F3TdJ/3y0UPA4z8w2zXPemFi05X1lW8DROQBDnVldcKDh+7R/nIHxA1lhbJgU/5GG9Gg6W&#10;mGnb8Se1h1CICGGfoYIyhCaT0uclGfRj2xBH79s6gyFKV0jtsItwU8tJksykwYrjQokNbUvKr4eb&#10;UeB209cgr/tdevm4nBb2/azPeqrU6KHfvIAI1Id7+L/9phWks/QZ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n4wTHAAAA3QAAAA8AAAAAAAAAAAAAAAAAmAIAAGRy&#10;cy9kb3ducmV2LnhtbFBLBQYAAAAABAAEAPUAAACMAwAAAAA=&#10;" fillcolor="black" stroked="f"/>
                    <v:oval id="Oval 4648" o:spid="_x0000_s3256" style="position:absolute;left:8569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3dsQA&#10;AADdAAAADwAAAGRycy9kb3ducmV2LnhtbERPz2vCMBS+C/4P4Q12m+lGW2ZnFBnKhofBVBBvj+at&#10;qTYvJcm0+++Xg+Dx4/s9Wwy2ExfyoXWs4HmSgSCunW65UbDfrZ9eQYSIrLFzTAr+KMBiPh7NsNLu&#10;yt902cZGpBAOFSowMfaVlKE2ZDFMXE+cuB/nLcYEfSO1x2sKt518ybJSWmw5NRjs6d1Qfd7+WgV+&#10;VXxEeV6v8tPX6TB1m6M+6kKpx4dh+QYi0hDv4pv7UyvIyzzNTW/S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4d3bEAAAA3QAAAA8AAAAAAAAAAAAAAAAAmAIAAGRycy9k&#10;b3ducmV2LnhtbFBLBQYAAAAABAAEAPUAAACJAwAAAAA=&#10;" fillcolor="black" stroked="f"/>
                    <v:oval id="Oval 4649" o:spid="_x0000_s3257" style="position:absolute;left:8696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S7cYA&#10;AADdAAAADwAAAGRycy9kb3ducmV2LnhtbESPT4vCMBTE7wt+h/AEb2uqVNFqFBFlFw8L/gHx9mie&#10;bbV5KUlWu9/eLCzscZiZ3zDzZWtq8SDnK8sKBv0EBHFudcWFgtNx+z4B4QOyxtoyKfghD8tF522O&#10;mbZP3tPjEAoRIewzVFCG0GRS+rwkg75vG+LoXa0zGKJ0hdQOnxFuajlMkrE0WHFcKLGhdUn5/fBt&#10;FLjN6CPI+3aT3r5u56ndXfRFj5TqddvVDESgNvyH/9qfWkE6Tqfw+yY+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TS7cYAAADdAAAADwAAAAAAAAAAAAAAAACYAgAAZHJz&#10;L2Rvd25yZXYueG1sUEsFBgAAAAAEAAQA9QAAAIsDAAAAAA==&#10;" fillcolor="black" stroked="f"/>
                    <v:oval id="Oval 4650" o:spid="_x0000_s3258" style="position:absolute;left:88233;top:66865;width:889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trcQA&#10;AADdAAAADwAAAGRycy9kb3ducmV2LnhtbERPz2vCMBS+C/4P4Q12m+lGW2ZnFBnKhofBVBBvj+at&#10;rTYvJcna7r9fDoLHj+/3YjWaVvTkfGNZwfMsAUFcWt1wpeB42D69gvABWWNrmRT8kYfVcjpZYKHt&#10;wN/U70MlYgj7AhXUIXSFlL6syaCf2Y44cj/WGQwRukpqh0MMN618SZJcGmw4NtTY0XtN5XX/axS4&#10;TfYR5HW7SS9fl9Pc7s76rDOlHh/G9RuIQGO4i2/uT60gzb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X7a3EAAAA3QAAAA8AAAAAAAAAAAAAAAAAmAIAAGRycy9k&#10;b3ducmV2LnhtbFBLBQYAAAAABAAEAPUAAACJAwAAAAA=&#10;" fillcolor="black" stroked="f"/>
                    <v:oval id="Oval 4651" o:spid="_x0000_s3259" style="position:absolute;left:89503;top:66865;width:921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INsYA&#10;AADdAAAADwAAAGRycy9kb3ducmV2LnhtbESPQWvCQBSE74X+h+UVvOlGMaLRVUpRKh4KpgXx9sg+&#10;k2j2bdjdavz3bkHocZiZb5jFqjONuJLztWUFw0ECgriwuuZSwc/3pj8F4QOyxsYyKbiTh9Xy9WWB&#10;mbY33tM1D6WIEPYZKqhCaDMpfVGRQT+wLXH0TtYZDFG6UmqHtwg3jRwlyUQarDkuVNjSR0XFJf81&#10;Ctw6/QzyslmPz1/nw8zujvqoU6V6b937HESgLvyHn+2tVjCepE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tINsYAAADdAAAADwAAAAAAAAAAAAAAAACYAgAAZHJz&#10;L2Rvd25yZXYueG1sUEsFBgAAAAAEAAQA9QAAAIsDAAAAAA==&#10;" fillcolor="black" stroked="f"/>
                    <v:shape id="Freeform 4652" o:spid="_x0000_s3260" style="position:absolute;left:90773;top:66865;width:730;height:889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Yf8YA&#10;AADdAAAADwAAAGRycy9kb3ducmV2LnhtbESPQWsCMRSE74X+h/AKvRTNdrEiq1GsRSy9VcXzY/Pc&#10;rG5e4iar679vCoUeh5n5hpktetuIK7WhdqzgdZiBIC6drrlSsN+tBxMQISJrbByTgjsFWMwfH2ZY&#10;aHfjb7puYyUShEOBCkyMvpAylIYshqHzxMk7utZiTLKtpG7xluC2kXmWjaXFmtOCQU8rQ+V521kF&#10;p/3ucti8LDt/Nx/5qPPv5y8ySj0/9cspiEh9/A//tT+1gtH4LY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aYf8YAAADdAAAADwAAAAAAAAAAAAAAAACYAgAAZHJz&#10;L2Rvd25yZXYueG1sUEsFBgAAAAAEAAQA9QAAAIsDAAAAAA==&#10;" path="m14,c7,,,6,,14v,8,7,14,14,14c18,28,20,27,23,25,23,3,23,3,23,3,20,1,18,,14,xe" fillcolor="black" stroked="f">
                      <v:path arrowok="t" o:connecttype="custom" o:connectlocs="44450,0;0,44450;44450,88900;73025,79375;73025,9525;44450,0" o:connectangles="0,0,0,0,0,0"/>
                    </v:shape>
                    <v:oval id="Oval 4653" o:spid="_x0000_s3261" style="position:absolute;left:77978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+F8YA&#10;AADdAAAADwAAAGRycy9kb3ducmV2LnhtbESPT2vCQBTE74V+h+UVvDWb+idIdBWxCB5EafTg8Zl9&#10;TWKzb0N2Nem37wpCj8PMb4aZL3tTizu1rrKs4COKQRDnVldcKDgdN+9TEM4ja6wtk4JfcrBcvL7M&#10;MdW24y+6Z74QoYRdigpK75tUSpeXZNBFtiEO3rdtDfog20LqFrtQbmo5jONEGqw4LJTY0Lqk/Ce7&#10;GQVj2l/XdNmeh0l26JrJ6mp3+lOpwVu/moHw1Pv/8JPe6sAlkxE8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j+F8YAAADdAAAADwAAAAAAAAAAAAAAAACYAgAAZHJz&#10;L2Rvd25yZXYueG1sUEsFBgAAAAAEAAQA9QAAAIsDAAAAAA==&#10;" fillcolor="#df6926" stroked="f"/>
                    <v:oval id="Oval 4654" o:spid="_x0000_s3262" style="position:absolute;left:79248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mY8YA&#10;AADdAAAADwAAAGRycy9kb3ducmV2LnhtbESPQWvCQBSE7wX/w/KE3upGSYJEVxFFyKG0NPXQ42v2&#10;mUSzb0N2m6T/vlso9DjMfDPMdj+ZVgzUu8ayguUiAkFcWt1wpeDyfn5ag3AeWWNrmRR8k4P9bvaw&#10;xUzbkd9oKHwlQgm7DBXU3neZlK6syaBb2I44eFfbG/RB9pXUPY6h3LRyFUWpNNhwWKixo2NN5b34&#10;Mgpierkd6TP/WKXF69glh5t91ielHufTYQPC0+T/w390rgOXJjH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FmY8YAAADdAAAADwAAAAAAAAAAAAAAAACYAgAAZHJz&#10;L2Rvd25yZXYueG1sUEsFBgAAAAAEAAQA9QAAAIsDAAAAAA==&#10;" fillcolor="#df6926" stroked="f"/>
                    <v:oval id="Oval 4655" o:spid="_x0000_s3263" style="position:absolute;left:80518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D+MUA&#10;AADdAAAADwAAAGRycy9kb3ducmV2LnhtbESPQWvCQBSE74X+h+UVvDWbigkluopYBA+iNO2hx2f2&#10;mUSzb0N2NfHfu0LB4zDzzTCzxWAacaXO1ZYVfEQxCOLC6ppLBb8/6/dPEM4ja2wsk4IbOVjMX19m&#10;mGnb8zddc1+KUMIuQwWV920mpSsqMugi2xIH72g7gz7IrpS6wz6Um0aO4ziVBmsOCxW2tKqoOOcX&#10;o2BCu9OKDpu/cZrv+zZZnuxWfyk1ehuWUxCeBv8M/9MbHbg0SeD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cP4xQAAAN0AAAAPAAAAAAAAAAAAAAAAAJgCAABkcnMv&#10;ZG93bnJldi54bWxQSwUGAAAAAAQABAD1AAAAigMAAAAA&#10;" fillcolor="#df6926" stroked="f"/>
                    <v:oval id="Oval 4656" o:spid="_x0000_s3264" style="position:absolute;left:81788;top:65659;width:92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dj8YA&#10;AADdAAAADwAAAGRycy9kb3ducmV2LnhtbESPQWvCQBSE7wX/w/KE3pqNUoPErCJKIYdSaeyhx2f2&#10;NYnNvg3ZbZL++65Q8DjMfDNMtptMKwbqXWNZwSKKQRCXVjdcKfg4vzytQTiPrLG1TAp+ycFuO3vI&#10;MNV25HcaCl+JUMIuRQW1910qpStrMugi2xEH78v2Bn2QfSV1j2MoN61cxnEiDTYcFmrs6FBT+V38&#10;GAXP9HY90CX/XCbFaexW+6t91UelHufTfgPC0+Tv4X8614FLVgnc3o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9dj8YAAADdAAAADwAAAAAAAAAAAAAAAACYAgAAZHJz&#10;L2Rvd25yZXYueG1sUEsFBgAAAAAEAAQA9QAAAIsDAAAAAA==&#10;" fillcolor="#df6926" stroked="f"/>
                    <v:oval id="Oval 4657" o:spid="_x0000_s3265" style="position:absolute;left:83058;top:65659;width:92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4FMUA&#10;AADdAAAADwAAAGRycy9kb3ducmV2LnhtbESPQWvCQBSE74X+h+UVvDWbiqYSXUUsggdRGj14fGZf&#10;k9js25BdTfz3rlDocZj5ZpjZoje1uFHrKssKPqIYBHFudcWFguNh/T4B4TyyxtoyKbiTg8X89WWG&#10;qbYdf9Mt84UIJexSVFB636RSurwkgy6yDXHwfmxr0AfZFlK32IVyU8thHCfSYMVhocSGViXlv9nV&#10;KBjR7rKi8+Y0TLJ914yXF7vVX0oN3vrlFISn3v+H/+iNDlwy/oT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/gUxQAAAN0AAAAPAAAAAAAAAAAAAAAAAJgCAABkcnMv&#10;ZG93bnJldi54bWxQSwUGAAAAAAQABAD1AAAAigMAAAAA&#10;" fillcolor="#df6926" stroked="f"/>
                    <v:oval id="Oval 4658" o:spid="_x0000_s3266" style="position:absolute;left:84359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sZsMA&#10;AADdAAAADwAAAGRycy9kb3ducmV2LnhtbERPTWvCQBC9F/wPyxR6azaVGiR1FVEED0Vp7KHHaXaa&#10;xGZnQ3Y16b93DkKPj/e9WI2uVVfqQ+PZwEuSgiIuvW24MvB52j3PQYWIbLH1TAb+KMBqOXlYYG79&#10;wB90LWKlJIRDjgbqGLtc61DW5DAkviMW7sf3DqPAvtK2x0HCXaunaZpphw1LQ40dbWoqf4uLM/BK&#10;h/OGvvdf06w4Dt1sffbvdmvM0+O4fgMVaYz/4rt7b8WXzWSuvJEn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xsZsMAAADdAAAADwAAAAAAAAAAAAAAAACYAgAAZHJzL2Rv&#10;d25yZXYueG1sUEsFBgAAAAAEAAQA9QAAAIgDAAAAAA==&#10;" fillcolor="#df6926" stroked="f"/>
                    <v:oval id="Oval 4659" o:spid="_x0000_s3267" style="position:absolute;left:85629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J/cUA&#10;AADdAAAADwAAAGRycy9kb3ducmV2LnhtbESPQWvCQBSE74X+h+UVvDWbioYaXUUsggdRGj14fGZf&#10;k9js25BdTfz3rlDocZj5ZpjZoje1uFHrKssKPqIYBHFudcWFguNh/f4JwnlkjbVlUnAnB4v568sM&#10;U207/qZb5gsRStilqKD0vkmldHlJBl1kG+Lg/djWoA+yLaRusQvlppbDOE6kwYrDQokNrUrKf7Or&#10;UTCi3WVF581pmGT7rhkvL3arv5QavPXLKQhPvf8P/9EbHbhkP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Mn9xQAAAN0AAAAPAAAAAAAAAAAAAAAAAJgCAABkcnMv&#10;ZG93bnJldi54bWxQSwUGAAAAAAQABAD1AAAAigMAAAAA&#10;" fillcolor="#df6926" stroked="f"/>
                    <v:oval id="Oval 4660" o:spid="_x0000_s3268" style="position:absolute;left:69088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q3cMA&#10;AADdAAAADwAAAGRycy9kb3ducmV2LnhtbERPTWvCQBC9F/oflin01mwqGiR1FVEED6XF6KHHaXaa&#10;xGZnQ3Y16b93DgWPj/e9WI2uVVfqQ+PZwGuSgiIuvW24MnA67l7moEJEtth6JgN/FGC1fHxYYG79&#10;wAe6FrFSEsIhRwN1jF2udShrchgS3xEL9+N7h1FgX2nb4yDhrtWTNM20w4alocaONjWVv8XFGZjS&#10;x3lD3/uvSVZ8Dt1sffbvdmvM89O4fgMVaYx38b97b8WXZbJf3sg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aq3cMAAADdAAAADwAAAAAAAAAAAAAAAACYAgAAZHJzL2Rv&#10;d25yZXYueG1sUEsFBgAAAAAEAAQA9QAAAIgDAAAAAA==&#10;" fillcolor="#df6926" stroked="f"/>
                    <v:oval id="Oval 4661" o:spid="_x0000_s3269" style="position:absolute;left:70358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PRsYA&#10;AADdAAAADwAAAGRycy9kb3ducmV2LnhtbESPQWvCQBSE70L/w/IKvZlNpA0Ss4qkFDwUi7GHHp/Z&#10;1yQ2+zZktyb++25B8DjMfDNMvplMJy40uNaygiSKQRBXVrdcK/g8vs2XIJxH1thZJgVXcrBZP8xy&#10;zLQd+UCX0tcilLDLUEHjfZ9J6aqGDLrI9sTB+7aDQR/kUEs94BjKTScXcZxKgy2HhQZ7Khqqfspf&#10;o+CZ9ueCTruvRVp+jP3L9mzf9atST4/TdgXC0+Tv4Ru904FL0wT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oPRsYAAADdAAAADwAAAAAAAAAAAAAAAACYAgAAZHJz&#10;L2Rvd25yZXYueG1sUEsFBgAAAAAEAAQA9QAAAIsDAAAAAA==&#10;" fillcolor="#df6926" stroked="f"/>
                    <v:oval id="Oval 4662" o:spid="_x0000_s3270" style="position:absolute;left:71628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RMcUA&#10;AADdAAAADwAAAGRycy9kb3ducmV2LnhtbESPQWvCQBSE74L/YXlCb7pp0CDRVUQRPBSlqYceX7PP&#10;JDb7NmRXE/+9KxR6HGa+GWa57k0t7tS6yrKC90kEgji3uuJCwflrP56DcB5ZY22ZFDzIwXo1HCwx&#10;1bbjT7pnvhChhF2KCkrvm1RKl5dk0E1sQxy8i20N+iDbQuoWu1BuahlHUSINVhwWSmxoW1L+m92M&#10;gikdr1v6OXzHSXbqmtnmaj/0Tqm3Ub9ZgPDU+//wH33QgUuSG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JExxQAAAN0AAAAPAAAAAAAAAAAAAAAAAJgCAABkcnMv&#10;ZG93bnJldi54bWxQSwUGAAAAAAQABAD1AAAAigMAAAAA&#10;" fillcolor="#df6926" stroked="f"/>
                    <v:oval id="Oval 4663" o:spid="_x0000_s3271" style="position:absolute;left:72898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qsYA&#10;AADdAAAADwAAAGRycy9kb3ducmV2LnhtbESPQWvCQBSE70L/w/IKvZlNrYaSZiNiKXgoStMePD6z&#10;r0ls9m3Ibk38964geBxmvhkmW46mFSfqXWNZwXMUgyAurW64UvDz/TF9BeE8ssbWMik4k4Nl/jDJ&#10;MNV24C86Fb4SoYRdigpq77tUSlfWZNBFtiMO3q/tDfog+0rqHodQblo5i+NEGmw4LNTY0bqm8q/4&#10;NwrmtD2u6bDZz5JiN3SL1dF+6nelnh7H1RsIT6O/h2/0RgcuSV7g+iY8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qsYAAADdAAAADwAAAAAAAAAAAAAAAACYAgAAZHJz&#10;L2Rvd25yZXYueG1sUEsFBgAAAAAEAAQA9QAAAIsDAAAAAA==&#10;" fillcolor="#df6926" stroked="f"/>
                    <v:oval id="Oval 4664" o:spid="_x0000_s3272" style="position:absolute;left:74168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2s3sQA&#10;AADdAAAADwAAAGRycy9kb3ducmV2LnhtbESPQYvCMBSE74L/ITzBm6aKW6QaRZQFD7Ky1YPHZ/Ns&#10;q81LabK2++83woLHYeabYZbrzlTiSY0rLSuYjCMQxJnVJecKzqfP0RyE88gaK8uk4JccrFf93hIT&#10;bVv+pmfqcxFK2CWooPC+TqR0WUEG3djWxMG72cagD7LJpW6wDeWmktMoiqXBksNCgTVtC8oe6Y9R&#10;MKOv+5au+8s0To9t/bG524PeKTUcdJsFCE+df4f/6b0OXBzP4PU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rN7EAAAA3QAAAA8AAAAAAAAAAAAAAAAAmAIAAGRycy9k&#10;b3ducmV2LnhtbFBLBQYAAAAABAAEAPUAAACJAwAAAAA=&#10;" fillcolor="#df6926" stroked="f"/>
                    <v:oval id="Oval 4665" o:spid="_x0000_s3273" style="position:absolute;left:75438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JRcYA&#10;AADdAAAADwAAAGRycy9kb3ducmV2LnhtbESPQWvCQBSE7wX/w/KE3pqNUoPErCJKIYdSaeyhx2f2&#10;NYnNvg3ZbZL++65Q8DjMfDNMtptMKwbqXWNZwSKKQRCXVjdcKfg4vzytQTiPrLG1TAp+ycFuO3vI&#10;MNV25HcaCl+JUMIuRQW1910qpStrMugi2xEH78v2Bn2QfSV1j2MoN61cxnEiDTYcFmrs6FBT+V38&#10;GAXP9HY90CX/XCbFaexW+6t91UelHufTfgPC0+Tv4X8614FLkhXc3o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EJRcYAAADdAAAADwAAAAAAAAAAAAAAAACYAgAAZHJz&#10;L2Rvd25yZXYueG1sUEsFBgAAAAAEAAQA9QAAAIsDAAAAAA==&#10;" fillcolor="#df6926" stroked="f"/>
                    <v:oval id="Oval 4666" o:spid="_x0000_s3274" style="position:absolute;left:76708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XMsUA&#10;AADdAAAADwAAAGRycy9kb3ducmV2LnhtbESPQWvCQBSE74X+h+UVvNVNgy4ldRWJCB6k0thDj6/Z&#10;1yQ2+zZkV5P+e1coeBxmvhlmsRptKy7U+8axhpdpAoK4dKbhSsPncfv8CsIHZIOtY9LwRx5Wy8eH&#10;BWbGDfxBlyJUIpawz1BDHUKXSenLmiz6qeuIo/fjeoshyr6SpschlttWpkmipMWG40KNHeU1lb/F&#10;2WqY0fspp+/dV6qKw9DN1ye3NxutJ0/j+g1EoDHcw//0zkROKQW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5cyxQAAAN0AAAAPAAAAAAAAAAAAAAAAAJgCAABkcnMv&#10;ZG93bnJldi54bWxQSwUGAAAAAAQABAD1AAAAigMAAAAA&#10;" fillcolor="#df6926" stroked="f"/>
                    <v:oval id="Oval 4667" o:spid="_x0000_s3275" style="position:absolute;left:85629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yqcYA&#10;AADdAAAADwAAAGRycy9kb3ducmV2LnhtbESPQWvCQBSE70L/w/IKvZlNpaYlzUbEUvBQFNMePD6z&#10;r0ls9m3Ibk38964geBxmvhkmW4ymFSfqXWNZwXMUgyAurW64UvDz/Tl9A+E8ssbWMik4k4NF/jDJ&#10;MNV24B2dCl+JUMIuRQW1910qpStrMugi2xEH79f2Bn2QfSV1j0MoN62cxXEiDTYcFmrsaFVT+Vf8&#10;GwUvtDmu6LDez5JiO3Tz5dF+6Q+lnh7H5TsIT6O/h2/0WgcuSV7h+iY8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8yqcYAAADdAAAADwAAAAAAAAAAAAAAAACYAgAAZHJz&#10;L2Rvd25yZXYueG1sUEsFBgAAAAAEAAQA9QAAAIsDAAAAAA==&#10;" fillcolor="#df6926" stroked="f"/>
                    <v:oval id="Oval 4668" o:spid="_x0000_s3276" style="position:absolute;left:86899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m28MA&#10;AADdAAAADwAAAGRycy9kb3ducmV2LnhtbERPTWvCQBC9F/oflin01mwqGiR1FVEED6XF6KHHaXaa&#10;xGZnQ3Y16b93DgWPj/e9WI2uVVfqQ+PZwGuSgiIuvW24MnA67l7moEJEtth6JgN/FGC1fHxYYG79&#10;wAe6FrFSEsIhRwN1jF2udShrchgS3xEL9+N7h1FgX2nb4yDhrtWTNM20w4alocaONjWVv8XFGZjS&#10;x3lD3/uvSVZ8Dt1sffbvdmvM89O4fgMVaYx38b97b8WXZTJX3sg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Cm28MAAADdAAAADwAAAAAAAAAAAAAAAACYAgAAZHJzL2Rv&#10;d25yZXYueG1sUEsFBgAAAAAEAAQA9QAAAIgDAAAAAA==&#10;" fillcolor="#df6926" stroked="f"/>
                    <v:oval id="Oval 4669" o:spid="_x0000_s3277" style="position:absolute;left:88169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DQMYA&#10;AADdAAAADwAAAGRycy9kb3ducmV2LnhtbESPQWvCQBSE70L/w/IKvZlNpYY2zUbEUvBQFNMePD6z&#10;r0ls9m3Ibk38964geBxmvhkmW4ymFSfqXWNZwXMUgyAurW64UvDz/Tl9BeE8ssbWMik4k4NF/jDJ&#10;MNV24B2dCl+JUMIuRQW1910qpStrMugi2xEH79f2Bn2QfSV1j0MoN62cxXEiDTYcFmrsaFVT+Vf8&#10;GwUvtDmu6LDez5JiO3Tz5dF+6Q+lnh7H5TsIT6O/h2/0WgcuSd7g+iY8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wDQMYAAADdAAAADwAAAAAAAAAAAAAAAACYAgAAZHJz&#10;L2Rvd25yZXYueG1sUEsFBgAAAAAEAAQA9QAAAIsDAAAAAA==&#10;" fillcolor="#df6926" stroked="f"/>
                    <v:oval id="Oval 4670" o:spid="_x0000_s3278" style="position:absolute;left:89439;top:65659;width:889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8AMMA&#10;AADdAAAADwAAAGRycy9kb3ducmV2LnhtbERPTWvCQBC9F/wPywi91Y3SphJdRZSCh2Jp2oPHMTtN&#10;YrOzIbs18d87B6HHx/tergfXqAt1ofZsYDpJQBEX3tZcGvj+enuagwoR2WLjmQxcKcB6NXpYYmZ9&#10;z590yWOpJIRDhgaqGNtM61BU5DBMfEss3I/vHEaBXalth72Eu0bPkiTVDmuWhgpb2lZU/OZ/zsAz&#10;Hc5bOu2PszT/6NuXzdm/250xj+NhswAVaYj/4rt7b8WXvsp+eSNP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88AMMAAADdAAAADwAAAAAAAAAAAAAAAACYAgAAZHJzL2Rv&#10;d25yZXYueG1sUEsFBgAAAAAEAAQA9QAAAIgDAAAAAA==&#10;" fillcolor="#df6926" stroked="f"/>
                    <v:shape id="Freeform 4671" o:spid="_x0000_s3279" style="position:absolute;left:90709;top:65659;width:794;height:920;visibility:visible;mso-wrap-style:square;v-text-anchor:top" coordsize="2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ApscA&#10;AADdAAAADwAAAGRycy9kb3ducmV2LnhtbESPS2/CMBCE70j8B2uRemscWsQjxaAKCakXDuUhcVzF&#10;SxIar1PbhOTf40qVOI5m55ud5boztWjJ+cqygnGSgiDOra64UHA8bF/nIHxA1lhbJgU9eVivhoMl&#10;Ztre+ZvafShEhLDPUEEZQpNJ6fOSDPrENsTRu1hnMETpCqkd3iPc1PItTafSYMWxocSGNiXlP/ub&#10;iW+cbv01T/vze9i6jbsudr/zdqfUy6j7/AARqAvP4//0l1Ywmc7G8LcmIk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sQKbHAAAA3QAAAA8AAAAAAAAAAAAAAAAAmAIAAGRy&#10;cy9kb3ducmV2LnhtbFBLBQYAAAAABAAEAPUAAACMAwAAAAA=&#10;" path="m14,c6,,,7,,15v,7,6,14,14,14c18,29,22,27,25,24,25,6,25,6,25,6,22,2,18,,14,xe" fillcolor="#df6926" stroked="f">
                      <v:path arrowok="t" o:connecttype="custom" o:connectlocs="44450,0;0,47625;44450,92075;79375,76200;79375,19050;44450,0" o:connectangles="0,0,0,0,0,0"/>
                    </v:shape>
                    <v:rect id="Rectangle 4672" o:spid="_x0000_s3280" style="position:absolute;left:7080;top:7461;width:77343;height:5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ws8cA&#10;AADdAAAADwAAAGRycy9kb3ducmV2LnhtbESPQWsCMRSE7wX/Q3hCbzXrYq2uRtFCoZeC2h7q7bl5&#10;7i5uXtYk1a2/3giCx2FmvmGm89bU4kTOV5YV9HsJCOLc6ooLBT/fHy8jED4ga6wtk4J/8jCfdZ6m&#10;mGl75jWdNqEQEcI+QwVlCE0mpc9LMuh7tiGO3t46gyFKV0jt8BzhppZpkgylwYrjQokNvZeUHzZ/&#10;RsFyPFoeVwP+uqx3W9r+7g6vqUuUeu62iwmIQG14hO/tT61gMHxL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3cLPHAAAA3QAAAA8AAAAAAAAAAAAAAAAAmAIAAGRy&#10;cy9kb3ducmV2LnhtbFBLBQYAAAAABAAEAPUAAACMAwAAAAA=&#10;" fillcolor="black" stroked="f"/>
                    <v:rect id="Rectangle 4673" o:spid="_x0000_s3281" style="position:absolute;left:7080;top:7461;width:77343;height:5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uRscA&#10;AADdAAAADwAAAGRycy9kb3ducmV2LnhtbESPzWrDMBCE74G8g9hAL6GR80PcuJZDYgj0FKjbS29b&#10;a2O7sVbGUmPn7atCocdhZr5h0v1oWnGj3jWWFSwXEQji0uqGKwXvb6fHJxDOI2tsLZOCOznYZ9NJ&#10;iom2A7/SrfCVCBB2CSqove8SKV1Zk0G3sB1x8C62N+iD7CupexwC3LRyFUVbabDhsFBjR3lN5bX4&#10;Ngrm8WY3rvP718dpWJ318fNcxERKPczGwzMIT6P/D/+1X7SCzTZew++b8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7kbHAAAA3QAAAA8AAAAAAAAAAAAAAAAAmAIAAGRy&#10;cy9kb3ducmV2LnhtbFBLBQYAAAAABAAEAPUAAACMAwAAAAA=&#10;" filled="f" strokecolor="#bd582c [3205]" strokeweight="10pt"/>
                    <v:shape id="Freeform 4674" o:spid="_x0000_s3282" style="position:absolute;left:1682;top:3111;width:85408;height:61468;visibility:visible;mso-wrap-style:square;v-text-anchor:top" coordsize="2690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4yMQA&#10;AADdAAAADwAAAGRycy9kb3ducmV2LnhtbESPT2sCMRTE70K/Q3iF3jRRxMpqlCIK2pv/wONz89yN&#10;3bwsm1TXb98IBY/DzPyGmc5bV4kbNcF61tDvKRDEuTeWCw2H/ao7BhEissHKM2l4UID57K0zxcz4&#10;O2/ptouFSBAOGWooY6wzKUNeksPQ8zVx8i6+cRiTbAppGrwnuKvkQKmRdGg5LZRY06Kk/Gf36zTY&#10;1fq095tzf/BNV3UsTupq86XWH+/t1wREpDa+wv/ttdEwHH0O4fkmP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OMjEAAAA3QAAAA8AAAAAAAAAAAAAAAAAmAIAAGRycy9k&#10;b3ducmV2LnhtbFBLBQYAAAAABAAEAPUAAACJAwAAAAA=&#10;" path="m2690,983v-3,477,-545,902,-1254,927c717,1935,101,1539,50,1054,,586,488,127,1185,65,1905,,2567,353,2675,842v10,47,15,94,15,141e" fillcolor="#e48312 [3204]" stroked="f">
                      <v:path arrowok="t" o:connecttype="custom" o:connectlocs="8540750,3122638;4559300,6067385;158750,3348180;3762375,206482;8493125,2674732;8540750,3122638" o:connectangles="0,0,0,0,0,0"/>
                    </v:shape>
                    <v:shape id="Freeform 4675" o:spid="_x0000_s3283" alt="Background box" style="position:absolute;left:1682;top:3111;width:85408;height:61468;visibility:visible;mso-wrap-style:square;v-text-anchor:top" coordsize="2690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fBMcA&#10;AADdAAAADwAAAGRycy9kb3ducmV2LnhtbESPQWsCMRSE7wX/Q3iCN80q1srWKO220uLJblva42Pz&#10;3CzdvCxJquu/NwWhx2FmvmFWm9624kg+NI4VTCcZCOLK6YZrBR/v2/ESRIjIGlvHpOBMATbrwc0K&#10;c+1O/EbHMtYiQTjkqMDE2OVShsqQxTBxHXHyDs5bjEn6WmqPpwS3rZxl2UJabDgtGOyoMFT9lL9W&#10;wbb5Wr7Edj973pXF43f5VHjzWSg1GvYP9yAi9fE/fG2/agXzxd0t/L1JT0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ZXwTHAAAA3QAAAA8AAAAAAAAAAAAAAAAAmAIAAGRy&#10;cy9kb3ducmV2LnhtbFBLBQYAAAAABAAEAPUAAACMAwAAAAA=&#10;" path="m2690,983v-3,477,-545,902,-1254,927c717,1935,101,1539,50,1054,,586,488,127,1185,65,1905,,2567,353,2675,842v10,47,15,94,15,141e" filled="f" strokecolor="white" strokeweight="10pt">
                      <v:stroke joinstyle="miter"/>
                      <v:path arrowok="t" o:connecttype="custom" o:connectlocs="8540750,3122638;4559300,6067385;158750,3348180;3762375,206482;8493125,2674732;8540750,3122638" o:connectangles="0,0,0,0,0,0"/>
                    </v:shape>
                    <v:shape id="Freeform 4676" o:spid="_x0000_s3284" alt="Background box" style="position:absolute;left:7366;top:8064;width:74231;height:51753;visibility:visible;mso-wrap-style:square;v-text-anchor:top" coordsize="2338,1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shsUA&#10;AADdAAAADwAAAGRycy9kb3ducmV2LnhtbESPQWsCMRSE74L/ITyhF6lZpazL1iiiFPTgoerF2yN5&#10;bhY3L8sm1e2/NwWhx2FmvmEWq9414k5dqD0rmE4yEMTam5orBefT13sBIkRkg41nUvBLAVbL4WCB&#10;pfEP/qb7MVYiQTiUqMDG2JZSBm3JYZj4ljh5V985jEl2lTQdPhLcNXKWZbl0WHNasNjSxpK+HX+c&#10;An+Z7sz2oPe3mR1ft/1FN64olHob9etPEJH6+B9+tXdGwUc+z+HvTXo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6yGxQAAAN0AAAAPAAAAAAAAAAAAAAAAAJgCAABkcnMv&#10;ZG93bnJldi54bWxQSwUGAAAAAAQABAD1AAAAigMAAAAA&#10;" path="m2338,827v-2,402,-474,759,-1090,780c623,1629,88,1295,43,887,,493,424,107,1030,54,1656,,2231,297,2325,709v9,39,13,79,13,118e" stroked="f">
                      <v:path arrowok="t" o:connecttype="custom" o:connectlocs="7423150,2627337;3962400,5105358;136525,2817954;3270250,171555;7381875,2252457;7423150,2627337" o:connectangles="0,0,0,0,0,0"/>
                    </v:shape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B40458" w14:textId="09463F2D" w:rsidR="00BB750B" w:rsidRDefault="00BB750B">
          <w:pPr>
            <w:spacing w:after="200" w:line="276" w:lineRule="auto"/>
          </w:pPr>
          <w:r>
            <w:br w:type="page"/>
          </w:r>
        </w:p>
      </w:sdtContent>
    </w:sdt>
    <w:p w14:paraId="3D85E948" w14:textId="0054DD22" w:rsidR="00BB750B" w:rsidRDefault="00BB750B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olch preprimer words"/>
      </w:tblPr>
      <w:tblGrid>
        <w:gridCol w:w="5861"/>
        <w:gridCol w:w="586"/>
        <w:gridCol w:w="2160"/>
        <w:gridCol w:w="5793"/>
      </w:tblGrid>
      <w:tr w:rsidR="00C778B1" w14:paraId="3A7C3E25" w14:textId="77777777" w:rsidTr="00BB750B">
        <w:trPr>
          <w:trHeight w:hRule="exact" w:val="4680"/>
        </w:trPr>
        <w:tc>
          <w:tcPr>
            <w:tcW w:w="5861" w:type="dxa"/>
            <w:vAlign w:val="center"/>
          </w:tcPr>
          <w:p w14:paraId="4552AAD2" w14:textId="77777777" w:rsidR="00C778B1" w:rsidRPr="008B6D99" w:rsidRDefault="000D64EC" w:rsidP="000D64EC">
            <w:pPr>
              <w:pStyle w:val="Title"/>
              <w:ind w:left="360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038EACED" wp14:editId="138CC110">
                  <wp:extent cx="676275" cy="60960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Bear</w:t>
            </w:r>
          </w:p>
        </w:tc>
        <w:tc>
          <w:tcPr>
            <w:tcW w:w="586" w:type="dxa"/>
            <w:vAlign w:val="center"/>
          </w:tcPr>
          <w:p w14:paraId="0F701C39" w14:textId="77777777" w:rsidR="00C778B1" w:rsidRDefault="00C778B1">
            <w:pPr>
              <w:pStyle w:val="Title"/>
            </w:pPr>
          </w:p>
        </w:tc>
        <w:tc>
          <w:tcPr>
            <w:tcW w:w="2160" w:type="dxa"/>
            <w:vAlign w:val="center"/>
          </w:tcPr>
          <w:p w14:paraId="5AF779B1" w14:textId="77777777" w:rsidR="00C778B1" w:rsidRDefault="000D64EC">
            <w:pPr>
              <w:pStyle w:val="Title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1" layoutInCell="1" allowOverlap="1" wp14:anchorId="139E301D" wp14:editId="36A891E4">
                      <wp:simplePos x="0" y="0"/>
                      <wp:positionH relativeFrom="page">
                        <wp:posOffset>-3857625</wp:posOffset>
                      </wp:positionH>
                      <wp:positionV relativeFrom="page">
                        <wp:posOffset>37465</wp:posOffset>
                      </wp:positionV>
                      <wp:extent cx="8988425" cy="6720840"/>
                      <wp:effectExtent l="133350" t="76200" r="79375" b="137160"/>
                      <wp:wrapNone/>
                      <wp:docPr id="24" name="Group 24" descr="Striped background with boo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8425" cy="6720840"/>
                                <a:chOff x="0" y="0"/>
                                <a:chExt cx="8984037" cy="6716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3873358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73357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6FC24A" id="Group 24" o:spid="_x0000_s1026" alt="Striped background with book" style="position:absolute;margin-left:-303.75pt;margin-top:2.95pt;width:707.75pt;height:529.2pt;z-index:-251655168;mso-position-horizontal-relative:page;mso-position-vertical-relative:page;mso-width-relative:margin;mso-height-relative:margin" coordsize="89840,67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">
                      <v:shape id="Picture 25" o:spid="_x0000_s1027" type="#_x0000_t75" alt="Striped background with book" style="position:absolute;left:5034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rUzDAAAA2wAAAA8AAABkcnMvZG93bnJldi54bWxEj0GLwjAUhO/C/ofwFvYimiquSLdRRBA9&#10;CVbB66N5tt02L6WJte6vN4Kwx2FmvmGSVW9q0VHrSssKJuMIBHFmdcm5gvNpO1qAcB5ZY22ZFDzI&#10;wWr5MUgw1vbOR+pSn4sAYRejgsL7JpbSZQUZdGPbEAfvaluDPsg2l7rFe4CbWk6jaC4NlhwWCmxo&#10;U1BWpTejYLY9pKd95W33txn2j19zmaXHnVJfn/36B4Sn3v+H3+29VjD9hteX8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atTMMAAADb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26" o:spid="_x0000_s1028" type="#_x0000_t75" alt="Striped background with book" style="position:absolute;left:50343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UMzvEAAAA2wAAAA8AAABkcnMvZG93bnJldi54bWxEj0FrwkAUhO+F/oflFXopzUYRKakbkUCo&#10;J8EoeH1kX5No9m3IrjH6611B8DjMzDfMYjmaVgzUu8aygkkUgyAurW64UrDf5d8/IJxH1thaJgVX&#10;crBM398WmGh74S0Nha9EgLBLUEHtfZdI6cqaDLrIdsTB+7e9QR9kX0nd4yXATSuncTyXBhsOCzV2&#10;lNVUnoqzUTDLN8VuffJ2uGVf4/VoDrNi+6fU58e4+gXhafSv8LO91gqmc3h8CT9Ap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UMzvEAAAA2wAAAA8AAAAAAAAAAAAAAAAA&#10;nwIAAGRycy9kb3ducmV2LnhtbFBLBQYAAAAABAAEAPcAAACQAwAAAAA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27" o:spid="_x0000_s1029" type="#_x0000_t75" alt="Striped background with book" style="position:absolute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YlqDDAAAA2wAAAA8AAABkcnMvZG93bnJldi54bWxEj0GLwjAUhO/C/ofwFvYimiqySrdRRBA9&#10;CVbB66N5tt02L6WJte6vN4Kwx2FmvmGSVW9q0VHrSssKJuMIBHFmdcm5gvNpO1qAcB5ZY22ZFDzI&#10;wWr5MUgw1vbOR+pSn4sAYRejgsL7JpbSZQUZdGPbEAfvaluDPsg2l7rFe4CbWk6j6FsaLDksFNjQ&#10;pqCsSm9GwWx7SE/7ytvubzPsH7/mMkuPO6W+Pvv1DwhPvf8Pv9t7rWA6h9eX8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iWoMMAAADb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28" o:spid="_x0000_s1030" type="#_x0000_t75" alt="Striped background with book" style="position:absolute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AtK9AAAA2wAAAA8AAABkcnMvZG93bnJldi54bWxET70KwjAQ3gXfIZzgIpoqIlKNIoLoJFgF&#10;16M522pzKU2s1ac3g+D48f0v160pRUO1KywrGI8iEMSp1QVnCi7n3XAOwnlkjaVlUvAmB+tVt7PE&#10;WNsXn6hJfCZCCLsYFeTeV7GULs3JoBvZijhwN1sb9AHWmdQ1vkK4KeUkimbSYMGhIceKtjmlj+Rp&#10;FEx3x+R8eHjbfLaD9n0312ly2ivV77WbBQhPrf+Lf+6DVjAJY8OX8APk6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McC0r0AAADbAAAADwAAAAAAAAAAAAAAAACfAgAAZHJz&#10;L2Rvd25yZXYueG1sUEsFBgAAAAAEAAQA9wAAAIk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3" w:type="dxa"/>
            <w:vAlign w:val="center"/>
          </w:tcPr>
          <w:p w14:paraId="630463F9" w14:textId="77777777" w:rsidR="00C778B1" w:rsidRPr="008B6D99" w:rsidRDefault="00064735" w:rsidP="008B6D99">
            <w:pPr>
              <w:pStyle w:val="Title"/>
              <w:ind w:left="0"/>
              <w:rPr>
                <w:sz w:val="96"/>
                <w:szCs w:val="96"/>
              </w:rPr>
            </w:pPr>
            <w:r>
              <w:pict w14:anchorId="5C08F9F8">
                <v:shape id="_x0000_i1025" type="#_x0000_t75" style="width:53.25pt;height:48pt;visibility:visible;mso-wrap-style:square">
                  <v:imagedata r:id="rId13" o:title=""/>
                </v:shape>
              </w:pict>
            </w:r>
            <w:r w:rsidR="008B6D99">
              <w:t xml:space="preserve">        </w:t>
            </w:r>
            <w:r w:rsidR="000D64EC">
              <w:rPr>
                <w:sz w:val="96"/>
                <w:szCs w:val="96"/>
              </w:rPr>
              <w:t>Hunt</w:t>
            </w:r>
          </w:p>
        </w:tc>
      </w:tr>
      <w:tr w:rsidR="00C778B1" w14:paraId="7A2D3757" w14:textId="77777777" w:rsidTr="00BB750B">
        <w:trPr>
          <w:trHeight w:hRule="exact" w:val="720"/>
        </w:trPr>
        <w:tc>
          <w:tcPr>
            <w:tcW w:w="5861" w:type="dxa"/>
            <w:vAlign w:val="center"/>
          </w:tcPr>
          <w:p w14:paraId="4B68E07E" w14:textId="77777777" w:rsidR="00C778B1" w:rsidRDefault="00C778B1"/>
        </w:tc>
        <w:tc>
          <w:tcPr>
            <w:tcW w:w="586" w:type="dxa"/>
            <w:vAlign w:val="center"/>
          </w:tcPr>
          <w:p w14:paraId="11790D74" w14:textId="77777777" w:rsidR="00C778B1" w:rsidRDefault="00C778B1"/>
        </w:tc>
        <w:tc>
          <w:tcPr>
            <w:tcW w:w="2160" w:type="dxa"/>
            <w:vAlign w:val="center"/>
          </w:tcPr>
          <w:p w14:paraId="6C05E026" w14:textId="77777777" w:rsidR="00C778B1" w:rsidRDefault="00C778B1"/>
        </w:tc>
        <w:tc>
          <w:tcPr>
            <w:tcW w:w="5793" w:type="dxa"/>
            <w:vAlign w:val="center"/>
          </w:tcPr>
          <w:p w14:paraId="3874F6CF" w14:textId="77777777" w:rsidR="00C778B1" w:rsidRDefault="00C778B1"/>
        </w:tc>
      </w:tr>
      <w:tr w:rsidR="00C778B1" w14:paraId="411992C7" w14:textId="77777777" w:rsidTr="00BB750B">
        <w:trPr>
          <w:trHeight w:hRule="exact" w:val="720"/>
        </w:trPr>
        <w:tc>
          <w:tcPr>
            <w:tcW w:w="5861" w:type="dxa"/>
            <w:vAlign w:val="center"/>
          </w:tcPr>
          <w:p w14:paraId="33B10422" w14:textId="77777777" w:rsidR="00C778B1" w:rsidRDefault="00C778B1"/>
        </w:tc>
        <w:tc>
          <w:tcPr>
            <w:tcW w:w="586" w:type="dxa"/>
            <w:vAlign w:val="center"/>
          </w:tcPr>
          <w:p w14:paraId="28F86C30" w14:textId="77777777" w:rsidR="00C778B1" w:rsidRDefault="00C778B1"/>
        </w:tc>
        <w:tc>
          <w:tcPr>
            <w:tcW w:w="2160" w:type="dxa"/>
            <w:vAlign w:val="center"/>
          </w:tcPr>
          <w:p w14:paraId="5D5B2D20" w14:textId="77777777" w:rsidR="00C778B1" w:rsidRDefault="00C778B1"/>
        </w:tc>
        <w:tc>
          <w:tcPr>
            <w:tcW w:w="5793" w:type="dxa"/>
            <w:vAlign w:val="center"/>
          </w:tcPr>
          <w:p w14:paraId="0DDF0D9A" w14:textId="77777777" w:rsidR="00C778B1" w:rsidRDefault="00C778B1"/>
        </w:tc>
      </w:tr>
      <w:tr w:rsidR="00C778B1" w14:paraId="5B8D3111" w14:textId="77777777" w:rsidTr="00BB750B">
        <w:trPr>
          <w:trHeight w:hRule="exact" w:val="4680"/>
        </w:trPr>
        <w:tc>
          <w:tcPr>
            <w:tcW w:w="5861" w:type="dxa"/>
            <w:vAlign w:val="center"/>
          </w:tcPr>
          <w:p w14:paraId="0D20C13A" w14:textId="77777777" w:rsidR="00C778B1" w:rsidRDefault="000D64EC" w:rsidP="008B6D99">
            <w:pPr>
              <w:pStyle w:val="Title"/>
              <w:ind w:left="360"/>
            </w:pPr>
            <w:r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  </w:t>
            </w:r>
            <w:r w:rsidR="00064735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pict w14:anchorId="5F6A7D21">
                <v:shape id="_x0000_i1026" type="#_x0000_t75" style="width:53.25pt;height:48pt;visibility:visible;mso-wrap-style:square" o:bullet="t">
                  <v:imagedata r:id="rId13" o:title=""/>
                </v:shape>
              </w:pict>
            </w:r>
            <w:r>
              <w:rPr>
                <w:sz w:val="96"/>
                <w:szCs w:val="96"/>
              </w:rPr>
              <w:t xml:space="preserve">  Going</w:t>
            </w:r>
          </w:p>
        </w:tc>
        <w:tc>
          <w:tcPr>
            <w:tcW w:w="586" w:type="dxa"/>
            <w:vAlign w:val="center"/>
          </w:tcPr>
          <w:p w14:paraId="3CA174E2" w14:textId="77777777" w:rsidR="00C778B1" w:rsidRDefault="00C778B1">
            <w:pPr>
              <w:pStyle w:val="Title"/>
            </w:pPr>
          </w:p>
        </w:tc>
        <w:tc>
          <w:tcPr>
            <w:tcW w:w="2160" w:type="dxa"/>
            <w:vAlign w:val="center"/>
          </w:tcPr>
          <w:p w14:paraId="190DDF64" w14:textId="77777777" w:rsidR="00C778B1" w:rsidRDefault="00C778B1">
            <w:pPr>
              <w:pStyle w:val="Title"/>
            </w:pPr>
          </w:p>
        </w:tc>
        <w:tc>
          <w:tcPr>
            <w:tcW w:w="5793" w:type="dxa"/>
            <w:vAlign w:val="center"/>
          </w:tcPr>
          <w:p w14:paraId="443FB846" w14:textId="77777777" w:rsidR="00C778B1" w:rsidRPr="008B6D99" w:rsidRDefault="000D64EC" w:rsidP="000D64EC">
            <w:pPr>
              <w:pStyle w:val="Title"/>
              <w:ind w:left="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41A30562" wp14:editId="26125B6B">
                  <wp:extent cx="676275" cy="609600"/>
                  <wp:effectExtent l="0" t="0" r="952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Catch</w:t>
            </w:r>
          </w:p>
        </w:tc>
      </w:tr>
    </w:tbl>
    <w:p w14:paraId="52A038A2" w14:textId="77777777" w:rsidR="00C778B1" w:rsidRDefault="00C778B1">
      <w:pPr>
        <w:spacing w:line="20" w:lineRule="exact"/>
        <w:rPr>
          <w:sz w:val="2"/>
          <w:szCs w:val="2"/>
        </w:rPr>
      </w:pPr>
    </w:p>
    <w:p w14:paraId="67A9886C" w14:textId="77777777" w:rsidR="00C778B1" w:rsidRDefault="00C778B1">
      <w:pPr>
        <w:rPr>
          <w:sz w:val="2"/>
          <w:szCs w:val="2"/>
        </w:rPr>
      </w:pPr>
    </w:p>
    <w:p w14:paraId="6DE394D0" w14:textId="77777777" w:rsidR="00C778B1" w:rsidRDefault="00C778B1">
      <w:pPr>
        <w:rPr>
          <w:sz w:val="2"/>
          <w:szCs w:val="2"/>
        </w:rPr>
      </w:pPr>
    </w:p>
    <w:p w14:paraId="4ED0D9E3" w14:textId="77777777" w:rsidR="00C778B1" w:rsidRDefault="00C778B1">
      <w:pPr>
        <w:rPr>
          <w:sz w:val="2"/>
          <w:szCs w:val="2"/>
        </w:rPr>
      </w:pPr>
    </w:p>
    <w:p w14:paraId="3D43A9B7" w14:textId="77777777" w:rsidR="00C778B1" w:rsidRDefault="00C778B1">
      <w:pPr>
        <w:spacing w:line="120" w:lineRule="exact"/>
        <w:rPr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olch preprimer words"/>
      </w:tblPr>
      <w:tblGrid>
        <w:gridCol w:w="5816"/>
        <w:gridCol w:w="580"/>
        <w:gridCol w:w="2160"/>
        <w:gridCol w:w="5844"/>
      </w:tblGrid>
      <w:tr w:rsidR="009B7455" w14:paraId="4698C831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67D2998F" w14:textId="77777777" w:rsidR="000D64EC" w:rsidRPr="008B6D99" w:rsidRDefault="000D64EC" w:rsidP="00C41692">
            <w:pPr>
              <w:pStyle w:val="Title"/>
              <w:ind w:left="360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6688BB99" wp14:editId="2691CCE7">
                  <wp:extent cx="676275" cy="609600"/>
                  <wp:effectExtent l="0" t="0" r="952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Home</w:t>
            </w:r>
          </w:p>
        </w:tc>
        <w:tc>
          <w:tcPr>
            <w:tcW w:w="720" w:type="dxa"/>
            <w:vAlign w:val="center"/>
          </w:tcPr>
          <w:p w14:paraId="1559F91D" w14:textId="77777777" w:rsidR="000D64EC" w:rsidRDefault="000D64EC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37B6922C" w14:textId="77777777" w:rsidR="000D64EC" w:rsidRDefault="000D64EC" w:rsidP="00C41692">
            <w:pPr>
              <w:pStyle w:val="Title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1" layoutInCell="1" allowOverlap="1" wp14:anchorId="426E781C" wp14:editId="23029ADF">
                      <wp:simplePos x="0" y="0"/>
                      <wp:positionH relativeFrom="page">
                        <wp:posOffset>-3857625</wp:posOffset>
                      </wp:positionH>
                      <wp:positionV relativeFrom="page">
                        <wp:posOffset>37465</wp:posOffset>
                      </wp:positionV>
                      <wp:extent cx="8988425" cy="6720840"/>
                      <wp:effectExtent l="133350" t="76200" r="79375" b="137160"/>
                      <wp:wrapNone/>
                      <wp:docPr id="74" name="Group 74" descr="Striped background with boo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8425" cy="6720840"/>
                                <a:chOff x="0" y="0"/>
                                <a:chExt cx="8984037" cy="6716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Picture 75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76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3873358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7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8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73357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7D534A" id="Group 74" o:spid="_x0000_s1026" alt="Striped background with book" style="position:absolute;margin-left:-303.75pt;margin-top:2.95pt;width:707.75pt;height:529.2pt;z-index:-251653120;mso-position-horizontal-relative:page;mso-position-vertical-relative:page;mso-width-relative:margin;mso-height-relative:margin" coordsize="89840,67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">
                      <v:shape id="Picture 75" o:spid="_x0000_s1027" type="#_x0000_t75" alt="Striped background with book" style="position:absolute;left:5034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1glHDAAAA2wAAAA8AAABkcnMvZG93bnJldi54bWxEj0GLwjAUhO+C/yE8wYusqeK60jWKCKIn&#10;wSp4fTTPtmvzUppYq7/eCAseh5n5hpkvW1OKhmpXWFYwGkYgiFOrC84UnI6brxkI55E1lpZJwYMc&#10;LBfdzhxjbe98oCbxmQgQdjEqyL2vYildmpNBN7QVcfAutjbog6wzqWu8B7gp5TiKptJgwWEhx4rW&#10;OaXX5GYUTDb75Li7ets814P28WfOk+SwVarfa1e/IDy1/hP+b++0gp9veH8JP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WCUcMAAADb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76" o:spid="_x0000_s1028" type="#_x0000_t75" alt="Striped background with book" style="position:absolute;left:50343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HCbEAAAA2wAAAA8AAABkcnMvZG93bnJldi54bWxEj0FrwkAUhO8F/8PyBC+lbhSxEt0ECQQ9&#10;FYwFr4/saxLNvg3ZNcb++m6h0OMwM98wu3Q0rRiod41lBYt5BIK4tLrhSsHnOX/bgHAeWWNrmRQ8&#10;yUGaTF52GGv74BMNha9EgLCLUUHtfRdL6cqaDLq57YiD92V7gz7IvpK6x0eAm1Yuo2gtDTYcFmrs&#10;KKupvBV3o2CVfxTn483b4Tt7HZ9Xc1kVp4NSs+m434LwNPr/8F/7qBW8r+H3S/gBMv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nHCbEAAAA2wAAAA8AAAAAAAAAAAAAAAAA&#10;nwIAAGRycy9kb3ducmV2LnhtbFBLBQYAAAAABAAEAPcAAACQAwAAAAA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77" o:spid="_x0000_s1029" type="#_x0000_t75" alt="Striped background with book" style="position:absolute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rub3DAAAA2wAAAA8AAABkcnMvZG93bnJldi54bWxEj0GLwjAUhO+C/yG8hb2Ipi6i0jUVEWQ9&#10;CVbB66N523bbvJQm1rq/3giCx2FmvmFW697UoqPWlZYVTCcRCOLM6pJzBefTbrwE4TyyxtoyKbiT&#10;g3UyHKww1vbGR+pSn4sAYRejgsL7JpbSZQUZdBPbEAfv17YGfZBtLnWLtwA3tfyKork0WHJYKLCh&#10;bUFZlV6NgtnukJ72lbfd/3bU3//MZZYef5T6/Og33yA89f4dfrX3WsFiAc8v4QfI5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u5vcMAAADb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78" o:spid="_x0000_s1030" type="#_x0000_t75" alt="Striped background with book" style="position:absolute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Lc/BAAAA2wAAAA8AAABkcnMvZG93bnJldi54bWxET02LwjAQvQv7H8IseBFNFdGlayxSED0J&#10;tsJeh2ZsuzaT0sRa99dvDoLHx/veJINpRE+dqy0rmM8iEMSF1TWXCi75fvoFwnlkjY1lUvAkB8n2&#10;Y7TBWNsHn6nPfClCCLsYFVTet7GUrqjIoJvZljhwV9sZ9AF2pdQdPkK4aeQiilbSYM2hocKW0oqK&#10;W3Y3Cpb7U5Yfb972f+lkeP6an2V2Pig1/hx23yA8Df4tfrmPWsE6jA1fwg+Q2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0Lc/BAAAA2wAAAA8AAAAAAAAAAAAAAAAAnwIA&#10;AGRycy9kb3ducmV2LnhtbFBLBQYAAAAABAAEAPcAAACNAwAAAAA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0" w:type="dxa"/>
            <w:vAlign w:val="center"/>
          </w:tcPr>
          <w:p w14:paraId="72126425" w14:textId="77777777" w:rsidR="000D64EC" w:rsidRPr="008B6D99" w:rsidRDefault="000D64EC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6375E3">
              <w:rPr>
                <w:noProof/>
                <w:lang w:val="en-GB" w:eastAsia="en-GB"/>
              </w:rPr>
              <w:drawing>
                <wp:inline distT="0" distB="0" distL="0" distR="0" wp14:anchorId="35FC288A" wp14:editId="25AC1392">
                  <wp:extent cx="676275" cy="609600"/>
                  <wp:effectExtent l="0" t="0" r="952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="009B7455">
              <w:rPr>
                <w:sz w:val="96"/>
                <w:szCs w:val="96"/>
              </w:rPr>
              <w:t>Big</w:t>
            </w:r>
          </w:p>
        </w:tc>
      </w:tr>
      <w:tr w:rsidR="009B7455" w14:paraId="490CE190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6E44D73D" w14:textId="77777777" w:rsidR="000D64EC" w:rsidRDefault="000D64EC" w:rsidP="00C41692"/>
        </w:tc>
        <w:tc>
          <w:tcPr>
            <w:tcW w:w="720" w:type="dxa"/>
            <w:vAlign w:val="center"/>
          </w:tcPr>
          <w:p w14:paraId="62023E63" w14:textId="77777777" w:rsidR="000D64EC" w:rsidRDefault="000D64EC" w:rsidP="00C41692"/>
        </w:tc>
        <w:tc>
          <w:tcPr>
            <w:tcW w:w="720" w:type="dxa"/>
            <w:vAlign w:val="center"/>
          </w:tcPr>
          <w:p w14:paraId="0B20464B" w14:textId="77777777" w:rsidR="000D64EC" w:rsidRDefault="000D64EC" w:rsidP="00C41692"/>
        </w:tc>
        <w:tc>
          <w:tcPr>
            <w:tcW w:w="6480" w:type="dxa"/>
            <w:vAlign w:val="center"/>
          </w:tcPr>
          <w:p w14:paraId="7035550E" w14:textId="77777777" w:rsidR="000D64EC" w:rsidRDefault="000D64EC" w:rsidP="00C41692"/>
        </w:tc>
      </w:tr>
      <w:tr w:rsidR="009B7455" w14:paraId="21489BC2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0E36254F" w14:textId="77777777" w:rsidR="000D64EC" w:rsidRDefault="000D64EC" w:rsidP="00C41692"/>
        </w:tc>
        <w:tc>
          <w:tcPr>
            <w:tcW w:w="720" w:type="dxa"/>
            <w:vAlign w:val="center"/>
          </w:tcPr>
          <w:p w14:paraId="4E4212ED" w14:textId="77777777" w:rsidR="000D64EC" w:rsidRDefault="000D64EC" w:rsidP="00C41692"/>
        </w:tc>
        <w:tc>
          <w:tcPr>
            <w:tcW w:w="720" w:type="dxa"/>
            <w:vAlign w:val="center"/>
          </w:tcPr>
          <w:p w14:paraId="57DCF606" w14:textId="77777777" w:rsidR="000D64EC" w:rsidRDefault="000D64EC" w:rsidP="00C41692"/>
        </w:tc>
        <w:tc>
          <w:tcPr>
            <w:tcW w:w="6480" w:type="dxa"/>
            <w:vAlign w:val="center"/>
          </w:tcPr>
          <w:p w14:paraId="52D71B8C" w14:textId="77777777" w:rsidR="000D64EC" w:rsidRDefault="000D64EC" w:rsidP="00C41692"/>
        </w:tc>
      </w:tr>
      <w:tr w:rsidR="009B7455" w14:paraId="306BAB87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798C2968" w14:textId="77777777" w:rsidR="000D64EC" w:rsidRDefault="000D64EC" w:rsidP="00C41692">
            <w:pPr>
              <w:pStyle w:val="Title"/>
              <w:ind w:left="360"/>
            </w:pPr>
            <w:r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  </w:t>
            </w: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40CC261C" wp14:editId="72DECED8">
                  <wp:extent cx="676275" cy="609600"/>
                  <wp:effectExtent l="0" t="0" r="952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</w:t>
            </w:r>
            <w:r w:rsidR="009B7455">
              <w:rPr>
                <w:sz w:val="96"/>
                <w:szCs w:val="96"/>
              </w:rPr>
              <w:t>One</w:t>
            </w:r>
          </w:p>
        </w:tc>
        <w:tc>
          <w:tcPr>
            <w:tcW w:w="720" w:type="dxa"/>
            <w:vAlign w:val="center"/>
          </w:tcPr>
          <w:p w14:paraId="111D6302" w14:textId="77777777" w:rsidR="000D64EC" w:rsidRDefault="000D64EC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2F6C10AE" w14:textId="77777777" w:rsidR="000D64EC" w:rsidRDefault="000D64EC" w:rsidP="00C41692">
            <w:pPr>
              <w:pStyle w:val="Title"/>
            </w:pPr>
          </w:p>
        </w:tc>
        <w:tc>
          <w:tcPr>
            <w:tcW w:w="6480" w:type="dxa"/>
            <w:vAlign w:val="center"/>
          </w:tcPr>
          <w:p w14:paraId="5FC8AB97" w14:textId="77777777" w:rsidR="000D64EC" w:rsidRPr="008B6D99" w:rsidRDefault="000D64EC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68B22A07" wp14:editId="16034E99">
                  <wp:extent cx="676275" cy="609600"/>
                  <wp:effectExtent l="0" t="0" r="952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</w:t>
            </w:r>
            <w:r w:rsidR="009B7455">
              <w:rPr>
                <w:sz w:val="96"/>
                <w:szCs w:val="96"/>
              </w:rPr>
              <w:t>Scared</w:t>
            </w:r>
          </w:p>
        </w:tc>
      </w:tr>
    </w:tbl>
    <w:p w14:paraId="2DA0348F" w14:textId="77777777" w:rsidR="000D64EC" w:rsidRDefault="000D64EC">
      <w:pPr>
        <w:spacing w:line="120" w:lineRule="exact"/>
        <w:rPr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olch preprimer words"/>
      </w:tblPr>
      <w:tblGrid>
        <w:gridCol w:w="5877"/>
        <w:gridCol w:w="596"/>
        <w:gridCol w:w="2160"/>
        <w:gridCol w:w="5767"/>
      </w:tblGrid>
      <w:tr w:rsidR="009B7455" w14:paraId="4E8A030A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760D159B" w14:textId="77777777" w:rsidR="009B7455" w:rsidRPr="008B6D99" w:rsidRDefault="009B7455" w:rsidP="00C41692">
            <w:pPr>
              <w:pStyle w:val="Title"/>
              <w:ind w:left="36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7C23C52F" wp14:editId="03508D4B">
                  <wp:extent cx="676275" cy="609600"/>
                  <wp:effectExtent l="0" t="0" r="952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River</w:t>
            </w:r>
          </w:p>
        </w:tc>
        <w:tc>
          <w:tcPr>
            <w:tcW w:w="720" w:type="dxa"/>
            <w:vAlign w:val="center"/>
          </w:tcPr>
          <w:p w14:paraId="6F02DC55" w14:textId="77777777" w:rsidR="009B7455" w:rsidRDefault="009B7455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5BCBA0FD" w14:textId="77777777" w:rsidR="009B7455" w:rsidRDefault="009B7455" w:rsidP="00C41692">
            <w:pPr>
              <w:pStyle w:val="Title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1" layoutInCell="1" allowOverlap="1" wp14:anchorId="44493B68" wp14:editId="4878D15C">
                      <wp:simplePos x="0" y="0"/>
                      <wp:positionH relativeFrom="page">
                        <wp:posOffset>-3857625</wp:posOffset>
                      </wp:positionH>
                      <wp:positionV relativeFrom="page">
                        <wp:posOffset>37465</wp:posOffset>
                      </wp:positionV>
                      <wp:extent cx="8988425" cy="6720840"/>
                      <wp:effectExtent l="133350" t="76200" r="79375" b="137160"/>
                      <wp:wrapNone/>
                      <wp:docPr id="83" name="Group 83" descr="Striped background with boo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8425" cy="6720840"/>
                                <a:chOff x="0" y="0"/>
                                <a:chExt cx="8984037" cy="6716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5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3873358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7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73357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91F759" id="Group 83" o:spid="_x0000_s1026" alt="Striped background with book" style="position:absolute;margin-left:-303.75pt;margin-top:2.95pt;width:707.75pt;height:529.2pt;z-index:-251651072;mso-position-horizontal-relative:page;mso-position-vertical-relative:page;mso-width-relative:margin;mso-height-relative:margin" coordsize="89840,67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">
                      <v:shape id="Picture 84" o:spid="_x0000_s1027" type="#_x0000_t75" alt="Striped background with book" style="position:absolute;left:5034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sV+3CAAAA2wAAAA8AAABkcnMvZG93bnJldi54bWxEj0GLwjAUhO+C/yE8wYto6lJEqlFEkPW0&#10;YBW8PppnW21eShNr9ddvBMHjMDPfMMt1ZyrRUuNKywqmkwgEcWZ1ybmC03E3noNwHlljZZkUPMnB&#10;etXvLTHR9sEHalOfiwBhl6CCwvs6kdJlBRl0E1sTB+9iG4M+yCaXusFHgJtK/kTRTBosOSwUWNO2&#10;oOyW3o2CePeXHvc3b9vXdtQ9r+Ycp4dfpYaDbrMA4anz3/CnvdcK5jG8v4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7FftwgAAANsAAAAPAAAAAAAAAAAAAAAAAJ8C&#10;AABkcnMvZG93bnJldi54bWxQSwUGAAAAAAQABAD3AAAAjgMAAAAA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85" o:spid="_x0000_s1028" type="#_x0000_t75" alt="Striped background with book" style="position:absolute;left:50343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g8nbEAAAA2wAAAA8AAABkcnMvZG93bnJldi54bWxEj0FrwkAUhO8F/8PyBC+lbiqxSHQVEcSc&#10;ComFXh/ZZxLNvg3ZbUz89d1CweMwM98wm91gGtFT52rLCt7nEQjiwuqaSwVf5+PbCoTzyBoby6Rg&#10;JAe77eRlg4m2d86oz30pAoRdggoq79tESldUZNDNbUscvIvtDPogu1LqDu8Bbhq5iKIPabDmsFBh&#10;S4eKilv+YxTEx8/8nN687R+H12G8mu84z05KzabDfg3C0+Cf4f92qhWslvD3Jf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g8nbEAAAA2wAAAA8AAAAAAAAAAAAAAAAA&#10;nwIAAGRycy9kb3ducmV2LnhtbFBLBQYAAAAABAAEAPcAAACQAwAAAAA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86" o:spid="_x0000_s1029" type="#_x0000_t75" alt="Striped background with book" style="position:absolute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bAHDAAAA2wAAAA8AAABkcnMvZG93bnJldi54bWxEj0GLwjAUhO+C/yE8wYtoqohINRURZD0t&#10;WBf2+miebW3zUppsrfvrjSB4HGbmG2a7600tOmpdaVnBfBaBIM6sLjlX8HM5TtcgnEfWWFsmBQ9y&#10;sEuGgy3G2t75TF3qcxEg7GJUUHjfxFK6rCCDbmYb4uBdbWvQB9nmUrd4D3BTy0UUraTBksNCgQ0d&#10;Csqq9M8oWB6/08up8rb7P0z6x838LtPzl1LjUb/fgPDU+0/43T5pBesVvL6EHyC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JsAcMAAADb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87" o:spid="_x0000_s1030" type="#_x0000_t75" alt="Striped background with book" style="position:absolute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+yZrEAAAA2wAAAA8AAABkcnMvZG93bnJldi54bWxEj0FrwkAUhO8F/8PyBC+lbirBSnQVEcSc&#10;ComFXh/ZZxLNvg3ZbUz89d1CweMwM98wm91gGtFT52rLCt7nEQjiwuqaSwVf5+PbCoTzyBoby6Rg&#10;JAe77eRlg4m2d86oz30pAoRdggoq79tESldUZNDNbUscvIvtDPogu1LqDu8Bbhq5iKKlNFhzWKiw&#10;pUNFxS3/MQri42d+Tm/e9o/D6zBezXecZyelZtNhvwbhafDP8H871QpWH/D3Jf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+yZrEAAAA2wAAAA8AAAAAAAAAAAAAAAAA&#10;nwIAAGRycy9kb3ducmV2LnhtbFBLBQYAAAAABAAEAPcAAACQAwAAAAA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0" w:type="dxa"/>
            <w:vAlign w:val="center"/>
          </w:tcPr>
          <w:p w14:paraId="2DEBEA58" w14:textId="77777777" w:rsidR="009B7455" w:rsidRPr="008B6D99" w:rsidRDefault="009B7455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6375E3">
              <w:rPr>
                <w:noProof/>
                <w:lang w:val="en-GB" w:eastAsia="en-GB"/>
              </w:rPr>
              <w:drawing>
                <wp:inline distT="0" distB="0" distL="0" distR="0" wp14:anchorId="5E049953" wp14:editId="717AFC5C">
                  <wp:extent cx="676275" cy="609600"/>
                  <wp:effectExtent l="0" t="0" r="952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sz w:val="96"/>
                <w:szCs w:val="96"/>
              </w:rPr>
              <w:t>Dark</w:t>
            </w:r>
          </w:p>
        </w:tc>
      </w:tr>
      <w:tr w:rsidR="009B7455" w14:paraId="72CA5396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1FA38501" w14:textId="77777777" w:rsidR="009B7455" w:rsidRDefault="009B7455" w:rsidP="00C41692"/>
        </w:tc>
        <w:tc>
          <w:tcPr>
            <w:tcW w:w="720" w:type="dxa"/>
            <w:vAlign w:val="center"/>
          </w:tcPr>
          <w:p w14:paraId="5F324031" w14:textId="77777777" w:rsidR="009B7455" w:rsidRDefault="009B7455" w:rsidP="00C41692"/>
        </w:tc>
        <w:tc>
          <w:tcPr>
            <w:tcW w:w="720" w:type="dxa"/>
            <w:vAlign w:val="center"/>
          </w:tcPr>
          <w:p w14:paraId="25D586EC" w14:textId="77777777" w:rsidR="009B7455" w:rsidRDefault="009B7455" w:rsidP="00C41692"/>
        </w:tc>
        <w:tc>
          <w:tcPr>
            <w:tcW w:w="6480" w:type="dxa"/>
            <w:vAlign w:val="center"/>
          </w:tcPr>
          <w:p w14:paraId="0BA5CD86" w14:textId="77777777" w:rsidR="009B7455" w:rsidRDefault="009B7455" w:rsidP="00C41692"/>
        </w:tc>
      </w:tr>
      <w:tr w:rsidR="009B7455" w14:paraId="2DE7F206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56F58D63" w14:textId="77777777" w:rsidR="009B7455" w:rsidRDefault="009B7455" w:rsidP="00C41692"/>
        </w:tc>
        <w:tc>
          <w:tcPr>
            <w:tcW w:w="720" w:type="dxa"/>
            <w:vAlign w:val="center"/>
          </w:tcPr>
          <w:p w14:paraId="253DFE63" w14:textId="77777777" w:rsidR="009B7455" w:rsidRDefault="009B7455" w:rsidP="00C41692"/>
        </w:tc>
        <w:tc>
          <w:tcPr>
            <w:tcW w:w="720" w:type="dxa"/>
            <w:vAlign w:val="center"/>
          </w:tcPr>
          <w:p w14:paraId="5654D343" w14:textId="77777777" w:rsidR="009B7455" w:rsidRDefault="009B7455" w:rsidP="00C41692"/>
        </w:tc>
        <w:tc>
          <w:tcPr>
            <w:tcW w:w="6480" w:type="dxa"/>
            <w:vAlign w:val="center"/>
          </w:tcPr>
          <w:p w14:paraId="0F398D21" w14:textId="77777777" w:rsidR="009B7455" w:rsidRDefault="009B7455" w:rsidP="00C41692"/>
        </w:tc>
      </w:tr>
      <w:tr w:rsidR="009B7455" w14:paraId="608883C1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363C8B26" w14:textId="77777777" w:rsidR="009B7455" w:rsidRDefault="009B7455" w:rsidP="00C41692">
            <w:pPr>
              <w:pStyle w:val="Title"/>
              <w:ind w:left="360"/>
            </w:pPr>
            <w:r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  </w:t>
            </w: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16305541" wp14:editId="57434D98">
                  <wp:extent cx="676275" cy="609600"/>
                  <wp:effectExtent l="0" t="0" r="952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Forest</w:t>
            </w:r>
          </w:p>
        </w:tc>
        <w:tc>
          <w:tcPr>
            <w:tcW w:w="720" w:type="dxa"/>
            <w:vAlign w:val="center"/>
          </w:tcPr>
          <w:p w14:paraId="4BB308C5" w14:textId="77777777" w:rsidR="009B7455" w:rsidRDefault="009B7455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2E6450D9" w14:textId="77777777" w:rsidR="009B7455" w:rsidRDefault="009B7455" w:rsidP="00C41692">
            <w:pPr>
              <w:pStyle w:val="Title"/>
            </w:pPr>
          </w:p>
        </w:tc>
        <w:tc>
          <w:tcPr>
            <w:tcW w:w="6480" w:type="dxa"/>
            <w:vAlign w:val="center"/>
          </w:tcPr>
          <w:p w14:paraId="597E6228" w14:textId="77777777" w:rsidR="009B7455" w:rsidRPr="008B6D99" w:rsidRDefault="009B7455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4C0495C9" wp14:editId="66F32A7E">
                  <wp:extent cx="676275" cy="609600"/>
                  <wp:effectExtent l="0" t="0" r="952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Oozy</w:t>
            </w:r>
          </w:p>
        </w:tc>
      </w:tr>
    </w:tbl>
    <w:p w14:paraId="70335A2D" w14:textId="684E0306" w:rsidR="000D64EC" w:rsidRDefault="000D64EC" w:rsidP="000D64E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olch preprimer words"/>
      </w:tblPr>
      <w:tblGrid>
        <w:gridCol w:w="5776"/>
        <w:gridCol w:w="573"/>
        <w:gridCol w:w="2160"/>
        <w:gridCol w:w="5891"/>
      </w:tblGrid>
      <w:tr w:rsidR="009B7455" w14:paraId="11CF4174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7D177318" w14:textId="77777777" w:rsidR="009B7455" w:rsidRPr="008B6D99" w:rsidRDefault="009B7455" w:rsidP="00C41692">
            <w:pPr>
              <w:pStyle w:val="Title"/>
              <w:ind w:left="36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3DE13169" wp14:editId="033154AD">
                  <wp:extent cx="676275" cy="60960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Mud</w:t>
            </w:r>
          </w:p>
        </w:tc>
        <w:tc>
          <w:tcPr>
            <w:tcW w:w="720" w:type="dxa"/>
            <w:vAlign w:val="center"/>
          </w:tcPr>
          <w:p w14:paraId="07A75E93" w14:textId="77777777" w:rsidR="009B7455" w:rsidRDefault="009B7455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3AE3F4CF" w14:textId="77777777" w:rsidR="009B7455" w:rsidRDefault="009B7455" w:rsidP="00C41692">
            <w:pPr>
              <w:pStyle w:val="Title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1" layoutInCell="1" allowOverlap="1" wp14:anchorId="168A27EC" wp14:editId="4D2A4F9E">
                      <wp:simplePos x="0" y="0"/>
                      <wp:positionH relativeFrom="page">
                        <wp:posOffset>-3857625</wp:posOffset>
                      </wp:positionH>
                      <wp:positionV relativeFrom="page">
                        <wp:posOffset>37465</wp:posOffset>
                      </wp:positionV>
                      <wp:extent cx="8988425" cy="6720840"/>
                      <wp:effectExtent l="133350" t="76200" r="79375" b="137160"/>
                      <wp:wrapNone/>
                      <wp:docPr id="92" name="Group 92" descr="Striped background with boo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8425" cy="6720840"/>
                                <a:chOff x="0" y="0"/>
                                <a:chExt cx="8984037" cy="6716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Picture 93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94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3873358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95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6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73357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E3D24B" id="Group 92" o:spid="_x0000_s1026" alt="Striped background with book" style="position:absolute;margin-left:-303.75pt;margin-top:2.95pt;width:707.75pt;height:529.2pt;z-index:-251649024;mso-position-horizontal-relative:page;mso-position-vertical-relative:page;mso-width-relative:margin;mso-height-relative:margin" coordsize="89840,67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">
                      <v:shape id="Picture 93" o:spid="_x0000_s1027" type="#_x0000_t75" alt="Striped background with book" style="position:absolute;left:5034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WUTDAAAA2wAAAA8AAABkcnMvZG93bnJldi54bWxEj0+LwjAUxO+C3yE8wYusqX+QtWsUEURP&#10;C1bB66N5tl2bl9LEWv30G0HwOMzMb5jFqjWlaKh2hWUFo2EEgji1uuBMwem4/foG4TyyxtIyKXiQ&#10;g9Wy21lgrO2dD9QkPhMBwi5GBbn3VSylS3My6Ia2Ig7exdYGfZB1JnWN9wA3pRxH0UwaLDgs5FjR&#10;Jqf0mtyMgun2Nznur942z82gffyZ8zQ57JTq99r1DwhPrf+E3+29VjCfwOtL+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xZRMMAAADb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94" o:spid="_x0000_s1028" type="#_x0000_t75" alt="Striped background with book" style="position:absolute;left:50343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1wTDEAAAA2wAAAA8AAABkcnMvZG93bnJldi54bWxEj0FrwkAUhO8F/8PyCr2UZlMJxcasIoKY&#10;k2AUvD6yzyQ1+zZktzHpr3cLhR6HmfmGydajacVAvWssK3iPYhDEpdUNVwrOp93bAoTzyBpby6Rg&#10;Igfr1ewpw1TbOx9pKHwlAoRdigpq77tUSlfWZNBFtiMO3tX2Bn2QfSV1j/cAN62cx/GHNNhwWKix&#10;o21N5a34NgqS3aE45Tdvh5/t6zh9mUtSHPdKvTyPmyUIT6P/D/+1c63gM4Hf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1wTDEAAAA2wAAAA8AAAAAAAAAAAAAAAAA&#10;nwIAAGRycy9kb3ducmV2LnhtbFBLBQYAAAAABAAEAPcAAACQAwAAAAA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95" o:spid="_x0000_s1029" type="#_x0000_t75" alt="Striped background with book" style="position:absolute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5ZKvDAAAA2wAAAA8AAABkcnMvZG93bnJldi54bWxEj0GLwjAUhO+C/yE8wYusqeLK2jWKCKIn&#10;wSp4fTTPtmvzUppYq7/eCAseh5n5hpkvW1OKhmpXWFYwGkYgiFOrC84UnI6brx8QziNrLC2Tggc5&#10;WC66nTnG2t75QE3iMxEg7GJUkHtfxVK6NCeDbmgr4uBdbG3QB1lnUtd4D3BTynEUTaXBgsNCjhWt&#10;c0qvyc0omGz2yXF39bZ5rgft48+cJ8lhq1S/165+QXhq/Sf8395pBbNveH8JP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lkq8MAAADb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96" o:spid="_x0000_s1030" type="#_x0000_t75" alt="Striped background with book" style="position:absolute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+tzEAAAA2wAAAA8AAABkcnMvZG93bnJldi54bWxEj0FrwkAUhO8F/8PyBC+lbhSRGt0ECQQ9&#10;FYwFr4/saxLNvg3ZNcb++m6h0OMwM98wu3Q0rRiod41lBYt5BIK4tLrhSsHnOX97B+E8ssbWMil4&#10;koM0mbzsMNb2wScaCl+JAGEXo4La+y6W0pU1GXRz2xEH78v2Bn2QfSV1j48AN61cRtFaGmw4LNTY&#10;UVZTeSvuRsEq/yjOx5u3w3f2Oj6v5rIqTgelZtNxvwXhafT/4b/2USvYrOH3S/gBMv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r+tzEAAAA2wAAAA8AAAAAAAAAAAAAAAAA&#10;nwIAAGRycy9kb3ducmV2LnhtbFBLBQYAAAAABAAEAPcAAACQAwAAAAA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0" w:type="dxa"/>
            <w:vAlign w:val="center"/>
          </w:tcPr>
          <w:p w14:paraId="56338702" w14:textId="77777777" w:rsidR="009B7455" w:rsidRPr="008B6D99" w:rsidRDefault="009B7455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6375E3">
              <w:rPr>
                <w:noProof/>
                <w:lang w:val="en-GB" w:eastAsia="en-GB"/>
              </w:rPr>
              <w:drawing>
                <wp:inline distT="0" distB="0" distL="0" distR="0" wp14:anchorId="6B3D4ACB" wp14:editId="296B4B41">
                  <wp:extent cx="676275" cy="609600"/>
                  <wp:effectExtent l="0" t="0" r="952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sz w:val="96"/>
                <w:szCs w:val="96"/>
              </w:rPr>
              <w:t>Over</w:t>
            </w:r>
          </w:p>
        </w:tc>
      </w:tr>
      <w:tr w:rsidR="009B7455" w14:paraId="78D0BC7B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570EBDEE" w14:textId="77777777" w:rsidR="009B7455" w:rsidRDefault="009B7455" w:rsidP="00C41692"/>
        </w:tc>
        <w:tc>
          <w:tcPr>
            <w:tcW w:w="720" w:type="dxa"/>
            <w:vAlign w:val="center"/>
          </w:tcPr>
          <w:p w14:paraId="6B99358A" w14:textId="77777777" w:rsidR="009B7455" w:rsidRDefault="009B7455" w:rsidP="00C41692"/>
        </w:tc>
        <w:tc>
          <w:tcPr>
            <w:tcW w:w="720" w:type="dxa"/>
            <w:vAlign w:val="center"/>
          </w:tcPr>
          <w:p w14:paraId="6FA7E66B" w14:textId="77777777" w:rsidR="009B7455" w:rsidRDefault="009B7455" w:rsidP="00C41692"/>
        </w:tc>
        <w:tc>
          <w:tcPr>
            <w:tcW w:w="6480" w:type="dxa"/>
            <w:vAlign w:val="center"/>
          </w:tcPr>
          <w:p w14:paraId="173F774E" w14:textId="77777777" w:rsidR="009B7455" w:rsidRDefault="009B7455" w:rsidP="00C41692"/>
        </w:tc>
      </w:tr>
      <w:tr w:rsidR="009B7455" w14:paraId="1F8E44F7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7ADBB005" w14:textId="77777777" w:rsidR="009B7455" w:rsidRDefault="009B7455" w:rsidP="00C41692"/>
        </w:tc>
        <w:tc>
          <w:tcPr>
            <w:tcW w:w="720" w:type="dxa"/>
            <w:vAlign w:val="center"/>
          </w:tcPr>
          <w:p w14:paraId="58FC9B0A" w14:textId="77777777" w:rsidR="009B7455" w:rsidRDefault="009B7455" w:rsidP="00C41692"/>
        </w:tc>
        <w:tc>
          <w:tcPr>
            <w:tcW w:w="720" w:type="dxa"/>
            <w:vAlign w:val="center"/>
          </w:tcPr>
          <w:p w14:paraId="6DD4A5C6" w14:textId="77777777" w:rsidR="009B7455" w:rsidRDefault="009B7455" w:rsidP="00C41692"/>
        </w:tc>
        <w:tc>
          <w:tcPr>
            <w:tcW w:w="6480" w:type="dxa"/>
            <w:vAlign w:val="center"/>
          </w:tcPr>
          <w:p w14:paraId="11E8804A" w14:textId="77777777" w:rsidR="009B7455" w:rsidRDefault="009B7455" w:rsidP="00C41692"/>
        </w:tc>
      </w:tr>
      <w:tr w:rsidR="009B7455" w14:paraId="1C778AEA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2FF88668" w14:textId="77777777" w:rsidR="009B7455" w:rsidRDefault="009B7455" w:rsidP="00C41692">
            <w:pPr>
              <w:pStyle w:val="Title"/>
              <w:ind w:left="360"/>
            </w:pPr>
            <w:r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  </w:t>
            </w: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0E84FED1" wp14:editId="1F30464F">
                  <wp:extent cx="676275" cy="609600"/>
                  <wp:effectExtent l="0" t="0" r="952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Under</w:t>
            </w:r>
          </w:p>
        </w:tc>
        <w:tc>
          <w:tcPr>
            <w:tcW w:w="720" w:type="dxa"/>
            <w:vAlign w:val="center"/>
          </w:tcPr>
          <w:p w14:paraId="6C4912FA" w14:textId="77777777" w:rsidR="009B7455" w:rsidRDefault="009B7455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4A6A00CC" w14:textId="77777777" w:rsidR="009B7455" w:rsidRDefault="009B7455" w:rsidP="00C41692">
            <w:pPr>
              <w:pStyle w:val="Title"/>
            </w:pPr>
          </w:p>
        </w:tc>
        <w:tc>
          <w:tcPr>
            <w:tcW w:w="6480" w:type="dxa"/>
            <w:vAlign w:val="center"/>
          </w:tcPr>
          <w:p w14:paraId="5FAD753D" w14:textId="77777777" w:rsidR="009B7455" w:rsidRPr="008B6D99" w:rsidRDefault="009B7455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1A0608E3" wp14:editId="748FAB2D">
                  <wp:extent cx="676275" cy="609600"/>
                  <wp:effectExtent l="0" t="0" r="952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Through</w:t>
            </w:r>
          </w:p>
        </w:tc>
      </w:tr>
    </w:tbl>
    <w:p w14:paraId="3119001C" w14:textId="14EADB92" w:rsidR="000D64EC" w:rsidRDefault="000D64EC" w:rsidP="000D64E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olch preprimer words"/>
      </w:tblPr>
      <w:tblGrid>
        <w:gridCol w:w="5776"/>
        <w:gridCol w:w="582"/>
        <w:gridCol w:w="2160"/>
        <w:gridCol w:w="5882"/>
      </w:tblGrid>
      <w:tr w:rsidR="009B7455" w14:paraId="7797879E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2726087E" w14:textId="77777777" w:rsidR="009B7455" w:rsidRPr="008B6D99" w:rsidRDefault="009B7455" w:rsidP="00C41692">
            <w:pPr>
              <w:pStyle w:val="Title"/>
              <w:ind w:left="360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5F01A319" wp14:editId="5CDAE832">
                  <wp:extent cx="676275" cy="609600"/>
                  <wp:effectExtent l="0" t="0" r="9525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Deep</w:t>
            </w:r>
          </w:p>
        </w:tc>
        <w:tc>
          <w:tcPr>
            <w:tcW w:w="720" w:type="dxa"/>
            <w:vAlign w:val="center"/>
          </w:tcPr>
          <w:p w14:paraId="792086D6" w14:textId="77777777" w:rsidR="009B7455" w:rsidRDefault="009B7455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6FE1C15E" w14:textId="77777777" w:rsidR="009B7455" w:rsidRDefault="009B7455" w:rsidP="00C41692">
            <w:pPr>
              <w:pStyle w:val="Title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1" layoutInCell="1" allowOverlap="1" wp14:anchorId="550AB881" wp14:editId="17550DC0">
                      <wp:simplePos x="0" y="0"/>
                      <wp:positionH relativeFrom="page">
                        <wp:posOffset>-3857625</wp:posOffset>
                      </wp:positionH>
                      <wp:positionV relativeFrom="page">
                        <wp:posOffset>37465</wp:posOffset>
                      </wp:positionV>
                      <wp:extent cx="8988425" cy="6720840"/>
                      <wp:effectExtent l="133350" t="76200" r="79375" b="137160"/>
                      <wp:wrapNone/>
                      <wp:docPr id="128" name="Group 128" descr="Striped background with boo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8425" cy="6720840"/>
                                <a:chOff x="0" y="0"/>
                                <a:chExt cx="8984037" cy="6716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Picture 129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30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3873358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31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32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73357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AF1313" id="Group 128" o:spid="_x0000_s1026" alt="Striped background with book" style="position:absolute;margin-left:-303.75pt;margin-top:2.95pt;width:707.75pt;height:529.2pt;z-index:-251644928;mso-position-horizontal-relative:page;mso-position-vertical-relative:page;mso-width-relative:margin;mso-height-relative:margin" coordsize="89840,67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">
                      <v:shape id="Picture 129" o:spid="_x0000_s1027" type="#_x0000_t75" alt="Striped background with book" style="position:absolute;left:5034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eSHCAAAA3AAAAA8AAABkcnMvZG93bnJldi54bWxET02LwjAQvQv7H8Is7EU0VWTRbqOIIHoS&#10;rILXoRnbbptJaWKt++uNIOxtHu9zklVvatFR60rLCibjCARxZnXJuYLzaTuag3AeWWNtmRQ8yMFq&#10;+TFIMNb2zkfqUp+LEMIuRgWF900spcsKMujGtiEO3NW2Bn2AbS51i/cQbmo5jaJvabDk0FBgQ5uC&#10;siq9GQWz7SE97Stvu7/NsH/8msssPe6U+vrs1z8gPPX+X/x273WYP13A65lwgV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KnkhwgAAANwAAAAPAAAAAAAAAAAAAAAAAJ8C&#10;AABkcnMvZG93bnJldi54bWxQSwUGAAAAAAQABAD3AAAAjgMAAAAA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130" o:spid="_x0000_s1028" type="#_x0000_t75" alt="Striped background with book" style="position:absolute;left:50343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JRmHFAAAA3AAAAA8AAABkcnMvZG93bnJldi54bWxEj0FrwkAQhe9C/8MyBS+iG61ISV1FBNFT&#10;wSj0OmTHJDU7G7JrjP31nYPgbYb35r1vluve1aqjNlSeDUwnCSji3NuKCwPn0278CSpEZIu1ZzLw&#10;oADr1dtgian1dz5Sl8VCSQiHFA2UMTap1iEvyWGY+IZYtItvHUZZ20LbFu8S7mo9S5KFdlixNJTY&#10;0Lak/JrdnIH57js7Ha7Rd3/bUf/4dT/z7Lg3Zvjeb75ARerjy/y8PljB/xB8eUYm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yUZhxQAAANwAAAAPAAAAAAAAAAAAAAAA&#10;AJ8CAABkcnMvZG93bnJldi54bWxQSwUGAAAAAAQABAD3AAAAkQMAAAAA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131" o:spid="_x0000_s1029" type="#_x0000_t75" alt="Striped background with book" style="position:absolute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F4/rBAAAA3AAAAA8AAABkcnMvZG93bnJldi54bWxET02LwjAQvS/4H8IIXhZNdUWkGkUE0ZNg&#10;FbwOzdhWm0lpYq3+erMgeJvH+5z5sjWlaKh2hWUFw0EEgji1uuBMwem46U9BOI+ssbRMCp7kYLno&#10;/Mwx1vbBB2oSn4kQwi5GBbn3VSylS3My6Aa2Ig7cxdYGfYB1JnWNjxBuSjmKook0WHBoyLGidU7p&#10;LbkbBePNPjnubt42r/Vv+7ya8zg5bJXqddvVDISn1n/FH/dOh/l/Q/h/Jlw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F4/rBAAAA3AAAAA8AAAAAAAAAAAAAAAAAnwIA&#10;AGRycy9kb3ducmV2LnhtbFBLBQYAAAAABAAEAPcAAACNAwAAAAA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132" o:spid="_x0000_s1030" type="#_x0000_t75" alt="Striped background with book" style="position:absolute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XfY3CAAAA3AAAAA8AAABkcnMvZG93bnJldi54bWxET0uLwjAQvgv7H8Is7EU09YFIt1FEkPUk&#10;WAWvQzO23TaT0mRr3V9vBMHbfHzPSda9qUVHrSstK5iMIxDEmdUl5wrOp91oCcJ5ZI21ZVJwJwfr&#10;1ccgwVjbGx+pS30uQgi7GBUU3jexlC4ryKAb24Y4cFfbGvQBtrnULd5CuKnlNIoW0mDJoaHAhrYF&#10;ZVX6ZxTMd4f0tK+87f63w/7+ay7z9Pij1Ndnv/kG4an3b/HLvddh/mwKz2fCB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V32NwgAAANwAAAAPAAAAAAAAAAAAAAAAAJ8C&#10;AABkcnMvZG93bnJldi54bWxQSwUGAAAAAAQABAD3AAAAjgMAAAAA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0" w:type="dxa"/>
            <w:vAlign w:val="center"/>
          </w:tcPr>
          <w:p w14:paraId="42C41647" w14:textId="77777777" w:rsidR="009B7455" w:rsidRPr="008B6D99" w:rsidRDefault="009B7455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6375E3">
              <w:rPr>
                <w:noProof/>
                <w:lang w:val="en-GB" w:eastAsia="en-GB"/>
              </w:rPr>
              <w:drawing>
                <wp:inline distT="0" distB="0" distL="0" distR="0" wp14:anchorId="34FD2CE8" wp14:editId="6FB095EC">
                  <wp:extent cx="676275" cy="609600"/>
                  <wp:effectExtent l="0" t="0" r="952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sz w:val="96"/>
                <w:szCs w:val="96"/>
              </w:rPr>
              <w:t>Cold</w:t>
            </w:r>
          </w:p>
        </w:tc>
      </w:tr>
      <w:tr w:rsidR="009B7455" w14:paraId="4402D36B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0B3AB2D6" w14:textId="77777777" w:rsidR="009B7455" w:rsidRDefault="009B7455" w:rsidP="00C41692"/>
        </w:tc>
        <w:tc>
          <w:tcPr>
            <w:tcW w:w="720" w:type="dxa"/>
            <w:vAlign w:val="center"/>
          </w:tcPr>
          <w:p w14:paraId="65EB67B9" w14:textId="77777777" w:rsidR="009B7455" w:rsidRDefault="009B7455" w:rsidP="00C41692"/>
        </w:tc>
        <w:tc>
          <w:tcPr>
            <w:tcW w:w="720" w:type="dxa"/>
            <w:vAlign w:val="center"/>
          </w:tcPr>
          <w:p w14:paraId="12F715F4" w14:textId="77777777" w:rsidR="009B7455" w:rsidRDefault="009B7455" w:rsidP="00C41692"/>
        </w:tc>
        <w:tc>
          <w:tcPr>
            <w:tcW w:w="6480" w:type="dxa"/>
            <w:vAlign w:val="center"/>
          </w:tcPr>
          <w:p w14:paraId="2C11DAC7" w14:textId="77777777" w:rsidR="009B7455" w:rsidRDefault="009B7455" w:rsidP="00C41692"/>
        </w:tc>
      </w:tr>
      <w:tr w:rsidR="009B7455" w14:paraId="1B2132DD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3B758285" w14:textId="77777777" w:rsidR="009B7455" w:rsidRDefault="009B7455" w:rsidP="00C41692"/>
        </w:tc>
        <w:tc>
          <w:tcPr>
            <w:tcW w:w="720" w:type="dxa"/>
            <w:vAlign w:val="center"/>
          </w:tcPr>
          <w:p w14:paraId="261CE935" w14:textId="77777777" w:rsidR="009B7455" w:rsidRDefault="009B7455" w:rsidP="00C41692"/>
        </w:tc>
        <w:tc>
          <w:tcPr>
            <w:tcW w:w="720" w:type="dxa"/>
            <w:vAlign w:val="center"/>
          </w:tcPr>
          <w:p w14:paraId="3E2B5545" w14:textId="77777777" w:rsidR="009B7455" w:rsidRDefault="009B7455" w:rsidP="00C41692"/>
        </w:tc>
        <w:tc>
          <w:tcPr>
            <w:tcW w:w="6480" w:type="dxa"/>
            <w:vAlign w:val="center"/>
          </w:tcPr>
          <w:p w14:paraId="1F7308B1" w14:textId="77777777" w:rsidR="009B7455" w:rsidRDefault="009B7455" w:rsidP="00C41692"/>
        </w:tc>
      </w:tr>
      <w:tr w:rsidR="009B7455" w14:paraId="472BF4E7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63A9037A" w14:textId="77777777" w:rsidR="009B7455" w:rsidRDefault="009B7455" w:rsidP="00C41692">
            <w:pPr>
              <w:pStyle w:val="Title"/>
              <w:ind w:left="360"/>
            </w:pPr>
            <w:r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  </w:t>
            </w: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2CEF7957" wp14:editId="7A0ED9F1">
                  <wp:extent cx="676275" cy="609600"/>
                  <wp:effectExtent l="0" t="0" r="952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Thick</w:t>
            </w:r>
          </w:p>
        </w:tc>
        <w:tc>
          <w:tcPr>
            <w:tcW w:w="720" w:type="dxa"/>
            <w:vAlign w:val="center"/>
          </w:tcPr>
          <w:p w14:paraId="65F74C30" w14:textId="77777777" w:rsidR="009B7455" w:rsidRDefault="009B7455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5B32CAB7" w14:textId="77777777" w:rsidR="009B7455" w:rsidRDefault="009B7455" w:rsidP="00C41692">
            <w:pPr>
              <w:pStyle w:val="Title"/>
            </w:pPr>
          </w:p>
        </w:tc>
        <w:tc>
          <w:tcPr>
            <w:tcW w:w="6480" w:type="dxa"/>
            <w:vAlign w:val="center"/>
          </w:tcPr>
          <w:p w14:paraId="4697C34B" w14:textId="77777777" w:rsidR="009B7455" w:rsidRPr="008B6D99" w:rsidRDefault="009B7455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26CBDC80" wp14:editId="75D6EE58">
                  <wp:extent cx="676275" cy="609600"/>
                  <wp:effectExtent l="0" t="0" r="952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Swirling</w:t>
            </w:r>
          </w:p>
        </w:tc>
      </w:tr>
    </w:tbl>
    <w:p w14:paraId="7C5F27E4" w14:textId="77777777" w:rsidR="009B7455" w:rsidRDefault="009B7455" w:rsidP="000D64E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olch preprimer words"/>
      </w:tblPr>
      <w:tblGrid>
        <w:gridCol w:w="5736"/>
        <w:gridCol w:w="503"/>
        <w:gridCol w:w="2160"/>
        <w:gridCol w:w="6001"/>
      </w:tblGrid>
      <w:tr w:rsidR="009B7455" w14:paraId="4A633631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698A5E32" w14:textId="77777777" w:rsidR="009B7455" w:rsidRPr="008B6D99" w:rsidRDefault="009B7455" w:rsidP="00C41692">
            <w:pPr>
              <w:pStyle w:val="Title"/>
              <w:ind w:left="36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29AD2667" wp14:editId="72A6FE27">
                  <wp:extent cx="676275" cy="609600"/>
                  <wp:effectExtent l="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Whirling</w:t>
            </w:r>
          </w:p>
        </w:tc>
        <w:tc>
          <w:tcPr>
            <w:tcW w:w="720" w:type="dxa"/>
            <w:vAlign w:val="center"/>
          </w:tcPr>
          <w:p w14:paraId="7C4C947A" w14:textId="77777777" w:rsidR="009B7455" w:rsidRDefault="009B7455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20E9173D" w14:textId="77777777" w:rsidR="009B7455" w:rsidRDefault="009B7455" w:rsidP="00C41692">
            <w:pPr>
              <w:pStyle w:val="Title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1" layoutInCell="1" allowOverlap="1" wp14:anchorId="0B711BFA" wp14:editId="0D4AF866">
                      <wp:simplePos x="0" y="0"/>
                      <wp:positionH relativeFrom="page">
                        <wp:posOffset>-3857625</wp:posOffset>
                      </wp:positionH>
                      <wp:positionV relativeFrom="page">
                        <wp:posOffset>37465</wp:posOffset>
                      </wp:positionV>
                      <wp:extent cx="8988425" cy="6720840"/>
                      <wp:effectExtent l="133350" t="76200" r="79375" b="137160"/>
                      <wp:wrapNone/>
                      <wp:docPr id="137" name="Group 137" descr="Striped background with boo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8425" cy="6720840"/>
                                <a:chOff x="0" y="0"/>
                                <a:chExt cx="8984037" cy="6716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Picture 138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139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3873358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Picture 140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Picture 141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73357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F3BFE" id="Group 137" o:spid="_x0000_s1026" alt="Striped background with book" style="position:absolute;margin-left:-303.75pt;margin-top:2.95pt;width:707.75pt;height:529.2pt;z-index:-251642880;mso-position-horizontal-relative:page;mso-position-vertical-relative:page;mso-width-relative:margin;mso-height-relative:margin" coordsize="89840,67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">
                      <v:shape id="Picture 138" o:spid="_x0000_s1027" type="#_x0000_t75" alt="Striped background with book" style="position:absolute;left:5034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/SmfFAAAA3AAAAA8AAABkcnMvZG93bnJldi54bWxEj0FrwkAQhe9C/8MyBS+iG61ISV1FBNFT&#10;wSj0OmTHJDU7G7JrjP31nYPgbYb35r1vluve1aqjNlSeDUwnCSji3NuKCwPn0278CSpEZIu1ZzLw&#10;oADr1dtgian1dz5Sl8VCSQiHFA2UMTap1iEvyWGY+IZYtItvHUZZ20LbFu8S7mo9S5KFdlixNJTY&#10;0Lak/JrdnIH57js7Ha7Rd3/bUf/4dT/z7Lg3Zvjeb75ARerjy/y8PljB/xBaeUYm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v0pnxQAAANwAAAAPAAAAAAAAAAAAAAAA&#10;AJ8CAABkcnMvZG93bnJldi54bWxQSwUGAAAAAAQABAD3AAAAkQMAAAAA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139" o:spid="_x0000_s1028" type="#_x0000_t75" alt="Striped background with book" style="position:absolute;left:50343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z7/zCAAAA3AAAAA8AAABkcnMvZG93bnJldi54bWxET0uLwjAQvgv+hzCCF1lTH8jaNYoIoqcF&#10;q+B1aMa2azMpTazVX78RBG/z8T1nsWpNKRqqXWFZwWgYgSBOrS44U3A6br++QTiPrLG0TAoe5GC1&#10;7HYWGGt75wM1ic9ECGEXo4Lc+yqW0qU5GXRDWxEH7mJrgz7AOpO6xnsIN6UcR9FMGiw4NORY0San&#10;9JrcjILp9jc57q/eNs/NoH38mfM0OeyU6vfa9Q8IT63/iN/uvQ7zJ3N4PRMu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8+/8wgAAANwAAAAPAAAAAAAAAAAAAAAAAJ8C&#10;AABkcnMvZG93bnJldi54bWxQSwUGAAAAAAQABAD3AAAAjgMAAAAA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140" o:spid="_x0000_s1029" type="#_x0000_t75" alt="Striped background with book" style="position:absolute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PNRzEAAAA3AAAAA8AAABkcnMvZG93bnJldi54bWxEj0FrwkAQhe+C/2EZwYvUjRKKpK4iguip&#10;YBS8DtlpkpqdDdk1xv76zqHQ2wzvzXvfrLeDa1RPXag9G1jME1DEhbc1lwaul8PbClSIyBYbz2Tg&#10;RQG2m/FojZn1Tz5Tn8dSSQiHDA1UMbaZ1qGoyGGY+5ZYtC/fOYyydqW2HT4l3DV6mSTv2mHN0lBh&#10;S/uKinv+cAbSw2d+Od2j73/2s+H17W5pfj4aM50Muw9QkYb4b/67PlnBTwVfnpEJ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PNRzEAAAA3AAAAA8AAAAAAAAAAAAAAAAA&#10;nwIAAGRycy9kb3ducmV2LnhtbFBLBQYAAAAABAAEAPcAAACQAwAAAAA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141" o:spid="_x0000_s1030" type="#_x0000_t75" alt="Striped background with book" style="position:absolute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kIfAAAAA3AAAAA8AAABkcnMvZG93bnJldi54bWxET02LwjAQvS/4H8IIXhZNlSJSjSKC6Emw&#10;Cl6HZmyrzaQ0sVZ/vVlY8DaP9zmLVWcq0VLjSssKxqMIBHFmdcm5gvNpO5yBcB5ZY2WZFLzIwWrZ&#10;+1lgou2Tj9SmPhchhF2CCgrv60RKlxVk0I1sTRy4q20M+gCbXOoGnyHcVHISRVNpsOTQUGBNm4Ky&#10;e/owCuLtIT3t7962781v97qZS5wed0oN+t16DsJT57/if/deh/nxGP6eCRfI5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OQh8AAAADcAAAADwAAAAAAAAAAAAAAAACfAgAA&#10;ZHJzL2Rvd25yZXYueG1sUEsFBgAAAAAEAAQA9wAAAIw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0" w:type="dxa"/>
            <w:vAlign w:val="center"/>
          </w:tcPr>
          <w:p w14:paraId="292D5002" w14:textId="77777777" w:rsidR="009B7455" w:rsidRPr="008B6D99" w:rsidRDefault="009B7455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6375E3">
              <w:rPr>
                <w:noProof/>
                <w:lang w:val="en-GB" w:eastAsia="en-GB"/>
              </w:rPr>
              <w:drawing>
                <wp:inline distT="0" distB="0" distL="0" distR="0" wp14:anchorId="10282BD6" wp14:editId="70266EDB">
                  <wp:extent cx="688252" cy="620395"/>
                  <wp:effectExtent l="0" t="0" r="0" b="825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37" cy="63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>Snowstorm</w:t>
            </w:r>
          </w:p>
        </w:tc>
      </w:tr>
      <w:tr w:rsidR="009B7455" w14:paraId="14D6A6B7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5B22CAFE" w14:textId="77777777" w:rsidR="009B7455" w:rsidRDefault="009B7455" w:rsidP="00C41692"/>
        </w:tc>
        <w:tc>
          <w:tcPr>
            <w:tcW w:w="720" w:type="dxa"/>
            <w:vAlign w:val="center"/>
          </w:tcPr>
          <w:p w14:paraId="60D26044" w14:textId="77777777" w:rsidR="009B7455" w:rsidRDefault="009B7455" w:rsidP="00C41692"/>
        </w:tc>
        <w:tc>
          <w:tcPr>
            <w:tcW w:w="720" w:type="dxa"/>
            <w:vAlign w:val="center"/>
          </w:tcPr>
          <w:p w14:paraId="01C4036C" w14:textId="77777777" w:rsidR="009B7455" w:rsidRDefault="009B7455" w:rsidP="00C41692"/>
        </w:tc>
        <w:tc>
          <w:tcPr>
            <w:tcW w:w="6480" w:type="dxa"/>
            <w:vAlign w:val="center"/>
          </w:tcPr>
          <w:p w14:paraId="57C3FD3B" w14:textId="77777777" w:rsidR="009B7455" w:rsidRDefault="009B7455" w:rsidP="00C41692"/>
        </w:tc>
      </w:tr>
      <w:tr w:rsidR="009B7455" w14:paraId="4819D88F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09C682A4" w14:textId="77777777" w:rsidR="009B7455" w:rsidRDefault="009B7455" w:rsidP="00C41692"/>
        </w:tc>
        <w:tc>
          <w:tcPr>
            <w:tcW w:w="720" w:type="dxa"/>
            <w:vAlign w:val="center"/>
          </w:tcPr>
          <w:p w14:paraId="1F8E7DFC" w14:textId="77777777" w:rsidR="009B7455" w:rsidRDefault="009B7455" w:rsidP="00C41692"/>
        </w:tc>
        <w:tc>
          <w:tcPr>
            <w:tcW w:w="720" w:type="dxa"/>
            <w:vAlign w:val="center"/>
          </w:tcPr>
          <w:p w14:paraId="3883ED10" w14:textId="77777777" w:rsidR="009B7455" w:rsidRDefault="009B7455" w:rsidP="00C41692"/>
        </w:tc>
        <w:tc>
          <w:tcPr>
            <w:tcW w:w="6480" w:type="dxa"/>
            <w:vAlign w:val="center"/>
          </w:tcPr>
          <w:p w14:paraId="382A415A" w14:textId="77777777" w:rsidR="009B7455" w:rsidRDefault="009B7455" w:rsidP="00C41692"/>
        </w:tc>
      </w:tr>
      <w:tr w:rsidR="009B7455" w14:paraId="2C8AF085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2295CF00" w14:textId="77777777" w:rsidR="009B7455" w:rsidRDefault="009B7455" w:rsidP="00C41692">
            <w:pPr>
              <w:pStyle w:val="Title"/>
              <w:ind w:left="360"/>
            </w:pPr>
            <w:r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  </w:t>
            </w: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2598281E" wp14:editId="5947BB6C">
                  <wp:extent cx="676275" cy="609600"/>
                  <wp:effectExtent l="0" t="0" r="952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>Gloomy</w:t>
            </w:r>
          </w:p>
        </w:tc>
        <w:tc>
          <w:tcPr>
            <w:tcW w:w="720" w:type="dxa"/>
            <w:vAlign w:val="center"/>
          </w:tcPr>
          <w:p w14:paraId="6832FFCD" w14:textId="77777777" w:rsidR="009B7455" w:rsidRDefault="009B7455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078C3C49" w14:textId="77777777" w:rsidR="009B7455" w:rsidRDefault="009B7455" w:rsidP="00C41692">
            <w:pPr>
              <w:pStyle w:val="Title"/>
            </w:pPr>
          </w:p>
        </w:tc>
        <w:tc>
          <w:tcPr>
            <w:tcW w:w="6480" w:type="dxa"/>
            <w:vAlign w:val="center"/>
          </w:tcPr>
          <w:p w14:paraId="29F163B5" w14:textId="77777777" w:rsidR="009B7455" w:rsidRPr="008B6D99" w:rsidRDefault="009B7455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2FEE04BD" wp14:editId="59388CB8">
                  <wp:extent cx="676275" cy="609600"/>
                  <wp:effectExtent l="0" t="0" r="9525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Narrow</w:t>
            </w:r>
          </w:p>
        </w:tc>
      </w:tr>
    </w:tbl>
    <w:p w14:paraId="6DAD4253" w14:textId="27ACFB50" w:rsidR="000D64EC" w:rsidRDefault="000D64EC" w:rsidP="000D64E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olch preprimer words"/>
      </w:tblPr>
      <w:tblGrid>
        <w:gridCol w:w="5849"/>
        <w:gridCol w:w="601"/>
        <w:gridCol w:w="2160"/>
        <w:gridCol w:w="5790"/>
      </w:tblGrid>
      <w:tr w:rsidR="00950191" w14:paraId="3DD734F9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2AD65E5E" w14:textId="77777777" w:rsidR="009B7455" w:rsidRPr="008B6D99" w:rsidRDefault="009B7455" w:rsidP="00C41692">
            <w:pPr>
              <w:pStyle w:val="Title"/>
              <w:ind w:left="360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6884F39D" wp14:editId="4F82B5CF">
                  <wp:extent cx="676275" cy="609600"/>
                  <wp:effectExtent l="0" t="0" r="952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</w:t>
            </w:r>
            <w:r w:rsidR="00950191">
              <w:rPr>
                <w:sz w:val="96"/>
                <w:szCs w:val="96"/>
              </w:rPr>
              <w:t xml:space="preserve">   </w:t>
            </w:r>
            <w:r w:rsidRPr="00950191">
              <w:rPr>
                <w:sz w:val="72"/>
                <w:szCs w:val="72"/>
              </w:rPr>
              <w:t>Tip-Toe</w:t>
            </w:r>
          </w:p>
        </w:tc>
        <w:tc>
          <w:tcPr>
            <w:tcW w:w="720" w:type="dxa"/>
            <w:vAlign w:val="center"/>
          </w:tcPr>
          <w:p w14:paraId="7CEF0B7E" w14:textId="77777777" w:rsidR="009B7455" w:rsidRDefault="009B7455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7998EEAF" w14:textId="77777777" w:rsidR="009B7455" w:rsidRDefault="009B7455" w:rsidP="00C41692">
            <w:pPr>
              <w:pStyle w:val="Title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1" layoutInCell="1" allowOverlap="1" wp14:anchorId="5233B455" wp14:editId="2499F088">
                      <wp:simplePos x="0" y="0"/>
                      <wp:positionH relativeFrom="page">
                        <wp:posOffset>-3857625</wp:posOffset>
                      </wp:positionH>
                      <wp:positionV relativeFrom="page">
                        <wp:posOffset>37465</wp:posOffset>
                      </wp:positionV>
                      <wp:extent cx="8988425" cy="6720840"/>
                      <wp:effectExtent l="133350" t="76200" r="79375" b="137160"/>
                      <wp:wrapNone/>
                      <wp:docPr id="101" name="Group 101" descr="Striped background with boo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8425" cy="6720840"/>
                                <a:chOff x="0" y="0"/>
                                <a:chExt cx="8984037" cy="6716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102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03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3873358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04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105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73357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39928" id="Group 101" o:spid="_x0000_s1026" alt="Striped background with book" style="position:absolute;margin-left:-303.75pt;margin-top:2.95pt;width:707.75pt;height:529.2pt;z-index:-251646976;mso-position-horizontal-relative:page;mso-position-vertical-relative:page;mso-width-relative:margin;mso-height-relative:margin" coordsize="89840,67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">
                      <v:shape id="Picture 102" o:spid="_x0000_s1027" type="#_x0000_t75" alt="Striped background with book" style="position:absolute;left:5034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7tzDDAAAA3AAAAA8AAABkcnMvZG93bnJldi54bWxET01rg0AQvRfyH5Yp9FLqmiCl2KyhBEI9&#10;BTSBXgd3oiburLhbo/312UCgt3m8z1lvJtOJkQbXWlawjGIQxJXVLdcKjofd2wcI55E1dpZJwUwO&#10;NtniaY2ptlcuaCx9LUIIuxQVNN73qZSuasigi2xPHLiTHQz6AIda6gGvIdx0chXH79Jgy6GhwZ62&#10;DVWX8tcoSHb78pBfvB3/tq/TfDY/SVl8K/XyPH19gvA0+X/xw53rMD9ewf2ZcIH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u3MMMAAADc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103" o:spid="_x0000_s1028" type="#_x0000_t75" alt="Striped background with book" style="position:absolute;left:50343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3EqvDAAAA3AAAAA8AAABkcnMvZG93bnJldi54bWxET01rwkAQvRf8D8sUeim6aSsiMatIINRT&#10;wSh4HbJjNk12NmS3MfbXdwuF3ubxPifbTbYTIw2+cazgZZGAIK6cbrhWcD4V8zUIH5A1do5JwZ08&#10;7LazhwxT7W58pLEMtYgh7FNUYELoUyl9ZciiX7ieOHJXN1gMEQ611APeYrjt5GuSrKTFhmODwZ5y&#10;Q1VbflkFy+KjPB3a4Mbv/Hm6f9rLsjy+K/X0OO03IAJN4V/85z7oOD95g99n4gV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cSq8MAAADc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104" o:spid="_x0000_s1029" type="#_x0000_t75" alt="Striped background with book" style="position:absolute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it/DAAAA3AAAAA8AAABkcnMvZG93bnJldi54bWxET01rg0AQvRfyH5YJ9FKaNUVKMVklCKGe&#10;CjGFXgd3okZ3VtyN0f76bqHQ2zze5+yz2fRiotG1lhVsNxEI4srqlmsFn+fj8xsI55E19pZJwUIO&#10;snT1sMdE2zufaCp9LUIIuwQVNN4PiZSuasig29iBOHAXOxr0AY611CPeQ7jp5UsUvUqDLYeGBgfK&#10;G6q68mYUxMeP8lx03k7f+dO8XM1XXJ7elXpcz4cdCE+z/xf/uQsd5kcx/D4TLpD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6K38MAAADc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105" o:spid="_x0000_s1030" type="#_x0000_t75" alt="Striped background with book" style="position:absolute;top:3873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SL0TBAAAA3AAAAA8AAABkcnMvZG93bnJldi54bWxET02LwjAQvQv+hzCCF1lTRWXpGkUE0ZNg&#10;FbwOzWxbbSalibX6640geJvH+5z5sjWlaKh2hWUFo2EEgji1uuBMwem4+fkF4TyyxtIyKXiQg+Wi&#10;25ljrO2dD9QkPhMhhF2MCnLvq1hKl+Zk0A1tRRy4f1sb9AHWmdQ13kO4KeU4imbSYMGhIceK1jml&#10;1+RmFEw2++S4u3rbPNeD9nEx50ly2CrV77WrPxCeWv8Vf9w7HeZHU3g/Ey6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SL0TBAAAA3AAAAA8AAAAAAAAAAAAAAAAAnwIA&#10;AGRycy9kb3ducmV2LnhtbFBLBQYAAAAABAAEAPcAAACNAwAAAAA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0" w:type="dxa"/>
            <w:vAlign w:val="center"/>
          </w:tcPr>
          <w:p w14:paraId="7B09B0F9" w14:textId="77777777" w:rsidR="009B7455" w:rsidRPr="008B6D99" w:rsidRDefault="009B7455" w:rsidP="00C41692">
            <w:pPr>
              <w:pStyle w:val="Title"/>
              <w:ind w:left="0"/>
              <w:rPr>
                <w:sz w:val="96"/>
                <w:szCs w:val="96"/>
              </w:rPr>
            </w:pPr>
            <w:r w:rsidRPr="006375E3">
              <w:rPr>
                <w:noProof/>
                <w:lang w:val="en-GB" w:eastAsia="en-GB"/>
              </w:rPr>
              <w:drawing>
                <wp:inline distT="0" distB="0" distL="0" distR="0" wp14:anchorId="40AD567E" wp14:editId="54DBE562">
                  <wp:extent cx="676275" cy="609600"/>
                  <wp:effectExtent l="0" t="0" r="952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50191">
              <w:rPr>
                <w:sz w:val="72"/>
                <w:szCs w:val="72"/>
              </w:rPr>
              <w:t>Hoo-Woo</w:t>
            </w:r>
          </w:p>
        </w:tc>
      </w:tr>
      <w:tr w:rsidR="00950191" w14:paraId="754CFF6C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0417F952" w14:textId="77777777" w:rsidR="009B7455" w:rsidRDefault="009B7455" w:rsidP="00C41692"/>
        </w:tc>
        <w:tc>
          <w:tcPr>
            <w:tcW w:w="720" w:type="dxa"/>
            <w:vAlign w:val="center"/>
          </w:tcPr>
          <w:p w14:paraId="26C46F7F" w14:textId="77777777" w:rsidR="009B7455" w:rsidRDefault="009B7455" w:rsidP="00C41692"/>
        </w:tc>
        <w:tc>
          <w:tcPr>
            <w:tcW w:w="720" w:type="dxa"/>
            <w:vAlign w:val="center"/>
          </w:tcPr>
          <w:p w14:paraId="58F61129" w14:textId="77777777" w:rsidR="009B7455" w:rsidRDefault="009B7455" w:rsidP="00C41692"/>
        </w:tc>
        <w:tc>
          <w:tcPr>
            <w:tcW w:w="6480" w:type="dxa"/>
            <w:vAlign w:val="center"/>
          </w:tcPr>
          <w:p w14:paraId="72FD2A4F" w14:textId="77777777" w:rsidR="009B7455" w:rsidRDefault="009B7455" w:rsidP="00C41692"/>
        </w:tc>
      </w:tr>
      <w:tr w:rsidR="00950191" w14:paraId="0A29B1FD" w14:textId="77777777" w:rsidTr="00C41692">
        <w:trPr>
          <w:trHeight w:hRule="exact" w:val="720"/>
        </w:trPr>
        <w:tc>
          <w:tcPr>
            <w:tcW w:w="6480" w:type="dxa"/>
            <w:vAlign w:val="center"/>
          </w:tcPr>
          <w:p w14:paraId="25EFD3A3" w14:textId="77777777" w:rsidR="009B7455" w:rsidRDefault="009B7455" w:rsidP="00C41692"/>
        </w:tc>
        <w:tc>
          <w:tcPr>
            <w:tcW w:w="720" w:type="dxa"/>
            <w:vAlign w:val="center"/>
          </w:tcPr>
          <w:p w14:paraId="7C96E25D" w14:textId="77777777" w:rsidR="009B7455" w:rsidRDefault="009B7455" w:rsidP="00C41692"/>
        </w:tc>
        <w:tc>
          <w:tcPr>
            <w:tcW w:w="720" w:type="dxa"/>
            <w:vAlign w:val="center"/>
          </w:tcPr>
          <w:p w14:paraId="4376F4EF" w14:textId="77777777" w:rsidR="009B7455" w:rsidRDefault="009B7455" w:rsidP="00C41692"/>
        </w:tc>
        <w:tc>
          <w:tcPr>
            <w:tcW w:w="6480" w:type="dxa"/>
            <w:vAlign w:val="center"/>
          </w:tcPr>
          <w:p w14:paraId="459F4513" w14:textId="77777777" w:rsidR="009B7455" w:rsidRDefault="009B7455" w:rsidP="00C41692"/>
        </w:tc>
      </w:tr>
      <w:tr w:rsidR="00950191" w14:paraId="343DC314" w14:textId="77777777" w:rsidTr="00C41692">
        <w:trPr>
          <w:trHeight w:hRule="exact" w:val="4680"/>
        </w:trPr>
        <w:tc>
          <w:tcPr>
            <w:tcW w:w="6480" w:type="dxa"/>
            <w:vAlign w:val="center"/>
          </w:tcPr>
          <w:p w14:paraId="7C9DE058" w14:textId="77777777" w:rsidR="009B7455" w:rsidRDefault="009B7455" w:rsidP="00C41692">
            <w:pPr>
              <w:pStyle w:val="Title"/>
              <w:ind w:left="360"/>
            </w:pPr>
            <w:r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  </w:t>
            </w: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222CC6B1" wp14:editId="2ACF2EBF">
                  <wp:extent cx="676275" cy="609600"/>
                  <wp:effectExtent l="0" t="0" r="952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</w:t>
            </w:r>
            <w:r w:rsidRPr="009B7455">
              <w:rPr>
                <w:sz w:val="56"/>
                <w:szCs w:val="56"/>
              </w:rPr>
              <w:t>Stumble</w:t>
            </w:r>
            <w:r>
              <w:rPr>
                <w:sz w:val="56"/>
                <w:szCs w:val="56"/>
              </w:rPr>
              <w:t>-Trip</w:t>
            </w:r>
          </w:p>
        </w:tc>
        <w:tc>
          <w:tcPr>
            <w:tcW w:w="720" w:type="dxa"/>
            <w:vAlign w:val="center"/>
          </w:tcPr>
          <w:p w14:paraId="4FB47AF7" w14:textId="77777777" w:rsidR="009B7455" w:rsidRDefault="009B7455" w:rsidP="00C41692">
            <w:pPr>
              <w:pStyle w:val="Title"/>
            </w:pPr>
          </w:p>
        </w:tc>
        <w:tc>
          <w:tcPr>
            <w:tcW w:w="720" w:type="dxa"/>
            <w:vAlign w:val="center"/>
          </w:tcPr>
          <w:p w14:paraId="59DE3E41" w14:textId="77777777" w:rsidR="009B7455" w:rsidRDefault="009B7455" w:rsidP="00950191">
            <w:pPr>
              <w:pStyle w:val="Title"/>
              <w:ind w:left="0"/>
            </w:pPr>
          </w:p>
        </w:tc>
        <w:tc>
          <w:tcPr>
            <w:tcW w:w="6480" w:type="dxa"/>
            <w:vAlign w:val="center"/>
          </w:tcPr>
          <w:p w14:paraId="3E072C5D" w14:textId="77777777" w:rsidR="009B7455" w:rsidRPr="008B6D99" w:rsidRDefault="009B7455" w:rsidP="009B7455">
            <w:pPr>
              <w:pStyle w:val="Title"/>
              <w:ind w:left="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694122EF" wp14:editId="02E62AF5">
                  <wp:extent cx="676275" cy="609600"/>
                  <wp:effectExtent l="0" t="0" r="952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191">
              <w:rPr>
                <w:sz w:val="56"/>
                <w:szCs w:val="56"/>
              </w:rPr>
              <w:t>Squelch</w:t>
            </w:r>
            <w:r w:rsidR="00950191">
              <w:rPr>
                <w:sz w:val="56"/>
                <w:szCs w:val="56"/>
              </w:rPr>
              <w:t>-squelch</w:t>
            </w:r>
          </w:p>
        </w:tc>
      </w:tr>
    </w:tbl>
    <w:p w14:paraId="4071A132" w14:textId="77777777" w:rsidR="000D64EC" w:rsidRDefault="000D64EC" w:rsidP="000D64E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olch preprimer words"/>
      </w:tblPr>
      <w:tblGrid>
        <w:gridCol w:w="5840"/>
        <w:gridCol w:w="611"/>
        <w:gridCol w:w="2160"/>
        <w:gridCol w:w="5789"/>
      </w:tblGrid>
      <w:tr w:rsidR="00950191" w14:paraId="49CBCF9E" w14:textId="77777777" w:rsidTr="007C3BFB">
        <w:trPr>
          <w:trHeight w:hRule="exact" w:val="4680"/>
        </w:trPr>
        <w:tc>
          <w:tcPr>
            <w:tcW w:w="5840" w:type="dxa"/>
            <w:vAlign w:val="center"/>
          </w:tcPr>
          <w:p w14:paraId="6241C737" w14:textId="77777777" w:rsidR="00950191" w:rsidRPr="008B6D99" w:rsidRDefault="00950191" w:rsidP="00C41692">
            <w:pPr>
              <w:pStyle w:val="Title"/>
              <w:ind w:left="360"/>
              <w:rPr>
                <w:sz w:val="96"/>
                <w:szCs w:val="96"/>
              </w:rPr>
            </w:pPr>
            <w:r w:rsidRPr="008B6D99">
              <w:rPr>
                <w:noProof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inline distT="0" distB="0" distL="0" distR="0" wp14:anchorId="07AB1276" wp14:editId="48EFE7D9">
                  <wp:extent cx="676275" cy="609600"/>
                  <wp:effectExtent l="0" t="0" r="9525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</w:t>
            </w:r>
            <w:r w:rsidRPr="00950191">
              <w:rPr>
                <w:sz w:val="56"/>
                <w:szCs w:val="56"/>
              </w:rPr>
              <w:t>Splash</w:t>
            </w:r>
            <w:r>
              <w:rPr>
                <w:sz w:val="56"/>
                <w:szCs w:val="56"/>
              </w:rPr>
              <w:t>-splosh</w:t>
            </w:r>
          </w:p>
        </w:tc>
        <w:tc>
          <w:tcPr>
            <w:tcW w:w="611" w:type="dxa"/>
            <w:vAlign w:val="center"/>
          </w:tcPr>
          <w:p w14:paraId="108470D6" w14:textId="77777777" w:rsidR="00950191" w:rsidRDefault="00950191" w:rsidP="00C41692">
            <w:pPr>
              <w:pStyle w:val="Title"/>
            </w:pPr>
          </w:p>
        </w:tc>
        <w:tc>
          <w:tcPr>
            <w:tcW w:w="2160" w:type="dxa"/>
            <w:vAlign w:val="center"/>
          </w:tcPr>
          <w:p w14:paraId="43E96BC7" w14:textId="77777777" w:rsidR="00950191" w:rsidRDefault="00950191" w:rsidP="00C41692">
            <w:pPr>
              <w:pStyle w:val="Title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1" layoutInCell="1" allowOverlap="1" wp14:anchorId="369E4567" wp14:editId="70D94486">
                      <wp:simplePos x="0" y="0"/>
                      <wp:positionH relativeFrom="page">
                        <wp:posOffset>-3858260</wp:posOffset>
                      </wp:positionH>
                      <wp:positionV relativeFrom="page">
                        <wp:posOffset>38100</wp:posOffset>
                      </wp:positionV>
                      <wp:extent cx="8988425" cy="2844800"/>
                      <wp:effectExtent l="133350" t="76200" r="79375" b="127000"/>
                      <wp:wrapNone/>
                      <wp:docPr id="146" name="Group 146" descr="Striped background with boo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8425" cy="2844800"/>
                                <a:chOff x="0" y="0"/>
                                <a:chExt cx="8984037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Picture 147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4337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149" descr="Striped background with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9700" cy="28435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6AB0B1" id="Group 146" o:spid="_x0000_s1026" alt="Striped background with book" style="position:absolute;margin-left:-303.8pt;margin-top:3pt;width:707.75pt;height:224pt;z-index:-251640832;mso-position-horizontal-relative:page;mso-position-vertical-relative:page;mso-width-relative:margin;mso-height-relative:margin" coordsize="89840,28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">
                      <v:shape id="Picture 147" o:spid="_x0000_s1027" type="#_x0000_t75" alt="Striped background with book" style="position:absolute;left:50343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rWjDAAAA3AAAAA8AAABkcnMvZG93bnJldi54bWxET01rwkAQvRf8D8sUeinNphJqiVlFBDEn&#10;wSh4HbJjkpqdDdltTPrr3UKht3m8z8nWo2nFQL1rLCt4j2IQxKXVDVcKzqfd2ycI55E1tpZJwUQO&#10;1qvZU4aptnc+0lD4SoQQdikqqL3vUildWZNBF9mOOHBX2xv0AfaV1D3eQ7hp5TyOP6TBhkNDjR1t&#10;aypvxbdRkOwOxSm/eTv8bF/H6ctckuK4V+rledwsQXga/b/4z53rMD9ZwO8z4QK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ataMMAAADc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v:shape id="Picture 149" o:spid="_x0000_s1028" type="#_x0000_t75" alt="Striped background with book" style="position:absolute;width:39497;height:28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1nIHDAAAA3AAAAA8AAABkcnMvZG93bnJldi54bWxET01rwkAQvRf8D8sUeinNphKKjVlFBDEn&#10;wSh4HbJjkpqdDdltTPrr3UKht3m8z8nWo2nFQL1rLCt4j2IQxKXVDVcKzqfd2wKE88gaW8ukYCIH&#10;69XsKcNU2zsfaSh8JUIIuxQV1N53qZSurMmgi2xHHLir7Q36APtK6h7vIdy0ch7HH9Jgw6Ghxo62&#10;NZW34tsoSHaH4pTfvB1+tq/j9GUuSXHcK/XyPG6WIDyN/l/85851mJ98wu8z4QK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/WcgcMAAADcAAAADwAAAAAAAAAAAAAAAACf&#10;AgAAZHJzL2Rvd25yZXYueG1sUEsFBgAAAAAEAAQA9wAAAI8DAAAAAA==&#10;" adj="3600">
                        <v:imagedata r:id="rId12" o:title="Striped background with book" recolortarget="#653a08 [1444]"/>
                        <v:shadow on="t" color="black" opacity="26214f" origin="-.5,-.5" offset="-.68028mm,.81072mm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89" w:type="dxa"/>
            <w:vAlign w:val="center"/>
          </w:tcPr>
          <w:p w14:paraId="6CD8874F" w14:textId="77777777" w:rsidR="00950191" w:rsidRPr="008B6D99" w:rsidRDefault="00950191" w:rsidP="00950191">
            <w:pPr>
              <w:pStyle w:val="Title"/>
              <w:ind w:left="0"/>
              <w:rPr>
                <w:sz w:val="96"/>
                <w:szCs w:val="96"/>
              </w:rPr>
            </w:pPr>
            <w:r w:rsidRPr="006375E3">
              <w:rPr>
                <w:noProof/>
                <w:lang w:val="en-GB" w:eastAsia="en-GB"/>
              </w:rPr>
              <w:drawing>
                <wp:inline distT="0" distB="0" distL="0" distR="0" wp14:anchorId="5A26CD27" wp14:editId="1D993067">
                  <wp:extent cx="676275" cy="609600"/>
                  <wp:effectExtent l="0" t="0" r="952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50191">
              <w:rPr>
                <w:sz w:val="56"/>
                <w:szCs w:val="56"/>
              </w:rPr>
              <w:t>Swishy</w:t>
            </w:r>
            <w:r>
              <w:rPr>
                <w:sz w:val="56"/>
                <w:szCs w:val="56"/>
              </w:rPr>
              <w:t>-swashy</w:t>
            </w:r>
          </w:p>
        </w:tc>
      </w:tr>
      <w:tr w:rsidR="00950191" w14:paraId="202CCE0F" w14:textId="77777777" w:rsidTr="007C3BFB">
        <w:trPr>
          <w:trHeight w:hRule="exact" w:val="720"/>
        </w:trPr>
        <w:tc>
          <w:tcPr>
            <w:tcW w:w="5840" w:type="dxa"/>
            <w:vAlign w:val="center"/>
          </w:tcPr>
          <w:p w14:paraId="2AE8CC39" w14:textId="77777777" w:rsidR="00950191" w:rsidRDefault="00950191" w:rsidP="00C41692"/>
        </w:tc>
        <w:tc>
          <w:tcPr>
            <w:tcW w:w="611" w:type="dxa"/>
            <w:vAlign w:val="center"/>
          </w:tcPr>
          <w:p w14:paraId="3FEF68CB" w14:textId="77777777" w:rsidR="00950191" w:rsidRDefault="00950191" w:rsidP="00C41692"/>
        </w:tc>
        <w:tc>
          <w:tcPr>
            <w:tcW w:w="2160" w:type="dxa"/>
            <w:vAlign w:val="center"/>
          </w:tcPr>
          <w:p w14:paraId="5E941587" w14:textId="77777777" w:rsidR="00950191" w:rsidRDefault="00950191" w:rsidP="00C41692"/>
        </w:tc>
        <w:tc>
          <w:tcPr>
            <w:tcW w:w="5789" w:type="dxa"/>
            <w:vAlign w:val="center"/>
          </w:tcPr>
          <w:p w14:paraId="720AB774" w14:textId="77777777" w:rsidR="00950191" w:rsidRDefault="00950191" w:rsidP="00C41692"/>
        </w:tc>
      </w:tr>
      <w:tr w:rsidR="00950191" w14:paraId="14F1D9B6" w14:textId="77777777" w:rsidTr="007C3BFB">
        <w:trPr>
          <w:trHeight w:hRule="exact" w:val="720"/>
        </w:trPr>
        <w:tc>
          <w:tcPr>
            <w:tcW w:w="5840" w:type="dxa"/>
            <w:vAlign w:val="center"/>
          </w:tcPr>
          <w:p w14:paraId="71E9E518" w14:textId="77777777" w:rsidR="00950191" w:rsidRDefault="00950191" w:rsidP="00C41692"/>
        </w:tc>
        <w:tc>
          <w:tcPr>
            <w:tcW w:w="611" w:type="dxa"/>
            <w:vAlign w:val="center"/>
          </w:tcPr>
          <w:p w14:paraId="3506CD25" w14:textId="77777777" w:rsidR="00950191" w:rsidRDefault="00950191" w:rsidP="00C41692"/>
        </w:tc>
        <w:tc>
          <w:tcPr>
            <w:tcW w:w="2160" w:type="dxa"/>
            <w:vAlign w:val="center"/>
          </w:tcPr>
          <w:p w14:paraId="60F8CEFE" w14:textId="77777777" w:rsidR="00950191" w:rsidRDefault="00950191" w:rsidP="00C41692"/>
        </w:tc>
        <w:tc>
          <w:tcPr>
            <w:tcW w:w="5789" w:type="dxa"/>
            <w:vAlign w:val="center"/>
          </w:tcPr>
          <w:p w14:paraId="4429DC36" w14:textId="77777777" w:rsidR="00950191" w:rsidRDefault="00950191" w:rsidP="00C41692"/>
        </w:tc>
      </w:tr>
    </w:tbl>
    <w:p w14:paraId="1648D641" w14:textId="727D1CB3" w:rsidR="000D64EC" w:rsidRPr="007C3BFB" w:rsidRDefault="000D64EC" w:rsidP="007C3BFB">
      <w:pPr>
        <w:spacing w:line="120" w:lineRule="exact"/>
        <w:rPr>
          <w:sz w:val="12"/>
          <w:szCs w:val="12"/>
        </w:rPr>
      </w:pPr>
    </w:p>
    <w:sectPr w:rsidR="000D64EC" w:rsidRPr="007C3BFB" w:rsidSect="00BB750B">
      <w:pgSz w:w="15840" w:h="12240" w:orient="landscape" w:code="1"/>
      <w:pgMar w:top="720" w:right="720" w:bottom="432" w:left="720" w:header="432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7AE3DF" w14:textId="77777777" w:rsidR="00064735" w:rsidRDefault="00064735">
      <w:r>
        <w:separator/>
      </w:r>
    </w:p>
  </w:endnote>
  <w:endnote w:type="continuationSeparator" w:id="0">
    <w:p w14:paraId="6B240977" w14:textId="77777777" w:rsidR="00064735" w:rsidRDefault="00064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7DE571" w14:textId="77777777" w:rsidR="00064735" w:rsidRDefault="00064735">
      <w:r>
        <w:separator/>
      </w:r>
    </w:p>
  </w:footnote>
  <w:footnote w:type="continuationSeparator" w:id="0">
    <w:p w14:paraId="436FD5F8" w14:textId="77777777" w:rsidR="00064735" w:rsidRDefault="000647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00DF4C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3.25pt;height:48pt;visibility:visible;mso-wrap-style:square" o:bullet="t">
        <v:imagedata r:id="rId1" o:title=""/>
      </v:shape>
    </w:pict>
  </w:numPicBullet>
  <w:abstractNum w:abstractNumId="0" w15:restartNumberingAfterBreak="0">
    <w:nsid w:val="47292360"/>
    <w:multiLevelType w:val="hybridMultilevel"/>
    <w:tmpl w:val="7FD4871E"/>
    <w:lvl w:ilvl="0" w:tplc="FB86DB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0499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C85A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7E2A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EC5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F245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2CFA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546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1E0F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91E1D6E"/>
    <w:multiLevelType w:val="hybridMultilevel"/>
    <w:tmpl w:val="5A00411A"/>
    <w:lvl w:ilvl="0" w:tplc="093233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584F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8AC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96FB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16FE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523C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C88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E884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B480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52F0161"/>
    <w:multiLevelType w:val="hybridMultilevel"/>
    <w:tmpl w:val="3BC42984"/>
    <w:lvl w:ilvl="0" w:tplc="FF0E47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4094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086D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CE7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0AA4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8AF2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06F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665E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9E52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D99"/>
    <w:rsid w:val="00064735"/>
    <w:rsid w:val="000D64EC"/>
    <w:rsid w:val="00534A3E"/>
    <w:rsid w:val="005812B5"/>
    <w:rsid w:val="007C3BFB"/>
    <w:rsid w:val="008B6D99"/>
    <w:rsid w:val="0092574F"/>
    <w:rsid w:val="00950191"/>
    <w:rsid w:val="009B7455"/>
    <w:rsid w:val="00B12BA8"/>
    <w:rsid w:val="00B802D9"/>
    <w:rsid w:val="00BB750B"/>
    <w:rsid w:val="00C778B1"/>
    <w:rsid w:val="00F4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79E0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spacing w:before="600"/>
      <w:ind w:left="2430"/>
      <w:outlineLvl w:val="0"/>
    </w:pPr>
    <w:rPr>
      <w:rFonts w:asciiTheme="majorHAnsi" w:eastAsiaTheme="majorEastAsia" w:hAnsiTheme="majorHAnsi" w:cstheme="majorBidi"/>
      <w:b/>
      <w:bCs/>
      <w:color w:val="E48312" w:themeColor="accent1"/>
      <w:sz w:val="40"/>
      <w:szCs w:val="4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BB75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A610D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E48312" w:themeColor="accent1"/>
      <w:sz w:val="40"/>
      <w:szCs w:val="4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noProof/>
      <w:sz w:val="18"/>
      <w:szCs w:val="18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720"/>
      <w:ind w:left="2160"/>
    </w:pPr>
    <w:rPr>
      <w:rFonts w:asciiTheme="majorHAnsi" w:eastAsiaTheme="majorEastAsia" w:hAnsiTheme="majorHAnsi" w:cstheme="majorBidi"/>
      <w:b/>
      <w:bCs/>
      <w:color w:val="E48312" w:themeColor="accent1"/>
      <w:spacing w:val="-10"/>
      <w:kern w:val="28"/>
      <w:sz w:val="36"/>
      <w:szCs w:val="36"/>
      <w14:shadow w14:blurRad="63500" w14:dist="0" w14:dir="0" w14:sx="102000" w14:sy="102000" w14:kx="0" w14:ky="0" w14:algn="ctr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olor w:val="E48312" w:themeColor="accent1"/>
      <w:spacing w:val="-10"/>
      <w:kern w:val="28"/>
      <w:sz w:val="36"/>
      <w:szCs w:val="36"/>
      <w14:shadow w14:blurRad="63500" w14:dist="0" w14:dir="0" w14:sx="102000" w14:sy="102000" w14:kx="0" w14:ky="0" w14:algn="ctr">
        <w14:srgbClr w14:val="000000">
          <w14:alpha w14:val="60000"/>
        </w14:srgbClr>
      </w14:shadow>
    </w:rPr>
  </w:style>
  <w:style w:type="paragraph" w:styleId="NoSpacing">
    <w:name w:val="No Spacing"/>
    <w:link w:val="NoSpacingChar"/>
    <w:uiPriority w:val="1"/>
    <w:qFormat/>
    <w:rsid w:val="00BB750B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B750B"/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750B"/>
    <w:rPr>
      <w:rFonts w:asciiTheme="majorHAnsi" w:eastAsiaTheme="majorEastAsia" w:hAnsiTheme="majorHAnsi" w:cstheme="majorBidi"/>
      <w:color w:val="AA610D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a\AppData\Roaming\Microsoft\Templates\Vocabulary%20flash%20cards%20(Dolch%20primer%20sight%20words,%20back%20side).dotx" TargetMode="External"/></Relationships>
</file>

<file path=word/theme/theme1.xml><?xml version="1.0" encoding="utf-8"?>
<a:theme xmlns:a="http://schemas.openxmlformats.org/drawingml/2006/main" name="Dolch preprimer sight words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0ED91C-208F-44AA-BC98-3B08561220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Vocabulary flash cards (Dolch primer sight words, back side)</Template>
  <TotalTime>0</TotalTime>
  <Pages>9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2015-05-23T14:07:00Z</dcterms:created>
  <dcterms:modified xsi:type="dcterms:W3CDTF">2018-02-28T17:50:00Z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TC039882719991</vt:lpwstr>
  </property>
</Properties>
</file>